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</w:tblCellMar>
        <w:tblLook w:val="01E0" w:firstRow="1" w:lastRow="1" w:firstColumn="1" w:lastColumn="1" w:noHBand="0" w:noVBand="0"/>
      </w:tblPr>
      <w:tblGrid>
        <w:gridCol w:w="2407"/>
        <w:gridCol w:w="974"/>
        <w:gridCol w:w="1155"/>
        <w:gridCol w:w="399"/>
        <w:gridCol w:w="1478"/>
        <w:gridCol w:w="381"/>
        <w:gridCol w:w="847"/>
        <w:gridCol w:w="720"/>
        <w:gridCol w:w="1847"/>
      </w:tblGrid>
      <w:tr w:rsidR="00F44E03" w:rsidRPr="00933C24" w14:paraId="3A37547B" w14:textId="77777777" w:rsidTr="000517DB">
        <w:trPr>
          <w:trHeight w:val="1670"/>
        </w:trPr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2A78FF" w14:textId="6155C0C7" w:rsidR="006658DC" w:rsidRDefault="00F44E03" w:rsidP="00BA1080">
            <w:pPr>
              <w:pStyle w:val="Prrafodelista"/>
              <w:numPr>
                <w:ilvl w:val="0"/>
                <w:numId w:val="6"/>
              </w:numPr>
              <w:tabs>
                <w:tab w:val="left" w:pos="2410"/>
              </w:tabs>
              <w:ind w:left="459" w:hanging="425"/>
            </w:pPr>
            <w:bookmarkStart w:id="0" w:name="_Toc379544236"/>
            <w:bookmarkStart w:id="1" w:name="_Toc402478502"/>
            <w:bookmarkStart w:id="2" w:name="_Toc402478766"/>
            <w:bookmarkStart w:id="3" w:name="_Toc402524334"/>
            <w:r w:rsidRPr="00BA1080">
              <w:rPr>
                <w:b/>
                <w:sz w:val="16"/>
                <w:szCs w:val="16"/>
              </w:rPr>
              <w:t>OBJETO DE CONTRATO</w:t>
            </w:r>
            <w:bookmarkEnd w:id="0"/>
            <w:bookmarkEnd w:id="1"/>
            <w:bookmarkEnd w:id="2"/>
            <w:bookmarkEnd w:id="3"/>
            <w:r w:rsidR="00734DF3" w:rsidRPr="00BA1080">
              <w:rPr>
                <w:b/>
                <w:sz w:val="16"/>
                <w:szCs w:val="16"/>
              </w:rPr>
              <w:t>:</w:t>
            </w:r>
            <w:r w:rsidR="00734DF3" w:rsidRPr="00BA1080">
              <w:rPr>
                <w:rFonts w:ascii="ENRESA Aroma Light" w:hAnsi="ENRESA Aroma Light"/>
              </w:rPr>
              <w:t xml:space="preserve"> </w:t>
            </w:r>
            <w:r w:rsidR="0074768F" w:rsidRPr="00B17AFC">
              <w:t>Prestación</w:t>
            </w:r>
            <w:r w:rsidR="00734DF3" w:rsidRPr="00B17AFC">
              <w:t xml:space="preserve"> </w:t>
            </w:r>
            <w:r w:rsidR="0074768F" w:rsidRPr="00B17AFC">
              <w:t>de</w:t>
            </w:r>
            <w:r w:rsidR="00BA1080">
              <w:rPr>
                <w:color w:val="000000" w:themeColor="text1"/>
              </w:rPr>
              <w:t xml:space="preserve"> </w:t>
            </w:r>
            <w:r w:rsidR="00726042" w:rsidRPr="00BA1080">
              <w:rPr>
                <w:color w:val="000000" w:themeColor="text1"/>
              </w:rPr>
              <w:t xml:space="preserve">trabajos </w:t>
            </w:r>
            <w:r w:rsidR="00734DF3" w:rsidRPr="00B17AFC">
              <w:t>de mantenimiento correctivo de albañilería en los edificios</w:t>
            </w:r>
            <w:r w:rsidR="004117A0" w:rsidRPr="00B17AFC">
              <w:t xml:space="preserve">, </w:t>
            </w:r>
            <w:r w:rsidR="0074768F" w:rsidRPr="00B17AFC">
              <w:t>instalaciones</w:t>
            </w:r>
            <w:r w:rsidR="00734DF3" w:rsidRPr="00B17AFC">
              <w:t xml:space="preserve"> y urbanización del C.A. El Cabril.</w:t>
            </w:r>
          </w:p>
          <w:p w14:paraId="6C6E5F95" w14:textId="6189E433" w:rsidR="00BA1080" w:rsidRDefault="00BA1080" w:rsidP="00BA1080">
            <w:pPr>
              <w:pStyle w:val="Prrafodelista"/>
              <w:tabs>
                <w:tab w:val="left" w:pos="2410"/>
              </w:tabs>
              <w:ind w:left="459" w:hanging="425"/>
              <w:rPr>
                <w:b/>
                <w:sz w:val="16"/>
                <w:szCs w:val="16"/>
              </w:rPr>
            </w:pPr>
          </w:p>
          <w:p w14:paraId="2B291195" w14:textId="77777777" w:rsidR="00BA1080" w:rsidRDefault="00BA1080" w:rsidP="00BA1080">
            <w:pPr>
              <w:pStyle w:val="Prrafodelista"/>
              <w:tabs>
                <w:tab w:val="left" w:pos="2410"/>
              </w:tabs>
              <w:ind w:left="459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Lote 1:</w:t>
            </w:r>
          </w:p>
          <w:p w14:paraId="60240969" w14:textId="77777777" w:rsidR="00BA1080" w:rsidRDefault="00BA1080" w:rsidP="00BA1080">
            <w:pPr>
              <w:pStyle w:val="Prrafodelista"/>
              <w:tabs>
                <w:tab w:val="left" w:pos="2410"/>
              </w:tabs>
              <w:ind w:left="459"/>
              <w:rPr>
                <w:b/>
                <w:sz w:val="16"/>
                <w:szCs w:val="16"/>
              </w:rPr>
            </w:pPr>
          </w:p>
          <w:p w14:paraId="06A95E18" w14:textId="5239835E" w:rsidR="00BA1080" w:rsidRDefault="00BA1080" w:rsidP="00BA1080">
            <w:pPr>
              <w:pStyle w:val="Prrafodelista"/>
              <w:tabs>
                <w:tab w:val="left" w:pos="2410"/>
              </w:tabs>
              <w:ind w:left="459"/>
            </w:pPr>
            <w:r>
              <w:rPr>
                <w:b/>
                <w:sz w:val="16"/>
                <w:szCs w:val="16"/>
              </w:rPr>
              <w:t>Lote 2:</w:t>
            </w:r>
          </w:p>
          <w:p w14:paraId="3A37547A" w14:textId="1C11B01F" w:rsidR="00F368F7" w:rsidRPr="00BA1080" w:rsidRDefault="00BA1080" w:rsidP="00BA1080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hanging="686"/>
              <w:outlineLvl w:val="0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</w:t>
            </w:r>
            <w:r w:rsidRPr="00BA1080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        </w:t>
            </w:r>
          </w:p>
        </w:tc>
      </w:tr>
      <w:tr w:rsidR="00846CCE" w:rsidRPr="00933C24" w14:paraId="3A375482" w14:textId="77777777" w:rsidTr="000517DB">
        <w:trPr>
          <w:trHeight w:val="2006"/>
        </w:trPr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A37547C" w14:textId="2D0B59C0" w:rsidR="00846CCE" w:rsidRPr="00BA1080" w:rsidRDefault="00846CCE" w:rsidP="00BA1080">
            <w:pPr>
              <w:pStyle w:val="Prrafodelista"/>
              <w:numPr>
                <w:ilvl w:val="0"/>
                <w:numId w:val="6"/>
              </w:numPr>
              <w:ind w:hanging="686"/>
              <w:rPr>
                <w:b/>
                <w:sz w:val="16"/>
                <w:szCs w:val="16"/>
              </w:rPr>
            </w:pPr>
            <w:r w:rsidRPr="00BA1080">
              <w:rPr>
                <w:b/>
                <w:sz w:val="16"/>
                <w:szCs w:val="16"/>
              </w:rPr>
              <w:t>RESPONSABLE DEL CONTRATO:</w:t>
            </w:r>
          </w:p>
          <w:p w14:paraId="3A37547D" w14:textId="77777777" w:rsidR="00CC4AAD" w:rsidRPr="00734DF3" w:rsidRDefault="006B1662" w:rsidP="00BA1080">
            <w:pPr>
              <w:ind w:left="360" w:hanging="686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ab/>
            </w:r>
            <w:r w:rsidR="00CC4AAD">
              <w:rPr>
                <w:b/>
                <w:sz w:val="16"/>
                <w:szCs w:val="16"/>
              </w:rPr>
              <w:t>Dirección:</w:t>
            </w:r>
            <w:r w:rsidR="00F23DC4">
              <w:rPr>
                <w:b/>
                <w:sz w:val="16"/>
                <w:szCs w:val="16"/>
              </w:rPr>
              <w:t xml:space="preserve"> </w:t>
            </w:r>
            <w:r w:rsidR="000517DB">
              <w:rPr>
                <w:b/>
                <w:sz w:val="16"/>
                <w:szCs w:val="16"/>
              </w:rPr>
              <w:tab/>
            </w:r>
            <w:r w:rsidR="00734DF3" w:rsidRPr="00734DF3">
              <w:rPr>
                <w:sz w:val="16"/>
                <w:szCs w:val="16"/>
              </w:rPr>
              <w:t>C.A. El Cabril</w:t>
            </w:r>
          </w:p>
          <w:p w14:paraId="3A37547E" w14:textId="77777777" w:rsidR="00CC4AAD" w:rsidRPr="006658DC" w:rsidRDefault="006B1662" w:rsidP="00BA1080">
            <w:pPr>
              <w:ind w:left="360" w:hanging="686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ab/>
            </w:r>
            <w:r w:rsidR="006658DC">
              <w:rPr>
                <w:b/>
                <w:sz w:val="16"/>
                <w:szCs w:val="16"/>
              </w:rPr>
              <w:t>Departamento/Servicio</w:t>
            </w:r>
            <w:r w:rsidR="00CC4AAD">
              <w:rPr>
                <w:b/>
                <w:sz w:val="16"/>
                <w:szCs w:val="16"/>
              </w:rPr>
              <w:t>/Unidad:</w:t>
            </w:r>
            <w:r w:rsidR="006658DC" w:rsidRPr="009F7502">
              <w:rPr>
                <w:b/>
                <w:sz w:val="16"/>
                <w:szCs w:val="16"/>
              </w:rPr>
              <w:t xml:space="preserve"> </w:t>
            </w:r>
            <w:r w:rsidR="006658DC" w:rsidRPr="00B17AFC">
              <w:rPr>
                <w:rFonts w:ascii="ENRESA Aroma Light" w:hAnsi="ENRESA Aroma Light"/>
                <w:b/>
              </w:rPr>
              <w:tab/>
            </w:r>
            <w:r w:rsidR="00734DF3" w:rsidRPr="00B17AFC">
              <w:rPr>
                <w:sz w:val="16"/>
                <w:szCs w:val="16"/>
              </w:rPr>
              <w:t>Servicio de</w:t>
            </w:r>
            <w:r w:rsidR="007E6462" w:rsidRPr="00B17AFC">
              <w:rPr>
                <w:sz w:val="16"/>
                <w:szCs w:val="16"/>
              </w:rPr>
              <w:t xml:space="preserve"> M</w:t>
            </w:r>
            <w:r w:rsidR="00734DF3" w:rsidRPr="00B17AFC">
              <w:rPr>
                <w:sz w:val="16"/>
                <w:szCs w:val="16"/>
              </w:rPr>
              <w:t>antenimiento</w:t>
            </w:r>
          </w:p>
          <w:p w14:paraId="3A37547F" w14:textId="77777777" w:rsidR="00CC4AAD" w:rsidRPr="006658DC" w:rsidRDefault="00CC4AAD" w:rsidP="00BA1080">
            <w:pPr>
              <w:ind w:left="360" w:hanging="686"/>
              <w:rPr>
                <w:sz w:val="16"/>
                <w:szCs w:val="16"/>
              </w:rPr>
            </w:pPr>
          </w:p>
          <w:p w14:paraId="3A375480" w14:textId="77777777" w:rsidR="00CC4AAD" w:rsidRPr="006658DC" w:rsidRDefault="006B1662" w:rsidP="00BA1080">
            <w:pPr>
              <w:ind w:left="360" w:hanging="686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ab/>
            </w:r>
            <w:r w:rsidR="00CC4AAD">
              <w:rPr>
                <w:b/>
                <w:sz w:val="16"/>
                <w:szCs w:val="16"/>
              </w:rPr>
              <w:t>Responsable de Contrato:</w:t>
            </w:r>
            <w:r w:rsidR="00734DF3">
              <w:rPr>
                <w:b/>
                <w:sz w:val="16"/>
                <w:szCs w:val="16"/>
              </w:rPr>
              <w:t xml:space="preserve"> </w:t>
            </w:r>
            <w:r w:rsidR="00734DF3" w:rsidRPr="00B17AFC">
              <w:rPr>
                <w:sz w:val="16"/>
                <w:szCs w:val="16"/>
              </w:rPr>
              <w:t xml:space="preserve">FELIX FUENTES </w:t>
            </w:r>
            <w:proofErr w:type="spellStart"/>
            <w:r w:rsidR="00734DF3" w:rsidRPr="00B17AFC">
              <w:rPr>
                <w:sz w:val="16"/>
                <w:szCs w:val="16"/>
              </w:rPr>
              <w:t>FUENTES</w:t>
            </w:r>
            <w:proofErr w:type="spellEnd"/>
            <w:r w:rsidR="006658DC" w:rsidRPr="006658DC">
              <w:rPr>
                <w:sz w:val="16"/>
                <w:szCs w:val="16"/>
              </w:rPr>
              <w:cr/>
            </w:r>
            <w:r w:rsidR="00734DF3">
              <w:rPr>
                <w:sz w:val="16"/>
                <w:szCs w:val="16"/>
              </w:rPr>
              <w:t xml:space="preserve"> </w:t>
            </w:r>
          </w:p>
          <w:p w14:paraId="3A375481" w14:textId="77777777" w:rsidR="00CC4AAD" w:rsidRPr="006658DC" w:rsidRDefault="006B1662" w:rsidP="00BA1080">
            <w:pPr>
              <w:ind w:left="360" w:hanging="686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ab/>
            </w:r>
            <w:r w:rsidR="00F23DC4">
              <w:rPr>
                <w:b/>
                <w:sz w:val="16"/>
                <w:szCs w:val="16"/>
              </w:rPr>
              <w:t>Gestor de la</w:t>
            </w:r>
            <w:r w:rsidR="00CC4AAD">
              <w:rPr>
                <w:b/>
                <w:sz w:val="16"/>
                <w:szCs w:val="16"/>
              </w:rPr>
              <w:t xml:space="preserve"> Adjudicación:</w:t>
            </w:r>
            <w:r w:rsidR="000517DB">
              <w:rPr>
                <w:b/>
                <w:sz w:val="16"/>
                <w:szCs w:val="16"/>
              </w:rPr>
              <w:t xml:space="preserve"> </w:t>
            </w:r>
            <w:r w:rsidR="00734DF3" w:rsidRPr="00B17AFC">
              <w:rPr>
                <w:sz w:val="16"/>
                <w:szCs w:val="16"/>
              </w:rPr>
              <w:t xml:space="preserve">FELIX FUENTES </w:t>
            </w:r>
            <w:proofErr w:type="spellStart"/>
            <w:r w:rsidR="00734DF3" w:rsidRPr="00B17AFC">
              <w:rPr>
                <w:sz w:val="16"/>
                <w:szCs w:val="16"/>
              </w:rPr>
              <w:t>FUENTES</w:t>
            </w:r>
            <w:proofErr w:type="spellEnd"/>
            <w:r w:rsidR="000517DB">
              <w:rPr>
                <w:b/>
                <w:sz w:val="16"/>
                <w:szCs w:val="16"/>
              </w:rPr>
              <w:tab/>
            </w:r>
          </w:p>
        </w:tc>
      </w:tr>
      <w:tr w:rsidR="00F44E03" w:rsidRPr="00B309DB" w14:paraId="3A375487" w14:textId="77777777" w:rsidTr="000517DB">
        <w:trPr>
          <w:trHeight w:val="419"/>
        </w:trPr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375483" w14:textId="77777777" w:rsidR="00F44E03" w:rsidRPr="00B309DB" w:rsidRDefault="00F44E03" w:rsidP="00BA1080">
            <w:pPr>
              <w:pStyle w:val="Prrafodelista"/>
              <w:numPr>
                <w:ilvl w:val="0"/>
                <w:numId w:val="6"/>
              </w:numPr>
              <w:spacing w:after="0"/>
              <w:ind w:hanging="686"/>
              <w:jc w:val="left"/>
              <w:rPr>
                <w:sz w:val="16"/>
                <w:szCs w:val="16"/>
              </w:rPr>
            </w:pPr>
            <w:bookmarkStart w:id="4" w:name="_Toc248827336"/>
            <w:bookmarkStart w:id="5" w:name="_Toc329676447"/>
            <w:bookmarkStart w:id="6" w:name="_Toc379544237"/>
            <w:bookmarkStart w:id="7" w:name="_Toc402478503"/>
            <w:bookmarkStart w:id="8" w:name="_Toc402478767"/>
            <w:bookmarkStart w:id="9" w:name="_Toc402524335"/>
            <w:r w:rsidRPr="00B309DB">
              <w:rPr>
                <w:b/>
                <w:sz w:val="16"/>
                <w:szCs w:val="16"/>
              </w:rPr>
              <w:t>TIPO DE CONTRATO</w:t>
            </w:r>
            <w:r w:rsidRPr="00B309DB">
              <w:rPr>
                <w:sz w:val="16"/>
                <w:szCs w:val="16"/>
              </w:rPr>
              <w:t>:</w:t>
            </w:r>
            <w:bookmarkEnd w:id="4"/>
            <w:bookmarkEnd w:id="5"/>
            <w:bookmarkEnd w:id="6"/>
            <w:bookmarkEnd w:id="7"/>
            <w:bookmarkEnd w:id="8"/>
            <w:bookmarkEnd w:id="9"/>
          </w:p>
        </w:tc>
        <w:sdt>
          <w:sdtPr>
            <w:rPr>
              <w:sz w:val="16"/>
              <w:szCs w:val="16"/>
            </w:rPr>
            <w:alias w:val="Tipo de Contrato"/>
            <w:tag w:val="Tipo de Contrato"/>
            <w:id w:val="1455910095"/>
            <w:placeholder>
              <w:docPart w:val="E2C585630D6B4F6F8EE9810AE74CBE42"/>
            </w:placeholder>
            <w:dropDownList>
              <w:listItem w:value="Elija un elemento."/>
              <w:listItem w:displayText="Obra" w:value="Obra"/>
              <w:listItem w:displayText="Servicio" w:value="Servicio"/>
              <w:listItem w:displayText="Suministro" w:value="Suministro"/>
            </w:dropDownList>
          </w:sdtPr>
          <w:sdtEndPr/>
          <w:sdtContent>
            <w:tc>
              <w:tcPr>
                <w:tcW w:w="2528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3A375484" w14:textId="77777777" w:rsidR="00F44E03" w:rsidRPr="00B309DB" w:rsidRDefault="00734DF3" w:rsidP="00BA1080">
                <w:pPr>
                  <w:spacing w:after="0"/>
                  <w:ind w:hanging="686"/>
                  <w:jc w:val="left"/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Obra</w:t>
                </w:r>
              </w:p>
            </w:tc>
          </w:sdtContent>
        </w:sdt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375485" w14:textId="77777777" w:rsidR="00F44E03" w:rsidRPr="00B309DB" w:rsidRDefault="00F44E03" w:rsidP="00BA1080">
            <w:pPr>
              <w:spacing w:after="0"/>
              <w:ind w:hanging="686"/>
              <w:jc w:val="left"/>
              <w:rPr>
                <w:b/>
                <w:sz w:val="16"/>
                <w:szCs w:val="16"/>
              </w:rPr>
            </w:pPr>
            <w:bookmarkStart w:id="10" w:name="_Toc379544239"/>
            <w:bookmarkStart w:id="11" w:name="_Toc402478505"/>
            <w:bookmarkStart w:id="12" w:name="_Toc402478769"/>
            <w:bookmarkStart w:id="13" w:name="_Toc402524337"/>
            <w:bookmarkStart w:id="14" w:name="_Toc329676449"/>
            <w:bookmarkStart w:id="15" w:name="_Toc248827338"/>
            <w:r w:rsidRPr="00B309DB">
              <w:rPr>
                <w:b/>
                <w:sz w:val="16"/>
                <w:szCs w:val="16"/>
              </w:rPr>
              <w:t>ÓRGANO DE CONTRATACIÓN:</w:t>
            </w:r>
            <w:bookmarkEnd w:id="10"/>
            <w:bookmarkEnd w:id="11"/>
            <w:bookmarkEnd w:id="12"/>
            <w:bookmarkEnd w:id="13"/>
          </w:p>
        </w:tc>
        <w:bookmarkEnd w:id="15" w:displacedByCustomXml="next"/>
        <w:bookmarkEnd w:id="14" w:displacedByCustomXml="next"/>
        <w:sdt>
          <w:sdtPr>
            <w:rPr>
              <w:sz w:val="16"/>
              <w:szCs w:val="16"/>
            </w:rPr>
            <w:alias w:val="Organo de Contratación"/>
            <w:tag w:val="Organo de Contratación"/>
            <w:id w:val="-204402397"/>
            <w:placeholder>
              <w:docPart w:val="E2C585630D6B4F6F8EE9810AE74CBE42"/>
            </w:placeholder>
            <w:dropDownList>
              <w:listItem w:value="Elija un elemento."/>
              <w:listItem w:displayText="Director Solidario" w:value="Director Solidario"/>
              <w:listItem w:displayText="Director Mancomunado" w:value="Director Mancomunado"/>
              <w:listItem w:displayText="Comité Compras" w:value="Comité Compras"/>
              <w:listItem w:displayText="Consejo Administración" w:value="Consejo Administración"/>
            </w:dropDownList>
          </w:sdtPr>
          <w:sdtEndPr/>
          <w:sdtContent>
            <w:tc>
              <w:tcPr>
                <w:tcW w:w="2567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14:paraId="3A375486" w14:textId="77777777" w:rsidR="00F44E03" w:rsidRPr="00A0348E" w:rsidRDefault="00734DF3" w:rsidP="00BA1080">
                <w:pPr>
                  <w:spacing w:after="0"/>
                  <w:ind w:hanging="686"/>
                  <w:jc w:val="left"/>
                  <w:outlineLvl w:val="0"/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Comité Compras</w:t>
                </w:r>
              </w:p>
            </w:tc>
          </w:sdtContent>
        </w:sdt>
      </w:tr>
      <w:tr w:rsidR="00F44E03" w:rsidRPr="001D5F51" w14:paraId="3A37548C" w14:textId="77777777" w:rsidTr="00F368F7">
        <w:trPr>
          <w:trHeight w:val="412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A375488" w14:textId="77777777" w:rsidR="00F44E03" w:rsidRPr="001D5F51" w:rsidRDefault="005A7378" w:rsidP="00BA1080">
            <w:pPr>
              <w:pStyle w:val="Prrafodelista"/>
              <w:numPr>
                <w:ilvl w:val="0"/>
                <w:numId w:val="6"/>
              </w:numPr>
              <w:spacing w:after="0"/>
              <w:ind w:hanging="686"/>
              <w:rPr>
                <w:b/>
                <w:sz w:val="16"/>
                <w:szCs w:val="16"/>
              </w:rPr>
            </w:pPr>
            <w:bookmarkStart w:id="16" w:name="_Toc329676451"/>
            <w:bookmarkStart w:id="17" w:name="_Toc379544241"/>
            <w:bookmarkStart w:id="18" w:name="_Toc402478507"/>
            <w:bookmarkStart w:id="19" w:name="_Toc402478771"/>
            <w:bookmarkStart w:id="20" w:name="_Toc402524339"/>
            <w:r>
              <w:rPr>
                <w:b/>
                <w:sz w:val="16"/>
                <w:szCs w:val="16"/>
              </w:rPr>
              <w:t>PROCEDIMIENTO</w:t>
            </w:r>
            <w:r w:rsidR="00846CCE">
              <w:rPr>
                <w:b/>
                <w:sz w:val="16"/>
                <w:szCs w:val="16"/>
              </w:rPr>
              <w:t xml:space="preserve"> Y TRAMITACIÓN</w:t>
            </w:r>
            <w:r>
              <w:rPr>
                <w:b/>
                <w:sz w:val="16"/>
                <w:szCs w:val="16"/>
              </w:rPr>
              <w:t xml:space="preserve"> </w:t>
            </w:r>
            <w:r w:rsidR="00F44E03" w:rsidRPr="001D5F51">
              <w:rPr>
                <w:b/>
                <w:sz w:val="16"/>
                <w:szCs w:val="16"/>
              </w:rPr>
              <w:t>:</w:t>
            </w:r>
            <w:bookmarkEnd w:id="16"/>
            <w:bookmarkEnd w:id="17"/>
            <w:bookmarkEnd w:id="18"/>
            <w:bookmarkEnd w:id="19"/>
            <w:bookmarkEnd w:id="20"/>
          </w:p>
        </w:tc>
        <w:tc>
          <w:tcPr>
            <w:tcW w:w="187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375489" w14:textId="77777777" w:rsidR="00F44E03" w:rsidRPr="001D5F51" w:rsidRDefault="00F44E03" w:rsidP="00BA1080">
            <w:pPr>
              <w:spacing w:after="0"/>
              <w:ind w:hanging="686"/>
              <w:rPr>
                <w:sz w:val="16"/>
                <w:szCs w:val="16"/>
              </w:rPr>
            </w:pPr>
          </w:p>
        </w:tc>
        <w:tc>
          <w:tcPr>
            <w:tcW w:w="194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37548A" w14:textId="77777777" w:rsidR="00F44E03" w:rsidRPr="001D5F51" w:rsidRDefault="00E5007F" w:rsidP="00BA1080">
            <w:pPr>
              <w:spacing w:after="0"/>
              <w:ind w:hanging="686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sdt>
              <w:sdtPr>
                <w:rPr>
                  <w:b/>
                  <w:sz w:val="16"/>
                  <w:szCs w:val="16"/>
                </w:rPr>
                <w:alias w:val="Procedimiento No SARA"/>
                <w:tag w:val="Procedimiento No SARA"/>
                <w:id w:val="1154419998"/>
                <w:placeholder>
                  <w:docPart w:val="CD90E8BB29F44EF8850891D4D0BFF959"/>
                </w:placeholder>
                <w:dropDownList>
                  <w:listItem w:value="Elija un elemento."/>
                  <w:listItem w:displayText="Contrato Menor" w:value="Contrato Menor"/>
                  <w:listItem w:displayText="Abreviado" w:value="Abreviado"/>
                  <w:listItem w:displayText="Ordinario" w:value="Ordinario"/>
                  <w:listItem w:displayText="Acuerdo Marco" w:value="Acuerdo Marco"/>
                  <w:listItem w:displayText="Concurso de Proyectos" w:value="Concurso de Proyectos"/>
                </w:dropDownList>
              </w:sdtPr>
              <w:sdtEndPr/>
              <w:sdtContent>
                <w:r w:rsidR="006658DC">
                  <w:rPr>
                    <w:b/>
                    <w:sz w:val="16"/>
                    <w:szCs w:val="16"/>
                  </w:rPr>
                  <w:t>Acuerdo Marco</w:t>
                </w:r>
              </w:sdtContent>
            </w:sdt>
            <w:r>
              <w:rPr>
                <w:sz w:val="16"/>
                <w:szCs w:val="16"/>
              </w:rPr>
              <w:t xml:space="preserve">: </w:t>
            </w:r>
            <w:sdt>
              <w:sdtPr>
                <w:rPr>
                  <w:sz w:val="16"/>
                  <w:szCs w:val="16"/>
                </w:rPr>
                <w:id w:val="-1987394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3A37548B" w14:textId="77777777" w:rsidR="00F44E03" w:rsidRPr="001D5F51" w:rsidRDefault="00F44E03" w:rsidP="00BA1080">
            <w:pPr>
              <w:spacing w:after="0"/>
              <w:ind w:hanging="686"/>
              <w:outlineLvl w:val="0"/>
              <w:rPr>
                <w:sz w:val="16"/>
                <w:szCs w:val="16"/>
              </w:rPr>
            </w:pPr>
          </w:p>
        </w:tc>
      </w:tr>
      <w:tr w:rsidR="005A7378" w:rsidRPr="001D5F51" w14:paraId="3A375490" w14:textId="77777777" w:rsidTr="006B1662">
        <w:trPr>
          <w:trHeight w:val="222"/>
        </w:trPr>
        <w:tc>
          <w:tcPr>
            <w:tcW w:w="3381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8D" w14:textId="7043B70D" w:rsidR="005A7378" w:rsidRPr="001D5F51" w:rsidRDefault="005A7378" w:rsidP="000517DB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jc w:val="right"/>
              <w:outlineLvl w:val="0"/>
              <w:rPr>
                <w:b/>
                <w:sz w:val="16"/>
                <w:szCs w:val="16"/>
              </w:rPr>
            </w:pPr>
            <w:bookmarkStart w:id="21" w:name="_Toc379544244"/>
            <w:bookmarkStart w:id="22" w:name="_Toc402478510"/>
            <w:bookmarkStart w:id="23" w:name="_Toc402478774"/>
            <w:bookmarkStart w:id="24" w:name="_Toc402524342"/>
            <w:bookmarkStart w:id="25" w:name="_Toc413400763"/>
            <w:bookmarkStart w:id="26" w:name="_Toc413695053"/>
            <w:bookmarkStart w:id="27" w:name="_Toc414606472"/>
            <w:bookmarkStart w:id="28" w:name="_Toc415155233"/>
            <w:bookmarkStart w:id="29" w:name="_Toc415155962"/>
            <w:bookmarkStart w:id="30" w:name="_Toc415156244"/>
            <w:bookmarkStart w:id="31" w:name="_Toc416165914"/>
            <w:bookmarkStart w:id="32" w:name="_Toc416166808"/>
            <w:bookmarkStart w:id="33" w:name="_Toc417990752"/>
            <w:bookmarkStart w:id="34" w:name="_Toc418090386"/>
            <w:bookmarkStart w:id="35" w:name="_Toc418672753"/>
            <w:bookmarkStart w:id="36" w:name="_Toc419988779"/>
            <w:r>
              <w:rPr>
                <w:b/>
                <w:sz w:val="16"/>
                <w:szCs w:val="16"/>
              </w:rPr>
              <w:t xml:space="preserve">Contrato: </w:t>
            </w:r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</w:p>
        </w:tc>
        <w:tc>
          <w:tcPr>
            <w:tcW w:w="3413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8E" w14:textId="77777777" w:rsidR="005A7378" w:rsidRPr="001D5F51" w:rsidRDefault="005A7378" w:rsidP="005A7378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b/>
                <w:sz w:val="16"/>
                <w:szCs w:val="16"/>
              </w:rPr>
            </w:pPr>
            <w:r w:rsidRPr="005A7378">
              <w:rPr>
                <w:sz w:val="16"/>
                <w:szCs w:val="16"/>
              </w:rPr>
              <w:t xml:space="preserve">SARA </w:t>
            </w:r>
            <w:sdt>
              <w:sdtPr>
                <w:rPr>
                  <w:sz w:val="16"/>
                  <w:szCs w:val="16"/>
                </w:rPr>
                <w:id w:val="1443490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73D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3414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8F" w14:textId="77777777" w:rsidR="005A7378" w:rsidRPr="001D5F51" w:rsidRDefault="005A7378" w:rsidP="005A7378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b/>
                <w:sz w:val="16"/>
                <w:szCs w:val="16"/>
              </w:rPr>
            </w:pPr>
            <w:r w:rsidRPr="005A7378">
              <w:rPr>
                <w:sz w:val="16"/>
                <w:szCs w:val="16"/>
              </w:rPr>
              <w:t xml:space="preserve">No SARA </w:t>
            </w:r>
            <w:sdt>
              <w:sdtPr>
                <w:rPr>
                  <w:sz w:val="16"/>
                  <w:szCs w:val="16"/>
                </w:rPr>
                <w:id w:val="16742180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7AFC">
                  <w:rPr>
                    <w:rFonts w:ascii="MS Gothic" w:eastAsia="MS Gothic" w:hAnsi="MS Gothic" w:hint="eastAsia"/>
                    <w:sz w:val="16"/>
                    <w:szCs w:val="16"/>
                  </w:rPr>
                  <w:t>☒</w:t>
                </w:r>
              </w:sdtContent>
            </w:sdt>
          </w:p>
        </w:tc>
      </w:tr>
      <w:tr w:rsidR="00F44E03" w:rsidRPr="001D5F51" w14:paraId="3A375497" w14:textId="77777777" w:rsidTr="000517DB">
        <w:trPr>
          <w:trHeight w:val="1557"/>
        </w:trPr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91" w14:textId="77777777" w:rsidR="005A7378" w:rsidRDefault="00F44E03" w:rsidP="006658DC">
            <w:pPr>
              <w:ind w:firstLine="34"/>
              <w:rPr>
                <w:sz w:val="16"/>
                <w:szCs w:val="16"/>
              </w:rPr>
            </w:pPr>
            <w:bookmarkStart w:id="37" w:name="_Toc379544245"/>
            <w:bookmarkStart w:id="38" w:name="_Toc402478511"/>
            <w:bookmarkStart w:id="39" w:name="_Toc402478775"/>
            <w:bookmarkStart w:id="40" w:name="_Toc402524343"/>
            <w:r w:rsidRPr="001D5F51">
              <w:rPr>
                <w:b/>
                <w:sz w:val="16"/>
                <w:szCs w:val="16"/>
              </w:rPr>
              <w:t xml:space="preserve">Procedimiento de </w:t>
            </w:r>
            <w:r w:rsidR="005A7378">
              <w:rPr>
                <w:b/>
                <w:sz w:val="16"/>
                <w:szCs w:val="16"/>
              </w:rPr>
              <w:t>licitación</w:t>
            </w:r>
            <w:r w:rsidR="005A7378">
              <w:rPr>
                <w:sz w:val="16"/>
                <w:szCs w:val="16"/>
              </w:rPr>
              <w:t xml:space="preserve"> </w:t>
            </w:r>
          </w:p>
          <w:p w14:paraId="3A375492" w14:textId="77777777" w:rsidR="005A7378" w:rsidRPr="005A7378" w:rsidRDefault="00C41E69" w:rsidP="006658DC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firstLine="34"/>
              <w:outlineLvl w:val="0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23879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2FB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2FB3" w:rsidRPr="005A7378">
              <w:rPr>
                <w:sz w:val="16"/>
                <w:szCs w:val="16"/>
              </w:rPr>
              <w:t xml:space="preserve"> </w:t>
            </w:r>
            <w:r w:rsidR="00846CCE">
              <w:rPr>
                <w:sz w:val="16"/>
                <w:szCs w:val="16"/>
              </w:rPr>
              <w:t>Abierto</w:t>
            </w:r>
          </w:p>
          <w:p w14:paraId="3A375493" w14:textId="77777777" w:rsidR="005A7378" w:rsidRPr="005A7378" w:rsidRDefault="00C41E69" w:rsidP="006658DC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firstLine="34"/>
              <w:outlineLvl w:val="0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098458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DF3">
                  <w:rPr>
                    <w:rFonts w:ascii="MS Gothic" w:eastAsia="MS Gothic" w:hAnsi="MS Gothic" w:hint="eastAsia"/>
                    <w:sz w:val="16"/>
                    <w:szCs w:val="16"/>
                  </w:rPr>
                  <w:t>☒</w:t>
                </w:r>
              </w:sdtContent>
            </w:sdt>
            <w:r w:rsidR="00E02FB3" w:rsidRPr="005A7378">
              <w:rPr>
                <w:sz w:val="16"/>
                <w:szCs w:val="16"/>
              </w:rPr>
              <w:t xml:space="preserve"> </w:t>
            </w:r>
            <w:r w:rsidR="005A7378" w:rsidRPr="005A7378">
              <w:rPr>
                <w:sz w:val="16"/>
                <w:szCs w:val="16"/>
              </w:rPr>
              <w:t xml:space="preserve">Abierto </w:t>
            </w:r>
            <w:r w:rsidR="00846CCE">
              <w:rPr>
                <w:sz w:val="16"/>
                <w:szCs w:val="16"/>
              </w:rPr>
              <w:t>simplificado</w:t>
            </w:r>
          </w:p>
          <w:p w14:paraId="3A375494" w14:textId="77777777" w:rsidR="005A7378" w:rsidRPr="005A7378" w:rsidRDefault="00C41E69" w:rsidP="006658DC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firstLine="34"/>
              <w:outlineLvl w:val="0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70138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2FB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2FB3" w:rsidRPr="005A7378">
              <w:rPr>
                <w:sz w:val="16"/>
                <w:szCs w:val="16"/>
              </w:rPr>
              <w:t xml:space="preserve"> </w:t>
            </w:r>
            <w:r w:rsidR="005A7378" w:rsidRPr="005A7378">
              <w:rPr>
                <w:sz w:val="16"/>
                <w:szCs w:val="16"/>
              </w:rPr>
              <w:t>Abierto simplificado 159.</w:t>
            </w:r>
            <w:r w:rsidR="00846CCE">
              <w:rPr>
                <w:sz w:val="16"/>
                <w:szCs w:val="16"/>
              </w:rPr>
              <w:t>6</w:t>
            </w:r>
          </w:p>
          <w:p w14:paraId="3A375495" w14:textId="77777777" w:rsidR="005A7378" w:rsidRPr="005A7378" w:rsidRDefault="00C41E69" w:rsidP="006658DC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firstLine="34"/>
              <w:outlineLvl w:val="0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67372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2FB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2FB3" w:rsidRPr="005A7378">
              <w:rPr>
                <w:sz w:val="16"/>
                <w:szCs w:val="16"/>
              </w:rPr>
              <w:t xml:space="preserve"> </w:t>
            </w:r>
            <w:r w:rsidR="005A7378" w:rsidRPr="005A7378">
              <w:rPr>
                <w:sz w:val="16"/>
                <w:szCs w:val="16"/>
              </w:rPr>
              <w:t xml:space="preserve">Negociado sin </w:t>
            </w:r>
            <w:r w:rsidR="00846CCE">
              <w:rPr>
                <w:sz w:val="16"/>
                <w:szCs w:val="16"/>
              </w:rPr>
              <w:t>publicidad</w:t>
            </w:r>
          </w:p>
          <w:p w14:paraId="3A375496" w14:textId="1F82398C" w:rsidR="00F44E03" w:rsidRPr="001D5F51" w:rsidRDefault="00C41E69" w:rsidP="006658DC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firstLine="34"/>
              <w:outlineLvl w:val="0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8395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2FB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2FB3" w:rsidRPr="005A7378">
              <w:rPr>
                <w:sz w:val="16"/>
                <w:szCs w:val="16"/>
              </w:rPr>
              <w:t xml:space="preserve"> </w:t>
            </w:r>
            <w:bookmarkEnd w:id="37"/>
            <w:bookmarkEnd w:id="38"/>
            <w:bookmarkEnd w:id="39"/>
            <w:bookmarkEnd w:id="40"/>
            <w:r w:rsidR="00846CCE">
              <w:rPr>
                <w:sz w:val="16"/>
                <w:szCs w:val="16"/>
              </w:rPr>
              <w:t xml:space="preserve">Otros </w:t>
            </w:r>
          </w:p>
        </w:tc>
      </w:tr>
      <w:tr w:rsidR="00846CCE" w:rsidRPr="001D5F51" w14:paraId="3A37549B" w14:textId="77777777" w:rsidTr="006B1662">
        <w:trPr>
          <w:trHeight w:val="152"/>
        </w:trPr>
        <w:tc>
          <w:tcPr>
            <w:tcW w:w="3381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tcMar>
              <w:top w:w="142" w:type="dxa"/>
            </w:tcMar>
            <w:vAlign w:val="center"/>
          </w:tcPr>
          <w:p w14:paraId="3A375498" w14:textId="77777777" w:rsidR="00846CCE" w:rsidRPr="00CC4AAD" w:rsidRDefault="000517DB" w:rsidP="001973D4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jc w:val="right"/>
              <w:outlineLvl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Tramitación: </w:t>
            </w:r>
          </w:p>
        </w:tc>
        <w:tc>
          <w:tcPr>
            <w:tcW w:w="3413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99" w14:textId="77777777" w:rsidR="00846CCE" w:rsidRPr="005A7378" w:rsidRDefault="00846CCE" w:rsidP="001973D4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b/>
                <w:sz w:val="16"/>
                <w:szCs w:val="16"/>
              </w:rPr>
            </w:pPr>
            <w:r w:rsidRPr="001973D4">
              <w:rPr>
                <w:sz w:val="18"/>
                <w:szCs w:val="18"/>
              </w:rPr>
              <w:t>Ordinario</w:t>
            </w:r>
            <w:r w:rsidRPr="001973D4">
              <w:rPr>
                <w:b/>
                <w:sz w:val="16"/>
                <w:szCs w:val="16"/>
              </w:rPr>
              <w:t xml:space="preserve"> </w:t>
            </w:r>
            <w:r w:rsidR="001973D4">
              <w:rPr>
                <w:b/>
                <w:sz w:val="16"/>
                <w:szCs w:val="16"/>
              </w:rPr>
              <w:t xml:space="preserve">  </w:t>
            </w:r>
            <w:sdt>
              <w:sdtPr>
                <w:rPr>
                  <w:sz w:val="16"/>
                  <w:szCs w:val="16"/>
                </w:rPr>
                <w:id w:val="866953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73D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3414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9A" w14:textId="77777777" w:rsidR="00846CCE" w:rsidRPr="001973D4" w:rsidRDefault="00846CCE" w:rsidP="001973D4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b/>
                <w:sz w:val="16"/>
                <w:szCs w:val="16"/>
              </w:rPr>
            </w:pPr>
            <w:r w:rsidRPr="001973D4">
              <w:rPr>
                <w:sz w:val="18"/>
                <w:szCs w:val="18"/>
              </w:rPr>
              <w:t>Urgente</w:t>
            </w:r>
            <w:r w:rsidRPr="001973D4">
              <w:rPr>
                <w:b/>
                <w:sz w:val="16"/>
                <w:szCs w:val="16"/>
              </w:rPr>
              <w:t xml:space="preserve">  </w:t>
            </w:r>
            <w:r w:rsidR="001973D4">
              <w:rPr>
                <w:rFonts w:ascii="Segoe UI Symbol" w:hAnsi="Segoe UI Symbol" w:cs="Segoe UI Symbol"/>
                <w:b/>
                <w:sz w:val="16"/>
                <w:szCs w:val="16"/>
              </w:rPr>
              <w:t xml:space="preserve">  </w:t>
            </w:r>
            <w:sdt>
              <w:sdtPr>
                <w:rPr>
                  <w:sz w:val="16"/>
                  <w:szCs w:val="16"/>
                </w:rPr>
                <w:id w:val="1734339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73D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</w:tr>
      <w:tr w:rsidR="007D22DB" w:rsidRPr="00B309DB" w14:paraId="3A3754A1" w14:textId="77777777" w:rsidTr="001973D4">
        <w:trPr>
          <w:trHeight w:val="1029"/>
        </w:trPr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37549C" w14:textId="77777777" w:rsidR="007D22DB" w:rsidRDefault="007D22DB" w:rsidP="00BA1080">
            <w:pPr>
              <w:pStyle w:val="Prrafodelista"/>
              <w:numPr>
                <w:ilvl w:val="0"/>
                <w:numId w:val="6"/>
              </w:numPr>
              <w:ind w:left="743" w:hanging="686"/>
              <w:rPr>
                <w:b/>
                <w:sz w:val="16"/>
                <w:szCs w:val="16"/>
              </w:rPr>
            </w:pPr>
            <w:r w:rsidRPr="007D22DB">
              <w:rPr>
                <w:b/>
                <w:sz w:val="16"/>
                <w:szCs w:val="16"/>
              </w:rPr>
              <w:t>LUGAR, PLAZO DE EJECUCIÓN Y PRÓRROGA</w:t>
            </w:r>
          </w:p>
          <w:p w14:paraId="3A37549D" w14:textId="77777777" w:rsidR="007D22DB" w:rsidRDefault="007D22DB" w:rsidP="00BA1080">
            <w:pPr>
              <w:pStyle w:val="Prrafodelista"/>
              <w:ind w:left="743" w:hanging="686"/>
              <w:rPr>
                <w:snapToGrid w:val="0"/>
                <w:spacing w:val="-3"/>
                <w:sz w:val="16"/>
                <w:szCs w:val="16"/>
                <w:lang w:val="es-ES_tradnl"/>
              </w:rPr>
            </w:pPr>
            <w:r w:rsidRPr="001D5F51">
              <w:rPr>
                <w:b/>
                <w:sz w:val="16"/>
                <w:szCs w:val="16"/>
              </w:rPr>
              <w:t>Lugar:</w:t>
            </w:r>
            <w:r w:rsidR="00734DF3">
              <w:rPr>
                <w:b/>
                <w:sz w:val="16"/>
                <w:szCs w:val="16"/>
              </w:rPr>
              <w:t xml:space="preserve"> </w:t>
            </w:r>
            <w:r w:rsidR="00734DF3" w:rsidRPr="007E6462">
              <w:rPr>
                <w:sz w:val="16"/>
                <w:szCs w:val="16"/>
              </w:rPr>
              <w:t>El Cabril</w:t>
            </w:r>
            <w:r w:rsidRPr="001D5F51">
              <w:rPr>
                <w:b/>
                <w:sz w:val="16"/>
                <w:szCs w:val="16"/>
              </w:rPr>
              <w:tab/>
            </w:r>
          </w:p>
          <w:p w14:paraId="3A37549E" w14:textId="77777777" w:rsidR="007A627F" w:rsidRDefault="007D22DB" w:rsidP="00BA1080">
            <w:pPr>
              <w:pStyle w:val="Prrafodelista"/>
              <w:ind w:left="743" w:hanging="686"/>
              <w:rPr>
                <w:snapToGrid w:val="0"/>
                <w:spacing w:val="-3"/>
                <w:sz w:val="16"/>
                <w:szCs w:val="16"/>
                <w:lang w:val="es-ES_tradnl"/>
              </w:rPr>
            </w:pPr>
            <w:r w:rsidRPr="001D5F51">
              <w:rPr>
                <w:b/>
                <w:sz w:val="16"/>
                <w:szCs w:val="16"/>
              </w:rPr>
              <w:t>Fecha de inicio prevista</w:t>
            </w:r>
            <w:r w:rsidRPr="007E6462">
              <w:rPr>
                <w:sz w:val="16"/>
                <w:szCs w:val="16"/>
              </w:rPr>
              <w:t>:</w:t>
            </w:r>
            <w:r w:rsidR="007A627F" w:rsidRPr="007E6462">
              <w:rPr>
                <w:sz w:val="16"/>
                <w:szCs w:val="16"/>
              </w:rPr>
              <w:t xml:space="preserve"> </w:t>
            </w:r>
            <w:r w:rsidR="00B17AFC">
              <w:rPr>
                <w:sz w:val="16"/>
                <w:szCs w:val="16"/>
              </w:rPr>
              <w:t>01/07</w:t>
            </w:r>
            <w:r w:rsidR="00734DF3" w:rsidRPr="007E6462">
              <w:rPr>
                <w:sz w:val="16"/>
                <w:szCs w:val="16"/>
              </w:rPr>
              <w:t>/2018</w:t>
            </w:r>
            <w:r w:rsidR="007A627F" w:rsidRPr="001D5F51">
              <w:rPr>
                <w:b/>
                <w:sz w:val="16"/>
                <w:szCs w:val="16"/>
              </w:rPr>
              <w:tab/>
            </w:r>
          </w:p>
          <w:p w14:paraId="3A37549F" w14:textId="77777777" w:rsidR="007D22DB" w:rsidRPr="007A627F" w:rsidRDefault="007D22DB" w:rsidP="00BA1080">
            <w:pPr>
              <w:pStyle w:val="Prrafodelista"/>
              <w:ind w:left="743" w:hanging="686"/>
              <w:rPr>
                <w:snapToGrid w:val="0"/>
                <w:spacing w:val="-3"/>
                <w:sz w:val="16"/>
                <w:szCs w:val="16"/>
                <w:lang w:val="es-ES_tradnl"/>
              </w:rPr>
            </w:pPr>
            <w:r w:rsidRPr="001D5F51">
              <w:rPr>
                <w:b/>
                <w:sz w:val="16"/>
                <w:szCs w:val="16"/>
              </w:rPr>
              <w:t>Plazo de ejecución del contrato:</w:t>
            </w:r>
            <w:r w:rsidRPr="001D5F51">
              <w:rPr>
                <w:sz w:val="16"/>
                <w:szCs w:val="16"/>
              </w:rPr>
              <w:tab/>
            </w:r>
            <w:r w:rsidR="00734DF3">
              <w:rPr>
                <w:sz w:val="16"/>
                <w:szCs w:val="16"/>
              </w:rPr>
              <w:t>36 meses</w:t>
            </w:r>
            <w:r w:rsidR="007A627F" w:rsidRPr="001D5F51">
              <w:rPr>
                <w:b/>
                <w:sz w:val="16"/>
                <w:szCs w:val="16"/>
              </w:rPr>
              <w:tab/>
            </w:r>
          </w:p>
          <w:p w14:paraId="3A3754A0" w14:textId="2330C208" w:rsidR="007D22DB" w:rsidRPr="007D22DB" w:rsidRDefault="007D22DB" w:rsidP="00BA1080">
            <w:pPr>
              <w:pStyle w:val="Prrafodelista"/>
              <w:ind w:left="743" w:hanging="686"/>
              <w:rPr>
                <w:b/>
                <w:sz w:val="16"/>
                <w:szCs w:val="16"/>
              </w:rPr>
            </w:pPr>
            <w:r w:rsidRPr="001D5F51">
              <w:rPr>
                <w:b/>
                <w:sz w:val="16"/>
                <w:szCs w:val="16"/>
              </w:rPr>
              <w:t>Prórroga:</w:t>
            </w:r>
            <w:r w:rsidRPr="001D5F51">
              <w:rPr>
                <w:sz w:val="16"/>
                <w:szCs w:val="16"/>
              </w:rPr>
              <w:tab/>
              <w:t xml:space="preserve">SI </w:t>
            </w:r>
            <w:sdt>
              <w:sdtPr>
                <w:rPr>
                  <w:sz w:val="16"/>
                  <w:szCs w:val="16"/>
                </w:rPr>
                <w:id w:val="1671835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D5F51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Pr="001D5F51">
              <w:rPr>
                <w:sz w:val="16"/>
                <w:szCs w:val="16"/>
              </w:rPr>
              <w:t xml:space="preserve">      No </w:t>
            </w:r>
            <w:sdt>
              <w:sdtPr>
                <w:rPr>
                  <w:sz w:val="16"/>
                  <w:szCs w:val="16"/>
                </w:rPr>
                <w:id w:val="-31118412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DF3">
                  <w:rPr>
                    <w:rFonts w:ascii="MS Gothic" w:eastAsia="MS Gothic" w:hAnsi="MS Gothic" w:hint="eastAsia"/>
                    <w:sz w:val="16"/>
                    <w:szCs w:val="16"/>
                  </w:rPr>
                  <w:t>☒</w:t>
                </w:r>
              </w:sdtContent>
            </w:sdt>
            <w:r w:rsidRPr="001D5F51">
              <w:rPr>
                <w:sz w:val="16"/>
                <w:szCs w:val="16"/>
              </w:rPr>
              <w:tab/>
            </w:r>
            <w:r w:rsidRPr="001D5F51">
              <w:rPr>
                <w:sz w:val="16"/>
                <w:szCs w:val="16"/>
              </w:rPr>
              <w:tab/>
            </w:r>
          </w:p>
        </w:tc>
      </w:tr>
      <w:tr w:rsidR="007D22DB" w:rsidRPr="00B309DB" w14:paraId="3A3754A7" w14:textId="77777777" w:rsidTr="006B1662">
        <w:trPr>
          <w:trHeight w:val="1308"/>
        </w:trPr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3754A2" w14:textId="77777777" w:rsidR="007D22DB" w:rsidRDefault="007D22DB" w:rsidP="00BA1080">
            <w:pPr>
              <w:pStyle w:val="Prrafodelista"/>
              <w:numPr>
                <w:ilvl w:val="0"/>
                <w:numId w:val="6"/>
              </w:numPr>
              <w:ind w:left="743" w:hanging="686"/>
              <w:rPr>
                <w:b/>
                <w:sz w:val="16"/>
                <w:szCs w:val="16"/>
              </w:rPr>
            </w:pPr>
            <w:r w:rsidRPr="007D22DB">
              <w:rPr>
                <w:b/>
                <w:sz w:val="16"/>
                <w:szCs w:val="16"/>
              </w:rPr>
              <w:t xml:space="preserve">MODIFICACIONES </w:t>
            </w:r>
            <w:r w:rsidR="006658DC">
              <w:rPr>
                <w:b/>
                <w:sz w:val="16"/>
                <w:szCs w:val="16"/>
              </w:rPr>
              <w:t xml:space="preserve">PREVISTAS </w:t>
            </w:r>
            <w:r w:rsidRPr="007D22DB">
              <w:rPr>
                <w:b/>
                <w:sz w:val="16"/>
                <w:szCs w:val="16"/>
              </w:rPr>
              <w:t xml:space="preserve">DEL </w:t>
            </w:r>
            <w:r w:rsidR="007A627F">
              <w:rPr>
                <w:b/>
                <w:sz w:val="16"/>
                <w:szCs w:val="16"/>
              </w:rPr>
              <w:t>CONTRATO</w:t>
            </w:r>
          </w:p>
          <w:p w14:paraId="3A3754A3" w14:textId="77777777" w:rsidR="007A627F" w:rsidRPr="006658DC" w:rsidRDefault="007A627F" w:rsidP="00BA1080">
            <w:pPr>
              <w:pStyle w:val="Prrafodelista"/>
              <w:ind w:left="743" w:hanging="686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Porcentaje máximo del contrato: </w:t>
            </w:r>
          </w:p>
          <w:p w14:paraId="3A3754A4" w14:textId="77777777" w:rsidR="007A627F" w:rsidRPr="006658DC" w:rsidRDefault="007A627F" w:rsidP="00BA1080">
            <w:pPr>
              <w:pStyle w:val="Prrafodelista"/>
              <w:ind w:left="743" w:hanging="686"/>
              <w:rPr>
                <w:snapToGrid w:val="0"/>
                <w:spacing w:val="-3"/>
                <w:sz w:val="16"/>
                <w:szCs w:val="16"/>
                <w:lang w:val="es-ES_tradnl"/>
              </w:rPr>
            </w:pPr>
          </w:p>
          <w:p w14:paraId="3A3754A5" w14:textId="77777777" w:rsidR="007A627F" w:rsidRPr="006658DC" w:rsidRDefault="007A627F" w:rsidP="00BA1080">
            <w:pPr>
              <w:pStyle w:val="Prrafodelista"/>
              <w:ind w:left="743" w:hanging="686"/>
              <w:rPr>
                <w:snapToGrid w:val="0"/>
                <w:spacing w:val="-3"/>
                <w:sz w:val="16"/>
                <w:szCs w:val="16"/>
                <w:lang w:val="es-ES_tradnl"/>
              </w:rPr>
            </w:pPr>
            <w:r>
              <w:rPr>
                <w:b/>
                <w:sz w:val="16"/>
                <w:szCs w:val="16"/>
              </w:rPr>
              <w:t>Supuestos de aplicación:</w:t>
            </w:r>
            <w:r w:rsidRPr="001D5F51">
              <w:rPr>
                <w:b/>
                <w:sz w:val="16"/>
                <w:szCs w:val="16"/>
              </w:rPr>
              <w:t xml:space="preserve"> </w:t>
            </w:r>
            <w:r w:rsidRPr="001D5F51">
              <w:rPr>
                <w:b/>
                <w:sz w:val="16"/>
                <w:szCs w:val="16"/>
              </w:rPr>
              <w:tab/>
            </w:r>
          </w:p>
          <w:p w14:paraId="3A3754A6" w14:textId="77777777" w:rsidR="007A627F" w:rsidRPr="00933C24" w:rsidRDefault="007A627F" w:rsidP="00BA1080">
            <w:pPr>
              <w:pStyle w:val="Prrafodelista"/>
              <w:ind w:left="743" w:hanging="686"/>
              <w:rPr>
                <w:b/>
                <w:sz w:val="16"/>
                <w:szCs w:val="16"/>
              </w:rPr>
            </w:pPr>
          </w:p>
        </w:tc>
      </w:tr>
      <w:tr w:rsidR="007D22DB" w:rsidRPr="001D5F51" w14:paraId="3A3754AA" w14:textId="77777777" w:rsidTr="00F368F7"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A3754A8" w14:textId="12C0B93B" w:rsidR="007D22DB" w:rsidRPr="00A45CFA" w:rsidRDefault="006658DC" w:rsidP="00BA1080">
            <w:pPr>
              <w:numPr>
                <w:ilvl w:val="0"/>
                <w:numId w:val="6"/>
              </w:numPr>
              <w:tabs>
                <w:tab w:val="num" w:pos="1020"/>
              </w:tabs>
              <w:spacing w:before="40" w:after="40"/>
              <w:ind w:left="318" w:hanging="318"/>
              <w:jc w:val="left"/>
              <w:outlineLvl w:val="0"/>
              <w:rPr>
                <w:sz w:val="16"/>
                <w:szCs w:val="16"/>
              </w:rPr>
            </w:pPr>
            <w:bookmarkStart w:id="41" w:name="_Toc379544252"/>
            <w:bookmarkStart w:id="42" w:name="_Toc402478518"/>
            <w:bookmarkStart w:id="43" w:name="_Toc402478782"/>
            <w:bookmarkStart w:id="44" w:name="_Toc402524350"/>
            <w:bookmarkStart w:id="45" w:name="_Toc413400767"/>
            <w:bookmarkStart w:id="46" w:name="_Toc413695057"/>
            <w:bookmarkStart w:id="47" w:name="_Toc414606476"/>
            <w:bookmarkStart w:id="48" w:name="_Toc415155237"/>
            <w:bookmarkStart w:id="49" w:name="_Toc415155966"/>
            <w:bookmarkStart w:id="50" w:name="_Toc415156248"/>
            <w:bookmarkStart w:id="51" w:name="_Toc416165918"/>
            <w:bookmarkStart w:id="52" w:name="_Toc416166812"/>
            <w:bookmarkStart w:id="53" w:name="_Toc417990756"/>
            <w:bookmarkStart w:id="54" w:name="_Toc418090390"/>
            <w:bookmarkStart w:id="55" w:name="_Toc418672757"/>
            <w:bookmarkStart w:id="56" w:name="_Toc419988783"/>
            <w:r w:rsidRPr="00A45CFA">
              <w:rPr>
                <w:b/>
                <w:sz w:val="16"/>
                <w:szCs w:val="16"/>
              </w:rPr>
              <w:t xml:space="preserve">PRESUPUESTO BASE </w:t>
            </w:r>
            <w:r w:rsidR="007D22DB" w:rsidRPr="00A45CFA">
              <w:rPr>
                <w:b/>
                <w:sz w:val="16"/>
                <w:szCs w:val="16"/>
              </w:rPr>
              <w:t>DE LICITACION:</w:t>
            </w:r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r w:rsidR="00F368F7" w:rsidRPr="00A45CFA">
              <w:rPr>
                <w:b/>
                <w:sz w:val="16"/>
                <w:szCs w:val="16"/>
              </w:rPr>
              <w:t xml:space="preserve"> </w:t>
            </w:r>
            <w:r w:rsidR="00BA1080" w:rsidRPr="00A45CFA">
              <w:rPr>
                <w:sz w:val="16"/>
                <w:szCs w:val="16"/>
              </w:rPr>
              <w:t>125.018,68</w:t>
            </w:r>
            <w:r w:rsidR="00F368F7" w:rsidRPr="00A45CFA">
              <w:rPr>
                <w:sz w:val="16"/>
                <w:szCs w:val="16"/>
              </w:rPr>
              <w:t xml:space="preserve"> €</w:t>
            </w:r>
          </w:p>
        </w:tc>
        <w:tc>
          <w:tcPr>
            <w:tcW w:w="5672" w:type="dxa"/>
            <w:gridSpan w:val="6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3A3754A9" w14:textId="77777777" w:rsidR="007D22DB" w:rsidRPr="001D5F51" w:rsidRDefault="007D22DB" w:rsidP="007D22DB">
            <w:pPr>
              <w:spacing w:after="0"/>
              <w:outlineLvl w:val="0"/>
              <w:rPr>
                <w:b/>
                <w:sz w:val="16"/>
                <w:szCs w:val="16"/>
              </w:rPr>
            </w:pPr>
          </w:p>
        </w:tc>
      </w:tr>
      <w:tr w:rsidR="007D22DB" w:rsidRPr="001D5F51" w14:paraId="3A3754AC" w14:textId="77777777" w:rsidTr="000517DB">
        <w:trPr>
          <w:trHeight w:val="170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AB" w14:textId="418E7799" w:rsidR="007D22DB" w:rsidRPr="00A45CFA" w:rsidRDefault="006658DC" w:rsidP="0035045B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firstLine="318"/>
              <w:outlineLvl w:val="0"/>
              <w:rPr>
                <w:sz w:val="16"/>
                <w:szCs w:val="16"/>
              </w:rPr>
            </w:pPr>
            <w:bookmarkStart w:id="57" w:name="_Toc379544253"/>
            <w:bookmarkStart w:id="58" w:name="_Toc402478519"/>
            <w:bookmarkStart w:id="59" w:name="_Toc402478783"/>
            <w:bookmarkStart w:id="60" w:name="_Toc402524351"/>
            <w:bookmarkStart w:id="61" w:name="_Toc413400768"/>
            <w:bookmarkStart w:id="62" w:name="_Toc413695058"/>
            <w:bookmarkStart w:id="63" w:name="_Toc414606477"/>
            <w:bookmarkStart w:id="64" w:name="_Toc415155238"/>
            <w:bookmarkStart w:id="65" w:name="_Toc415155967"/>
            <w:bookmarkStart w:id="66" w:name="_Toc415156249"/>
            <w:bookmarkStart w:id="67" w:name="_Toc416165919"/>
            <w:bookmarkStart w:id="68" w:name="_Toc416166813"/>
            <w:bookmarkStart w:id="69" w:name="_Toc417990757"/>
            <w:bookmarkStart w:id="70" w:name="_Toc418090391"/>
            <w:bookmarkStart w:id="71" w:name="_Toc418672758"/>
            <w:bookmarkStart w:id="72" w:name="_Toc419988784"/>
            <w:r w:rsidRPr="00A45CFA">
              <w:rPr>
                <w:b/>
                <w:sz w:val="16"/>
                <w:szCs w:val="16"/>
              </w:rPr>
              <w:t>Importe</w:t>
            </w:r>
            <w:r w:rsidR="007A627F" w:rsidRPr="00A45CFA">
              <w:rPr>
                <w:b/>
                <w:sz w:val="16"/>
                <w:szCs w:val="16"/>
              </w:rPr>
              <w:t xml:space="preserve"> sin IVA </w:t>
            </w:r>
            <w:r w:rsidR="007D22DB" w:rsidRPr="00A45CFA">
              <w:rPr>
                <w:sz w:val="16"/>
                <w:szCs w:val="16"/>
              </w:rPr>
              <w:t>:</w:t>
            </w:r>
            <w:bookmarkEnd w:id="57"/>
            <w:bookmarkEnd w:id="58"/>
            <w:bookmarkEnd w:id="59"/>
            <w:bookmarkEnd w:id="60"/>
            <w:bookmarkEnd w:id="61"/>
            <w:bookmarkEnd w:id="62"/>
            <w:bookmarkEnd w:id="63"/>
            <w:bookmarkEnd w:id="64"/>
            <w:bookmarkEnd w:id="65"/>
            <w:bookmarkEnd w:id="66"/>
            <w:bookmarkEnd w:id="67"/>
            <w:bookmarkEnd w:id="68"/>
            <w:bookmarkEnd w:id="69"/>
            <w:bookmarkEnd w:id="70"/>
            <w:bookmarkEnd w:id="71"/>
            <w:bookmarkEnd w:id="72"/>
            <w:r w:rsidR="00734DF3" w:rsidRPr="00A45CFA">
              <w:rPr>
                <w:b/>
                <w:sz w:val="16"/>
                <w:szCs w:val="16"/>
              </w:rPr>
              <w:t xml:space="preserve"> </w:t>
            </w:r>
            <w:r w:rsidR="00BA1080" w:rsidRPr="00A45CFA">
              <w:rPr>
                <w:sz w:val="16"/>
                <w:szCs w:val="16"/>
              </w:rPr>
              <w:t>103.321,2</w:t>
            </w:r>
            <w:r w:rsidR="00201650" w:rsidRPr="0035045B">
              <w:rPr>
                <w:color w:val="000000" w:themeColor="text1"/>
                <w:sz w:val="16"/>
                <w:szCs w:val="16"/>
              </w:rPr>
              <w:t>6</w:t>
            </w:r>
            <w:r w:rsidR="00734DF3" w:rsidRPr="00A45CFA">
              <w:rPr>
                <w:sz w:val="16"/>
                <w:szCs w:val="16"/>
              </w:rPr>
              <w:t xml:space="preserve"> €</w:t>
            </w:r>
            <w:r w:rsidR="00F368F7" w:rsidRPr="00A45CFA">
              <w:rPr>
                <w:sz w:val="16"/>
                <w:szCs w:val="16"/>
              </w:rPr>
              <w:t xml:space="preserve"> </w:t>
            </w:r>
          </w:p>
        </w:tc>
      </w:tr>
      <w:tr w:rsidR="007A627F" w:rsidRPr="001D5F51" w14:paraId="3A3754AE" w14:textId="77777777" w:rsidTr="000517DB">
        <w:trPr>
          <w:trHeight w:val="170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77DA484B" w14:textId="020E47C0" w:rsidR="00201650" w:rsidRPr="0035045B" w:rsidRDefault="00201650" w:rsidP="00201650">
            <w:pPr>
              <w:tabs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firstLine="318"/>
              <w:outlineLvl w:val="0"/>
              <w:rPr>
                <w:color w:val="000000" w:themeColor="text1"/>
                <w:sz w:val="16"/>
                <w:szCs w:val="16"/>
                <w:lang w:val="es-ES_tradnl"/>
              </w:rPr>
            </w:pPr>
            <w:r w:rsidRPr="0035045B">
              <w:rPr>
                <w:color w:val="000000" w:themeColor="text1"/>
                <w:sz w:val="16"/>
                <w:szCs w:val="16"/>
              </w:rPr>
              <w:t>- Mano de obra Oficial 1ª: 50.377,50 € (sin IVA)</w:t>
            </w:r>
          </w:p>
          <w:p w14:paraId="0C145E90" w14:textId="77777777" w:rsidR="00201650" w:rsidRPr="0035045B" w:rsidRDefault="00201650" w:rsidP="00201650">
            <w:pPr>
              <w:tabs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firstLine="318"/>
              <w:outlineLvl w:val="0"/>
              <w:rPr>
                <w:color w:val="000000" w:themeColor="text1"/>
                <w:sz w:val="16"/>
                <w:szCs w:val="16"/>
                <w:lang w:val="es-ES_tradnl"/>
              </w:rPr>
            </w:pPr>
            <w:r w:rsidRPr="0035045B">
              <w:rPr>
                <w:color w:val="000000" w:themeColor="text1"/>
                <w:sz w:val="16"/>
                <w:szCs w:val="16"/>
              </w:rPr>
              <w:t>- Mano de obra Peón: 48.173,76 € (sin IVA)</w:t>
            </w:r>
          </w:p>
          <w:p w14:paraId="51CE60BE" w14:textId="047C615B" w:rsidR="00201650" w:rsidRPr="0035045B" w:rsidRDefault="00201650" w:rsidP="00201650">
            <w:pPr>
              <w:tabs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firstLine="318"/>
              <w:outlineLvl w:val="0"/>
              <w:rPr>
                <w:color w:val="000000" w:themeColor="text1"/>
                <w:sz w:val="16"/>
                <w:szCs w:val="16"/>
              </w:rPr>
            </w:pPr>
            <w:r w:rsidRPr="0035045B">
              <w:rPr>
                <w:color w:val="000000" w:themeColor="text1"/>
                <w:sz w:val="16"/>
                <w:szCs w:val="16"/>
              </w:rPr>
              <w:t>- Materiales (Partida Fija): 4.770 € (sin IVA)</w:t>
            </w:r>
          </w:p>
          <w:p w14:paraId="38A1BC2C" w14:textId="77777777" w:rsidR="00201650" w:rsidRDefault="00201650" w:rsidP="006658DC">
            <w:pPr>
              <w:tabs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firstLine="318"/>
              <w:outlineLvl w:val="0"/>
              <w:rPr>
                <w:b/>
                <w:sz w:val="16"/>
                <w:szCs w:val="16"/>
              </w:rPr>
            </w:pPr>
          </w:p>
          <w:p w14:paraId="3A3754AD" w14:textId="33C9983C" w:rsidR="007A627F" w:rsidRPr="00A45CFA" w:rsidRDefault="007A627F" w:rsidP="00201650">
            <w:pPr>
              <w:tabs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firstLine="318"/>
              <w:outlineLvl w:val="0"/>
              <w:rPr>
                <w:sz w:val="16"/>
                <w:szCs w:val="16"/>
              </w:rPr>
            </w:pPr>
            <w:r w:rsidRPr="00A45CFA">
              <w:rPr>
                <w:b/>
                <w:sz w:val="16"/>
                <w:szCs w:val="16"/>
              </w:rPr>
              <w:t>IVA</w:t>
            </w:r>
            <w:r w:rsidR="00734DF3" w:rsidRPr="00A45CFA">
              <w:rPr>
                <w:b/>
                <w:sz w:val="16"/>
                <w:szCs w:val="16"/>
              </w:rPr>
              <w:t xml:space="preserve">: </w:t>
            </w:r>
            <w:r w:rsidR="00BA1080" w:rsidRPr="00A45CFA">
              <w:rPr>
                <w:sz w:val="16"/>
                <w:szCs w:val="16"/>
              </w:rPr>
              <w:t>21.697,4</w:t>
            </w:r>
            <w:r w:rsidR="00201650" w:rsidRPr="0035045B">
              <w:rPr>
                <w:color w:val="000000" w:themeColor="text1"/>
                <w:sz w:val="16"/>
                <w:szCs w:val="16"/>
              </w:rPr>
              <w:t>6</w:t>
            </w:r>
            <w:r w:rsidR="00734DF3" w:rsidRPr="00A45CFA">
              <w:rPr>
                <w:sz w:val="16"/>
                <w:szCs w:val="16"/>
              </w:rPr>
              <w:t xml:space="preserve"> €</w:t>
            </w:r>
            <w:r w:rsidRPr="00A45CFA">
              <w:rPr>
                <w:b/>
                <w:sz w:val="16"/>
                <w:szCs w:val="16"/>
              </w:rPr>
              <w:tab/>
            </w:r>
          </w:p>
        </w:tc>
      </w:tr>
      <w:tr w:rsidR="007A627F" w:rsidRPr="001D5F51" w14:paraId="3A3754B0" w14:textId="77777777" w:rsidTr="000517DB">
        <w:trPr>
          <w:trHeight w:val="170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AF" w14:textId="0C538375" w:rsidR="007A627F" w:rsidRPr="00A45CFA" w:rsidRDefault="006658DC" w:rsidP="00201650">
            <w:pPr>
              <w:tabs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firstLine="318"/>
              <w:outlineLvl w:val="0"/>
              <w:rPr>
                <w:sz w:val="16"/>
                <w:szCs w:val="16"/>
              </w:rPr>
            </w:pPr>
            <w:r w:rsidRPr="00A45CFA">
              <w:rPr>
                <w:b/>
                <w:sz w:val="16"/>
                <w:szCs w:val="16"/>
              </w:rPr>
              <w:t>Importe total</w:t>
            </w:r>
            <w:r w:rsidRPr="00A45CFA">
              <w:rPr>
                <w:sz w:val="16"/>
                <w:szCs w:val="16"/>
              </w:rPr>
              <w:t xml:space="preserve">: </w:t>
            </w:r>
            <w:r w:rsidR="00BA1080" w:rsidRPr="00A45CFA">
              <w:rPr>
                <w:sz w:val="16"/>
                <w:szCs w:val="16"/>
              </w:rPr>
              <w:t>125.018,</w:t>
            </w:r>
            <w:r w:rsidR="00201650" w:rsidRPr="0035045B">
              <w:rPr>
                <w:color w:val="000000" w:themeColor="text1"/>
                <w:sz w:val="16"/>
                <w:szCs w:val="16"/>
              </w:rPr>
              <w:t>72</w:t>
            </w:r>
            <w:r w:rsidR="00734DF3" w:rsidRPr="00A45CFA">
              <w:rPr>
                <w:sz w:val="16"/>
                <w:szCs w:val="16"/>
              </w:rPr>
              <w:t xml:space="preserve"> €</w:t>
            </w:r>
            <w:r w:rsidR="007A627F" w:rsidRPr="00A45CFA">
              <w:rPr>
                <w:b/>
                <w:sz w:val="16"/>
                <w:szCs w:val="16"/>
              </w:rPr>
              <w:tab/>
            </w:r>
          </w:p>
        </w:tc>
      </w:tr>
      <w:tr w:rsidR="007D22DB" w:rsidRPr="001D5F51" w14:paraId="3A3754B2" w14:textId="77777777" w:rsidTr="000517DB">
        <w:trPr>
          <w:trHeight w:val="170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B1" w14:textId="0659748A" w:rsidR="007D22DB" w:rsidRPr="00A45CFA" w:rsidRDefault="007D22DB" w:rsidP="00201650">
            <w:pPr>
              <w:tabs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firstLine="318"/>
              <w:outlineLvl w:val="0"/>
              <w:rPr>
                <w:sz w:val="16"/>
                <w:szCs w:val="16"/>
              </w:rPr>
            </w:pPr>
            <w:bookmarkStart w:id="73" w:name="_Toc379544254"/>
            <w:bookmarkStart w:id="74" w:name="_Toc402478520"/>
            <w:bookmarkStart w:id="75" w:name="_Toc402478784"/>
            <w:bookmarkStart w:id="76" w:name="_Toc402524352"/>
            <w:bookmarkStart w:id="77" w:name="_Toc413400769"/>
            <w:bookmarkStart w:id="78" w:name="_Toc413695059"/>
            <w:bookmarkStart w:id="79" w:name="_Toc414606478"/>
            <w:bookmarkStart w:id="80" w:name="_Toc415155239"/>
            <w:bookmarkStart w:id="81" w:name="_Toc415155968"/>
            <w:bookmarkStart w:id="82" w:name="_Toc415156250"/>
            <w:bookmarkStart w:id="83" w:name="_Toc416165920"/>
            <w:bookmarkStart w:id="84" w:name="_Toc416166814"/>
            <w:bookmarkStart w:id="85" w:name="_Toc417990758"/>
            <w:bookmarkStart w:id="86" w:name="_Toc418090392"/>
            <w:bookmarkStart w:id="87" w:name="_Toc418672759"/>
            <w:bookmarkStart w:id="88" w:name="_Toc419988785"/>
            <w:bookmarkEnd w:id="73"/>
            <w:bookmarkEnd w:id="74"/>
            <w:bookmarkEnd w:id="75"/>
            <w:bookmarkEnd w:id="76"/>
            <w:bookmarkEnd w:id="77"/>
            <w:bookmarkEnd w:id="78"/>
            <w:bookmarkEnd w:id="79"/>
            <w:r w:rsidRPr="00A45CFA">
              <w:rPr>
                <w:b/>
                <w:sz w:val="16"/>
                <w:szCs w:val="16"/>
              </w:rPr>
              <w:t>Valor estimado</w:t>
            </w:r>
            <w:r w:rsidR="007A627F" w:rsidRPr="00A45CFA">
              <w:rPr>
                <w:b/>
                <w:sz w:val="16"/>
                <w:szCs w:val="16"/>
              </w:rPr>
              <w:t xml:space="preserve"> sin IVA</w:t>
            </w:r>
            <w:r w:rsidRPr="00A45CFA">
              <w:rPr>
                <w:b/>
                <w:sz w:val="16"/>
                <w:szCs w:val="16"/>
              </w:rPr>
              <w:t xml:space="preserve">: </w:t>
            </w:r>
            <w:r w:rsidR="00BA1080" w:rsidRPr="00A45CFA">
              <w:rPr>
                <w:sz w:val="16"/>
                <w:szCs w:val="16"/>
              </w:rPr>
              <w:t>103.32,2</w:t>
            </w:r>
            <w:r w:rsidR="00201650" w:rsidRPr="0035045B">
              <w:rPr>
                <w:color w:val="000000" w:themeColor="text1"/>
                <w:sz w:val="16"/>
                <w:szCs w:val="16"/>
              </w:rPr>
              <w:t>6</w:t>
            </w:r>
            <w:r w:rsidR="00734DF3" w:rsidRPr="00A45CFA">
              <w:rPr>
                <w:sz w:val="16"/>
                <w:szCs w:val="16"/>
              </w:rPr>
              <w:t xml:space="preserve"> €</w:t>
            </w:r>
            <w:r w:rsidRPr="00A45CFA">
              <w:rPr>
                <w:b/>
                <w:sz w:val="16"/>
                <w:szCs w:val="16"/>
              </w:rPr>
              <w:tab/>
            </w:r>
            <w:bookmarkEnd w:id="80"/>
            <w:bookmarkEnd w:id="81"/>
            <w:bookmarkEnd w:id="82"/>
            <w:bookmarkEnd w:id="83"/>
            <w:bookmarkEnd w:id="84"/>
            <w:bookmarkEnd w:id="85"/>
            <w:bookmarkEnd w:id="86"/>
            <w:bookmarkEnd w:id="87"/>
            <w:bookmarkEnd w:id="88"/>
            <w:r w:rsidRPr="00A45CFA">
              <w:rPr>
                <w:b/>
                <w:sz w:val="16"/>
                <w:szCs w:val="16"/>
              </w:rPr>
              <w:tab/>
            </w:r>
          </w:p>
        </w:tc>
      </w:tr>
      <w:tr w:rsidR="007D22DB" w:rsidRPr="001D5F51" w14:paraId="3A3754B4" w14:textId="77777777" w:rsidTr="000517DB">
        <w:trPr>
          <w:trHeight w:val="235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B3" w14:textId="77777777" w:rsidR="007D22DB" w:rsidRPr="001D5F51" w:rsidRDefault="007D22DB" w:rsidP="006658DC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firstLine="318"/>
              <w:outlineLvl w:val="0"/>
              <w:rPr>
                <w:sz w:val="16"/>
                <w:szCs w:val="16"/>
              </w:rPr>
            </w:pPr>
            <w:bookmarkStart w:id="89" w:name="_Toc379544255"/>
            <w:bookmarkStart w:id="90" w:name="_Toc402478521"/>
            <w:bookmarkStart w:id="91" w:name="_Toc402478785"/>
            <w:bookmarkStart w:id="92" w:name="_Toc402524353"/>
            <w:bookmarkStart w:id="93" w:name="_Toc413400770"/>
            <w:bookmarkStart w:id="94" w:name="_Toc413695060"/>
            <w:bookmarkStart w:id="95" w:name="_Toc414606479"/>
            <w:bookmarkStart w:id="96" w:name="_Toc415155240"/>
            <w:bookmarkStart w:id="97" w:name="_Toc415155969"/>
            <w:bookmarkStart w:id="98" w:name="_Toc415156251"/>
            <w:bookmarkStart w:id="99" w:name="_Toc416165921"/>
            <w:bookmarkStart w:id="100" w:name="_Toc416166815"/>
            <w:bookmarkStart w:id="101" w:name="_Toc417990759"/>
            <w:bookmarkStart w:id="102" w:name="_Toc418090393"/>
            <w:bookmarkStart w:id="103" w:name="_Toc418672760"/>
            <w:bookmarkStart w:id="104" w:name="_Toc419988786"/>
            <w:r w:rsidRPr="001D5F51">
              <w:rPr>
                <w:b/>
                <w:sz w:val="16"/>
                <w:szCs w:val="16"/>
              </w:rPr>
              <w:t>Contratación por lotes:</w:t>
            </w:r>
            <w:r w:rsidRPr="001D5F51">
              <w:rPr>
                <w:b/>
                <w:sz w:val="16"/>
                <w:szCs w:val="16"/>
              </w:rPr>
              <w:tab/>
            </w:r>
            <w:r w:rsidRPr="001D5F51">
              <w:rPr>
                <w:sz w:val="16"/>
                <w:szCs w:val="16"/>
              </w:rPr>
              <w:t>SI</w:t>
            </w:r>
            <w:r w:rsidRPr="001D5F51">
              <w:rPr>
                <w:b/>
                <w:sz w:val="16"/>
                <w:szCs w:val="16"/>
              </w:rPr>
              <w:tab/>
            </w:r>
            <w:sdt>
              <w:sdtPr>
                <w:rPr>
                  <w:sz w:val="16"/>
                  <w:szCs w:val="16"/>
                </w:rPr>
                <w:id w:val="845137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D5F51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Pr="001D5F51">
              <w:rPr>
                <w:sz w:val="16"/>
                <w:szCs w:val="16"/>
              </w:rPr>
              <w:tab/>
              <w:t>NO</w:t>
            </w:r>
            <w:r w:rsidRPr="001D5F51">
              <w:rPr>
                <w:sz w:val="16"/>
                <w:szCs w:val="16"/>
              </w:rPr>
              <w:tab/>
            </w:r>
            <w:sdt>
              <w:sdtPr>
                <w:rPr>
                  <w:sz w:val="16"/>
                  <w:szCs w:val="16"/>
                </w:rPr>
                <w:id w:val="4413525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DF3">
                  <w:rPr>
                    <w:rFonts w:ascii="MS Gothic" w:eastAsia="MS Gothic" w:hAnsi="MS Gothic" w:hint="eastAsia"/>
                    <w:sz w:val="16"/>
                    <w:szCs w:val="16"/>
                  </w:rPr>
                  <w:t>☒</w:t>
                </w:r>
              </w:sdtContent>
            </w:sdt>
            <w:bookmarkEnd w:id="89"/>
            <w:bookmarkEnd w:id="90"/>
            <w:bookmarkEnd w:id="91"/>
            <w:bookmarkEnd w:id="92"/>
            <w:bookmarkEnd w:id="93"/>
            <w:bookmarkEnd w:id="94"/>
            <w:bookmarkEnd w:id="95"/>
            <w:bookmarkEnd w:id="96"/>
            <w:bookmarkEnd w:id="97"/>
            <w:bookmarkEnd w:id="98"/>
            <w:bookmarkEnd w:id="99"/>
            <w:bookmarkEnd w:id="100"/>
            <w:bookmarkEnd w:id="101"/>
            <w:bookmarkEnd w:id="102"/>
            <w:bookmarkEnd w:id="103"/>
            <w:bookmarkEnd w:id="104"/>
          </w:p>
        </w:tc>
      </w:tr>
      <w:tr w:rsidR="007D22DB" w:rsidRPr="001D5F51" w14:paraId="3A3754B7" w14:textId="77777777" w:rsidTr="000517DB">
        <w:trPr>
          <w:trHeight w:val="170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B5" w14:textId="77777777" w:rsidR="006B1662" w:rsidRDefault="006B1662" w:rsidP="006658DC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firstLine="318"/>
              <w:outlineLvl w:val="0"/>
              <w:rPr>
                <w:b/>
                <w:sz w:val="16"/>
                <w:szCs w:val="16"/>
              </w:rPr>
            </w:pPr>
            <w:bookmarkStart w:id="105" w:name="_Toc379544256"/>
            <w:bookmarkStart w:id="106" w:name="_Toc402478522"/>
            <w:bookmarkStart w:id="107" w:name="_Toc402478786"/>
            <w:bookmarkStart w:id="108" w:name="_Toc402524354"/>
            <w:bookmarkStart w:id="109" w:name="_Toc413400771"/>
            <w:bookmarkStart w:id="110" w:name="_Toc413695061"/>
            <w:bookmarkStart w:id="111" w:name="_Toc414606480"/>
            <w:bookmarkStart w:id="112" w:name="_Toc415155241"/>
            <w:bookmarkStart w:id="113" w:name="_Toc415155970"/>
            <w:bookmarkStart w:id="114" w:name="_Toc415156252"/>
            <w:bookmarkStart w:id="115" w:name="_Toc416165922"/>
            <w:bookmarkStart w:id="116" w:name="_Toc416166816"/>
            <w:bookmarkStart w:id="117" w:name="_Toc417990760"/>
            <w:bookmarkStart w:id="118" w:name="_Toc418090394"/>
            <w:bookmarkStart w:id="119" w:name="_Toc418672761"/>
            <w:bookmarkStart w:id="120" w:name="_Toc419988787"/>
          </w:p>
          <w:p w14:paraId="3A3754B6" w14:textId="77777777" w:rsidR="007D22DB" w:rsidRPr="001D5F51" w:rsidRDefault="007D22DB" w:rsidP="006658DC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firstLine="318"/>
              <w:outlineLvl w:val="0"/>
              <w:rPr>
                <w:b/>
                <w:sz w:val="16"/>
                <w:szCs w:val="16"/>
              </w:rPr>
            </w:pPr>
            <w:r w:rsidRPr="001D5F51">
              <w:rPr>
                <w:b/>
                <w:sz w:val="16"/>
                <w:szCs w:val="16"/>
              </w:rPr>
              <w:t>Desglose:</w:t>
            </w:r>
            <w:bookmarkEnd w:id="105"/>
            <w:bookmarkEnd w:id="106"/>
            <w:bookmarkEnd w:id="107"/>
            <w:bookmarkEnd w:id="108"/>
            <w:bookmarkEnd w:id="109"/>
            <w:bookmarkEnd w:id="110"/>
            <w:bookmarkEnd w:id="111"/>
            <w:bookmarkEnd w:id="112"/>
            <w:bookmarkEnd w:id="113"/>
            <w:bookmarkEnd w:id="114"/>
            <w:bookmarkEnd w:id="115"/>
            <w:bookmarkEnd w:id="116"/>
            <w:bookmarkEnd w:id="117"/>
            <w:bookmarkEnd w:id="118"/>
            <w:bookmarkEnd w:id="119"/>
            <w:bookmarkEnd w:id="120"/>
          </w:p>
        </w:tc>
      </w:tr>
      <w:tr w:rsidR="006B1662" w:rsidRPr="001D5F51" w14:paraId="3A3754B9" w14:textId="77777777" w:rsidTr="006B1662">
        <w:trPr>
          <w:trHeight w:val="1158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</w:tcBorders>
            <w:shd w:val="clear" w:color="auto" w:fill="auto"/>
          </w:tcPr>
          <w:p w14:paraId="3A3754B8" w14:textId="36237E36" w:rsidR="006B1662" w:rsidRPr="001D5F51" w:rsidRDefault="006B1662" w:rsidP="00B17AFC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sz w:val="16"/>
                <w:szCs w:val="16"/>
              </w:rPr>
            </w:pPr>
          </w:p>
        </w:tc>
      </w:tr>
      <w:tr w:rsidR="005B63F9" w:rsidRPr="001D5F51" w14:paraId="3A3754BC" w14:textId="77777777" w:rsidTr="006658DC">
        <w:tblPrEx>
          <w:tblCellMar>
            <w:top w:w="0" w:type="dxa"/>
          </w:tblCellMar>
        </w:tblPrEx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3754BA" w14:textId="77777777" w:rsidR="005B63F9" w:rsidRDefault="005B63F9" w:rsidP="00BA1080">
            <w:pPr>
              <w:numPr>
                <w:ilvl w:val="0"/>
                <w:numId w:val="6"/>
              </w:numPr>
              <w:tabs>
                <w:tab w:val="num" w:pos="1020"/>
              </w:tabs>
              <w:spacing w:before="40" w:after="40"/>
              <w:ind w:left="440" w:hanging="440"/>
              <w:jc w:val="left"/>
              <w:outlineLvl w:val="0"/>
              <w:rPr>
                <w:b/>
                <w:sz w:val="16"/>
                <w:szCs w:val="16"/>
              </w:rPr>
            </w:pPr>
            <w:bookmarkStart w:id="121" w:name="_Toc379544260"/>
            <w:bookmarkStart w:id="122" w:name="_Toc402478526"/>
            <w:bookmarkStart w:id="123" w:name="_Toc402478790"/>
            <w:bookmarkStart w:id="124" w:name="_Toc402524358"/>
            <w:bookmarkStart w:id="125" w:name="_Toc413400775"/>
            <w:bookmarkStart w:id="126" w:name="_Toc413695065"/>
            <w:bookmarkStart w:id="127" w:name="_Toc414606484"/>
            <w:bookmarkStart w:id="128" w:name="_Toc415155245"/>
            <w:bookmarkStart w:id="129" w:name="_Toc415155974"/>
            <w:bookmarkStart w:id="130" w:name="_Toc415156256"/>
            <w:bookmarkStart w:id="131" w:name="_Toc416165926"/>
            <w:bookmarkStart w:id="132" w:name="_Toc416166820"/>
            <w:bookmarkStart w:id="133" w:name="_Toc417990764"/>
            <w:bookmarkStart w:id="134" w:name="_Toc418090398"/>
            <w:bookmarkStart w:id="135" w:name="_Toc418672765"/>
            <w:bookmarkStart w:id="136" w:name="_Toc419988791"/>
            <w:r w:rsidRPr="005B63F9">
              <w:rPr>
                <w:b/>
                <w:sz w:val="16"/>
                <w:szCs w:val="16"/>
              </w:rPr>
              <w:t>HABILITACIONES PROFESIONALES O EMPRESARIALES</w:t>
            </w:r>
            <w:bookmarkEnd w:id="121"/>
            <w:bookmarkEnd w:id="122"/>
            <w:bookmarkEnd w:id="123"/>
            <w:bookmarkEnd w:id="124"/>
            <w:bookmarkEnd w:id="125"/>
            <w:bookmarkEnd w:id="126"/>
            <w:bookmarkEnd w:id="127"/>
            <w:bookmarkEnd w:id="128"/>
            <w:bookmarkEnd w:id="129"/>
            <w:bookmarkEnd w:id="130"/>
            <w:bookmarkEnd w:id="131"/>
            <w:bookmarkEnd w:id="132"/>
            <w:bookmarkEnd w:id="133"/>
            <w:bookmarkEnd w:id="134"/>
            <w:bookmarkEnd w:id="135"/>
            <w:bookmarkEnd w:id="136"/>
            <w:r w:rsidRPr="005B63F9">
              <w:rPr>
                <w:b/>
                <w:sz w:val="16"/>
                <w:szCs w:val="16"/>
              </w:rPr>
              <w:t xml:space="preserve"> </w:t>
            </w:r>
          </w:p>
          <w:p w14:paraId="42D115DB" w14:textId="77777777" w:rsidR="00734DF3" w:rsidRDefault="00734DF3" w:rsidP="00734DF3">
            <w:pPr>
              <w:spacing w:before="40" w:after="40"/>
              <w:ind w:left="440"/>
              <w:jc w:val="left"/>
              <w:outlineLvl w:val="0"/>
              <w:rPr>
                <w:sz w:val="16"/>
                <w:szCs w:val="16"/>
              </w:rPr>
            </w:pPr>
            <w:r w:rsidRPr="00734DF3">
              <w:rPr>
                <w:sz w:val="16"/>
                <w:szCs w:val="16"/>
              </w:rPr>
              <w:t>Las empresa</w:t>
            </w:r>
            <w:r w:rsidR="004117A0">
              <w:rPr>
                <w:sz w:val="16"/>
                <w:szCs w:val="16"/>
              </w:rPr>
              <w:t>s</w:t>
            </w:r>
            <w:r w:rsidRPr="00734DF3">
              <w:rPr>
                <w:sz w:val="16"/>
                <w:szCs w:val="16"/>
              </w:rPr>
              <w:t xml:space="preserve"> que oferten han de estar inscritas en el REA</w:t>
            </w:r>
            <w:r w:rsidR="00B17AFC">
              <w:rPr>
                <w:sz w:val="16"/>
                <w:szCs w:val="16"/>
              </w:rPr>
              <w:t>.</w:t>
            </w:r>
          </w:p>
          <w:p w14:paraId="3A3754BB" w14:textId="77777777" w:rsidR="00F368F7" w:rsidRPr="00734DF3" w:rsidRDefault="00F368F7" w:rsidP="00734DF3">
            <w:pPr>
              <w:spacing w:before="40" w:after="40"/>
              <w:ind w:left="440"/>
              <w:jc w:val="left"/>
              <w:outlineLvl w:val="0"/>
              <w:rPr>
                <w:sz w:val="16"/>
                <w:szCs w:val="16"/>
              </w:rPr>
            </w:pPr>
          </w:p>
        </w:tc>
      </w:tr>
      <w:tr w:rsidR="005B63F9" w:rsidRPr="001D5F51" w14:paraId="3A3754C1" w14:textId="77777777" w:rsidTr="006658DC">
        <w:tblPrEx>
          <w:tblCellMar>
            <w:top w:w="0" w:type="dxa"/>
          </w:tblCellMar>
        </w:tblPrEx>
        <w:trPr>
          <w:trHeight w:val="252"/>
        </w:trPr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BF" w14:textId="77777777" w:rsidR="005B63F9" w:rsidRDefault="006658DC" w:rsidP="00BA1080">
            <w:pPr>
              <w:numPr>
                <w:ilvl w:val="0"/>
                <w:numId w:val="6"/>
              </w:numPr>
              <w:tabs>
                <w:tab w:val="num" w:pos="1020"/>
              </w:tabs>
              <w:spacing w:before="40" w:after="40"/>
              <w:ind w:left="440" w:hanging="440"/>
              <w:jc w:val="left"/>
              <w:outlineLvl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REQUISITOS DE SOLVENCIA</w:t>
            </w:r>
            <w:r w:rsidR="005B63F9">
              <w:rPr>
                <w:b/>
                <w:sz w:val="16"/>
                <w:szCs w:val="16"/>
              </w:rPr>
              <w:t xml:space="preserve"> </w:t>
            </w:r>
            <w:r w:rsidR="005B63F9" w:rsidRPr="001D5F51">
              <w:rPr>
                <w:b/>
                <w:sz w:val="16"/>
                <w:szCs w:val="16"/>
              </w:rPr>
              <w:t>:</w:t>
            </w:r>
          </w:p>
          <w:p w14:paraId="3A3754C0" w14:textId="77777777" w:rsidR="00E1683D" w:rsidRPr="005B63F9" w:rsidRDefault="00E1683D" w:rsidP="00E1683D">
            <w:pPr>
              <w:tabs>
                <w:tab w:val="num" w:pos="1020"/>
              </w:tabs>
              <w:spacing w:before="40" w:after="40"/>
              <w:ind w:left="440"/>
              <w:jc w:val="left"/>
              <w:outlineLvl w:val="0"/>
              <w:rPr>
                <w:b/>
                <w:sz w:val="16"/>
                <w:szCs w:val="16"/>
              </w:rPr>
            </w:pPr>
          </w:p>
        </w:tc>
      </w:tr>
      <w:tr w:rsidR="006658DC" w:rsidRPr="001D5F51" w14:paraId="3A3754C6" w14:textId="77777777" w:rsidTr="006658DC">
        <w:tblPrEx>
          <w:tblCellMar>
            <w:top w:w="0" w:type="dxa"/>
          </w:tblCellMar>
        </w:tblPrEx>
        <w:trPr>
          <w:trHeight w:val="252"/>
        </w:trPr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C2" w14:textId="77777777" w:rsidR="006658DC" w:rsidRDefault="006658DC" w:rsidP="006658DC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Clasificación Requerida: </w:t>
            </w:r>
          </w:p>
          <w:p w14:paraId="3A3754C3" w14:textId="77777777" w:rsidR="006658DC" w:rsidRDefault="006658DC" w:rsidP="006658DC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b/>
                <w:sz w:val="16"/>
                <w:szCs w:val="16"/>
              </w:rPr>
            </w:pPr>
          </w:p>
          <w:p w14:paraId="3A3754C4" w14:textId="77777777" w:rsidR="006658DC" w:rsidRPr="006658DC" w:rsidRDefault="006658DC" w:rsidP="006B1662">
            <w:pPr>
              <w:tabs>
                <w:tab w:val="left" w:pos="3701"/>
                <w:tab w:val="left" w:pos="6129"/>
              </w:tabs>
              <w:spacing w:after="0"/>
              <w:ind w:firstLine="459"/>
              <w:outlineLvl w:val="0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Grupo:</w:t>
            </w:r>
            <w:r w:rsidR="006B1662">
              <w:rPr>
                <w:b/>
                <w:sz w:val="16"/>
                <w:szCs w:val="16"/>
              </w:rPr>
              <w:t xml:space="preserve"> </w:t>
            </w:r>
            <w:r w:rsidR="006B1662"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>Subgrupo:</w:t>
            </w:r>
            <w:r w:rsidRPr="009F7502">
              <w:rPr>
                <w:b/>
                <w:sz w:val="16"/>
                <w:szCs w:val="16"/>
              </w:rPr>
              <w:t xml:space="preserve"> </w:t>
            </w:r>
            <w:r w:rsidRPr="009F7502"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>Categoría:</w:t>
            </w:r>
            <w:r w:rsidRPr="009F7502">
              <w:rPr>
                <w:b/>
                <w:sz w:val="16"/>
                <w:szCs w:val="16"/>
              </w:rPr>
              <w:t xml:space="preserve"> </w:t>
            </w:r>
            <w:r w:rsidRPr="009F7502">
              <w:rPr>
                <w:b/>
                <w:sz w:val="16"/>
                <w:szCs w:val="16"/>
              </w:rPr>
              <w:tab/>
            </w:r>
          </w:p>
          <w:p w14:paraId="3A3754C5" w14:textId="77777777" w:rsidR="006658DC" w:rsidRPr="001D5F51" w:rsidRDefault="006658DC" w:rsidP="006658DC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b/>
                <w:sz w:val="16"/>
                <w:szCs w:val="16"/>
              </w:rPr>
            </w:pPr>
          </w:p>
        </w:tc>
      </w:tr>
      <w:tr w:rsidR="005B63F9" w:rsidRPr="001D5F51" w14:paraId="3A3754CB" w14:textId="77777777" w:rsidTr="006658DC">
        <w:tblPrEx>
          <w:tblCellMar>
            <w:top w:w="0" w:type="dxa"/>
          </w:tblCellMar>
        </w:tblPrEx>
        <w:trPr>
          <w:trHeight w:val="170"/>
        </w:trPr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C7" w14:textId="77777777" w:rsidR="005B63F9" w:rsidRDefault="005B63F9" w:rsidP="00F23DC4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Solvencia económica y financiera: </w:t>
            </w:r>
          </w:p>
          <w:p w14:paraId="3A3754C8" w14:textId="5F7FADD0" w:rsidR="005B63F9" w:rsidRPr="006658DC" w:rsidRDefault="007E6462" w:rsidP="00F23DC4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Volumen anual de negocios global referido al mejor ejercicio dentro de los tres últimos disponibles. El volumen </w:t>
            </w:r>
            <w:r w:rsidR="0074768F">
              <w:rPr>
                <w:sz w:val="16"/>
                <w:szCs w:val="16"/>
              </w:rPr>
              <w:t>mínimo</w:t>
            </w:r>
            <w:r>
              <w:rPr>
                <w:sz w:val="16"/>
                <w:szCs w:val="16"/>
              </w:rPr>
              <w:t xml:space="preserve"> deberá ser al menos igual a 93.027 €</w:t>
            </w:r>
            <w:r w:rsidR="00F368F7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 xml:space="preserve"> El </w:t>
            </w:r>
            <w:r w:rsidR="008D22DE">
              <w:rPr>
                <w:sz w:val="16"/>
                <w:szCs w:val="16"/>
              </w:rPr>
              <w:t>volumen de negocio se acreditará</w:t>
            </w:r>
            <w:r>
              <w:rPr>
                <w:sz w:val="16"/>
                <w:szCs w:val="16"/>
              </w:rPr>
              <w:t xml:space="preserve"> mediante una declaración responsable del empresario, en caso de que la solvencia requerida no figure en el ROLECE</w:t>
            </w:r>
          </w:p>
          <w:p w14:paraId="3A3754C9" w14:textId="77777777" w:rsidR="005B63F9" w:rsidRPr="006658DC" w:rsidRDefault="005B63F9" w:rsidP="00F23DC4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sz w:val="16"/>
                <w:szCs w:val="16"/>
              </w:rPr>
            </w:pPr>
          </w:p>
          <w:p w14:paraId="3A3754CA" w14:textId="77777777" w:rsidR="005B63F9" w:rsidRPr="001D5F51" w:rsidRDefault="005B63F9" w:rsidP="00F23DC4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b/>
                <w:sz w:val="16"/>
                <w:szCs w:val="16"/>
              </w:rPr>
            </w:pPr>
          </w:p>
        </w:tc>
      </w:tr>
      <w:tr w:rsidR="005B63F9" w:rsidRPr="001D5F51" w14:paraId="3A3754D0" w14:textId="77777777" w:rsidTr="006658DC">
        <w:tblPrEx>
          <w:tblCellMar>
            <w:top w:w="0" w:type="dxa"/>
          </w:tblCellMar>
        </w:tblPrEx>
        <w:trPr>
          <w:trHeight w:val="170"/>
        </w:trPr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CC" w14:textId="77777777" w:rsidR="00E1683D" w:rsidRPr="00A45CFA" w:rsidRDefault="005B63F9" w:rsidP="00F23DC4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Solvencia </w:t>
            </w:r>
            <w:r w:rsidR="00E1683D">
              <w:rPr>
                <w:b/>
                <w:sz w:val="16"/>
                <w:szCs w:val="16"/>
              </w:rPr>
              <w:t>técnica</w:t>
            </w:r>
            <w:r>
              <w:rPr>
                <w:b/>
                <w:sz w:val="16"/>
                <w:szCs w:val="16"/>
              </w:rPr>
              <w:t xml:space="preserve"> y </w:t>
            </w:r>
            <w:r w:rsidR="00E1683D">
              <w:rPr>
                <w:b/>
                <w:sz w:val="16"/>
                <w:szCs w:val="16"/>
              </w:rPr>
              <w:t>profesional</w:t>
            </w:r>
          </w:p>
          <w:p w14:paraId="3A3754CD" w14:textId="1D37F806" w:rsidR="007E6462" w:rsidRPr="00F368F7" w:rsidRDefault="007E6462" w:rsidP="00F23DC4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color w:val="FF0000"/>
                <w:sz w:val="16"/>
                <w:szCs w:val="16"/>
              </w:rPr>
            </w:pPr>
            <w:r w:rsidRPr="00A45CFA">
              <w:rPr>
                <w:sz w:val="16"/>
                <w:szCs w:val="16"/>
              </w:rPr>
              <w:t xml:space="preserve">Una relación de los principales trabajos de albañilería realizados en los últimos tres años que incluya importe, año de </w:t>
            </w:r>
            <w:r w:rsidR="00726042" w:rsidRPr="00A45CFA">
              <w:rPr>
                <w:sz w:val="16"/>
                <w:szCs w:val="16"/>
              </w:rPr>
              <w:t xml:space="preserve">ejecución </w:t>
            </w:r>
            <w:r w:rsidRPr="00A45CFA">
              <w:rPr>
                <w:sz w:val="16"/>
                <w:szCs w:val="16"/>
              </w:rPr>
              <w:t xml:space="preserve">y destinatario </w:t>
            </w:r>
            <w:r w:rsidR="0074768F" w:rsidRPr="00A45CFA">
              <w:rPr>
                <w:sz w:val="16"/>
                <w:szCs w:val="16"/>
              </w:rPr>
              <w:t>público</w:t>
            </w:r>
            <w:r w:rsidRPr="00A45CFA">
              <w:rPr>
                <w:sz w:val="16"/>
                <w:szCs w:val="16"/>
              </w:rPr>
              <w:t xml:space="preserve"> o privado, de los </w:t>
            </w:r>
            <w:r w:rsidR="0074768F" w:rsidRPr="00A45CFA">
              <w:rPr>
                <w:sz w:val="16"/>
                <w:szCs w:val="16"/>
              </w:rPr>
              <w:t>mismos. El</w:t>
            </w:r>
            <w:r w:rsidRPr="00A45CFA">
              <w:rPr>
                <w:sz w:val="16"/>
                <w:szCs w:val="16"/>
              </w:rPr>
              <w:t xml:space="preserve"> importe de los últimos t</w:t>
            </w:r>
            <w:r w:rsidR="00BA1080" w:rsidRPr="00A45CFA">
              <w:rPr>
                <w:sz w:val="16"/>
                <w:szCs w:val="16"/>
              </w:rPr>
              <w:t>res años</w:t>
            </w:r>
            <w:r w:rsidR="008D22DE">
              <w:rPr>
                <w:sz w:val="16"/>
                <w:szCs w:val="16"/>
              </w:rPr>
              <w:t xml:space="preserve"> deberá ser mayor que 103.321,2</w:t>
            </w:r>
            <w:r w:rsidR="008D22DE" w:rsidRPr="008D22DE">
              <w:rPr>
                <w:color w:val="FF0000"/>
                <w:sz w:val="16"/>
                <w:szCs w:val="16"/>
              </w:rPr>
              <w:t>6</w:t>
            </w:r>
            <w:r w:rsidR="00BA1080" w:rsidRPr="00A45CFA">
              <w:rPr>
                <w:sz w:val="16"/>
                <w:szCs w:val="16"/>
              </w:rPr>
              <w:t xml:space="preserve"> €</w:t>
            </w:r>
            <w:r w:rsidRPr="00A45CFA">
              <w:rPr>
                <w:sz w:val="16"/>
                <w:szCs w:val="16"/>
              </w:rPr>
              <w:t xml:space="preserve">. </w:t>
            </w:r>
            <w:r w:rsidR="00F368F7" w:rsidRPr="00A45CFA">
              <w:rPr>
                <w:sz w:val="16"/>
                <w:szCs w:val="16"/>
              </w:rPr>
              <w:t xml:space="preserve">Se acreditará </w:t>
            </w:r>
            <w:r w:rsidR="00F368F7" w:rsidRPr="002B25D0">
              <w:rPr>
                <w:sz w:val="16"/>
                <w:szCs w:val="16"/>
              </w:rPr>
              <w:t>mediante declaración firmada</w:t>
            </w:r>
            <w:r w:rsidR="00F368F7">
              <w:rPr>
                <w:sz w:val="16"/>
                <w:szCs w:val="16"/>
              </w:rPr>
              <w:t xml:space="preserve"> </w:t>
            </w:r>
            <w:r w:rsidR="00F368F7" w:rsidRPr="00BA1080">
              <w:rPr>
                <w:color w:val="000000" w:themeColor="text1"/>
                <w:sz w:val="16"/>
                <w:szCs w:val="16"/>
              </w:rPr>
              <w:t>acompañada de los documentos que acrediten la realización de los servicios.</w:t>
            </w:r>
          </w:p>
          <w:p w14:paraId="3A3754CE" w14:textId="77777777" w:rsidR="00E1683D" w:rsidRPr="006658DC" w:rsidRDefault="00E1683D" w:rsidP="00F23DC4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sz w:val="16"/>
                <w:szCs w:val="16"/>
              </w:rPr>
            </w:pPr>
          </w:p>
          <w:p w14:paraId="3A3754CF" w14:textId="77777777" w:rsidR="005B63F9" w:rsidRPr="001D5F51" w:rsidRDefault="005B63F9" w:rsidP="00F23DC4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sz w:val="16"/>
                <w:szCs w:val="16"/>
              </w:rPr>
            </w:pPr>
          </w:p>
        </w:tc>
      </w:tr>
      <w:tr w:rsidR="006658DC" w:rsidRPr="00846CCE" w14:paraId="3A3754D5" w14:textId="77777777" w:rsidTr="006658DC">
        <w:tblPrEx>
          <w:tblCellMar>
            <w:top w:w="0" w:type="dxa"/>
          </w:tblCellMar>
        </w:tblPrEx>
        <w:trPr>
          <w:trHeight w:val="170"/>
        </w:trPr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D1" w14:textId="77777777" w:rsidR="006658DC" w:rsidRDefault="006658DC" w:rsidP="00E1683D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Justificación de la selección de requisitos</w:t>
            </w:r>
          </w:p>
          <w:p w14:paraId="3A3754D2" w14:textId="77777777" w:rsidR="006658DC" w:rsidRPr="006658DC" w:rsidRDefault="007E6462" w:rsidP="00E1683D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 solvencia </w:t>
            </w:r>
            <w:r w:rsidR="0074768F">
              <w:rPr>
                <w:sz w:val="16"/>
                <w:szCs w:val="16"/>
              </w:rPr>
              <w:t>mínima</w:t>
            </w:r>
            <w:r>
              <w:rPr>
                <w:sz w:val="16"/>
                <w:szCs w:val="16"/>
              </w:rPr>
              <w:t xml:space="preserve"> requerida en la presente licitación se considera vinculada al objeto del contrato y proporcional al mismo de acuerdo a la normativa vigente, por lo que no pone en riesgo la libre concurrencia y competencia.</w:t>
            </w:r>
          </w:p>
          <w:p w14:paraId="3A3754D3" w14:textId="77777777" w:rsidR="006658DC" w:rsidRPr="006658DC" w:rsidRDefault="006658DC" w:rsidP="00E1683D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sz w:val="16"/>
                <w:szCs w:val="16"/>
              </w:rPr>
            </w:pPr>
          </w:p>
          <w:p w14:paraId="3A3754D4" w14:textId="77777777" w:rsidR="006658DC" w:rsidRPr="00E1683D" w:rsidRDefault="006658DC" w:rsidP="00E1683D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b/>
                <w:sz w:val="16"/>
                <w:szCs w:val="16"/>
              </w:rPr>
            </w:pPr>
          </w:p>
        </w:tc>
      </w:tr>
      <w:tr w:rsidR="00E1683D" w:rsidRPr="00846CCE" w14:paraId="3A3754D7" w14:textId="77777777" w:rsidTr="006658DC">
        <w:tblPrEx>
          <w:tblCellMar>
            <w:top w:w="0" w:type="dxa"/>
          </w:tblCellMar>
        </w:tblPrEx>
        <w:trPr>
          <w:trHeight w:val="170"/>
        </w:trPr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D6" w14:textId="77777777" w:rsidR="00E1683D" w:rsidRPr="00E1683D" w:rsidRDefault="00E1683D" w:rsidP="00E1683D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b/>
                <w:sz w:val="16"/>
                <w:szCs w:val="16"/>
              </w:rPr>
            </w:pPr>
            <w:r w:rsidRPr="00E1683D">
              <w:rPr>
                <w:b/>
                <w:sz w:val="16"/>
                <w:szCs w:val="16"/>
              </w:rPr>
              <w:t>Adscripción de medios específicos:</w:t>
            </w:r>
            <w:r w:rsidRPr="00E1683D">
              <w:rPr>
                <w:b/>
                <w:sz w:val="16"/>
                <w:szCs w:val="16"/>
              </w:rPr>
              <w:tab/>
            </w:r>
          </w:p>
        </w:tc>
      </w:tr>
      <w:tr w:rsidR="005B63F9" w:rsidRPr="001D5F51" w14:paraId="3A3754DA" w14:textId="77777777" w:rsidTr="006658DC">
        <w:tblPrEx>
          <w:tblCellMar>
            <w:top w:w="0" w:type="dxa"/>
          </w:tblCellMar>
        </w:tblPrEx>
        <w:trPr>
          <w:trHeight w:val="170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3754D8" w14:textId="77777777" w:rsidR="005B63F9" w:rsidRDefault="005B63F9" w:rsidP="00F23DC4">
            <w:pPr>
              <w:tabs>
                <w:tab w:val="left" w:pos="2478"/>
                <w:tab w:val="left" w:pos="3143"/>
              </w:tabs>
              <w:rPr>
                <w:sz w:val="16"/>
                <w:szCs w:val="16"/>
              </w:rPr>
            </w:pPr>
          </w:p>
          <w:p w14:paraId="3A3754D9" w14:textId="77777777" w:rsidR="00E1683D" w:rsidRPr="001D5F51" w:rsidRDefault="00E1683D" w:rsidP="00F23DC4">
            <w:pPr>
              <w:tabs>
                <w:tab w:val="left" w:pos="2478"/>
                <w:tab w:val="left" w:pos="3143"/>
              </w:tabs>
              <w:rPr>
                <w:sz w:val="16"/>
                <w:szCs w:val="16"/>
              </w:rPr>
            </w:pPr>
          </w:p>
        </w:tc>
      </w:tr>
      <w:tr w:rsidR="005B63F9" w:rsidRPr="005B63F9" w14:paraId="3A3754DE" w14:textId="77777777" w:rsidTr="006658DC">
        <w:tblPrEx>
          <w:tblCellMar>
            <w:top w:w="0" w:type="dxa"/>
          </w:tblCellMar>
        </w:tblPrEx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3754DB" w14:textId="77777777" w:rsidR="005B63F9" w:rsidRDefault="009F7502" w:rsidP="00BA1080">
            <w:pPr>
              <w:numPr>
                <w:ilvl w:val="0"/>
                <w:numId w:val="6"/>
              </w:numPr>
              <w:spacing w:before="40" w:after="40"/>
              <w:ind w:hanging="720"/>
              <w:jc w:val="left"/>
              <w:outlineLvl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EMPRESAS INVITADAS (Sólo para procedimiento negociado)</w:t>
            </w:r>
            <w:r w:rsidR="00E1683D" w:rsidRPr="00E1683D">
              <w:rPr>
                <w:b/>
                <w:sz w:val="16"/>
                <w:szCs w:val="16"/>
              </w:rPr>
              <w:t xml:space="preserve"> (Nombre, </w:t>
            </w:r>
            <w:r w:rsidR="006658DC">
              <w:rPr>
                <w:b/>
                <w:sz w:val="16"/>
                <w:szCs w:val="16"/>
              </w:rPr>
              <w:t>NIF</w:t>
            </w:r>
            <w:r w:rsidR="00E1683D" w:rsidRPr="00E1683D">
              <w:rPr>
                <w:b/>
                <w:sz w:val="16"/>
                <w:szCs w:val="16"/>
              </w:rPr>
              <w:t>, e-mail):</w:t>
            </w:r>
          </w:p>
          <w:p w14:paraId="3A3754DC" w14:textId="77777777" w:rsidR="006658DC" w:rsidRDefault="006658DC" w:rsidP="006658DC">
            <w:pPr>
              <w:spacing w:before="40" w:after="40"/>
              <w:jc w:val="left"/>
              <w:outlineLvl w:val="0"/>
              <w:rPr>
                <w:sz w:val="16"/>
                <w:szCs w:val="16"/>
              </w:rPr>
            </w:pPr>
          </w:p>
          <w:p w14:paraId="3A3754DD" w14:textId="77777777" w:rsidR="006658DC" w:rsidRPr="006658DC" w:rsidRDefault="006658DC" w:rsidP="006658DC">
            <w:pPr>
              <w:spacing w:before="40" w:after="40"/>
              <w:jc w:val="left"/>
              <w:outlineLvl w:val="0"/>
              <w:rPr>
                <w:sz w:val="16"/>
                <w:szCs w:val="16"/>
              </w:rPr>
            </w:pPr>
          </w:p>
        </w:tc>
      </w:tr>
      <w:tr w:rsidR="00441C0B" w:rsidRPr="001D5F51" w14:paraId="3A3754E0" w14:textId="77777777" w:rsidTr="006658DC">
        <w:tblPrEx>
          <w:tblCellMar>
            <w:top w:w="0" w:type="dxa"/>
          </w:tblCellMar>
        </w:tblPrEx>
        <w:trPr>
          <w:trHeight w:val="277"/>
        </w:trPr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3754DF" w14:textId="77777777" w:rsidR="00441C0B" w:rsidRPr="00792049" w:rsidRDefault="00792049" w:rsidP="00792049">
            <w:pPr>
              <w:spacing w:after="0"/>
              <w:ind w:left="360" w:hanging="360"/>
              <w:jc w:val="left"/>
              <w:outlineLvl w:val="0"/>
              <w:rPr>
                <w:sz w:val="14"/>
                <w:szCs w:val="16"/>
                <w:highlight w:val="lightGray"/>
              </w:rPr>
            </w:pPr>
            <w:bookmarkStart w:id="137" w:name="_Toc379544292"/>
            <w:bookmarkStart w:id="138" w:name="_Toc402478558"/>
            <w:bookmarkStart w:id="139" w:name="_Toc402478822"/>
            <w:bookmarkStart w:id="140" w:name="_Toc402524392"/>
            <w:bookmarkStart w:id="141" w:name="_Toc413400809"/>
            <w:bookmarkStart w:id="142" w:name="_Toc413695099"/>
            <w:bookmarkStart w:id="143" w:name="_Toc414606518"/>
            <w:bookmarkStart w:id="144" w:name="_Toc415155289"/>
            <w:bookmarkStart w:id="145" w:name="_Toc415156018"/>
            <w:bookmarkStart w:id="146" w:name="_Toc415156300"/>
            <w:bookmarkStart w:id="147" w:name="_Toc416165970"/>
            <w:bookmarkStart w:id="148" w:name="_Toc416166864"/>
            <w:bookmarkStart w:id="149" w:name="_Toc417990808"/>
            <w:bookmarkStart w:id="150" w:name="_Toc418090443"/>
            <w:bookmarkStart w:id="151" w:name="_Toc418672810"/>
            <w:bookmarkStart w:id="152" w:name="_Toc419988836"/>
            <w:r w:rsidRPr="009F7502">
              <w:rPr>
                <w:b/>
                <w:sz w:val="16"/>
                <w:szCs w:val="16"/>
              </w:rPr>
              <w:t>11</w:t>
            </w:r>
            <w:r>
              <w:rPr>
                <w:b/>
                <w:sz w:val="14"/>
                <w:szCs w:val="16"/>
              </w:rPr>
              <w:t>.</w:t>
            </w:r>
            <w:r>
              <w:rPr>
                <w:b/>
                <w:sz w:val="14"/>
                <w:szCs w:val="16"/>
              </w:rPr>
              <w:tab/>
            </w:r>
            <w:r w:rsidR="00441C0B" w:rsidRPr="00E1683D">
              <w:rPr>
                <w:b/>
                <w:sz w:val="16"/>
                <w:szCs w:val="16"/>
              </w:rPr>
              <w:t>CRITERIOS PARA LA ADJUDICACIÓN DEL CONTRATO Y PONDERACIÓN DE LOS MISMOS</w:t>
            </w:r>
            <w:bookmarkEnd w:id="137"/>
            <w:bookmarkEnd w:id="138"/>
            <w:bookmarkEnd w:id="139"/>
            <w:bookmarkEnd w:id="140"/>
            <w:bookmarkEnd w:id="141"/>
            <w:bookmarkEnd w:id="142"/>
            <w:bookmarkEnd w:id="143"/>
            <w:bookmarkEnd w:id="144"/>
            <w:bookmarkEnd w:id="145"/>
            <w:bookmarkEnd w:id="146"/>
            <w:bookmarkEnd w:id="147"/>
            <w:bookmarkEnd w:id="148"/>
            <w:bookmarkEnd w:id="149"/>
            <w:bookmarkEnd w:id="150"/>
            <w:bookmarkEnd w:id="151"/>
            <w:bookmarkEnd w:id="152"/>
          </w:p>
        </w:tc>
      </w:tr>
      <w:tr w:rsidR="00441C0B" w:rsidRPr="001D5F51" w14:paraId="3A3754E6" w14:textId="77777777" w:rsidTr="006658DC">
        <w:tblPrEx>
          <w:tblCellMar>
            <w:top w:w="0" w:type="dxa"/>
          </w:tblCellMar>
        </w:tblPrEx>
        <w:trPr>
          <w:trHeight w:val="207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E1" w14:textId="77777777" w:rsidR="00E1683D" w:rsidRPr="006658DC" w:rsidRDefault="00441C0B" w:rsidP="006658DC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sz w:val="16"/>
                <w:szCs w:val="16"/>
              </w:rPr>
            </w:pPr>
            <w:bookmarkStart w:id="153" w:name="_Toc379544293"/>
            <w:bookmarkStart w:id="154" w:name="_Toc402478559"/>
            <w:bookmarkStart w:id="155" w:name="_Toc402478823"/>
            <w:bookmarkStart w:id="156" w:name="_Toc402524393"/>
            <w:bookmarkStart w:id="157" w:name="_Toc413400810"/>
            <w:bookmarkStart w:id="158" w:name="_Toc413695100"/>
            <w:bookmarkStart w:id="159" w:name="_Toc414606519"/>
            <w:bookmarkStart w:id="160" w:name="_Toc415155290"/>
            <w:bookmarkStart w:id="161" w:name="_Toc415156019"/>
            <w:bookmarkStart w:id="162" w:name="_Toc415156301"/>
            <w:bookmarkStart w:id="163" w:name="_Toc416165971"/>
            <w:bookmarkStart w:id="164" w:name="_Toc416166865"/>
            <w:bookmarkStart w:id="165" w:name="_Toc417990809"/>
            <w:bookmarkStart w:id="166" w:name="_Toc418090444"/>
            <w:bookmarkStart w:id="167" w:name="_Toc418672811"/>
            <w:bookmarkStart w:id="168" w:name="_Toc419988837"/>
            <w:r w:rsidRPr="006658DC">
              <w:rPr>
                <w:b/>
                <w:sz w:val="16"/>
                <w:szCs w:val="16"/>
              </w:rPr>
              <w:t xml:space="preserve">Criterios de ponderación </w:t>
            </w:r>
            <w:r w:rsidR="006658DC" w:rsidRPr="006658DC">
              <w:rPr>
                <w:b/>
                <w:sz w:val="16"/>
                <w:szCs w:val="16"/>
              </w:rPr>
              <w:t>cualitativos</w:t>
            </w:r>
            <w:r w:rsidR="00E1683D" w:rsidRPr="006658DC">
              <w:rPr>
                <w:sz w:val="16"/>
                <w:szCs w:val="16"/>
              </w:rPr>
              <w:t>:</w:t>
            </w:r>
            <w:r w:rsidRPr="006658DC">
              <w:rPr>
                <w:sz w:val="16"/>
                <w:szCs w:val="16"/>
              </w:rPr>
              <w:t xml:space="preserve"> </w:t>
            </w:r>
            <w:r w:rsidR="004117A0">
              <w:rPr>
                <w:sz w:val="16"/>
                <w:szCs w:val="16"/>
              </w:rPr>
              <w:t>NO</w:t>
            </w:r>
            <w:r w:rsidRPr="006658DC">
              <w:rPr>
                <w:sz w:val="16"/>
                <w:szCs w:val="16"/>
              </w:rPr>
              <w:tab/>
            </w:r>
          </w:p>
          <w:p w14:paraId="3A3754E2" w14:textId="77777777" w:rsidR="00441C0B" w:rsidRPr="009F7502" w:rsidRDefault="00E1683D" w:rsidP="006658DC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/>
              <w:ind w:left="720" w:hanging="360"/>
              <w:outlineLvl w:val="0"/>
              <w:rPr>
                <w:sz w:val="16"/>
                <w:szCs w:val="16"/>
              </w:rPr>
            </w:pPr>
            <w:r w:rsidRPr="009F7502">
              <w:rPr>
                <w:sz w:val="16"/>
                <w:szCs w:val="16"/>
              </w:rPr>
              <w:t>De forma automática</w:t>
            </w:r>
            <w:r w:rsidR="00387FC1" w:rsidRPr="009F7502">
              <w:rPr>
                <w:sz w:val="16"/>
                <w:szCs w:val="16"/>
              </w:rPr>
              <w:t xml:space="preserve"> </w:t>
            </w:r>
            <w:bookmarkEnd w:id="153"/>
            <w:bookmarkEnd w:id="154"/>
            <w:bookmarkEnd w:id="155"/>
            <w:bookmarkEnd w:id="156"/>
            <w:bookmarkEnd w:id="157"/>
            <w:bookmarkEnd w:id="158"/>
            <w:bookmarkEnd w:id="159"/>
            <w:bookmarkEnd w:id="160"/>
            <w:bookmarkEnd w:id="161"/>
            <w:bookmarkEnd w:id="162"/>
            <w:bookmarkEnd w:id="163"/>
            <w:bookmarkEnd w:id="164"/>
            <w:bookmarkEnd w:id="165"/>
            <w:bookmarkEnd w:id="166"/>
            <w:bookmarkEnd w:id="167"/>
            <w:bookmarkEnd w:id="168"/>
          </w:p>
          <w:p w14:paraId="3A3754E3" w14:textId="77777777" w:rsidR="00E1683D" w:rsidRPr="009F7502" w:rsidRDefault="00E1683D" w:rsidP="006658DC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/>
              <w:ind w:left="720" w:hanging="360"/>
              <w:outlineLvl w:val="0"/>
              <w:rPr>
                <w:sz w:val="16"/>
                <w:szCs w:val="16"/>
              </w:rPr>
            </w:pPr>
          </w:p>
          <w:p w14:paraId="3A3754E4" w14:textId="77777777" w:rsidR="00E1683D" w:rsidRDefault="00E1683D" w:rsidP="006658DC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/>
              <w:ind w:left="720" w:hanging="360"/>
              <w:outlineLvl w:val="0"/>
              <w:rPr>
                <w:sz w:val="16"/>
                <w:szCs w:val="16"/>
              </w:rPr>
            </w:pPr>
            <w:r w:rsidRPr="009F7502">
              <w:rPr>
                <w:sz w:val="16"/>
                <w:szCs w:val="16"/>
              </w:rPr>
              <w:t>Dependiente de un juicio de valor</w:t>
            </w:r>
          </w:p>
          <w:p w14:paraId="3A3754E5" w14:textId="77777777" w:rsidR="009F7502" w:rsidRPr="006658DC" w:rsidRDefault="009F7502" w:rsidP="006658DC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sz w:val="16"/>
                <w:szCs w:val="16"/>
              </w:rPr>
            </w:pPr>
          </w:p>
        </w:tc>
      </w:tr>
      <w:tr w:rsidR="00441C0B" w:rsidRPr="001D5F51" w14:paraId="3A3754EB" w14:textId="77777777" w:rsidTr="006658DC">
        <w:tblPrEx>
          <w:tblCellMar>
            <w:top w:w="0" w:type="dxa"/>
          </w:tblCellMar>
        </w:tblPrEx>
        <w:trPr>
          <w:trHeight w:val="170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E7" w14:textId="77777777" w:rsidR="00441C0B" w:rsidRDefault="00441C0B" w:rsidP="006658DC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b/>
                <w:sz w:val="16"/>
                <w:szCs w:val="16"/>
              </w:rPr>
            </w:pPr>
            <w:bookmarkStart w:id="169" w:name="_Toc415155291"/>
            <w:bookmarkStart w:id="170" w:name="_Toc415156020"/>
            <w:bookmarkStart w:id="171" w:name="_Toc415156302"/>
            <w:bookmarkStart w:id="172" w:name="_Toc416165972"/>
            <w:bookmarkStart w:id="173" w:name="_Toc416166866"/>
            <w:bookmarkStart w:id="174" w:name="_Toc417990810"/>
            <w:bookmarkStart w:id="175" w:name="_Toc418090445"/>
            <w:bookmarkStart w:id="176" w:name="_Toc418672812"/>
            <w:bookmarkStart w:id="177" w:name="_Toc419988838"/>
            <w:r w:rsidRPr="009F7502">
              <w:rPr>
                <w:b/>
                <w:sz w:val="16"/>
                <w:szCs w:val="16"/>
              </w:rPr>
              <w:t xml:space="preserve">Criterios </w:t>
            </w:r>
            <w:r w:rsidR="006658DC">
              <w:rPr>
                <w:b/>
                <w:sz w:val="16"/>
                <w:szCs w:val="16"/>
              </w:rPr>
              <w:t>económicos</w:t>
            </w:r>
            <w:r w:rsidR="009F7502" w:rsidRPr="009F7502">
              <w:rPr>
                <w:b/>
                <w:sz w:val="16"/>
                <w:szCs w:val="16"/>
              </w:rPr>
              <w:t xml:space="preserve"> (precio)</w:t>
            </w:r>
            <w:r w:rsidRPr="009F7502">
              <w:rPr>
                <w:b/>
                <w:sz w:val="16"/>
                <w:szCs w:val="16"/>
              </w:rPr>
              <w:t>:</w:t>
            </w:r>
            <w:bookmarkEnd w:id="169"/>
            <w:bookmarkEnd w:id="170"/>
            <w:bookmarkEnd w:id="171"/>
            <w:bookmarkEnd w:id="172"/>
            <w:bookmarkEnd w:id="173"/>
            <w:bookmarkEnd w:id="174"/>
            <w:bookmarkEnd w:id="175"/>
            <w:bookmarkEnd w:id="176"/>
            <w:bookmarkEnd w:id="177"/>
          </w:p>
          <w:p w14:paraId="3A3754E8" w14:textId="77777777" w:rsidR="004117A0" w:rsidRPr="004117A0" w:rsidRDefault="004117A0" w:rsidP="006658DC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sz w:val="16"/>
                <w:szCs w:val="16"/>
              </w:rPr>
            </w:pPr>
            <w:r w:rsidRPr="004117A0">
              <w:rPr>
                <w:sz w:val="16"/>
                <w:szCs w:val="16"/>
              </w:rPr>
              <w:t xml:space="preserve">Oferta económica: Se asignara un máximo de 100 puntos a la oferta </w:t>
            </w:r>
            <w:r w:rsidR="0074768F" w:rsidRPr="004117A0">
              <w:rPr>
                <w:sz w:val="16"/>
                <w:szCs w:val="16"/>
              </w:rPr>
              <w:t>más</w:t>
            </w:r>
            <w:r w:rsidRPr="004117A0">
              <w:rPr>
                <w:sz w:val="16"/>
                <w:szCs w:val="16"/>
              </w:rPr>
              <w:t xml:space="preserve"> baja.</w:t>
            </w:r>
          </w:p>
          <w:p w14:paraId="3A3754E9" w14:textId="77777777" w:rsidR="004117A0" w:rsidRPr="004117A0" w:rsidRDefault="004117A0" w:rsidP="006658DC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sz w:val="16"/>
                <w:szCs w:val="16"/>
              </w:rPr>
            </w:pPr>
          </w:p>
          <w:p w14:paraId="3A3754EA" w14:textId="77777777" w:rsidR="004117A0" w:rsidRPr="001D5F51" w:rsidRDefault="00B17AFC" w:rsidP="006658DC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b/>
                <w:sz w:val="14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="004117A0" w:rsidRPr="004117A0">
              <w:rPr>
                <w:sz w:val="16"/>
                <w:szCs w:val="16"/>
              </w:rPr>
              <w:t xml:space="preserve">Se establece como único criterio de la adjudicación el precio ya que la prestación </w:t>
            </w:r>
            <w:r w:rsidR="0074768F" w:rsidRPr="004117A0">
              <w:rPr>
                <w:sz w:val="16"/>
                <w:szCs w:val="16"/>
              </w:rPr>
              <w:t>está</w:t>
            </w:r>
            <w:r w:rsidR="004117A0" w:rsidRPr="004117A0">
              <w:rPr>
                <w:sz w:val="16"/>
                <w:szCs w:val="16"/>
              </w:rPr>
              <w:t xml:space="preserve"> perfectamente definida y no es posible introducir modificaciones de ninguna clase en el contrato)</w:t>
            </w:r>
            <w:r>
              <w:rPr>
                <w:sz w:val="16"/>
                <w:szCs w:val="16"/>
              </w:rPr>
              <w:t>.</w:t>
            </w:r>
          </w:p>
        </w:tc>
      </w:tr>
      <w:tr w:rsidR="00441C0B" w:rsidRPr="001D5F51" w14:paraId="3A3754EE" w14:textId="77777777" w:rsidTr="006658DC">
        <w:tblPrEx>
          <w:tblCellMar>
            <w:top w:w="0" w:type="dxa"/>
          </w:tblCellMar>
        </w:tblPrEx>
        <w:trPr>
          <w:trHeight w:val="170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EC" w14:textId="77777777" w:rsidR="00441C0B" w:rsidRDefault="00441C0B" w:rsidP="006658DC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/>
              <w:ind w:left="720" w:hanging="360"/>
              <w:outlineLvl w:val="0"/>
              <w:rPr>
                <w:sz w:val="16"/>
                <w:szCs w:val="16"/>
              </w:rPr>
            </w:pPr>
          </w:p>
          <w:p w14:paraId="3A3754ED" w14:textId="77777777" w:rsidR="009F7502" w:rsidRPr="001D5F51" w:rsidRDefault="009F7502" w:rsidP="009F7502">
            <w:pPr>
              <w:spacing w:after="0"/>
              <w:outlineLvl w:val="0"/>
              <w:rPr>
                <w:sz w:val="14"/>
                <w:szCs w:val="16"/>
              </w:rPr>
            </w:pPr>
          </w:p>
        </w:tc>
      </w:tr>
      <w:tr w:rsidR="00441C0B" w:rsidRPr="001D5F51" w14:paraId="3A3754F0" w14:textId="77777777" w:rsidTr="006658DC">
        <w:tblPrEx>
          <w:tblCellMar>
            <w:top w:w="0" w:type="dxa"/>
          </w:tblCellMar>
        </w:tblPrEx>
        <w:trPr>
          <w:trHeight w:val="170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4EF" w14:textId="77777777" w:rsidR="00441C0B" w:rsidRPr="001D5F51" w:rsidRDefault="00441C0B" w:rsidP="00792049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outlineLvl w:val="0"/>
              <w:rPr>
                <w:sz w:val="14"/>
                <w:szCs w:val="16"/>
              </w:rPr>
            </w:pPr>
            <w:bookmarkStart w:id="178" w:name="_Toc415155293"/>
            <w:bookmarkStart w:id="179" w:name="_Toc415156022"/>
            <w:bookmarkStart w:id="180" w:name="_Toc415156304"/>
            <w:bookmarkStart w:id="181" w:name="_Toc416165974"/>
            <w:bookmarkStart w:id="182" w:name="_Toc416166868"/>
            <w:bookmarkStart w:id="183" w:name="_Toc417990812"/>
            <w:bookmarkStart w:id="184" w:name="_Toc418090447"/>
            <w:bookmarkStart w:id="185" w:name="_Toc418672814"/>
            <w:bookmarkStart w:id="186" w:name="_Toc419988840"/>
            <w:r w:rsidRPr="009F7502">
              <w:rPr>
                <w:b/>
                <w:sz w:val="16"/>
                <w:szCs w:val="16"/>
              </w:rPr>
              <w:t>Criterios de negociación (Sólo para procedimientos de tramitación negociada):</w:t>
            </w:r>
            <w:bookmarkEnd w:id="178"/>
            <w:bookmarkEnd w:id="179"/>
            <w:bookmarkEnd w:id="180"/>
            <w:bookmarkEnd w:id="181"/>
            <w:bookmarkEnd w:id="182"/>
            <w:bookmarkEnd w:id="183"/>
            <w:bookmarkEnd w:id="184"/>
            <w:bookmarkEnd w:id="185"/>
            <w:bookmarkEnd w:id="186"/>
            <w:r w:rsidRPr="009F7502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441C0B" w:rsidRPr="001D5F51" w14:paraId="3A3754F3" w14:textId="77777777" w:rsidTr="006658DC">
        <w:tblPrEx>
          <w:tblCellMar>
            <w:top w:w="0" w:type="dxa"/>
          </w:tblCellMar>
        </w:tblPrEx>
        <w:trPr>
          <w:trHeight w:val="170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3754F1" w14:textId="77777777" w:rsidR="00441C0B" w:rsidRPr="006658DC" w:rsidRDefault="00441C0B" w:rsidP="006658DC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/>
              <w:ind w:left="720" w:hanging="360"/>
              <w:outlineLvl w:val="0"/>
              <w:rPr>
                <w:sz w:val="16"/>
                <w:szCs w:val="16"/>
              </w:rPr>
            </w:pPr>
          </w:p>
          <w:p w14:paraId="3A3754F2" w14:textId="77777777" w:rsidR="009F7502" w:rsidRPr="006658DC" w:rsidRDefault="009F7502" w:rsidP="006658DC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/>
              <w:ind w:left="720" w:hanging="360"/>
              <w:outlineLvl w:val="0"/>
              <w:rPr>
                <w:sz w:val="16"/>
                <w:szCs w:val="16"/>
              </w:rPr>
            </w:pPr>
          </w:p>
        </w:tc>
      </w:tr>
      <w:tr w:rsidR="00441C0B" w:rsidRPr="001D5F51" w14:paraId="3A3754F5" w14:textId="77777777" w:rsidTr="006658DC">
        <w:tblPrEx>
          <w:tblCellMar>
            <w:top w:w="0" w:type="dxa"/>
          </w:tblCellMar>
        </w:tblPrEx>
        <w:trPr>
          <w:trHeight w:val="224"/>
        </w:trPr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3754F4" w14:textId="77777777" w:rsidR="00441C0B" w:rsidRPr="00792049" w:rsidRDefault="00792049" w:rsidP="00792049">
            <w:pPr>
              <w:spacing w:after="0"/>
              <w:ind w:left="360" w:hanging="360"/>
              <w:jc w:val="left"/>
              <w:outlineLvl w:val="0"/>
              <w:rPr>
                <w:sz w:val="14"/>
                <w:szCs w:val="16"/>
                <w:highlight w:val="lightGray"/>
              </w:rPr>
            </w:pPr>
            <w:bookmarkStart w:id="187" w:name="_Toc379544301"/>
            <w:bookmarkStart w:id="188" w:name="_Toc402478567"/>
            <w:bookmarkStart w:id="189" w:name="_Toc402478831"/>
            <w:bookmarkStart w:id="190" w:name="_Toc402524401"/>
            <w:bookmarkStart w:id="191" w:name="_Toc413400818"/>
            <w:bookmarkStart w:id="192" w:name="_Toc413695108"/>
            <w:bookmarkStart w:id="193" w:name="_Toc414606527"/>
            <w:bookmarkStart w:id="194" w:name="_Toc415155294"/>
            <w:bookmarkStart w:id="195" w:name="_Toc415156023"/>
            <w:bookmarkStart w:id="196" w:name="_Toc415156305"/>
            <w:bookmarkStart w:id="197" w:name="_Toc416165975"/>
            <w:bookmarkStart w:id="198" w:name="_Toc416166869"/>
            <w:bookmarkStart w:id="199" w:name="_Toc417990813"/>
            <w:bookmarkStart w:id="200" w:name="_Toc418090448"/>
            <w:bookmarkStart w:id="201" w:name="_Toc418672815"/>
            <w:bookmarkStart w:id="202" w:name="_Toc419988841"/>
            <w:r w:rsidRPr="009F7502">
              <w:rPr>
                <w:b/>
                <w:sz w:val="16"/>
                <w:szCs w:val="16"/>
              </w:rPr>
              <w:t>12</w:t>
            </w:r>
            <w:r>
              <w:rPr>
                <w:b/>
                <w:sz w:val="14"/>
                <w:szCs w:val="16"/>
              </w:rPr>
              <w:t>.</w:t>
            </w:r>
            <w:r>
              <w:rPr>
                <w:b/>
                <w:sz w:val="14"/>
                <w:szCs w:val="16"/>
              </w:rPr>
              <w:tab/>
            </w:r>
            <w:r w:rsidR="00441C0B" w:rsidRPr="009F7502">
              <w:rPr>
                <w:b/>
                <w:sz w:val="16"/>
                <w:szCs w:val="16"/>
              </w:rPr>
              <w:t>GARANTÍAS A DISPOSICIÓN DE ENRESA</w:t>
            </w:r>
            <w:bookmarkEnd w:id="187"/>
            <w:bookmarkEnd w:id="188"/>
            <w:bookmarkEnd w:id="189"/>
            <w:bookmarkEnd w:id="190"/>
            <w:bookmarkEnd w:id="191"/>
            <w:bookmarkEnd w:id="192"/>
            <w:bookmarkEnd w:id="193"/>
            <w:bookmarkEnd w:id="194"/>
            <w:bookmarkEnd w:id="195"/>
            <w:bookmarkEnd w:id="196"/>
            <w:bookmarkEnd w:id="197"/>
            <w:bookmarkEnd w:id="198"/>
            <w:bookmarkEnd w:id="199"/>
            <w:bookmarkEnd w:id="200"/>
            <w:bookmarkEnd w:id="201"/>
            <w:bookmarkEnd w:id="202"/>
          </w:p>
        </w:tc>
      </w:tr>
      <w:tr w:rsidR="006658DC" w:rsidRPr="001D5F51" w14:paraId="3A375500" w14:textId="77777777" w:rsidTr="006658DC">
        <w:tblPrEx>
          <w:tblCellMar>
            <w:top w:w="0" w:type="dxa"/>
          </w:tblCellMar>
        </w:tblPrEx>
        <w:trPr>
          <w:trHeight w:val="400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3754F6" w14:textId="77777777" w:rsidR="006658DC" w:rsidRPr="006658DC" w:rsidRDefault="006658DC" w:rsidP="00792049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4111"/>
                <w:tab w:val="left" w:pos="4395"/>
                <w:tab w:val="left" w:pos="4678"/>
                <w:tab w:val="left" w:pos="4962"/>
              </w:tabs>
              <w:spacing w:after="0"/>
              <w:ind w:left="360" w:hanging="360"/>
              <w:outlineLvl w:val="0"/>
              <w:rPr>
                <w:sz w:val="16"/>
                <w:szCs w:val="16"/>
              </w:rPr>
            </w:pPr>
            <w:bookmarkStart w:id="203" w:name="_Toc379544302"/>
            <w:bookmarkStart w:id="204" w:name="_Toc402478568"/>
            <w:bookmarkStart w:id="205" w:name="_Toc402478832"/>
            <w:bookmarkStart w:id="206" w:name="_Toc402524402"/>
            <w:bookmarkStart w:id="207" w:name="_Toc413400819"/>
            <w:bookmarkStart w:id="208" w:name="_Toc413695109"/>
            <w:bookmarkStart w:id="209" w:name="_Toc414606528"/>
            <w:bookmarkStart w:id="210" w:name="_Toc415155295"/>
            <w:bookmarkStart w:id="211" w:name="_Toc415156024"/>
            <w:bookmarkStart w:id="212" w:name="_Toc415156306"/>
            <w:bookmarkStart w:id="213" w:name="_Toc416165976"/>
            <w:bookmarkStart w:id="214" w:name="_Toc416166870"/>
            <w:bookmarkStart w:id="215" w:name="_Toc417990814"/>
            <w:bookmarkStart w:id="216" w:name="_Toc418090449"/>
            <w:bookmarkStart w:id="217" w:name="_Toc418672816"/>
            <w:bookmarkStart w:id="218" w:name="_Toc419988842"/>
            <w:r w:rsidRPr="006658DC">
              <w:rPr>
                <w:sz w:val="16"/>
                <w:szCs w:val="16"/>
              </w:rPr>
              <w:t>Garantía provisional:</w:t>
            </w:r>
            <w:r w:rsidRPr="006658DC">
              <w:rPr>
                <w:sz w:val="16"/>
                <w:szCs w:val="16"/>
              </w:rPr>
              <w:tab/>
              <w:t>NO</w:t>
            </w:r>
            <w:r w:rsidRPr="006658DC">
              <w:rPr>
                <w:sz w:val="16"/>
                <w:szCs w:val="16"/>
              </w:rPr>
              <w:tab/>
            </w:r>
            <w:sdt>
              <w:sdtPr>
                <w:rPr>
                  <w:sz w:val="16"/>
                  <w:szCs w:val="16"/>
                </w:rPr>
                <w:id w:val="16493217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17A0">
                  <w:rPr>
                    <w:rFonts w:ascii="MS Gothic" w:eastAsia="MS Gothic" w:hAnsi="MS Gothic" w:hint="eastAsia"/>
                    <w:sz w:val="16"/>
                    <w:szCs w:val="16"/>
                  </w:rPr>
                  <w:t>☒</w:t>
                </w:r>
              </w:sdtContent>
            </w:sdt>
            <w:r w:rsidRPr="006658DC">
              <w:rPr>
                <w:sz w:val="16"/>
                <w:szCs w:val="16"/>
              </w:rPr>
              <w:tab/>
              <w:t>SI</w:t>
            </w:r>
            <w:r w:rsidRPr="006658DC">
              <w:rPr>
                <w:sz w:val="16"/>
                <w:szCs w:val="16"/>
              </w:rPr>
              <w:tab/>
            </w:r>
            <w:bookmarkEnd w:id="203"/>
            <w:bookmarkEnd w:id="204"/>
            <w:bookmarkEnd w:id="205"/>
            <w:bookmarkEnd w:id="206"/>
            <w:bookmarkEnd w:id="207"/>
            <w:bookmarkEnd w:id="208"/>
            <w:bookmarkEnd w:id="209"/>
            <w:bookmarkEnd w:id="210"/>
            <w:bookmarkEnd w:id="211"/>
            <w:bookmarkEnd w:id="212"/>
            <w:bookmarkEnd w:id="213"/>
            <w:bookmarkEnd w:id="214"/>
            <w:bookmarkEnd w:id="215"/>
            <w:bookmarkEnd w:id="216"/>
            <w:bookmarkEnd w:id="217"/>
            <w:bookmarkEnd w:id="218"/>
            <w:sdt>
              <w:sdtPr>
                <w:rPr>
                  <w:sz w:val="16"/>
                  <w:szCs w:val="16"/>
                </w:rPr>
                <w:id w:val="574085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658DC">
                  <w:rPr>
                    <w:rFonts w:ascii="Segoe UI Symbol" w:hAnsi="Segoe UI Symbol" w:cs="Segoe UI Symbol"/>
                    <w:sz w:val="16"/>
                    <w:szCs w:val="16"/>
                  </w:rPr>
                  <w:t>☐</w:t>
                </w:r>
              </w:sdtContent>
            </w:sdt>
          </w:p>
          <w:p w14:paraId="3A3754F7" w14:textId="77777777" w:rsidR="006658DC" w:rsidRPr="006658DC" w:rsidRDefault="006658DC" w:rsidP="006658DC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sz w:val="16"/>
                <w:szCs w:val="16"/>
              </w:rPr>
            </w:pPr>
            <w:r w:rsidRPr="006658DC">
              <w:rPr>
                <w:sz w:val="16"/>
                <w:szCs w:val="16"/>
              </w:rPr>
              <w:t xml:space="preserve">Justificación garantía provisional: </w:t>
            </w:r>
            <w:r w:rsidRPr="006658DC">
              <w:rPr>
                <w:sz w:val="16"/>
                <w:szCs w:val="16"/>
              </w:rPr>
              <w:tab/>
            </w:r>
          </w:p>
          <w:p w14:paraId="3A3754F8" w14:textId="77777777" w:rsidR="006658DC" w:rsidRPr="006658DC" w:rsidRDefault="006658DC" w:rsidP="00792049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4111"/>
                <w:tab w:val="left" w:pos="4395"/>
                <w:tab w:val="left" w:pos="4678"/>
                <w:tab w:val="left" w:pos="4962"/>
              </w:tabs>
              <w:spacing w:after="0"/>
              <w:ind w:left="360" w:hanging="360"/>
              <w:outlineLvl w:val="0"/>
              <w:rPr>
                <w:sz w:val="16"/>
                <w:szCs w:val="16"/>
              </w:rPr>
            </w:pPr>
          </w:p>
          <w:p w14:paraId="3A3754F9" w14:textId="77777777" w:rsidR="006658DC" w:rsidRPr="006658DC" w:rsidRDefault="006658DC" w:rsidP="006658DC">
            <w:pPr>
              <w:tabs>
                <w:tab w:val="left" w:pos="1335"/>
                <w:tab w:val="left" w:pos="1618"/>
                <w:tab w:val="left" w:pos="1902"/>
                <w:tab w:val="left" w:pos="2185"/>
                <w:tab w:val="left" w:pos="3165"/>
                <w:tab w:val="left" w:pos="4111"/>
                <w:tab w:val="left" w:pos="4395"/>
                <w:tab w:val="left" w:pos="4678"/>
                <w:tab w:val="left" w:pos="4962"/>
              </w:tabs>
              <w:spacing w:after="0"/>
              <w:ind w:left="360" w:hanging="360"/>
              <w:outlineLvl w:val="0"/>
              <w:rPr>
                <w:sz w:val="16"/>
                <w:szCs w:val="16"/>
              </w:rPr>
            </w:pPr>
            <w:bookmarkStart w:id="219" w:name="_Toc379544303"/>
            <w:bookmarkStart w:id="220" w:name="_Toc402478569"/>
            <w:bookmarkStart w:id="221" w:name="_Toc402478833"/>
            <w:bookmarkStart w:id="222" w:name="_Toc402524403"/>
            <w:bookmarkStart w:id="223" w:name="_Toc413400820"/>
            <w:bookmarkStart w:id="224" w:name="_Toc413695110"/>
            <w:bookmarkStart w:id="225" w:name="_Toc414606529"/>
            <w:bookmarkStart w:id="226" w:name="_Toc415155296"/>
            <w:bookmarkStart w:id="227" w:name="_Toc415156025"/>
            <w:bookmarkStart w:id="228" w:name="_Toc415156307"/>
            <w:bookmarkStart w:id="229" w:name="_Toc416165977"/>
            <w:bookmarkStart w:id="230" w:name="_Toc416166871"/>
            <w:bookmarkStart w:id="231" w:name="_Toc417990815"/>
            <w:bookmarkStart w:id="232" w:name="_Toc418090450"/>
            <w:bookmarkStart w:id="233" w:name="_Toc418672817"/>
            <w:bookmarkStart w:id="234" w:name="_Toc419988843"/>
            <w:r w:rsidRPr="006658DC">
              <w:rPr>
                <w:sz w:val="16"/>
                <w:szCs w:val="16"/>
              </w:rPr>
              <w:t xml:space="preserve">Garantía definitiva:  </w:t>
            </w:r>
            <w:r w:rsidRPr="006658DC">
              <w:rPr>
                <w:sz w:val="16"/>
                <w:szCs w:val="16"/>
              </w:rPr>
              <w:tab/>
              <w:t>NO</w:t>
            </w:r>
            <w:r w:rsidRPr="006658DC">
              <w:rPr>
                <w:sz w:val="16"/>
                <w:szCs w:val="16"/>
              </w:rPr>
              <w:tab/>
            </w:r>
            <w:sdt>
              <w:sdtPr>
                <w:rPr>
                  <w:sz w:val="16"/>
                  <w:szCs w:val="16"/>
                </w:rPr>
                <w:id w:val="19021827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17A0">
                  <w:rPr>
                    <w:rFonts w:ascii="MS Gothic" w:eastAsia="MS Gothic" w:hAnsi="MS Gothic" w:hint="eastAsia"/>
                    <w:sz w:val="16"/>
                    <w:szCs w:val="16"/>
                  </w:rPr>
                  <w:t>☒</w:t>
                </w:r>
              </w:sdtContent>
            </w:sdt>
            <w:r>
              <w:rPr>
                <w:sz w:val="16"/>
                <w:szCs w:val="16"/>
              </w:rPr>
              <w:tab/>
              <w:t>SI</w:t>
            </w:r>
            <w:sdt>
              <w:sdtPr>
                <w:rPr>
                  <w:sz w:val="16"/>
                  <w:szCs w:val="16"/>
                </w:rPr>
                <w:id w:val="-1792046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  <w:p w14:paraId="3A3754FA" w14:textId="77777777" w:rsidR="006658DC" w:rsidRPr="006658DC" w:rsidRDefault="006658DC" w:rsidP="009F7502">
            <w:pPr>
              <w:tabs>
                <w:tab w:val="left" w:pos="1335"/>
                <w:tab w:val="left" w:pos="1618"/>
                <w:tab w:val="left" w:pos="1902"/>
                <w:tab w:val="left" w:pos="2185"/>
                <w:tab w:val="left" w:pos="4111"/>
                <w:tab w:val="left" w:pos="4395"/>
                <w:tab w:val="left" w:pos="4678"/>
                <w:tab w:val="left" w:pos="4962"/>
              </w:tabs>
              <w:spacing w:after="0"/>
              <w:ind w:left="360" w:hanging="360"/>
              <w:outlineLvl w:val="0"/>
              <w:rPr>
                <w:sz w:val="16"/>
                <w:szCs w:val="16"/>
              </w:rPr>
            </w:pPr>
            <w:bookmarkStart w:id="235" w:name="_Toc379544306"/>
            <w:bookmarkStart w:id="236" w:name="_Toc402478572"/>
            <w:bookmarkStart w:id="237" w:name="_Toc402478836"/>
            <w:bookmarkStart w:id="238" w:name="_Toc402524406"/>
            <w:bookmarkStart w:id="239" w:name="_Toc413400823"/>
            <w:bookmarkStart w:id="240" w:name="_Toc413695113"/>
            <w:bookmarkStart w:id="241" w:name="_Toc414606532"/>
            <w:bookmarkStart w:id="242" w:name="_Toc415155299"/>
            <w:bookmarkStart w:id="243" w:name="_Toc415156028"/>
            <w:bookmarkStart w:id="244" w:name="_Toc415156310"/>
            <w:bookmarkStart w:id="245" w:name="_Toc416165980"/>
            <w:bookmarkStart w:id="246" w:name="_Toc416166874"/>
            <w:bookmarkStart w:id="247" w:name="_Toc417990818"/>
            <w:bookmarkStart w:id="248" w:name="_Toc418090453"/>
            <w:bookmarkStart w:id="249" w:name="_Toc418672820"/>
            <w:bookmarkStart w:id="250" w:name="_Toc419988846"/>
            <w:bookmarkEnd w:id="219"/>
            <w:bookmarkEnd w:id="220"/>
            <w:bookmarkEnd w:id="221"/>
            <w:bookmarkEnd w:id="222"/>
            <w:bookmarkEnd w:id="223"/>
            <w:bookmarkEnd w:id="224"/>
            <w:bookmarkEnd w:id="225"/>
            <w:bookmarkEnd w:id="226"/>
            <w:bookmarkEnd w:id="227"/>
            <w:bookmarkEnd w:id="228"/>
            <w:bookmarkEnd w:id="229"/>
            <w:bookmarkEnd w:id="230"/>
            <w:bookmarkEnd w:id="231"/>
            <w:bookmarkEnd w:id="232"/>
            <w:bookmarkEnd w:id="233"/>
            <w:bookmarkEnd w:id="234"/>
            <w:r w:rsidRPr="006658DC">
              <w:rPr>
                <w:sz w:val="16"/>
                <w:szCs w:val="16"/>
              </w:rPr>
              <w:t>Plazo de Garantía:</w:t>
            </w:r>
            <w:r w:rsidRPr="006658DC">
              <w:rPr>
                <w:sz w:val="16"/>
                <w:szCs w:val="16"/>
              </w:rPr>
              <w:tab/>
            </w:r>
            <w:r w:rsidRPr="006658DC">
              <w:rPr>
                <w:sz w:val="16"/>
                <w:szCs w:val="16"/>
              </w:rPr>
              <w:tab/>
              <w:t>meses</w:t>
            </w:r>
          </w:p>
          <w:p w14:paraId="3A3754FB" w14:textId="77777777" w:rsidR="006658DC" w:rsidRDefault="006658DC" w:rsidP="00792049">
            <w:pPr>
              <w:spacing w:after="0"/>
              <w:ind w:left="360" w:hanging="360"/>
              <w:outlineLvl w:val="0"/>
              <w:rPr>
                <w:sz w:val="16"/>
                <w:szCs w:val="16"/>
              </w:rPr>
            </w:pPr>
            <w:bookmarkStart w:id="251" w:name="_Toc379544307"/>
            <w:bookmarkStart w:id="252" w:name="_Toc402478573"/>
            <w:bookmarkStart w:id="253" w:name="_Toc402478837"/>
            <w:bookmarkStart w:id="254" w:name="_Toc402524407"/>
            <w:bookmarkStart w:id="255" w:name="_Toc413400824"/>
            <w:bookmarkStart w:id="256" w:name="_Toc413695114"/>
            <w:bookmarkStart w:id="257" w:name="_Toc414606533"/>
            <w:bookmarkStart w:id="258" w:name="_Toc415155300"/>
            <w:bookmarkStart w:id="259" w:name="_Toc415156029"/>
            <w:bookmarkStart w:id="260" w:name="_Toc415156311"/>
            <w:bookmarkStart w:id="261" w:name="_Toc416165981"/>
            <w:bookmarkStart w:id="262" w:name="_Toc416166875"/>
            <w:bookmarkStart w:id="263" w:name="_Toc417990819"/>
            <w:bookmarkStart w:id="264" w:name="_Toc418090454"/>
            <w:bookmarkStart w:id="265" w:name="_Toc418672821"/>
            <w:bookmarkStart w:id="266" w:name="_Toc419988847"/>
            <w:bookmarkEnd w:id="235"/>
            <w:bookmarkEnd w:id="236"/>
            <w:bookmarkEnd w:id="237"/>
            <w:bookmarkEnd w:id="238"/>
            <w:bookmarkEnd w:id="239"/>
            <w:bookmarkEnd w:id="240"/>
            <w:bookmarkEnd w:id="241"/>
            <w:bookmarkEnd w:id="242"/>
            <w:bookmarkEnd w:id="243"/>
            <w:bookmarkEnd w:id="244"/>
            <w:bookmarkEnd w:id="245"/>
            <w:bookmarkEnd w:id="246"/>
            <w:bookmarkEnd w:id="247"/>
            <w:bookmarkEnd w:id="248"/>
            <w:bookmarkEnd w:id="249"/>
            <w:bookmarkEnd w:id="250"/>
          </w:p>
          <w:p w14:paraId="3A3754FC" w14:textId="77777777" w:rsidR="006658DC" w:rsidRPr="006658DC" w:rsidRDefault="006658DC" w:rsidP="006658DC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4111"/>
                <w:tab w:val="left" w:pos="4395"/>
                <w:tab w:val="left" w:pos="4678"/>
                <w:tab w:val="left" w:pos="4962"/>
              </w:tabs>
              <w:spacing w:after="0"/>
              <w:ind w:left="360" w:hanging="360"/>
              <w:outlineLvl w:val="0"/>
              <w:rPr>
                <w:sz w:val="16"/>
                <w:szCs w:val="16"/>
              </w:rPr>
            </w:pPr>
            <w:r w:rsidRPr="006658DC">
              <w:rPr>
                <w:sz w:val="16"/>
                <w:szCs w:val="16"/>
              </w:rPr>
              <w:t xml:space="preserve">Garantía </w:t>
            </w:r>
            <w:r>
              <w:rPr>
                <w:sz w:val="16"/>
                <w:szCs w:val="16"/>
              </w:rPr>
              <w:t>adicional</w:t>
            </w:r>
            <w:r w:rsidRPr="006658DC">
              <w:rPr>
                <w:sz w:val="16"/>
                <w:szCs w:val="16"/>
              </w:rPr>
              <w:t>:</w:t>
            </w:r>
            <w:r w:rsidRPr="006658DC">
              <w:rPr>
                <w:sz w:val="16"/>
                <w:szCs w:val="16"/>
              </w:rPr>
              <w:tab/>
              <w:t>NO</w:t>
            </w:r>
            <w:r w:rsidRPr="006658DC">
              <w:rPr>
                <w:sz w:val="16"/>
                <w:szCs w:val="16"/>
              </w:rPr>
              <w:tab/>
            </w:r>
            <w:sdt>
              <w:sdtPr>
                <w:rPr>
                  <w:sz w:val="16"/>
                  <w:szCs w:val="16"/>
                </w:rPr>
                <w:id w:val="-12088801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17A0">
                  <w:rPr>
                    <w:rFonts w:ascii="MS Gothic" w:eastAsia="MS Gothic" w:hAnsi="MS Gothic" w:hint="eastAsia"/>
                    <w:sz w:val="16"/>
                    <w:szCs w:val="16"/>
                  </w:rPr>
                  <w:t>☒</w:t>
                </w:r>
              </w:sdtContent>
            </w:sdt>
            <w:r w:rsidRPr="006658DC">
              <w:rPr>
                <w:sz w:val="16"/>
                <w:szCs w:val="16"/>
              </w:rPr>
              <w:tab/>
              <w:t>SI</w:t>
            </w:r>
            <w:r w:rsidRPr="006658DC">
              <w:rPr>
                <w:sz w:val="16"/>
                <w:szCs w:val="16"/>
              </w:rPr>
              <w:tab/>
            </w:r>
            <w:sdt>
              <w:sdtPr>
                <w:rPr>
                  <w:sz w:val="16"/>
                  <w:szCs w:val="16"/>
                </w:rPr>
                <w:id w:val="-1058856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658DC">
                  <w:rPr>
                    <w:rFonts w:ascii="Segoe UI Symbol" w:hAnsi="Segoe UI Symbol" w:cs="Segoe UI Symbol"/>
                    <w:sz w:val="16"/>
                    <w:szCs w:val="16"/>
                  </w:rPr>
                  <w:t>☐</w:t>
                </w:r>
              </w:sdtContent>
            </w:sdt>
          </w:p>
          <w:p w14:paraId="3A3754FD" w14:textId="77777777" w:rsidR="006658DC" w:rsidRPr="006658DC" w:rsidRDefault="006658DC" w:rsidP="006658DC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sz w:val="16"/>
                <w:szCs w:val="16"/>
              </w:rPr>
            </w:pPr>
            <w:r w:rsidRPr="006658DC">
              <w:rPr>
                <w:sz w:val="16"/>
                <w:szCs w:val="16"/>
              </w:rPr>
              <w:t xml:space="preserve">Justificación garantía </w:t>
            </w:r>
            <w:r>
              <w:rPr>
                <w:sz w:val="16"/>
                <w:szCs w:val="16"/>
              </w:rPr>
              <w:t>adicional</w:t>
            </w:r>
            <w:r w:rsidRPr="006658DC">
              <w:rPr>
                <w:sz w:val="16"/>
                <w:szCs w:val="16"/>
              </w:rPr>
              <w:t xml:space="preserve">: </w:t>
            </w:r>
            <w:r w:rsidRPr="006658DC">
              <w:rPr>
                <w:sz w:val="16"/>
                <w:szCs w:val="16"/>
              </w:rPr>
              <w:tab/>
            </w:r>
          </w:p>
          <w:p w14:paraId="3A3754FE" w14:textId="77777777" w:rsidR="006658DC" w:rsidRDefault="006658DC" w:rsidP="00792049">
            <w:pPr>
              <w:spacing w:after="0"/>
              <w:ind w:left="360" w:hanging="360"/>
              <w:outlineLvl w:val="0"/>
              <w:rPr>
                <w:sz w:val="16"/>
                <w:szCs w:val="16"/>
              </w:rPr>
            </w:pPr>
          </w:p>
          <w:bookmarkEnd w:id="251"/>
          <w:bookmarkEnd w:id="252"/>
          <w:bookmarkEnd w:id="253"/>
          <w:bookmarkEnd w:id="254"/>
          <w:bookmarkEnd w:id="255"/>
          <w:bookmarkEnd w:id="256"/>
          <w:bookmarkEnd w:id="257"/>
          <w:bookmarkEnd w:id="258"/>
          <w:bookmarkEnd w:id="259"/>
          <w:bookmarkEnd w:id="260"/>
          <w:bookmarkEnd w:id="261"/>
          <w:bookmarkEnd w:id="262"/>
          <w:bookmarkEnd w:id="263"/>
          <w:bookmarkEnd w:id="264"/>
          <w:bookmarkEnd w:id="265"/>
          <w:bookmarkEnd w:id="266"/>
          <w:p w14:paraId="3A3754FF" w14:textId="77777777" w:rsidR="006658DC" w:rsidRPr="006658DC" w:rsidRDefault="006658DC" w:rsidP="006E3518">
            <w:pPr>
              <w:spacing w:after="0"/>
              <w:ind w:left="360" w:hanging="360"/>
              <w:outlineLvl w:val="0"/>
              <w:rPr>
                <w:sz w:val="16"/>
                <w:szCs w:val="16"/>
              </w:rPr>
            </w:pPr>
          </w:p>
        </w:tc>
      </w:tr>
      <w:tr w:rsidR="00441C0B" w:rsidRPr="001D5F51" w14:paraId="3A375502" w14:textId="77777777" w:rsidTr="006658DC">
        <w:tblPrEx>
          <w:tblCellMar>
            <w:top w:w="0" w:type="dxa"/>
          </w:tblCellMar>
        </w:tblPrEx>
        <w:trPr>
          <w:trHeight w:val="210"/>
        </w:trPr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375501" w14:textId="77777777" w:rsidR="00441C0B" w:rsidRPr="006E3518" w:rsidRDefault="00441C0B" w:rsidP="006E3518">
            <w:pPr>
              <w:pStyle w:val="Prrafodelista"/>
              <w:numPr>
                <w:ilvl w:val="0"/>
                <w:numId w:val="3"/>
              </w:numPr>
              <w:spacing w:after="0"/>
              <w:ind w:left="360"/>
              <w:jc w:val="left"/>
              <w:outlineLvl w:val="0"/>
              <w:rPr>
                <w:sz w:val="16"/>
                <w:szCs w:val="16"/>
              </w:rPr>
            </w:pPr>
            <w:bookmarkStart w:id="267" w:name="_Toc379544308"/>
            <w:bookmarkStart w:id="268" w:name="_Toc402478574"/>
            <w:bookmarkStart w:id="269" w:name="_Toc402478838"/>
            <w:bookmarkStart w:id="270" w:name="_Toc402524408"/>
            <w:bookmarkStart w:id="271" w:name="_Toc413400825"/>
            <w:bookmarkStart w:id="272" w:name="_Toc413695115"/>
            <w:bookmarkStart w:id="273" w:name="_Toc414606534"/>
            <w:bookmarkStart w:id="274" w:name="_Toc415155301"/>
            <w:bookmarkStart w:id="275" w:name="_Toc415156030"/>
            <w:bookmarkStart w:id="276" w:name="_Toc415156312"/>
            <w:bookmarkStart w:id="277" w:name="_Toc416165982"/>
            <w:bookmarkStart w:id="278" w:name="_Toc416166876"/>
            <w:bookmarkStart w:id="279" w:name="_Toc417990820"/>
            <w:bookmarkStart w:id="280" w:name="_Toc418090455"/>
            <w:bookmarkStart w:id="281" w:name="_Toc418672822"/>
            <w:bookmarkStart w:id="282" w:name="_Toc419988848"/>
            <w:r w:rsidRPr="006E3518">
              <w:rPr>
                <w:b/>
                <w:sz w:val="16"/>
                <w:szCs w:val="16"/>
              </w:rPr>
              <w:t>PENALIZACIÓN POR PRESTACIÓN DEFECTUOSA Y POR DEMORA</w:t>
            </w:r>
            <w:bookmarkEnd w:id="267"/>
            <w:bookmarkEnd w:id="268"/>
            <w:bookmarkEnd w:id="269"/>
            <w:bookmarkEnd w:id="270"/>
            <w:bookmarkEnd w:id="271"/>
            <w:bookmarkEnd w:id="272"/>
            <w:bookmarkEnd w:id="273"/>
            <w:bookmarkEnd w:id="274"/>
            <w:bookmarkEnd w:id="275"/>
            <w:bookmarkEnd w:id="276"/>
            <w:bookmarkEnd w:id="277"/>
            <w:bookmarkEnd w:id="278"/>
            <w:bookmarkEnd w:id="279"/>
            <w:bookmarkEnd w:id="280"/>
            <w:bookmarkEnd w:id="281"/>
            <w:bookmarkEnd w:id="282"/>
            <w:r w:rsidR="006E3518" w:rsidRPr="006E3518">
              <w:rPr>
                <w:b/>
                <w:sz w:val="16"/>
                <w:szCs w:val="16"/>
              </w:rPr>
              <w:t>(Sólo si son distintas al pliego-tipo):</w:t>
            </w:r>
          </w:p>
        </w:tc>
      </w:tr>
      <w:tr w:rsidR="00441C0B" w:rsidRPr="001D5F51" w14:paraId="3A375505" w14:textId="77777777" w:rsidTr="006658DC">
        <w:tblPrEx>
          <w:tblCellMar>
            <w:top w:w="0" w:type="dxa"/>
          </w:tblCellMar>
        </w:tblPrEx>
        <w:trPr>
          <w:trHeight w:val="227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75503" w14:textId="77777777" w:rsidR="00441C0B" w:rsidRDefault="00441C0B" w:rsidP="006E3518">
            <w:pPr>
              <w:spacing w:after="0"/>
              <w:outlineLvl w:val="0"/>
              <w:rPr>
                <w:snapToGrid w:val="0"/>
                <w:spacing w:val="-3"/>
                <w:sz w:val="16"/>
                <w:szCs w:val="16"/>
                <w:lang w:val="es-ES_tradnl"/>
              </w:rPr>
            </w:pPr>
          </w:p>
          <w:p w14:paraId="3A375504" w14:textId="77777777" w:rsidR="006E3518" w:rsidRPr="001D5F51" w:rsidRDefault="006E3518" w:rsidP="006E3518">
            <w:pPr>
              <w:spacing w:after="0"/>
              <w:outlineLvl w:val="0"/>
              <w:rPr>
                <w:sz w:val="14"/>
                <w:szCs w:val="16"/>
              </w:rPr>
            </w:pPr>
          </w:p>
        </w:tc>
      </w:tr>
      <w:tr w:rsidR="00441C0B" w:rsidRPr="001D5F51" w14:paraId="3A375507" w14:textId="77777777" w:rsidTr="006658DC">
        <w:tblPrEx>
          <w:tblCellMar>
            <w:top w:w="0" w:type="dxa"/>
          </w:tblCellMar>
        </w:tblPrEx>
        <w:trPr>
          <w:trHeight w:val="366"/>
        </w:trPr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375506" w14:textId="77777777" w:rsidR="00441C0B" w:rsidRPr="00792049" w:rsidRDefault="00441C0B" w:rsidP="006E3518">
            <w:pPr>
              <w:pStyle w:val="Prrafodelista"/>
              <w:numPr>
                <w:ilvl w:val="0"/>
                <w:numId w:val="3"/>
              </w:numPr>
              <w:spacing w:after="0"/>
              <w:ind w:left="360"/>
              <w:jc w:val="left"/>
              <w:outlineLvl w:val="0"/>
              <w:rPr>
                <w:sz w:val="14"/>
                <w:szCs w:val="16"/>
                <w:highlight w:val="lightGray"/>
              </w:rPr>
            </w:pPr>
            <w:bookmarkStart w:id="283" w:name="_Toc379544309"/>
            <w:bookmarkStart w:id="284" w:name="_Toc402478575"/>
            <w:bookmarkStart w:id="285" w:name="_Toc402478839"/>
            <w:bookmarkStart w:id="286" w:name="_Toc402524409"/>
            <w:bookmarkStart w:id="287" w:name="_Toc413400826"/>
            <w:bookmarkStart w:id="288" w:name="_Toc413695116"/>
            <w:bookmarkStart w:id="289" w:name="_Toc414606535"/>
            <w:bookmarkStart w:id="290" w:name="_Toc415155303"/>
            <w:bookmarkStart w:id="291" w:name="_Toc415156032"/>
            <w:bookmarkStart w:id="292" w:name="_Toc415156314"/>
            <w:bookmarkStart w:id="293" w:name="_Toc416165984"/>
            <w:bookmarkStart w:id="294" w:name="_Toc416166878"/>
            <w:bookmarkStart w:id="295" w:name="_Toc417990822"/>
            <w:bookmarkStart w:id="296" w:name="_Toc418090457"/>
            <w:bookmarkStart w:id="297" w:name="_Toc418672824"/>
            <w:bookmarkStart w:id="298" w:name="_Toc419988850"/>
            <w:r w:rsidRPr="006658DC">
              <w:rPr>
                <w:b/>
                <w:sz w:val="16"/>
                <w:szCs w:val="16"/>
              </w:rPr>
              <w:t>PAGO</w:t>
            </w:r>
            <w:r w:rsidR="006E3518">
              <w:rPr>
                <w:b/>
                <w:sz w:val="16"/>
                <w:szCs w:val="16"/>
              </w:rPr>
              <w:t xml:space="preserve"> </w:t>
            </w:r>
            <w:bookmarkEnd w:id="283"/>
            <w:bookmarkEnd w:id="284"/>
            <w:bookmarkEnd w:id="285"/>
            <w:bookmarkEnd w:id="286"/>
            <w:bookmarkEnd w:id="287"/>
            <w:bookmarkEnd w:id="288"/>
            <w:bookmarkEnd w:id="289"/>
            <w:bookmarkEnd w:id="290"/>
            <w:bookmarkEnd w:id="291"/>
            <w:bookmarkEnd w:id="292"/>
            <w:bookmarkEnd w:id="293"/>
            <w:bookmarkEnd w:id="294"/>
            <w:bookmarkEnd w:id="295"/>
            <w:bookmarkEnd w:id="296"/>
            <w:bookmarkEnd w:id="297"/>
            <w:bookmarkEnd w:id="298"/>
          </w:p>
        </w:tc>
      </w:tr>
      <w:tr w:rsidR="00441C0B" w:rsidRPr="001D5F51" w14:paraId="3A37550A" w14:textId="77777777" w:rsidTr="006658DC">
        <w:tblPrEx>
          <w:tblCellMar>
            <w:top w:w="0" w:type="dxa"/>
          </w:tblCellMar>
        </w:tblPrEx>
        <w:trPr>
          <w:trHeight w:val="170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508" w14:textId="77777777" w:rsidR="004117A0" w:rsidRDefault="006E3518" w:rsidP="006B1662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left"/>
              <w:outlineLvl w:val="0"/>
              <w:rPr>
                <w:b/>
                <w:sz w:val="16"/>
                <w:szCs w:val="16"/>
              </w:rPr>
            </w:pPr>
            <w:bookmarkStart w:id="299" w:name="_Toc379544311"/>
            <w:bookmarkStart w:id="300" w:name="_Toc402478577"/>
            <w:bookmarkStart w:id="301" w:name="_Toc402478841"/>
            <w:bookmarkStart w:id="302" w:name="_Toc402524411"/>
            <w:bookmarkStart w:id="303" w:name="_Toc413400828"/>
            <w:bookmarkStart w:id="304" w:name="_Toc413695118"/>
            <w:bookmarkStart w:id="305" w:name="_Toc414606537"/>
            <w:bookmarkStart w:id="306" w:name="_Toc415155305"/>
            <w:bookmarkStart w:id="307" w:name="_Toc415156034"/>
            <w:bookmarkStart w:id="308" w:name="_Toc415156316"/>
            <w:bookmarkStart w:id="309" w:name="_Toc416165986"/>
            <w:bookmarkStart w:id="310" w:name="_Toc416166880"/>
            <w:bookmarkStart w:id="311" w:name="_Toc417990824"/>
            <w:bookmarkStart w:id="312" w:name="_Toc418090459"/>
            <w:bookmarkStart w:id="313" w:name="_Toc418672826"/>
            <w:bookmarkStart w:id="314" w:name="_Toc419988852"/>
            <w:r w:rsidRPr="006E3518">
              <w:rPr>
                <w:b/>
                <w:sz w:val="16"/>
                <w:szCs w:val="16"/>
              </w:rPr>
              <w:t>Forma</w:t>
            </w:r>
            <w:r w:rsidR="00441C0B" w:rsidRPr="006E3518">
              <w:rPr>
                <w:b/>
                <w:sz w:val="16"/>
                <w:szCs w:val="16"/>
              </w:rPr>
              <w:t xml:space="preserve"> </w:t>
            </w:r>
            <w:r w:rsidRPr="006E3518">
              <w:rPr>
                <w:b/>
                <w:sz w:val="16"/>
                <w:szCs w:val="16"/>
              </w:rPr>
              <w:t>de facturación</w:t>
            </w:r>
            <w:bookmarkEnd w:id="299"/>
            <w:bookmarkEnd w:id="300"/>
            <w:bookmarkEnd w:id="301"/>
            <w:bookmarkEnd w:id="302"/>
            <w:bookmarkEnd w:id="303"/>
            <w:bookmarkEnd w:id="304"/>
            <w:bookmarkEnd w:id="305"/>
            <w:bookmarkEnd w:id="306"/>
            <w:bookmarkEnd w:id="307"/>
            <w:bookmarkEnd w:id="308"/>
            <w:bookmarkEnd w:id="309"/>
            <w:bookmarkEnd w:id="310"/>
            <w:bookmarkEnd w:id="311"/>
            <w:bookmarkEnd w:id="312"/>
            <w:bookmarkEnd w:id="313"/>
            <w:bookmarkEnd w:id="314"/>
          </w:p>
          <w:p w14:paraId="1EB42994" w14:textId="77777777" w:rsidR="00F368F7" w:rsidRDefault="00F368F7" w:rsidP="006B1662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left"/>
              <w:outlineLvl w:val="0"/>
              <w:rPr>
                <w:sz w:val="16"/>
                <w:szCs w:val="16"/>
              </w:rPr>
            </w:pPr>
          </w:p>
          <w:p w14:paraId="3A375509" w14:textId="2464EF07" w:rsidR="00441C0B" w:rsidRPr="006E3518" w:rsidRDefault="004117A0" w:rsidP="00BA1080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jc w:val="left"/>
              <w:outlineLvl w:val="0"/>
              <w:rPr>
                <w:b/>
                <w:sz w:val="16"/>
                <w:szCs w:val="16"/>
              </w:rPr>
            </w:pPr>
            <w:r w:rsidRPr="00CE4545">
              <w:rPr>
                <w:sz w:val="16"/>
                <w:szCs w:val="16"/>
              </w:rPr>
              <w:t>Mediante facturas</w:t>
            </w:r>
            <w:r w:rsidR="008D22DE" w:rsidRPr="008D22DE">
              <w:rPr>
                <w:color w:val="FF0000"/>
                <w:sz w:val="16"/>
                <w:szCs w:val="16"/>
              </w:rPr>
              <w:t xml:space="preserve"> </w:t>
            </w:r>
            <w:r w:rsidR="008D22DE" w:rsidRPr="00C41E69">
              <w:rPr>
                <w:color w:val="000000" w:themeColor="text1"/>
                <w:sz w:val="16"/>
                <w:szCs w:val="16"/>
              </w:rPr>
              <w:t>mensuales</w:t>
            </w:r>
            <w:r w:rsidRPr="00CE4545">
              <w:rPr>
                <w:sz w:val="16"/>
                <w:szCs w:val="16"/>
              </w:rPr>
              <w:t>, por los trabajos realizados y su importe estará basado en los precios unitarios oferta</w:t>
            </w:r>
            <w:r>
              <w:rPr>
                <w:sz w:val="16"/>
                <w:szCs w:val="16"/>
              </w:rPr>
              <w:t xml:space="preserve">dos, previa </w:t>
            </w:r>
            <w:r w:rsidR="00F368F7">
              <w:rPr>
                <w:sz w:val="16"/>
                <w:szCs w:val="16"/>
              </w:rPr>
              <w:t>verificación de lo</w:t>
            </w:r>
            <w:r>
              <w:rPr>
                <w:sz w:val="16"/>
                <w:szCs w:val="16"/>
              </w:rPr>
              <w:t>s</w:t>
            </w:r>
            <w:r w:rsidR="00F368F7">
              <w:rPr>
                <w:sz w:val="16"/>
                <w:szCs w:val="16"/>
              </w:rPr>
              <w:t xml:space="preserve"> </w:t>
            </w:r>
            <w:r w:rsidR="00F368F7" w:rsidRPr="00A45CFA">
              <w:rPr>
                <w:sz w:val="16"/>
                <w:szCs w:val="16"/>
              </w:rPr>
              <w:t xml:space="preserve">servicios </w:t>
            </w:r>
            <w:r w:rsidRPr="00A45CFA">
              <w:rPr>
                <w:sz w:val="16"/>
                <w:szCs w:val="16"/>
              </w:rPr>
              <w:t>prestados</w:t>
            </w:r>
            <w:r w:rsidR="00BA1080" w:rsidRPr="00A45CFA">
              <w:rPr>
                <w:sz w:val="16"/>
                <w:szCs w:val="16"/>
              </w:rPr>
              <w:t>, los materiales se facturarán según albaranes aprobados previamente por el Servicio de Mantenimiento.</w:t>
            </w:r>
          </w:p>
        </w:tc>
      </w:tr>
      <w:tr w:rsidR="00441C0B" w:rsidRPr="001D5F51" w14:paraId="3A37550C" w14:textId="77777777" w:rsidTr="006658DC">
        <w:tblPrEx>
          <w:tblCellMar>
            <w:top w:w="0" w:type="dxa"/>
          </w:tblCellMar>
        </w:tblPrEx>
        <w:trPr>
          <w:trHeight w:val="170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A37550B" w14:textId="77777777" w:rsidR="00441C0B" w:rsidRPr="006E3518" w:rsidRDefault="00441C0B" w:rsidP="006E3518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left"/>
              <w:outlineLvl w:val="0"/>
              <w:rPr>
                <w:b/>
                <w:sz w:val="16"/>
                <w:szCs w:val="16"/>
              </w:rPr>
            </w:pPr>
            <w:bookmarkStart w:id="315" w:name="_Toc379544312"/>
            <w:bookmarkStart w:id="316" w:name="_Toc402478578"/>
            <w:bookmarkStart w:id="317" w:name="_Toc402478842"/>
            <w:bookmarkStart w:id="318" w:name="_Toc402524412"/>
            <w:bookmarkStart w:id="319" w:name="_Toc413400829"/>
            <w:bookmarkStart w:id="320" w:name="_Toc413695119"/>
            <w:bookmarkStart w:id="321" w:name="_Toc414606538"/>
            <w:bookmarkStart w:id="322" w:name="_Toc415155306"/>
            <w:bookmarkStart w:id="323" w:name="_Toc415156035"/>
            <w:bookmarkStart w:id="324" w:name="_Toc415156317"/>
            <w:bookmarkStart w:id="325" w:name="_Toc416165987"/>
            <w:bookmarkStart w:id="326" w:name="_Toc416166881"/>
            <w:bookmarkStart w:id="327" w:name="_Toc417990825"/>
            <w:bookmarkStart w:id="328" w:name="_Toc418090460"/>
            <w:bookmarkStart w:id="329" w:name="_Toc418672827"/>
            <w:bookmarkStart w:id="330" w:name="_Toc419988853"/>
            <w:r w:rsidRPr="006E3518">
              <w:rPr>
                <w:b/>
                <w:sz w:val="16"/>
                <w:szCs w:val="16"/>
              </w:rPr>
              <w:lastRenderedPageBreak/>
              <w:t>Abonos a cuenta:</w:t>
            </w:r>
            <w:bookmarkEnd w:id="315"/>
            <w:bookmarkEnd w:id="316"/>
            <w:bookmarkEnd w:id="317"/>
            <w:bookmarkEnd w:id="318"/>
            <w:bookmarkEnd w:id="319"/>
            <w:bookmarkEnd w:id="320"/>
            <w:bookmarkEnd w:id="321"/>
            <w:bookmarkEnd w:id="322"/>
            <w:bookmarkEnd w:id="323"/>
            <w:bookmarkEnd w:id="324"/>
            <w:bookmarkEnd w:id="325"/>
            <w:bookmarkEnd w:id="326"/>
            <w:bookmarkEnd w:id="327"/>
            <w:bookmarkEnd w:id="328"/>
            <w:bookmarkEnd w:id="329"/>
            <w:bookmarkEnd w:id="330"/>
            <w:r w:rsidR="006658DC" w:rsidRPr="001D5F51">
              <w:rPr>
                <w:sz w:val="16"/>
                <w:szCs w:val="16"/>
              </w:rPr>
              <w:t xml:space="preserve"> SI</w:t>
            </w:r>
            <w:r w:rsidR="006658DC" w:rsidRPr="001D5F51">
              <w:rPr>
                <w:b/>
                <w:sz w:val="16"/>
                <w:szCs w:val="16"/>
              </w:rPr>
              <w:tab/>
            </w:r>
            <w:sdt>
              <w:sdtPr>
                <w:rPr>
                  <w:sz w:val="16"/>
                  <w:szCs w:val="16"/>
                </w:rPr>
                <w:id w:val="-1945291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58DC" w:rsidRPr="001D5F51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6658DC" w:rsidRPr="001D5F51">
              <w:rPr>
                <w:sz w:val="16"/>
                <w:szCs w:val="16"/>
              </w:rPr>
              <w:tab/>
              <w:t>NO</w:t>
            </w:r>
            <w:bookmarkStart w:id="331" w:name="_GoBack"/>
            <w:bookmarkEnd w:id="331"/>
            <w:r w:rsidR="006658DC" w:rsidRPr="001D5F51">
              <w:rPr>
                <w:sz w:val="16"/>
                <w:szCs w:val="16"/>
              </w:rPr>
              <w:tab/>
            </w:r>
            <w:sdt>
              <w:sdtPr>
                <w:rPr>
                  <w:sz w:val="16"/>
                  <w:szCs w:val="16"/>
                </w:rPr>
                <w:id w:val="-919711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58DC" w:rsidRPr="001D5F51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</w:p>
        </w:tc>
      </w:tr>
      <w:tr w:rsidR="00441C0B" w:rsidRPr="001D5F51" w14:paraId="3A37550E" w14:textId="77777777" w:rsidTr="00F368F7">
        <w:tblPrEx>
          <w:tblCellMar>
            <w:top w:w="0" w:type="dxa"/>
          </w:tblCellMar>
        </w:tblPrEx>
        <w:trPr>
          <w:trHeight w:val="475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37550D" w14:textId="77777777" w:rsidR="006E3518" w:rsidRPr="001D5F51" w:rsidRDefault="006E3518" w:rsidP="006E3518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sz w:val="14"/>
                <w:szCs w:val="16"/>
              </w:rPr>
            </w:pPr>
          </w:p>
        </w:tc>
      </w:tr>
      <w:tr w:rsidR="00441C0B" w:rsidRPr="001D5F51" w14:paraId="3A375510" w14:textId="77777777" w:rsidTr="006658DC">
        <w:tblPrEx>
          <w:tblCellMar>
            <w:top w:w="0" w:type="dxa"/>
          </w:tblCellMar>
        </w:tblPrEx>
        <w:trPr>
          <w:trHeight w:val="283"/>
        </w:trPr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37550F" w14:textId="77777777" w:rsidR="00441C0B" w:rsidRPr="006E3518" w:rsidRDefault="00441C0B" w:rsidP="006658DC">
            <w:pPr>
              <w:pStyle w:val="Prrafodelista"/>
              <w:numPr>
                <w:ilvl w:val="0"/>
                <w:numId w:val="3"/>
              </w:numPr>
              <w:spacing w:after="0"/>
              <w:ind w:left="318" w:hanging="318"/>
              <w:jc w:val="left"/>
              <w:outlineLvl w:val="0"/>
              <w:rPr>
                <w:sz w:val="14"/>
                <w:szCs w:val="16"/>
                <w:highlight w:val="lightGray"/>
              </w:rPr>
            </w:pPr>
            <w:bookmarkStart w:id="332" w:name="_Toc379544318"/>
            <w:bookmarkStart w:id="333" w:name="_Toc402478584"/>
            <w:bookmarkStart w:id="334" w:name="_Toc402478848"/>
            <w:bookmarkStart w:id="335" w:name="_Toc402524418"/>
            <w:bookmarkStart w:id="336" w:name="_Toc413400835"/>
            <w:bookmarkStart w:id="337" w:name="_Toc413695125"/>
            <w:bookmarkStart w:id="338" w:name="_Toc414606544"/>
            <w:bookmarkStart w:id="339" w:name="_Toc415155312"/>
            <w:bookmarkStart w:id="340" w:name="_Toc415156041"/>
            <w:bookmarkStart w:id="341" w:name="_Toc415156323"/>
            <w:bookmarkStart w:id="342" w:name="_Toc416165993"/>
            <w:bookmarkStart w:id="343" w:name="_Toc416166887"/>
            <w:bookmarkStart w:id="344" w:name="_Toc417990831"/>
            <w:bookmarkStart w:id="345" w:name="_Toc418090466"/>
            <w:bookmarkStart w:id="346" w:name="_Toc418672833"/>
            <w:bookmarkStart w:id="347" w:name="_Toc419988859"/>
            <w:r w:rsidRPr="006E3518">
              <w:rPr>
                <w:b/>
                <w:sz w:val="16"/>
                <w:szCs w:val="16"/>
              </w:rPr>
              <w:t>CONDICIONES ESPECIALES DE EJECUCIÓN</w:t>
            </w:r>
            <w:bookmarkEnd w:id="332"/>
            <w:bookmarkEnd w:id="333"/>
            <w:bookmarkEnd w:id="334"/>
            <w:bookmarkEnd w:id="335"/>
            <w:bookmarkEnd w:id="336"/>
            <w:bookmarkEnd w:id="337"/>
            <w:bookmarkEnd w:id="338"/>
            <w:bookmarkEnd w:id="339"/>
            <w:bookmarkEnd w:id="340"/>
            <w:bookmarkEnd w:id="341"/>
            <w:bookmarkEnd w:id="342"/>
            <w:bookmarkEnd w:id="343"/>
            <w:bookmarkEnd w:id="344"/>
            <w:bookmarkEnd w:id="345"/>
            <w:bookmarkEnd w:id="346"/>
            <w:bookmarkEnd w:id="347"/>
            <w:r w:rsidR="006E3518">
              <w:rPr>
                <w:b/>
                <w:sz w:val="16"/>
                <w:szCs w:val="16"/>
              </w:rPr>
              <w:t xml:space="preserve"> </w:t>
            </w:r>
            <w:r w:rsidR="006E3518" w:rsidRPr="006E3518">
              <w:rPr>
                <w:b/>
                <w:sz w:val="16"/>
                <w:szCs w:val="16"/>
              </w:rPr>
              <w:t>(</w:t>
            </w:r>
            <w:r w:rsidR="006E3518">
              <w:rPr>
                <w:b/>
                <w:sz w:val="16"/>
                <w:szCs w:val="16"/>
              </w:rPr>
              <w:t>Indicar al meno</w:t>
            </w:r>
            <w:r w:rsidR="006658DC">
              <w:rPr>
                <w:b/>
                <w:sz w:val="16"/>
                <w:szCs w:val="16"/>
              </w:rPr>
              <w:t>s</w:t>
            </w:r>
            <w:r w:rsidR="006E3518">
              <w:rPr>
                <w:b/>
                <w:sz w:val="16"/>
                <w:szCs w:val="16"/>
              </w:rPr>
              <w:t xml:space="preserve"> una</w:t>
            </w:r>
            <w:r w:rsidR="006E3518" w:rsidRPr="006E3518">
              <w:rPr>
                <w:b/>
                <w:sz w:val="16"/>
                <w:szCs w:val="16"/>
              </w:rPr>
              <w:t>):</w:t>
            </w:r>
          </w:p>
        </w:tc>
      </w:tr>
      <w:tr w:rsidR="00441C0B" w:rsidRPr="001D5F51" w14:paraId="3A375513" w14:textId="77777777" w:rsidTr="006658DC">
        <w:tblPrEx>
          <w:tblCellMar>
            <w:top w:w="0" w:type="dxa"/>
          </w:tblCellMar>
        </w:tblPrEx>
        <w:trPr>
          <w:trHeight w:val="283"/>
        </w:trPr>
        <w:tc>
          <w:tcPr>
            <w:tcW w:w="102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75511" w14:textId="0F8D3E49" w:rsidR="006E3518" w:rsidRDefault="0074768F" w:rsidP="006E3518">
            <w:pPr>
              <w:tabs>
                <w:tab w:val="num" w:pos="440"/>
                <w:tab w:val="num" w:pos="880"/>
              </w:tabs>
              <w:spacing w:after="0"/>
              <w:rPr>
                <w:snapToGrid w:val="0"/>
                <w:spacing w:val="-3"/>
                <w:sz w:val="16"/>
                <w:szCs w:val="16"/>
                <w:lang w:val="es-ES_tradnl"/>
              </w:rPr>
            </w:pPr>
            <w:r>
              <w:rPr>
                <w:snapToGrid w:val="0"/>
                <w:spacing w:val="-3"/>
                <w:sz w:val="16"/>
                <w:szCs w:val="16"/>
                <w:lang w:val="es-ES_tradnl"/>
              </w:rPr>
              <w:t>Para garantizar la mejora de los valores medioambientales que puedan verse afectados por la ejecución del contrat</w:t>
            </w:r>
            <w:r w:rsidR="008D22DE">
              <w:rPr>
                <w:snapToGrid w:val="0"/>
                <w:spacing w:val="-3"/>
                <w:sz w:val="16"/>
                <w:szCs w:val="16"/>
                <w:lang w:val="es-ES_tradnl"/>
              </w:rPr>
              <w:t>o, el adjudicatario se asegurará</w:t>
            </w:r>
            <w:r>
              <w:rPr>
                <w:snapToGrid w:val="0"/>
                <w:spacing w:val="-3"/>
                <w:sz w:val="16"/>
                <w:szCs w:val="16"/>
                <w:lang w:val="es-ES_tradnl"/>
              </w:rPr>
              <w:t xml:space="preserve"> que los residuos que se generen: alicato, baldosas, PVC, etc., serán gestionados a través de un gestor autorizado.</w:t>
            </w:r>
          </w:p>
          <w:p w14:paraId="3A375512" w14:textId="77777777" w:rsidR="00441C0B" w:rsidRPr="001D5F51" w:rsidRDefault="006D71FF" w:rsidP="006E3518">
            <w:pPr>
              <w:tabs>
                <w:tab w:val="num" w:pos="440"/>
                <w:tab w:val="num" w:pos="880"/>
              </w:tabs>
              <w:spacing w:after="0"/>
              <w:rPr>
                <w:sz w:val="14"/>
                <w:szCs w:val="16"/>
                <w:highlight w:val="lightGray"/>
              </w:rPr>
            </w:pPr>
            <w:r>
              <w:rPr>
                <w:color w:val="808080"/>
                <w:sz w:val="14"/>
                <w:szCs w:val="16"/>
              </w:rPr>
              <w:t xml:space="preserve"> </w:t>
            </w:r>
          </w:p>
        </w:tc>
      </w:tr>
      <w:tr w:rsidR="00E453DA" w:rsidRPr="001D5F51" w14:paraId="3A375516" w14:textId="77777777" w:rsidTr="006B1662">
        <w:tblPrEx>
          <w:tblCellMar>
            <w:top w:w="0" w:type="dxa"/>
          </w:tblCellMar>
        </w:tblPrEx>
        <w:trPr>
          <w:trHeight w:val="416"/>
        </w:trPr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75514" w14:textId="77777777" w:rsidR="00E453DA" w:rsidRPr="00792049" w:rsidRDefault="00E453DA" w:rsidP="006E3518">
            <w:pPr>
              <w:pStyle w:val="Prrafodelista"/>
              <w:numPr>
                <w:ilvl w:val="0"/>
                <w:numId w:val="3"/>
              </w:numPr>
              <w:spacing w:after="0"/>
              <w:ind w:left="318" w:hanging="318"/>
              <w:jc w:val="left"/>
              <w:outlineLvl w:val="0"/>
              <w:rPr>
                <w:sz w:val="14"/>
                <w:szCs w:val="16"/>
                <w:highlight w:val="lightGray"/>
              </w:rPr>
            </w:pPr>
            <w:r w:rsidRPr="006E3518">
              <w:rPr>
                <w:b/>
                <w:sz w:val="16"/>
                <w:szCs w:val="16"/>
              </w:rPr>
              <w:t>SOMETIDO A GARANTÍA DE CALIDAD</w:t>
            </w:r>
            <w:r w:rsidRPr="00792049">
              <w:rPr>
                <w:b/>
                <w:sz w:val="14"/>
                <w:szCs w:val="16"/>
              </w:rPr>
              <w:tab/>
            </w:r>
            <w:sdt>
              <w:sdtPr>
                <w:rPr>
                  <w:rFonts w:ascii="Segoe UI Symbol" w:eastAsia="MS Gothic" w:hAnsi="Segoe UI Symbol" w:cs="Segoe UI Symbol"/>
                  <w:sz w:val="14"/>
                  <w:szCs w:val="16"/>
                </w:rPr>
                <w:id w:val="-271167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92049">
                  <w:rPr>
                    <w:rFonts w:ascii="Segoe UI Symbol" w:eastAsia="MS Gothic" w:hAnsi="Segoe UI Symbol" w:cs="Segoe UI Symbol"/>
                    <w:sz w:val="14"/>
                    <w:szCs w:val="16"/>
                  </w:rPr>
                  <w:t>☐</w:t>
                </w:r>
              </w:sdtContent>
            </w:sdt>
          </w:p>
          <w:p w14:paraId="3A375515" w14:textId="77777777" w:rsidR="006E3518" w:rsidRPr="001D5F51" w:rsidRDefault="006E3518" w:rsidP="006E3518">
            <w:pPr>
              <w:tabs>
                <w:tab w:val="num" w:pos="440"/>
                <w:tab w:val="num" w:pos="880"/>
              </w:tabs>
              <w:spacing w:after="0"/>
              <w:jc w:val="left"/>
              <w:rPr>
                <w:sz w:val="14"/>
                <w:szCs w:val="16"/>
                <w:highlight w:val="lightGray"/>
              </w:rPr>
            </w:pPr>
          </w:p>
        </w:tc>
      </w:tr>
      <w:tr w:rsidR="00441C0B" w:rsidRPr="001D5F51" w14:paraId="3A37551A" w14:textId="77777777" w:rsidTr="006658DC">
        <w:tblPrEx>
          <w:tblCellMar>
            <w:top w:w="0" w:type="dxa"/>
          </w:tblCellMar>
        </w:tblPrEx>
        <w:trPr>
          <w:trHeight w:val="492"/>
        </w:trPr>
        <w:tc>
          <w:tcPr>
            <w:tcW w:w="102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75517" w14:textId="77777777" w:rsidR="00441C0B" w:rsidRPr="006E3518" w:rsidRDefault="006E3518" w:rsidP="006E3518">
            <w:pPr>
              <w:pStyle w:val="Prrafodelista"/>
              <w:numPr>
                <w:ilvl w:val="0"/>
                <w:numId w:val="3"/>
              </w:numPr>
              <w:spacing w:after="0"/>
              <w:ind w:left="318" w:hanging="318"/>
              <w:jc w:val="left"/>
              <w:outlineLvl w:val="0"/>
              <w:rPr>
                <w:sz w:val="16"/>
                <w:szCs w:val="16"/>
                <w:highlight w:val="lightGray"/>
              </w:rPr>
            </w:pPr>
            <w:r>
              <w:rPr>
                <w:b/>
                <w:sz w:val="16"/>
                <w:szCs w:val="16"/>
              </w:rPr>
              <w:t>TAREAS CRITICAS NO SUBCONTRATABLES (</w:t>
            </w:r>
            <w:r w:rsidR="00376FAE">
              <w:rPr>
                <w:b/>
                <w:sz w:val="16"/>
                <w:szCs w:val="16"/>
              </w:rPr>
              <w:t>Justificación)</w:t>
            </w:r>
          </w:p>
          <w:p w14:paraId="3A375518" w14:textId="77777777" w:rsidR="00C33172" w:rsidRDefault="00C33172" w:rsidP="006E3518">
            <w:pPr>
              <w:tabs>
                <w:tab w:val="num" w:pos="440"/>
                <w:tab w:val="num" w:pos="880"/>
              </w:tabs>
              <w:spacing w:after="0"/>
              <w:jc w:val="left"/>
              <w:rPr>
                <w:snapToGrid w:val="0"/>
                <w:spacing w:val="-3"/>
                <w:sz w:val="16"/>
                <w:szCs w:val="16"/>
                <w:lang w:val="es-ES_tradnl"/>
              </w:rPr>
            </w:pPr>
          </w:p>
          <w:p w14:paraId="3A375519" w14:textId="77777777" w:rsidR="006E3518" w:rsidRPr="001D5F51" w:rsidRDefault="006E3518" w:rsidP="006E3518">
            <w:pPr>
              <w:tabs>
                <w:tab w:val="num" w:pos="440"/>
                <w:tab w:val="num" w:pos="880"/>
              </w:tabs>
              <w:spacing w:after="0"/>
              <w:jc w:val="left"/>
              <w:rPr>
                <w:sz w:val="14"/>
                <w:szCs w:val="16"/>
                <w:highlight w:val="lightGray"/>
              </w:rPr>
            </w:pPr>
          </w:p>
        </w:tc>
      </w:tr>
    </w:tbl>
    <w:p w14:paraId="3A37551B" w14:textId="77777777" w:rsidR="001D5F51" w:rsidRPr="001D5F51" w:rsidRDefault="001D5F51" w:rsidP="006B1662"/>
    <w:sectPr w:rsidR="001D5F51" w:rsidRPr="001D5F51" w:rsidSect="00441C0B">
      <w:headerReference w:type="default" r:id="rId11"/>
      <w:headerReference w:type="first" r:id="rId12"/>
      <w:pgSz w:w="11906" w:h="16838" w:code="9"/>
      <w:pgMar w:top="1701" w:right="849" w:bottom="299" w:left="1021" w:header="1135" w:footer="27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37551E" w14:textId="77777777" w:rsidR="00F97B22" w:rsidRDefault="00F97B22" w:rsidP="003C4E24">
      <w:pPr>
        <w:spacing w:after="0"/>
      </w:pPr>
      <w:r>
        <w:separator/>
      </w:r>
    </w:p>
  </w:endnote>
  <w:endnote w:type="continuationSeparator" w:id="0">
    <w:p w14:paraId="3A37551F" w14:textId="77777777" w:rsidR="00F97B22" w:rsidRDefault="00F97B22" w:rsidP="003C4E2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37551C" w14:textId="77777777" w:rsidR="00F97B22" w:rsidRDefault="00F97B22" w:rsidP="003C4E24">
      <w:pPr>
        <w:spacing w:after="0"/>
      </w:pPr>
      <w:r>
        <w:separator/>
      </w:r>
    </w:p>
  </w:footnote>
  <w:footnote w:type="continuationSeparator" w:id="0">
    <w:p w14:paraId="3A37551D" w14:textId="77777777" w:rsidR="00F97B22" w:rsidRDefault="00F97B22" w:rsidP="003C4E2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horzAnchor="margin" w:tblpY="-92"/>
      <w:tblW w:w="102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72"/>
      <w:gridCol w:w="2429"/>
    </w:tblGrid>
    <w:tr w:rsidR="00441C0B" w:rsidRPr="00B44EF8" w14:paraId="3A375523" w14:textId="77777777" w:rsidTr="00441C0B">
      <w:trPr>
        <w:cantSplit/>
        <w:trHeight w:val="839"/>
      </w:trPr>
      <w:tc>
        <w:tcPr>
          <w:tcW w:w="7772" w:type="dxa"/>
          <w:vAlign w:val="center"/>
        </w:tcPr>
        <w:p w14:paraId="3A375520" w14:textId="77777777" w:rsidR="006658DC" w:rsidRPr="00B309DB" w:rsidRDefault="006658DC" w:rsidP="006658DC">
          <w:pPr>
            <w:pStyle w:val="Encabezado"/>
            <w:spacing w:before="120" w:after="40"/>
            <w:ind w:left="40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REQUISITOS DE LA CONTRATACIÓN</w:t>
          </w:r>
        </w:p>
        <w:p w14:paraId="3A375521" w14:textId="77777777" w:rsidR="00441C0B" w:rsidRPr="00B44EF8" w:rsidRDefault="006658DC" w:rsidP="006658DC">
          <w:pPr>
            <w:spacing w:after="0"/>
            <w:jc w:val="center"/>
            <w:outlineLvl w:val="0"/>
            <w:rPr>
              <w:rFonts w:ascii="ENRESA Aroma Light" w:hAnsi="ENRESA Aroma Light"/>
              <w:sz w:val="20"/>
              <w:szCs w:val="20"/>
            </w:rPr>
          </w:pPr>
          <w:r w:rsidRPr="00B309DB">
            <w:rPr>
              <w:b/>
              <w:sz w:val="20"/>
              <w:szCs w:val="20"/>
            </w:rPr>
            <w:t xml:space="preserve">N º EXPEDIENTE: </w:t>
          </w:r>
          <w:r w:rsidR="00B17AFC">
            <w:rPr>
              <w:b/>
              <w:sz w:val="20"/>
              <w:szCs w:val="20"/>
            </w:rPr>
            <w:t>A32-CO-CB-2018-0016</w:t>
          </w:r>
        </w:p>
      </w:tc>
      <w:tc>
        <w:tcPr>
          <w:tcW w:w="2429" w:type="dxa"/>
          <w:vAlign w:val="center"/>
        </w:tcPr>
        <w:p w14:paraId="3A375522" w14:textId="77777777" w:rsidR="00441C0B" w:rsidRPr="00B44EF8" w:rsidRDefault="00441C0B" w:rsidP="00441C0B">
          <w:pPr>
            <w:pStyle w:val="Encabezado"/>
            <w:tabs>
              <w:tab w:val="left" w:pos="1065"/>
            </w:tabs>
            <w:jc w:val="center"/>
            <w:rPr>
              <w:rFonts w:ascii="ENRESA Aroma Light" w:hAnsi="ENRESA Aroma Light"/>
              <w:sz w:val="18"/>
              <w:szCs w:val="18"/>
            </w:rPr>
          </w:pPr>
          <w:r w:rsidRPr="00B44EF8">
            <w:rPr>
              <w:rFonts w:ascii="ENRESA Aroma Light" w:hAnsi="ENRESA Aroma Light"/>
              <w:sz w:val="18"/>
              <w:szCs w:val="18"/>
            </w:rPr>
            <w:t>Página</w:t>
          </w:r>
          <w:r w:rsidRPr="00B44EF8">
            <w:rPr>
              <w:rFonts w:ascii="ENRESA Aroma Light" w:hAnsi="ENRESA Aroma Light"/>
              <w:sz w:val="18"/>
              <w:szCs w:val="18"/>
            </w:rPr>
            <w:tab/>
          </w:r>
          <w:r w:rsidRPr="00B44EF8">
            <w:rPr>
              <w:rFonts w:ascii="ENRESA Aroma Light" w:hAnsi="ENRESA Aroma Light"/>
              <w:sz w:val="18"/>
              <w:szCs w:val="18"/>
            </w:rPr>
            <w:fldChar w:fldCharType="begin"/>
          </w:r>
          <w:r w:rsidRPr="00B44EF8">
            <w:rPr>
              <w:rFonts w:ascii="ENRESA Aroma Light" w:hAnsi="ENRESA Aroma Light"/>
              <w:sz w:val="18"/>
              <w:szCs w:val="18"/>
            </w:rPr>
            <w:instrText>PAGE   \* MERGEFORMAT</w:instrText>
          </w:r>
          <w:r w:rsidRPr="00B44EF8">
            <w:rPr>
              <w:rFonts w:ascii="ENRESA Aroma Light" w:hAnsi="ENRESA Aroma Light"/>
              <w:sz w:val="18"/>
              <w:szCs w:val="18"/>
            </w:rPr>
            <w:fldChar w:fldCharType="separate"/>
          </w:r>
          <w:r w:rsidR="00C41E69">
            <w:rPr>
              <w:rFonts w:ascii="ENRESA Aroma Light" w:hAnsi="ENRESA Aroma Light"/>
              <w:noProof/>
              <w:sz w:val="18"/>
              <w:szCs w:val="18"/>
            </w:rPr>
            <w:t>3</w:t>
          </w:r>
          <w:r w:rsidRPr="00B44EF8">
            <w:rPr>
              <w:rFonts w:ascii="ENRESA Aroma Light" w:hAnsi="ENRESA Aroma Light"/>
              <w:sz w:val="18"/>
              <w:szCs w:val="18"/>
            </w:rPr>
            <w:fldChar w:fldCharType="end"/>
          </w:r>
        </w:p>
      </w:tc>
    </w:tr>
  </w:tbl>
  <w:p w14:paraId="3A375524" w14:textId="77777777" w:rsidR="00441C0B" w:rsidRDefault="00441C0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horzAnchor="margin" w:tblpY="-92"/>
      <w:tblW w:w="102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72"/>
      <w:gridCol w:w="2429"/>
    </w:tblGrid>
    <w:tr w:rsidR="00F26B95" w:rsidRPr="00B309DB" w14:paraId="3A375526" w14:textId="77777777" w:rsidTr="00E453DA">
      <w:trPr>
        <w:cantSplit/>
        <w:trHeight w:val="567"/>
      </w:trPr>
      <w:tc>
        <w:tcPr>
          <w:tcW w:w="10201" w:type="dxa"/>
          <w:gridSpan w:val="2"/>
          <w:tcBorders>
            <w:top w:val="nil"/>
            <w:left w:val="nil"/>
            <w:right w:val="nil"/>
          </w:tcBorders>
          <w:vAlign w:val="center"/>
        </w:tcPr>
        <w:p w14:paraId="3A375525" w14:textId="77777777" w:rsidR="00F26B95" w:rsidRPr="00B309DB" w:rsidRDefault="002672C5" w:rsidP="00F26B95">
          <w:pPr>
            <w:pStyle w:val="Encabezado"/>
            <w:tabs>
              <w:tab w:val="left" w:pos="1065"/>
            </w:tabs>
            <w:jc w:val="left"/>
            <w:rPr>
              <w:sz w:val="18"/>
              <w:szCs w:val="18"/>
            </w:rPr>
          </w:pPr>
          <w:r w:rsidRPr="007C5D08">
            <w:rPr>
              <w:noProof/>
            </w:rPr>
            <w:drawing>
              <wp:inline distT="0" distB="0" distL="0" distR="0" wp14:anchorId="3A37552C" wp14:editId="3A37552D">
                <wp:extent cx="2529016" cy="470153"/>
                <wp:effectExtent l="0" t="0" r="0" b="6350"/>
                <wp:docPr id="2" name="Imagen 2" descr="C:\Users\mpeg\AppData\Local\Microsoft\Windows\INetCache\Content.Outlook\QLUU158L\20161125 Logotipo Completo Banderas Fondo Transparent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mpeg\AppData\Local\Microsoft\Windows\INetCache\Content.Outlook\QLUU158L\20161125 Logotipo Completo Banderas Fondo Transparente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586" t="12163" r="2205" b="13851"/>
                        <a:stretch/>
                      </pic:blipFill>
                      <pic:spPr bwMode="auto">
                        <a:xfrm>
                          <a:off x="0" y="0"/>
                          <a:ext cx="2639864" cy="490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  <w:tr w:rsidR="00501092" w:rsidRPr="00B309DB" w14:paraId="3A37552A" w14:textId="77777777" w:rsidTr="00F23DC4">
      <w:trPr>
        <w:cantSplit/>
        <w:trHeight w:val="556"/>
      </w:trPr>
      <w:tc>
        <w:tcPr>
          <w:tcW w:w="7772" w:type="dxa"/>
          <w:vAlign w:val="center"/>
        </w:tcPr>
        <w:p w14:paraId="3A375527" w14:textId="77777777" w:rsidR="00501092" w:rsidRPr="00B309DB" w:rsidRDefault="005A7378" w:rsidP="00501092">
          <w:pPr>
            <w:pStyle w:val="Encabezado"/>
            <w:spacing w:before="120" w:after="40"/>
            <w:ind w:left="40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REQUISITOS DE LA CONTRATACIÓN</w:t>
          </w:r>
        </w:p>
        <w:p w14:paraId="3A375528" w14:textId="77777777" w:rsidR="00501092" w:rsidRPr="00B309DB" w:rsidRDefault="00501092" w:rsidP="007A627F">
          <w:pPr>
            <w:spacing w:after="0"/>
            <w:jc w:val="center"/>
            <w:outlineLvl w:val="0"/>
            <w:rPr>
              <w:sz w:val="20"/>
              <w:szCs w:val="20"/>
            </w:rPr>
          </w:pPr>
          <w:r w:rsidRPr="00B309DB">
            <w:rPr>
              <w:b/>
              <w:sz w:val="20"/>
              <w:szCs w:val="20"/>
            </w:rPr>
            <w:t xml:space="preserve">N º EXPEDIENTE: </w:t>
          </w:r>
          <w:r w:rsidR="00B17AFC">
            <w:rPr>
              <w:b/>
              <w:sz w:val="20"/>
              <w:szCs w:val="20"/>
            </w:rPr>
            <w:t>A32-CO-CB-2018-0016</w:t>
          </w:r>
        </w:p>
      </w:tc>
      <w:tc>
        <w:tcPr>
          <w:tcW w:w="2429" w:type="dxa"/>
          <w:vAlign w:val="center"/>
        </w:tcPr>
        <w:p w14:paraId="3A375529" w14:textId="77777777" w:rsidR="00501092" w:rsidRPr="00B309DB" w:rsidRDefault="00501092" w:rsidP="00501092">
          <w:pPr>
            <w:pStyle w:val="Encabezado"/>
            <w:tabs>
              <w:tab w:val="left" w:pos="1065"/>
            </w:tabs>
            <w:jc w:val="center"/>
            <w:rPr>
              <w:sz w:val="18"/>
              <w:szCs w:val="18"/>
            </w:rPr>
          </w:pPr>
          <w:r w:rsidRPr="00B309DB">
            <w:rPr>
              <w:sz w:val="18"/>
              <w:szCs w:val="18"/>
            </w:rPr>
            <w:t>Página</w:t>
          </w:r>
          <w:r w:rsidRPr="00B309DB">
            <w:rPr>
              <w:sz w:val="18"/>
              <w:szCs w:val="18"/>
            </w:rPr>
            <w:tab/>
          </w:r>
          <w:r w:rsidRPr="00B309DB">
            <w:rPr>
              <w:sz w:val="18"/>
              <w:szCs w:val="18"/>
            </w:rPr>
            <w:fldChar w:fldCharType="begin"/>
          </w:r>
          <w:r w:rsidRPr="00B309DB">
            <w:rPr>
              <w:sz w:val="18"/>
              <w:szCs w:val="18"/>
            </w:rPr>
            <w:instrText>PAGE   \* MERGEFORMAT</w:instrText>
          </w:r>
          <w:r w:rsidRPr="00B309DB">
            <w:rPr>
              <w:sz w:val="18"/>
              <w:szCs w:val="18"/>
            </w:rPr>
            <w:fldChar w:fldCharType="separate"/>
          </w:r>
          <w:r w:rsidR="00C41E69">
            <w:rPr>
              <w:noProof/>
              <w:sz w:val="18"/>
              <w:szCs w:val="18"/>
            </w:rPr>
            <w:t>1</w:t>
          </w:r>
          <w:r w:rsidRPr="00B309DB">
            <w:rPr>
              <w:sz w:val="18"/>
              <w:szCs w:val="18"/>
            </w:rPr>
            <w:fldChar w:fldCharType="end"/>
          </w:r>
        </w:p>
      </w:tc>
    </w:tr>
  </w:tbl>
  <w:p w14:paraId="3A37552B" w14:textId="77777777" w:rsidR="00501092" w:rsidRPr="007A627F" w:rsidRDefault="00501092" w:rsidP="006B1662">
    <w:pPr>
      <w:pStyle w:val="Prrafodelista"/>
      <w:spacing w:after="0"/>
      <w:ind w:left="357"/>
      <w:rPr>
        <w:snapToGrid w:val="0"/>
        <w:spacing w:val="-3"/>
        <w:sz w:val="16"/>
        <w:szCs w:val="16"/>
        <w:lang w:val="es-ES_tradn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2754F"/>
    <w:multiLevelType w:val="hybridMultilevel"/>
    <w:tmpl w:val="2E8ACC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D72AA"/>
    <w:multiLevelType w:val="hybridMultilevel"/>
    <w:tmpl w:val="95DEF824"/>
    <w:lvl w:ilvl="0" w:tplc="CE24D0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66398B"/>
    <w:multiLevelType w:val="hybridMultilevel"/>
    <w:tmpl w:val="E06C2908"/>
    <w:lvl w:ilvl="0" w:tplc="D9ECDBA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1F3DEA"/>
    <w:multiLevelType w:val="hybridMultilevel"/>
    <w:tmpl w:val="26946616"/>
    <w:lvl w:ilvl="0" w:tplc="EAAC7362">
      <w:start w:val="13"/>
      <w:numFmt w:val="decimal"/>
      <w:lvlText w:val="%1."/>
      <w:lvlJc w:val="left"/>
      <w:pPr>
        <w:ind w:left="720" w:hanging="360"/>
      </w:pPr>
      <w:rPr>
        <w:rFonts w:hint="default"/>
        <w:b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82984"/>
    <w:multiLevelType w:val="hybridMultilevel"/>
    <w:tmpl w:val="AC1064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4B5CF8"/>
    <w:multiLevelType w:val="hybridMultilevel"/>
    <w:tmpl w:val="FAE0E802"/>
    <w:lvl w:ilvl="0" w:tplc="371ED93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AD"/>
    <w:rsid w:val="000517DB"/>
    <w:rsid w:val="00073A6A"/>
    <w:rsid w:val="00093D59"/>
    <w:rsid w:val="000B11F7"/>
    <w:rsid w:val="000E573C"/>
    <w:rsid w:val="001973D4"/>
    <w:rsid w:val="001C4E79"/>
    <w:rsid w:val="001D5F51"/>
    <w:rsid w:val="001E63D7"/>
    <w:rsid w:val="001F4187"/>
    <w:rsid w:val="00201650"/>
    <w:rsid w:val="00262C8A"/>
    <w:rsid w:val="002672C5"/>
    <w:rsid w:val="002716D8"/>
    <w:rsid w:val="00273E3E"/>
    <w:rsid w:val="00274039"/>
    <w:rsid w:val="002B7375"/>
    <w:rsid w:val="002C7A90"/>
    <w:rsid w:val="0035045B"/>
    <w:rsid w:val="00370069"/>
    <w:rsid w:val="00376FAE"/>
    <w:rsid w:val="00387FC1"/>
    <w:rsid w:val="003904D6"/>
    <w:rsid w:val="003C4E24"/>
    <w:rsid w:val="003D693C"/>
    <w:rsid w:val="004117A0"/>
    <w:rsid w:val="00441C0B"/>
    <w:rsid w:val="00501092"/>
    <w:rsid w:val="00586DF0"/>
    <w:rsid w:val="005A7378"/>
    <w:rsid w:val="005B63F9"/>
    <w:rsid w:val="005F2D20"/>
    <w:rsid w:val="006164A0"/>
    <w:rsid w:val="006658DC"/>
    <w:rsid w:val="00675897"/>
    <w:rsid w:val="00686AFB"/>
    <w:rsid w:val="006A6599"/>
    <w:rsid w:val="006B1662"/>
    <w:rsid w:val="006D71FF"/>
    <w:rsid w:val="006E3518"/>
    <w:rsid w:val="006F0ECB"/>
    <w:rsid w:val="00726042"/>
    <w:rsid w:val="00734DF3"/>
    <w:rsid w:val="0074768F"/>
    <w:rsid w:val="00751D73"/>
    <w:rsid w:val="00792049"/>
    <w:rsid w:val="007A627F"/>
    <w:rsid w:val="007B5D14"/>
    <w:rsid w:val="007C0558"/>
    <w:rsid w:val="007D22DB"/>
    <w:rsid w:val="007E6462"/>
    <w:rsid w:val="008078CA"/>
    <w:rsid w:val="008167E9"/>
    <w:rsid w:val="00843187"/>
    <w:rsid w:val="00846CCE"/>
    <w:rsid w:val="00880D45"/>
    <w:rsid w:val="008D22DE"/>
    <w:rsid w:val="008D76C9"/>
    <w:rsid w:val="00933C24"/>
    <w:rsid w:val="0096446A"/>
    <w:rsid w:val="009F7502"/>
    <w:rsid w:val="00A0348E"/>
    <w:rsid w:val="00A45CFA"/>
    <w:rsid w:val="00A513A2"/>
    <w:rsid w:val="00A77303"/>
    <w:rsid w:val="00AB2F04"/>
    <w:rsid w:val="00AD2C71"/>
    <w:rsid w:val="00AF0D6B"/>
    <w:rsid w:val="00B17AFC"/>
    <w:rsid w:val="00B21A32"/>
    <w:rsid w:val="00B2466D"/>
    <w:rsid w:val="00B309DB"/>
    <w:rsid w:val="00B537A9"/>
    <w:rsid w:val="00B92841"/>
    <w:rsid w:val="00BA1080"/>
    <w:rsid w:val="00BC294D"/>
    <w:rsid w:val="00C33172"/>
    <w:rsid w:val="00C41E69"/>
    <w:rsid w:val="00C67F79"/>
    <w:rsid w:val="00CC4AAD"/>
    <w:rsid w:val="00CE454A"/>
    <w:rsid w:val="00D07631"/>
    <w:rsid w:val="00D45A7B"/>
    <w:rsid w:val="00D76F46"/>
    <w:rsid w:val="00D93313"/>
    <w:rsid w:val="00DD4E43"/>
    <w:rsid w:val="00E02FB3"/>
    <w:rsid w:val="00E1683D"/>
    <w:rsid w:val="00E40174"/>
    <w:rsid w:val="00E42F45"/>
    <w:rsid w:val="00E453DA"/>
    <w:rsid w:val="00E5007F"/>
    <w:rsid w:val="00E757F9"/>
    <w:rsid w:val="00EF41B2"/>
    <w:rsid w:val="00EF4904"/>
    <w:rsid w:val="00F10841"/>
    <w:rsid w:val="00F23DC4"/>
    <w:rsid w:val="00F26B95"/>
    <w:rsid w:val="00F3492F"/>
    <w:rsid w:val="00F368F7"/>
    <w:rsid w:val="00F44E03"/>
    <w:rsid w:val="00F9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A37547A"/>
  <w15:chartTrackingRefBased/>
  <w15:docId w15:val="{F683E000-5CB3-41BE-96D4-FBB6B6311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E24"/>
    <w:pPr>
      <w:spacing w:after="120" w:line="240" w:lineRule="auto"/>
      <w:jc w:val="both"/>
    </w:pPr>
    <w:rPr>
      <w:rFonts w:ascii="Arial" w:eastAsia="Times New Roman" w:hAnsi="Arial" w:cs="Arial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C4E2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C4E24"/>
    <w:rPr>
      <w:rFonts w:ascii="Arial" w:eastAsia="Times New Roman" w:hAnsi="Arial" w:cs="Arial"/>
      <w:lang w:eastAsia="es-ES"/>
    </w:rPr>
  </w:style>
  <w:style w:type="paragraph" w:styleId="Piedepgina">
    <w:name w:val="footer"/>
    <w:basedOn w:val="Normal"/>
    <w:link w:val="PiedepginaCar"/>
    <w:rsid w:val="003C4E2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3C4E24"/>
    <w:rPr>
      <w:rFonts w:ascii="Arial" w:eastAsia="Times New Roman" w:hAnsi="Arial" w:cs="Arial"/>
      <w:lang w:eastAsia="es-ES"/>
    </w:rPr>
  </w:style>
  <w:style w:type="paragraph" w:styleId="Prrafodelista">
    <w:name w:val="List Paragraph"/>
    <w:basedOn w:val="Normal"/>
    <w:uiPriority w:val="34"/>
    <w:qFormat/>
    <w:rsid w:val="003C4E24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3C4E24"/>
    <w:rPr>
      <w:color w:val="808080"/>
    </w:rPr>
  </w:style>
  <w:style w:type="character" w:customStyle="1" w:styleId="Estilo6">
    <w:name w:val="Estilo6"/>
    <w:basedOn w:val="Fuentedeprrafopredeter"/>
    <w:uiPriority w:val="1"/>
    <w:rsid w:val="00441C0B"/>
    <w:rPr>
      <w:rFonts w:ascii="ENRESA Aroma Light" w:hAnsi="ENRESA Aroma Light"/>
      <w:sz w:val="1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2F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2F04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6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ca\AppData\Local\Microsoft\Windows\INetCache\Content.Outlook\ZFJMJNZM\000-PC-EN-0018-F3%20-%20Informe%20de%20Necesidad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2C585630D6B4F6F8EE9810AE74CB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416DDF-DABD-4EE6-9026-2A1B01DA6E09}"/>
      </w:docPartPr>
      <w:docPartBody>
        <w:p w:rsidR="00895BA2" w:rsidRDefault="0017647B">
          <w:pPr>
            <w:pStyle w:val="E2C585630D6B4F6F8EE9810AE74CBE42"/>
          </w:pPr>
          <w:r w:rsidRPr="002C200D">
            <w:rPr>
              <w:rStyle w:val="Textodelmarcadordeposicin"/>
            </w:rPr>
            <w:t>Elija un elemento.</w:t>
          </w:r>
        </w:p>
      </w:docPartBody>
    </w:docPart>
    <w:docPart>
      <w:docPartPr>
        <w:name w:val="CD90E8BB29F44EF8850891D4D0BFF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ED7E6-7A4C-4A8B-B4D2-40CE0CEC0869}"/>
      </w:docPartPr>
      <w:docPartBody>
        <w:p w:rsidR="00895BA2" w:rsidRDefault="0017647B">
          <w:pPr>
            <w:pStyle w:val="CD90E8BB29F44EF8850891D4D0BFF959"/>
          </w:pPr>
          <w:r w:rsidRPr="001D5F51">
            <w:rPr>
              <w:rStyle w:val="Textodelmarcadordeposicin"/>
              <w:sz w:val="16"/>
              <w:szCs w:val="16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2AF"/>
    <w:rsid w:val="0017647B"/>
    <w:rsid w:val="00764B00"/>
    <w:rsid w:val="00895BA2"/>
    <w:rsid w:val="00941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paragraph" w:customStyle="1" w:styleId="E2C585630D6B4F6F8EE9810AE74CBE42">
    <w:name w:val="E2C585630D6B4F6F8EE9810AE74CBE42"/>
  </w:style>
  <w:style w:type="paragraph" w:customStyle="1" w:styleId="CD90E8BB29F44EF8850891D4D0BFF959">
    <w:name w:val="CD90E8BB29F44EF8850891D4D0BFF959"/>
  </w:style>
  <w:style w:type="paragraph" w:customStyle="1" w:styleId="67C61230B48E426A91E935B91456BA57">
    <w:name w:val="67C61230B48E426A91E935B91456BA57"/>
  </w:style>
  <w:style w:type="paragraph" w:customStyle="1" w:styleId="7CBA703DE4664C45BF8C5A0C613D2E21">
    <w:name w:val="7CBA703DE4664C45BF8C5A0C613D2E21"/>
  </w:style>
  <w:style w:type="paragraph" w:customStyle="1" w:styleId="5B7F0E4B5B554047901FD6A8DAA278D6">
    <w:name w:val="5B7F0E4B5B554047901FD6A8DAA278D6"/>
  </w:style>
  <w:style w:type="paragraph" w:customStyle="1" w:styleId="CACE20FE6AA741DC9D4C7F9FC0AC302A">
    <w:name w:val="CACE20FE6AA741DC9D4C7F9FC0AC302A"/>
    <w:rsid w:val="009412AF"/>
  </w:style>
  <w:style w:type="paragraph" w:customStyle="1" w:styleId="739D6356CB6A455D84CE0CDB9974B4D5">
    <w:name w:val="739D6356CB6A455D84CE0CDB9974B4D5"/>
    <w:rsid w:val="009412AF"/>
  </w:style>
  <w:style w:type="paragraph" w:customStyle="1" w:styleId="99F9F9035B2A4FA1AE0FC469962CF88C">
    <w:name w:val="99F9F9035B2A4FA1AE0FC469962CF88C"/>
    <w:rsid w:val="009412AF"/>
  </w:style>
  <w:style w:type="paragraph" w:customStyle="1" w:styleId="204467DA78DD417A83525CDF778C7EA9">
    <w:name w:val="204467DA78DD417A83525CDF778C7EA9"/>
    <w:rsid w:val="009412AF"/>
  </w:style>
  <w:style w:type="paragraph" w:customStyle="1" w:styleId="B6ADB4BF485841C08C782C68414A27B6">
    <w:name w:val="B6ADB4BF485841C08C782C68414A27B6"/>
    <w:rsid w:val="009412AF"/>
  </w:style>
  <w:style w:type="paragraph" w:customStyle="1" w:styleId="7987E58C986346A3B2B457EA0558311D">
    <w:name w:val="7987E58C986346A3B2B457EA0558311D"/>
    <w:rsid w:val="009412AF"/>
  </w:style>
  <w:style w:type="paragraph" w:customStyle="1" w:styleId="A3106293FE2B4570B20DCF2EC276D812">
    <w:name w:val="A3106293FE2B4570B20DCF2EC276D812"/>
    <w:rsid w:val="009412AF"/>
  </w:style>
  <w:style w:type="paragraph" w:customStyle="1" w:styleId="9D5523EDA0DB46F6808A056BD949DF0B">
    <w:name w:val="9D5523EDA0DB46F6808A056BD949DF0B"/>
    <w:rsid w:val="009412AF"/>
  </w:style>
  <w:style w:type="paragraph" w:customStyle="1" w:styleId="D27F7351EA884881B301F294AA1D2D42">
    <w:name w:val="D27F7351EA884881B301F294AA1D2D42"/>
    <w:rsid w:val="009412AF"/>
  </w:style>
  <w:style w:type="paragraph" w:customStyle="1" w:styleId="01E5AB0507194BD0BA08BABEFC8CC6B9">
    <w:name w:val="01E5AB0507194BD0BA08BABEFC8CC6B9"/>
    <w:rsid w:val="009412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ObservacionesDoc xmlns="d533bed5-9690-4d30-8b99-7bf4881b3392" xsi:nil="true"/>
    <ExpedCodigoDoc xmlns="d533bed5-9690-4d30-8b99-7bf4881b3392" xsi:nil="true"/>
    <lc1f3e4c3ed94648a09d9c9fe03c63df xmlns="d533bed5-9690-4d30-8b99-7bf4881b3392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Requisitos de la Contratación</TermName>
          <TermId xmlns="http://schemas.microsoft.com/office/infopath/2007/PartnerControls">a85cc1a6-5512-445a-ac88-fd614eada225</TermId>
        </TermInfo>
      </Terms>
    </lc1f3e4c3ed94648a09d9c9fe03c63df>
    <TaxCatchAll xmlns="d533bed5-9690-4d30-8b99-7bf4881b3392">
      <Value>29</Value>
    </TaxCatchAll>
    <ExpedEnviarPixelware xmlns="d533bed5-9690-4d30-8b99-7bf4881b3392">true</ExpedEnviarPixelw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 de Ficha de Expediente" ma:contentTypeID="0x010100392E5F355A914E42961451D95FB2D2D0006EBF2368AAA15C4D943B06DB2063960A" ma:contentTypeVersion="12" ma:contentTypeDescription="" ma:contentTypeScope="" ma:versionID="d2afd365844267929b6bb99fdbb1e4be">
  <xsd:schema xmlns:xsd="http://www.w3.org/2001/XMLSchema" xmlns:xs="http://www.w3.org/2001/XMLSchema" xmlns:p="http://schemas.microsoft.com/office/2006/metadata/properties" xmlns:ns2="d533bed5-9690-4d30-8b99-7bf4881b3392" targetNamespace="http://schemas.microsoft.com/office/2006/metadata/properties" ma:root="true" ma:fieldsID="b104a305a13b72cdbcfb71fcac1e8daa" ns2:_="">
    <xsd:import namespace="d533bed5-9690-4d30-8b99-7bf4881b3392"/>
    <xsd:element name="properties">
      <xsd:complexType>
        <xsd:sequence>
          <xsd:element name="documentManagement">
            <xsd:complexType>
              <xsd:all>
                <xsd:element ref="ns2:ExpedCodigoDoc" minOccurs="0"/>
                <xsd:element ref="ns2:lc1f3e4c3ed94648a09d9c9fe03c63df" minOccurs="0"/>
                <xsd:element ref="ns2:TaxCatchAll" minOccurs="0"/>
                <xsd:element ref="ns2:TaxCatchAllLabel" minOccurs="0"/>
                <xsd:element ref="ns2:ExpedObservacionesDoc" minOccurs="0"/>
                <xsd:element ref="ns2:ExpedEnviarPixelwar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33bed5-9690-4d30-8b99-7bf4881b3392" elementFormDefault="qualified">
    <xsd:import namespace="http://schemas.microsoft.com/office/2006/documentManagement/types"/>
    <xsd:import namespace="http://schemas.microsoft.com/office/infopath/2007/PartnerControls"/>
    <xsd:element name="ExpedCodigoDoc" ma:index="8" nillable="true" ma:displayName="Código del documento" ma:internalName="ExpedCodigoDoc">
      <xsd:simpleType>
        <xsd:restriction base="dms:Text">
          <xsd:maxLength value="255"/>
        </xsd:restriction>
      </xsd:simpleType>
    </xsd:element>
    <xsd:element name="lc1f3e4c3ed94648a09d9c9fe03c63df" ma:index="9" ma:taxonomy="true" ma:internalName="lc1f3e4c3ed94648a09d9c9fe03c63df" ma:taxonomyFieldName="ExpedTipoDoc" ma:displayName="Tipo de documento de expediente" ma:default="" ma:fieldId="{5c1f3e4c-3ed9-4648-a09d-9c9fe03c63df}" ma:sspId="8d6f9093-6cba-49b6-89b6-5359dc4631b4" ma:termSetId="1dd54ed6-22d3-47ab-a39e-0b651734745a" ma:anchorId="e2686e98-ddaa-427f-89f6-0c9b8f835c9f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Columna global de taxonomía" ma:hidden="true" ma:list="{cdc9a2cd-e511-405a-8e54-c3eb9fa04a03}" ma:internalName="TaxCatchAll" ma:showField="CatchAllData" ma:web="d533bed5-9690-4d30-8b99-7bf4881b33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Columna global de taxonomía1" ma:hidden="true" ma:list="{cdc9a2cd-e511-405a-8e54-c3eb9fa04a03}" ma:internalName="TaxCatchAllLabel" ma:readOnly="true" ma:showField="CatchAllDataLabel" ma:web="d533bed5-9690-4d30-8b99-7bf4881b33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ExpedObservacionesDoc" ma:index="13" nillable="true" ma:displayName="Observaciones del documento" ma:internalName="ExpedObservacionesDoc">
      <xsd:simpleType>
        <xsd:restriction base="dms:Note">
          <xsd:maxLength value="255"/>
        </xsd:restriction>
      </xsd:simpleType>
    </xsd:element>
    <xsd:element name="ExpedEnviarPixelware" ma:index="23" nillable="true" ma:displayName="Enviar a la plataforma" ma:default="1" ma:internalName="ExpedEnviarPixelwar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50216-7216-4DE1-8843-19E48FC52FE1}"/>
</file>

<file path=customXml/itemProps2.xml><?xml version="1.0" encoding="utf-8"?>
<ds:datastoreItem xmlns:ds="http://schemas.openxmlformats.org/officeDocument/2006/customXml" ds:itemID="{0D2621E2-6392-47F2-8FB6-33674B6248CD}"/>
</file>

<file path=customXml/itemProps3.xml><?xml version="1.0" encoding="utf-8"?>
<ds:datastoreItem xmlns:ds="http://schemas.openxmlformats.org/officeDocument/2006/customXml" ds:itemID="{A54612EE-BDC8-4FA9-B6D6-8996CAB87857}"/>
</file>

<file path=customXml/itemProps4.xml><?xml version="1.0" encoding="utf-8"?>
<ds:datastoreItem xmlns:ds="http://schemas.openxmlformats.org/officeDocument/2006/customXml" ds:itemID="{8182FCB4-098E-44F7-AAB9-9C185ACBD4F7}"/>
</file>

<file path=docProps/app.xml><?xml version="1.0" encoding="utf-8"?>
<Properties xmlns="http://schemas.openxmlformats.org/officeDocument/2006/extended-properties" xmlns:vt="http://schemas.openxmlformats.org/officeDocument/2006/docPropsVTypes">
  <Template>000-PC-EN-0018-F3 - Informe de Necesidades</Template>
  <TotalTime>27</TotalTime>
  <Pages>3</Pages>
  <Words>671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REQUISITOS CONTRATACION OBRA CIVIL</vt:lpstr>
    </vt:vector>
  </TitlesOfParts>
  <Company>ENRESA</Company>
  <LinksUpToDate>false</LinksUpToDate>
  <CharactersWithSpaces>4356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REQUISITOS CONTRATACION OBRA CIVIL</dc:title>
  <dc:subject/>
  <dc:creator>Oca Arieta, Josune</dc:creator>
  <cp:keywords/>
  <dc:description/>
  <cp:lastModifiedBy>Acedo Blanco, Rafi</cp:lastModifiedBy>
  <cp:revision>12</cp:revision>
  <cp:lastPrinted>2015-06-19T09:24:00Z</cp:lastPrinted>
  <dcterms:created xsi:type="dcterms:W3CDTF">2018-03-21T08:20:00Z</dcterms:created>
  <dcterms:modified xsi:type="dcterms:W3CDTF">2018-04-24T07:26:00Z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0x010100392E5F355A914E42961451D95FB2D2D0006EBF2368AAA15C4D943B06DB2063960A</vt:lpwstr>
  </property>
  <property fmtid="{D5CDD505-2E9C-101B-9397-08002B2CF9AE}" pid="3" name="IsMyDocuments">
    <vt:bool>true</vt:bool>
  </property>
  <property fmtid="{D5CDD505-2E9C-101B-9397-08002B2CF9AE}" pid="4" name="ExpedTipoDoc">
    <vt:lpwstr>29;#Requisitos de la Contratación|a85cc1a6-5512-445a-ac88-fd614eada225</vt:lpwstr>
  </property>
</Properties>
</file>