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1AF52D47" w14:textId="31AC1987" w:rsidR="006020A4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7710594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77105943"/>
      <w:r w:rsidRPr="00021D56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021D56">
        <w:rPr>
          <w:rFonts w:ascii="ENRESA Aroma Light" w:hAnsi="ENRESA Aroma Light" w:cs="Arial"/>
          <w:szCs w:val="22"/>
          <w:lang w:val="es-ES"/>
        </w:rPr>
        <w:t xml:space="preserve">requisitos exigidos </w:t>
      </w:r>
      <w:r w:rsidR="00021D56" w:rsidRPr="00021D56">
        <w:rPr>
          <w:rFonts w:ascii="ENRESA Aroma Light" w:hAnsi="ENRESA Aroma Light" w:cs="Arial"/>
          <w:szCs w:val="22"/>
          <w:lang w:val="es-ES"/>
        </w:rPr>
        <w:t>según los importes siguientes</w:t>
      </w:r>
      <w:r w:rsidR="00E329B2" w:rsidRPr="00021D56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4"/>
        <w:gridCol w:w="2047"/>
        <w:gridCol w:w="3087"/>
      </w:tblGrid>
      <w:tr w:rsidR="00E3035B" w:rsidRPr="00965F77" w14:paraId="5EA95CEA" w14:textId="77777777" w:rsidTr="00DC1990">
        <w:trPr>
          <w:trHeight w:val="300"/>
        </w:trPr>
        <w:tc>
          <w:tcPr>
            <w:tcW w:w="2334" w:type="pct"/>
            <w:shd w:val="clear" w:color="auto" w:fill="B3E5A1"/>
            <w:vAlign w:val="center"/>
            <w:hideMark/>
          </w:tcPr>
          <w:p w14:paraId="7344B5C9" w14:textId="77777777" w:rsidR="00E3035B" w:rsidRPr="00965F77" w:rsidRDefault="00E3035B" w:rsidP="00506946">
            <w:pPr>
              <w:spacing w:before="120"/>
              <w:jc w:val="center"/>
              <w:rPr>
                <w:b/>
                <w:sz w:val="20"/>
              </w:rPr>
            </w:pPr>
            <w:r w:rsidRPr="00965F77">
              <w:rPr>
                <w:b/>
                <w:sz w:val="20"/>
              </w:rPr>
              <w:t>Conceptos</w:t>
            </w:r>
          </w:p>
        </w:tc>
        <w:tc>
          <w:tcPr>
            <w:tcW w:w="1063" w:type="pct"/>
            <w:shd w:val="clear" w:color="auto" w:fill="B3E5A1"/>
            <w:hideMark/>
          </w:tcPr>
          <w:p w14:paraId="2DFEDFD9" w14:textId="77777777" w:rsidR="00E3035B" w:rsidRPr="00965F77" w:rsidRDefault="00E3035B" w:rsidP="00506946">
            <w:pPr>
              <w:spacing w:after="0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965F77">
              <w:rPr>
                <w:rFonts w:ascii="ENRESA Aroma Light" w:hAnsi="ENRESA Aroma Light" w:cs="Calibri"/>
                <w:b/>
                <w:bCs/>
                <w:sz w:val="20"/>
              </w:rPr>
              <w:t>Precio unitario MÁXIMO de licitación (€/servicio) (IVA excluido</w:t>
            </w:r>
            <w:r w:rsidRPr="00965F77">
              <w:rPr>
                <w:rFonts w:ascii="Arial" w:hAnsi="Arial" w:cs="Arial"/>
                <w:b/>
                <w:bCs/>
                <w:sz w:val="20"/>
                <w:lang w:val="es-ES"/>
              </w:rPr>
              <w:t>)</w:t>
            </w:r>
          </w:p>
        </w:tc>
        <w:tc>
          <w:tcPr>
            <w:tcW w:w="1603" w:type="pct"/>
            <w:shd w:val="clear" w:color="auto" w:fill="B3E5A1"/>
            <w:hideMark/>
          </w:tcPr>
          <w:p w14:paraId="25DE5D2D" w14:textId="77777777" w:rsidR="00E3035B" w:rsidRPr="00965F77" w:rsidRDefault="00E3035B" w:rsidP="00506946">
            <w:pPr>
              <w:spacing w:after="0"/>
              <w:jc w:val="center"/>
              <w:rPr>
                <w:rFonts w:ascii="Arial" w:hAnsi="Arial" w:cs="Arial"/>
                <w:b/>
                <w:sz w:val="20"/>
                <w:lang w:val="es-ES"/>
              </w:rPr>
            </w:pPr>
            <w:r w:rsidRPr="00965F77">
              <w:rPr>
                <w:rFonts w:ascii="Arial" w:hAnsi="Arial" w:cs="Arial"/>
                <w:b/>
                <w:bCs/>
                <w:sz w:val="20"/>
                <w:lang w:val="es-ES"/>
              </w:rPr>
              <w:t xml:space="preserve">Precio unitario ofertado </w:t>
            </w:r>
            <w:r w:rsidRPr="00965F77">
              <w:rPr>
                <w:rFonts w:ascii="ENRESA Aroma Light" w:hAnsi="ENRESA Aroma Light" w:cs="Calibri"/>
                <w:b/>
                <w:bCs/>
                <w:sz w:val="20"/>
              </w:rPr>
              <w:t>(€/servicio) con dos decimales (IVA excluido)</w:t>
            </w:r>
          </w:p>
        </w:tc>
      </w:tr>
      <w:tr w:rsidR="00E3035B" w:rsidRPr="00965F77" w14:paraId="52E702DA" w14:textId="77777777" w:rsidTr="00DC1990">
        <w:trPr>
          <w:trHeight w:val="300"/>
        </w:trPr>
        <w:tc>
          <w:tcPr>
            <w:tcW w:w="2334" w:type="pct"/>
            <w:hideMark/>
          </w:tcPr>
          <w:p w14:paraId="225E677C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Custodia contenedor/mes</w:t>
            </w:r>
          </w:p>
        </w:tc>
        <w:tc>
          <w:tcPr>
            <w:tcW w:w="1063" w:type="pct"/>
            <w:vAlign w:val="center"/>
            <w:hideMark/>
          </w:tcPr>
          <w:p w14:paraId="1AB4B7CC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0,42</w:t>
            </w:r>
          </w:p>
        </w:tc>
        <w:tc>
          <w:tcPr>
            <w:tcW w:w="1603" w:type="pct"/>
            <w:vAlign w:val="center"/>
            <w:hideMark/>
          </w:tcPr>
          <w:p w14:paraId="21FBC5FB" w14:textId="73A15CC7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931373744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1931373744"/>
          </w:p>
        </w:tc>
      </w:tr>
      <w:tr w:rsidR="00E3035B" w:rsidRPr="00965F77" w14:paraId="0D923924" w14:textId="77777777" w:rsidTr="00DC1990">
        <w:trPr>
          <w:trHeight w:val="300"/>
        </w:trPr>
        <w:tc>
          <w:tcPr>
            <w:tcW w:w="2334" w:type="pct"/>
          </w:tcPr>
          <w:p w14:paraId="036548C7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Custodia planero/mes</w:t>
            </w:r>
          </w:p>
        </w:tc>
        <w:tc>
          <w:tcPr>
            <w:tcW w:w="1063" w:type="pct"/>
            <w:vAlign w:val="center"/>
          </w:tcPr>
          <w:p w14:paraId="5FA5BD21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18,13</w:t>
            </w:r>
          </w:p>
        </w:tc>
        <w:tc>
          <w:tcPr>
            <w:tcW w:w="1603" w:type="pct"/>
            <w:vAlign w:val="center"/>
          </w:tcPr>
          <w:p w14:paraId="745575B9" w14:textId="107140E5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936058429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936058429"/>
          </w:p>
        </w:tc>
      </w:tr>
      <w:tr w:rsidR="00E3035B" w:rsidRPr="00965F77" w14:paraId="79C0908D" w14:textId="77777777" w:rsidTr="00DC1990">
        <w:trPr>
          <w:trHeight w:val="300"/>
        </w:trPr>
        <w:tc>
          <w:tcPr>
            <w:tcW w:w="2334" w:type="pct"/>
          </w:tcPr>
          <w:p w14:paraId="3DA6C22A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Custodia caja medidas especiales/mes</w:t>
            </w:r>
          </w:p>
        </w:tc>
        <w:tc>
          <w:tcPr>
            <w:tcW w:w="1063" w:type="pct"/>
            <w:vAlign w:val="center"/>
          </w:tcPr>
          <w:p w14:paraId="4173A5EA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0,84</w:t>
            </w:r>
          </w:p>
        </w:tc>
        <w:tc>
          <w:tcPr>
            <w:tcW w:w="1603" w:type="pct"/>
            <w:vAlign w:val="center"/>
          </w:tcPr>
          <w:p w14:paraId="0CB0E7FD" w14:textId="63D35BBE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233448633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233448633"/>
          </w:p>
        </w:tc>
      </w:tr>
      <w:tr w:rsidR="00E3035B" w:rsidRPr="00965F77" w14:paraId="44087981" w14:textId="77777777" w:rsidTr="00DC1990">
        <w:trPr>
          <w:trHeight w:val="300"/>
        </w:trPr>
        <w:tc>
          <w:tcPr>
            <w:tcW w:w="2334" w:type="pct"/>
          </w:tcPr>
          <w:p w14:paraId="6B76618A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Incorporación contenedor</w:t>
            </w:r>
          </w:p>
        </w:tc>
        <w:tc>
          <w:tcPr>
            <w:tcW w:w="1063" w:type="pct"/>
            <w:vAlign w:val="center"/>
          </w:tcPr>
          <w:p w14:paraId="3788CFC3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5,99</w:t>
            </w:r>
          </w:p>
        </w:tc>
        <w:tc>
          <w:tcPr>
            <w:tcW w:w="1603" w:type="pct"/>
            <w:vAlign w:val="center"/>
          </w:tcPr>
          <w:p w14:paraId="16974395" w14:textId="3E737DF6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867240020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867240020"/>
          </w:p>
        </w:tc>
      </w:tr>
      <w:tr w:rsidR="00E3035B" w:rsidRPr="00965F77" w14:paraId="7DA7EDB5" w14:textId="77777777" w:rsidTr="00DC1990">
        <w:trPr>
          <w:trHeight w:val="300"/>
        </w:trPr>
        <w:tc>
          <w:tcPr>
            <w:tcW w:w="2334" w:type="pct"/>
          </w:tcPr>
          <w:p w14:paraId="142A238E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Incorporación planero</w:t>
            </w:r>
          </w:p>
        </w:tc>
        <w:tc>
          <w:tcPr>
            <w:tcW w:w="1063" w:type="pct"/>
            <w:vAlign w:val="center"/>
          </w:tcPr>
          <w:p w14:paraId="2FA2C253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137,50</w:t>
            </w:r>
          </w:p>
        </w:tc>
        <w:tc>
          <w:tcPr>
            <w:tcW w:w="1603" w:type="pct"/>
            <w:vAlign w:val="center"/>
          </w:tcPr>
          <w:p w14:paraId="1205A56C" w14:textId="6FB41C75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982080062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982080062"/>
          </w:p>
        </w:tc>
      </w:tr>
      <w:tr w:rsidR="00E3035B" w:rsidRPr="00965F77" w14:paraId="0890B738" w14:textId="77777777" w:rsidTr="00DC1990">
        <w:trPr>
          <w:trHeight w:val="300"/>
        </w:trPr>
        <w:tc>
          <w:tcPr>
            <w:tcW w:w="2334" w:type="pct"/>
          </w:tcPr>
          <w:p w14:paraId="2E5731EA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incorporación caja medidas especiales</w:t>
            </w:r>
          </w:p>
        </w:tc>
        <w:tc>
          <w:tcPr>
            <w:tcW w:w="1063" w:type="pct"/>
            <w:vAlign w:val="center"/>
          </w:tcPr>
          <w:p w14:paraId="6222ACE8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11,98</w:t>
            </w:r>
          </w:p>
        </w:tc>
        <w:tc>
          <w:tcPr>
            <w:tcW w:w="1603" w:type="pct"/>
            <w:vAlign w:val="center"/>
          </w:tcPr>
          <w:p w14:paraId="67502462" w14:textId="6BB4A964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860330718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1860330718"/>
          </w:p>
        </w:tc>
      </w:tr>
      <w:tr w:rsidR="00E3035B" w:rsidRPr="00965F77" w14:paraId="347EB5E3" w14:textId="77777777" w:rsidTr="00DC1990">
        <w:trPr>
          <w:trHeight w:val="300"/>
        </w:trPr>
        <w:tc>
          <w:tcPr>
            <w:tcW w:w="2334" w:type="pct"/>
          </w:tcPr>
          <w:p w14:paraId="32D19D3C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Consulta normal</w:t>
            </w:r>
          </w:p>
        </w:tc>
        <w:tc>
          <w:tcPr>
            <w:tcW w:w="1063" w:type="pct"/>
            <w:vAlign w:val="center"/>
          </w:tcPr>
          <w:p w14:paraId="2E89E1FC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17,10</w:t>
            </w:r>
          </w:p>
        </w:tc>
        <w:tc>
          <w:tcPr>
            <w:tcW w:w="1603" w:type="pct"/>
            <w:vAlign w:val="center"/>
          </w:tcPr>
          <w:p w14:paraId="7AAF5C8E" w14:textId="0CD348F5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370237916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1370237916"/>
          </w:p>
        </w:tc>
      </w:tr>
      <w:tr w:rsidR="00E3035B" w:rsidRPr="00965F77" w14:paraId="0144FAE4" w14:textId="77777777" w:rsidTr="00DC1990">
        <w:trPr>
          <w:trHeight w:val="300"/>
        </w:trPr>
        <w:tc>
          <w:tcPr>
            <w:tcW w:w="2334" w:type="pct"/>
          </w:tcPr>
          <w:p w14:paraId="7C149A81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Consulta urgente</w:t>
            </w:r>
          </w:p>
        </w:tc>
        <w:tc>
          <w:tcPr>
            <w:tcW w:w="1063" w:type="pct"/>
            <w:vAlign w:val="center"/>
          </w:tcPr>
          <w:p w14:paraId="3D784D49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41,40</w:t>
            </w:r>
          </w:p>
        </w:tc>
        <w:tc>
          <w:tcPr>
            <w:tcW w:w="1603" w:type="pct"/>
            <w:vAlign w:val="center"/>
          </w:tcPr>
          <w:p w14:paraId="4B39BE43" w14:textId="20A29A93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918176419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1918176419"/>
          </w:p>
        </w:tc>
      </w:tr>
      <w:tr w:rsidR="00E3035B" w:rsidRPr="00965F77" w14:paraId="586367C0" w14:textId="77777777" w:rsidTr="00DC1990">
        <w:trPr>
          <w:trHeight w:val="300"/>
        </w:trPr>
        <w:tc>
          <w:tcPr>
            <w:tcW w:w="2334" w:type="pct"/>
          </w:tcPr>
          <w:p w14:paraId="4E59BB8B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Consulta extraordinaria</w:t>
            </w:r>
          </w:p>
        </w:tc>
        <w:tc>
          <w:tcPr>
            <w:tcW w:w="1063" w:type="pct"/>
            <w:vAlign w:val="center"/>
          </w:tcPr>
          <w:p w14:paraId="637C9E9C" w14:textId="77777777" w:rsidR="00E3035B" w:rsidRPr="00965F77" w:rsidRDefault="00E3035B" w:rsidP="00506946">
            <w:pPr>
              <w:spacing w:after="0"/>
              <w:jc w:val="center"/>
              <w:rPr>
                <w:rFonts w:ascii="ENRESA Aroma Light" w:hAnsi="ENRESA Aroma Light" w:cs="Calibri"/>
                <w:sz w:val="20"/>
              </w:rPr>
            </w:pPr>
            <w:r w:rsidRPr="00965F77">
              <w:rPr>
                <w:rFonts w:ascii="ENRESA Aroma Light" w:hAnsi="ENRESA Aroma Light" w:cs="Calibri"/>
                <w:sz w:val="20"/>
              </w:rPr>
              <w:t>181,25</w:t>
            </w:r>
          </w:p>
        </w:tc>
        <w:tc>
          <w:tcPr>
            <w:tcW w:w="1603" w:type="pct"/>
            <w:vAlign w:val="center"/>
          </w:tcPr>
          <w:p w14:paraId="3EDDA72E" w14:textId="1910BC64" w:rsidR="00E3035B" w:rsidRPr="00965F77" w:rsidRDefault="00DD3B34" w:rsidP="00506946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</w:rPr>
            </w:pPr>
            <w:permStart w:id="1099498584" w:edGrp="everyone"/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 </w:t>
            </w:r>
            <w:permEnd w:id="1099498584"/>
          </w:p>
        </w:tc>
      </w:tr>
    </w:tbl>
    <w:tbl>
      <w:tblPr>
        <w:tblpPr w:leftFromText="141" w:rightFromText="141" w:vertAnchor="text" w:horzAnchor="margin" w:tblpY="7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2619"/>
        <w:gridCol w:w="2619"/>
      </w:tblGrid>
      <w:tr w:rsidR="00DC1990" w:rsidRPr="00965F77" w14:paraId="14304E4F" w14:textId="77777777" w:rsidTr="00DC1990">
        <w:trPr>
          <w:trHeight w:val="715"/>
        </w:trPr>
        <w:tc>
          <w:tcPr>
            <w:tcW w:w="2280" w:type="pct"/>
            <w:shd w:val="clear" w:color="auto" w:fill="B3E5A1"/>
            <w:vAlign w:val="center"/>
          </w:tcPr>
          <w:p w14:paraId="207CCCDA" w14:textId="77777777" w:rsidR="00DC1990" w:rsidRPr="00965F77" w:rsidRDefault="00DC1990" w:rsidP="00DC1990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965F77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Servicio</w:t>
            </w:r>
          </w:p>
        </w:tc>
        <w:tc>
          <w:tcPr>
            <w:tcW w:w="1360" w:type="pct"/>
            <w:shd w:val="clear" w:color="auto" w:fill="B3E5A1"/>
          </w:tcPr>
          <w:p w14:paraId="6ECB9D36" w14:textId="77777777" w:rsidR="00DC1990" w:rsidRPr="00965F77" w:rsidRDefault="00DC1990" w:rsidP="00DC1990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965F77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 xml:space="preserve">IMPORTE MÁXIMO € </w:t>
            </w:r>
          </w:p>
          <w:p w14:paraId="145B0E8A" w14:textId="77777777" w:rsidR="00DC1990" w:rsidRPr="00965F77" w:rsidRDefault="00DC1990" w:rsidP="00DC1990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965F77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(IVA no incluido)</w:t>
            </w:r>
          </w:p>
        </w:tc>
        <w:tc>
          <w:tcPr>
            <w:tcW w:w="1360" w:type="pct"/>
            <w:shd w:val="clear" w:color="auto" w:fill="B3E5A1"/>
            <w:vAlign w:val="center"/>
          </w:tcPr>
          <w:p w14:paraId="04498998" w14:textId="77777777" w:rsidR="00DC1990" w:rsidRPr="00965F77" w:rsidRDefault="00DC1990" w:rsidP="00DC1990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965F77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OFERTADO con dos decimales (IVA excluido)</w:t>
            </w:r>
          </w:p>
        </w:tc>
      </w:tr>
      <w:tr w:rsidR="00DC1990" w:rsidRPr="00965F77" w14:paraId="111CF9FA" w14:textId="77777777" w:rsidTr="00DC1990">
        <w:trPr>
          <w:trHeight w:val="422"/>
        </w:trPr>
        <w:tc>
          <w:tcPr>
            <w:tcW w:w="2280" w:type="pct"/>
            <w:shd w:val="clear" w:color="auto" w:fill="F2F2F2"/>
            <w:vAlign w:val="center"/>
          </w:tcPr>
          <w:p w14:paraId="1C38E81F" w14:textId="77777777" w:rsidR="00DC1990" w:rsidRPr="00965F77" w:rsidRDefault="00DC1990" w:rsidP="00DC1990">
            <w:pPr>
              <w:spacing w:after="0"/>
              <w:jc w:val="left"/>
              <w:rPr>
                <w:rFonts w:ascii="ENRESA Aroma Light" w:hAnsi="ENRESA Aroma Light" w:cs="Arial"/>
                <w:sz w:val="20"/>
                <w:lang w:val="es-ES"/>
              </w:rPr>
            </w:pPr>
            <w:r w:rsidRPr="00965F77">
              <w:rPr>
                <w:rFonts w:ascii="ENRESA Aroma Light" w:hAnsi="ENRESA Aroma Light" w:cs="Arial"/>
                <w:sz w:val="20"/>
                <w:lang w:val="es-ES"/>
              </w:rPr>
              <w:t>Servicio de gestión física del archivo</w:t>
            </w:r>
          </w:p>
        </w:tc>
        <w:tc>
          <w:tcPr>
            <w:tcW w:w="1360" w:type="pct"/>
            <w:vAlign w:val="bottom"/>
          </w:tcPr>
          <w:p w14:paraId="4E2DA24F" w14:textId="77777777" w:rsidR="00DC1990" w:rsidRPr="00965F77" w:rsidRDefault="00DC1990" w:rsidP="00DC1990">
            <w:pPr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965F77">
              <w:rPr>
                <w:rFonts w:ascii="ENRESA Aroma Light" w:hAnsi="ENRESA Aroma Light" w:cs="Arial"/>
                <w:sz w:val="20"/>
                <w:lang w:val="es-ES"/>
              </w:rPr>
              <w:t xml:space="preserve">112.561,11 </w:t>
            </w:r>
          </w:p>
        </w:tc>
        <w:tc>
          <w:tcPr>
            <w:tcW w:w="1360" w:type="pct"/>
            <w:vAlign w:val="bottom"/>
          </w:tcPr>
          <w:p w14:paraId="47B8A19E" w14:textId="32180AA4" w:rsidR="00DC1990" w:rsidRPr="00965F77" w:rsidRDefault="00DD3B34" w:rsidP="00DC1990">
            <w:pPr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557202963" w:edGrp="everyone"/>
            <w:r>
              <w:rPr>
                <w:rFonts w:ascii="ENRESA Aroma Light" w:hAnsi="ENRESA Aroma Light" w:cs="Arial"/>
                <w:sz w:val="20"/>
                <w:lang w:val="es-ES"/>
              </w:rPr>
              <w:t xml:space="preserve"> </w:t>
            </w:r>
            <w:permEnd w:id="557202963"/>
          </w:p>
        </w:tc>
      </w:tr>
    </w:tbl>
    <w:p w14:paraId="2219D2D4" w14:textId="77777777" w:rsidR="00DC1990" w:rsidRDefault="00DC1990" w:rsidP="00764C0C">
      <w:pPr>
        <w:spacing w:line="280" w:lineRule="exact"/>
        <w:rPr>
          <w:rFonts w:ascii="ENRESA Aroma Light" w:hAnsi="ENRESA Aroma Light"/>
          <w:b/>
          <w:bCs/>
          <w:i/>
          <w:iCs/>
          <w:sz w:val="18"/>
          <w:szCs w:val="18"/>
        </w:rPr>
      </w:pPr>
    </w:p>
    <w:p w14:paraId="712C672C" w14:textId="77777777" w:rsidR="00740597" w:rsidRDefault="00740597" w:rsidP="00764C0C">
      <w:pPr>
        <w:spacing w:line="280" w:lineRule="exact"/>
        <w:rPr>
          <w:rFonts w:ascii="ENRESA Aroma Light" w:hAnsi="ENRESA Aroma Light"/>
          <w:b/>
          <w:bCs/>
          <w:i/>
          <w:iCs/>
          <w:sz w:val="18"/>
          <w:szCs w:val="18"/>
        </w:rPr>
      </w:pPr>
    </w:p>
    <w:p w14:paraId="70B9DFEA" w14:textId="77777777" w:rsidR="00DC1990" w:rsidRDefault="00DC1990" w:rsidP="00764C0C">
      <w:pPr>
        <w:spacing w:line="280" w:lineRule="exact"/>
        <w:rPr>
          <w:rFonts w:ascii="ENRESA Aroma Light" w:hAnsi="ENRESA Aroma Light"/>
          <w:b/>
          <w:bCs/>
          <w:i/>
          <w:iCs/>
          <w:sz w:val="18"/>
          <w:szCs w:val="18"/>
        </w:rPr>
      </w:pPr>
    </w:p>
    <w:p w14:paraId="0119F3F3" w14:textId="53DA173A" w:rsidR="00764C0C" w:rsidRPr="001A0048" w:rsidRDefault="00764C0C" w:rsidP="00764C0C">
      <w:pPr>
        <w:spacing w:line="280" w:lineRule="exact"/>
        <w:rPr>
          <w:rFonts w:ascii="ENRESA Aroma Light" w:hAnsi="ENRESA Aroma Light"/>
          <w:i/>
          <w:iCs/>
          <w:sz w:val="18"/>
          <w:szCs w:val="18"/>
        </w:rPr>
      </w:pPr>
      <w:r w:rsidRPr="001A0048">
        <w:rPr>
          <w:rFonts w:ascii="ENRESA Aroma Light" w:hAnsi="ENRESA Aroma Light"/>
          <w:b/>
          <w:bCs/>
          <w:i/>
          <w:iCs/>
          <w:sz w:val="18"/>
          <w:szCs w:val="18"/>
        </w:rPr>
        <w:t>NOTA:</w:t>
      </w:r>
      <w:r w:rsidRPr="001A0048">
        <w:rPr>
          <w:rFonts w:ascii="ENRESA Aroma Light" w:hAnsi="ENRESA Aroma Light"/>
          <w:i/>
          <w:iCs/>
          <w:sz w:val="18"/>
          <w:szCs w:val="18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35EEBAFB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1EA09564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BE46792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</w:tbl>
    <w:permEnd w:id="1297422786"/>
    <w:p w14:paraId="72E67A5D" w14:textId="4F7677CA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1A0048">
      <w:headerReference w:type="default" r:id="rId12"/>
      <w:headerReference w:type="first" r:id="rId13"/>
      <w:pgSz w:w="11906" w:h="16838" w:code="9"/>
      <w:pgMar w:top="1418" w:right="1134" w:bottom="851" w:left="1134" w:header="397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1B098" w14:textId="77777777" w:rsidR="00BA7612" w:rsidRDefault="00BA7612">
      <w:r>
        <w:separator/>
      </w:r>
    </w:p>
  </w:endnote>
  <w:endnote w:type="continuationSeparator" w:id="0">
    <w:p w14:paraId="7E18EACB" w14:textId="77777777" w:rsidR="00BA7612" w:rsidRDefault="00BA7612">
      <w:r>
        <w:continuationSeparator/>
      </w:r>
    </w:p>
  </w:endnote>
  <w:endnote w:type="continuationNotice" w:id="1">
    <w:p w14:paraId="687E3F95" w14:textId="77777777" w:rsidR="00BA7612" w:rsidRDefault="00BA761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9E0D9A2-9DCD-4E43-BF0D-BD6659B410C5}"/>
    <w:embedBold r:id="rId2" w:fontKey="{3471D56D-1A13-4C93-A182-C4D918EF9CDF}"/>
    <w:embedItalic r:id="rId3" w:fontKey="{A406D4D1-04FF-440E-BBB8-E0438ECF09E5}"/>
    <w:embedBoldItalic r:id="rId4" w:fontKey="{7CD13390-7A8B-4014-82B5-B6B62594468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70B3411-560A-4DE0-A575-1DDF63A86577}"/>
    <w:embedBold r:id="rId6" w:fontKey="{1D645C56-E1B9-4AA2-BF29-7979B7B6BF4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3BDC3803-598F-4DAF-8E2F-F00EF5047DFA}"/>
    <w:embedBold r:id="rId8" w:fontKey="{5BB58CB5-5632-4977-AD40-2244F540121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4999E21-0ED9-4849-A1E8-923F9371BDD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D410EF2-023A-4A24-A5E4-B4DC839A1286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ABB531F6-EDD0-4753-823C-0CA28145D0D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E6BA9B6D-DB3E-4607-B95F-C5FDACA6B4B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88C0" w14:textId="77777777" w:rsidR="00BA7612" w:rsidRDefault="00BA7612">
      <w:r>
        <w:separator/>
      </w:r>
    </w:p>
  </w:footnote>
  <w:footnote w:type="continuationSeparator" w:id="0">
    <w:p w14:paraId="2041DD75" w14:textId="77777777" w:rsidR="00BA7612" w:rsidRDefault="00BA7612">
      <w:r>
        <w:continuationSeparator/>
      </w:r>
    </w:p>
  </w:footnote>
  <w:footnote w:type="continuationNotice" w:id="1">
    <w:p w14:paraId="4ACF0BD6" w14:textId="77777777" w:rsidR="00BA7612" w:rsidRDefault="00BA761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16F2456D" w:rsidR="00290366" w:rsidRPr="00B04615" w:rsidRDefault="00C03E14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03E14">
            <w:rPr>
              <w:rFonts w:ascii="ENRESA Aroma Light" w:hAnsi="ENRESA Aroma Light" w:cs="Arial"/>
              <w:b/>
              <w:bCs/>
              <w:szCs w:val="22"/>
            </w:rPr>
            <w:t>Servicio de custodia externa y gestión física del archivo de Alcalá de Henares</w:t>
          </w:r>
        </w:p>
      </w:tc>
      <w:tc>
        <w:tcPr>
          <w:tcW w:w="2552" w:type="dxa"/>
          <w:vAlign w:val="center"/>
        </w:tcPr>
        <w:p w14:paraId="29747E47" w14:textId="67E512D6" w:rsidR="00290366" w:rsidRPr="00360F17" w:rsidRDefault="00823ED7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23ED7">
            <w:rPr>
              <w:rFonts w:ascii="ENRESA Aroma Light" w:hAnsi="ENRESA Aroma Light" w:cs="Arial"/>
              <w:b/>
              <w:bCs/>
              <w:szCs w:val="22"/>
            </w:rPr>
            <w:t>CO-GD-25-009</w:t>
          </w:r>
        </w:p>
      </w:tc>
    </w:tr>
  </w:tbl>
  <w:p w14:paraId="55EFA481" w14:textId="0A111332" w:rsidR="00511E18" w:rsidRDefault="00511E18" w:rsidP="001A00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bOtcnQJqCtwTW2+YZeHrI15/UCC+nS524AwjpKOVX91n7/cFBOUH8OE5MUTmLv40gW+g2p3AvZG2pGUxnrt4Q==" w:salt="MCQPCLCupCJyvn4MH5C+r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D56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617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0048"/>
    <w:rsid w:val="001A482A"/>
    <w:rsid w:val="001A4B8A"/>
    <w:rsid w:val="001A6F1F"/>
    <w:rsid w:val="001A7288"/>
    <w:rsid w:val="001B016E"/>
    <w:rsid w:val="001B3616"/>
    <w:rsid w:val="001B49E6"/>
    <w:rsid w:val="001B5E90"/>
    <w:rsid w:val="001B64D1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40B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454F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0A4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597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6DE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563C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3ED7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8AF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5F77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3E17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A7612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3E14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2BEE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14F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1990"/>
    <w:rsid w:val="00DC3186"/>
    <w:rsid w:val="00DC3C05"/>
    <w:rsid w:val="00DC4BDD"/>
    <w:rsid w:val="00DC4E4F"/>
    <w:rsid w:val="00DC6665"/>
    <w:rsid w:val="00DC7902"/>
    <w:rsid w:val="00DD0EA2"/>
    <w:rsid w:val="00DD3956"/>
    <w:rsid w:val="00DD3B34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035B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7F9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5C1E76-E9B0-47CA-880D-AFA45D4DE9A0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45</TotalTime>
  <Pages>1</Pages>
  <Words>271</Words>
  <Characters>1496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40</cp:revision>
  <cp:lastPrinted>2022-11-30T10:28:00Z</cp:lastPrinted>
  <dcterms:created xsi:type="dcterms:W3CDTF">2025-11-17T11:41:00Z</dcterms:created>
  <dcterms:modified xsi:type="dcterms:W3CDTF">2025-11-25T12:08:00Z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