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792F23B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057E7A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="00373749">
        <w:rPr>
          <w:rFonts w:ascii="ENRESA Aroma Light" w:hAnsi="ENRESA Aroma Light" w:cs="Arial"/>
          <w:szCs w:val="22"/>
          <w:lang w:val="es-ES"/>
        </w:rPr>
        <w:t xml:space="preserve">en </w:t>
      </w:r>
      <w:r w:rsidRPr="008F100D">
        <w:rPr>
          <w:rFonts w:ascii="ENRESA Aroma Light" w:hAnsi="ENRESA Aroma Light" w:cs="Arial"/>
          <w:szCs w:val="22"/>
          <w:lang w:val="es-ES"/>
        </w:rPr>
        <w:t xml:space="preserve">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675027850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675027850"/>
      <w:r w:rsidR="00143F1B" w:rsidRPr="00373749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p w14:paraId="7BA111F0" w14:textId="77777777" w:rsidR="0066772C" w:rsidRPr="00373749" w:rsidRDefault="0066772C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1560"/>
        <w:gridCol w:w="1559"/>
      </w:tblGrid>
      <w:tr w:rsidR="00FD29D1" w:rsidRPr="00E07EEB" w14:paraId="111C0C16" w14:textId="77777777" w:rsidTr="0078573E">
        <w:trPr>
          <w:trHeight w:val="864"/>
          <w:jc w:val="center"/>
        </w:trPr>
        <w:tc>
          <w:tcPr>
            <w:tcW w:w="82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6E0B4"/>
            <w:vAlign w:val="center"/>
            <w:hideMark/>
          </w:tcPr>
          <w:p w14:paraId="1F7CC847" w14:textId="77777777" w:rsidR="00FD29D1" w:rsidRPr="00E07EEB" w:rsidRDefault="00FD29D1" w:rsidP="0078573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E07EEB"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  <w:t>Criterio 1: Experiencia docente del equipo de trabajo en cuanto a la impartición de seminarios o cursos de actualización fiscal durante los últimos cinco años</w:t>
            </w:r>
          </w:p>
        </w:tc>
      </w:tr>
      <w:tr w:rsidR="00FD29D1" w:rsidRPr="00E07EEB" w14:paraId="4C745521" w14:textId="77777777" w:rsidTr="0078573E">
        <w:trPr>
          <w:trHeight w:val="324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7C08559F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Perfil: </w:t>
            </w:r>
            <w:proofErr w:type="gramStart"/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Responsable</w:t>
            </w:r>
            <w:proofErr w:type="gramEnd"/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del contrato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66C9A65A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60FFB29F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FD29D1" w:rsidRPr="00E07EEB" w14:paraId="30130640" w14:textId="77777777" w:rsidTr="0078573E">
        <w:trPr>
          <w:trHeight w:val="324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25F2A4E3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Nombre y apellido: </w:t>
            </w:r>
            <w:permStart w:id="1065775349" w:edGrp="everyone"/>
            <w:permEnd w:id="1065775349"/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AC6065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AEAEB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FD29D1" w:rsidRPr="00E07EEB" w14:paraId="23B02CF3" w14:textId="77777777" w:rsidTr="0078573E">
        <w:trPr>
          <w:trHeight w:val="960"/>
          <w:jc w:val="center"/>
        </w:trPr>
        <w:tc>
          <w:tcPr>
            <w:tcW w:w="50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E386A9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916747282" w:edGrp="everyone" w:colFirst="1" w:colLast="1"/>
            <w:permStart w:id="1320560333" w:edGrp="everyone" w:colFirst="2" w:colLast="2"/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¿Ha impartido el perfil seminarios o cursos de actualización fiscal durante los últimos cinco años?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B1F131" w14:textId="6DBC7377" w:rsidR="00FD29D1" w:rsidRPr="00FE4C86" w:rsidRDefault="00FD29D1" w:rsidP="00EC73D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7E9893" w14:textId="1E2E32B2" w:rsidR="00FD29D1" w:rsidRPr="007C3D0A" w:rsidRDefault="00FD29D1" w:rsidP="00EC73D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916747282"/>
      <w:permEnd w:id="1320560333"/>
      <w:tr w:rsidR="00FD29D1" w:rsidRPr="00E07EEB" w14:paraId="35D68F24" w14:textId="77777777" w:rsidTr="0078573E">
        <w:trPr>
          <w:trHeight w:val="240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B92F2F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353EDCD" w14:textId="77777777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En caso afirmativo, indicar:</w:t>
            </w:r>
          </w:p>
        </w:tc>
      </w:tr>
      <w:tr w:rsidR="00FD29D1" w:rsidRPr="00E07EEB" w14:paraId="340F47ED" w14:textId="77777777" w:rsidTr="0078573E">
        <w:trPr>
          <w:trHeight w:val="552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E1E5D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F97CD" w14:textId="77777777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proofErr w:type="spellStart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de seminarios/cursos de más de 4 horas lectivas impartidos: </w:t>
            </w:r>
            <w:permStart w:id="1714910391" w:edGrp="everyone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714910391"/>
          </w:p>
        </w:tc>
      </w:tr>
      <w:tr w:rsidR="00FD29D1" w:rsidRPr="00E07EEB" w14:paraId="14CC371D" w14:textId="77777777" w:rsidTr="0078573E">
        <w:trPr>
          <w:trHeight w:val="312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49471F44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Perfil: Abogado especializado en derecho tributario (I)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48874809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08E358A4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FD29D1" w:rsidRPr="00E07EEB" w14:paraId="429C1DE3" w14:textId="77777777" w:rsidTr="0078573E">
        <w:trPr>
          <w:trHeight w:val="300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796B1B77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Nombre y apellido: </w:t>
            </w:r>
            <w:permStart w:id="743900751" w:edGrp="everyone"/>
            <w:permEnd w:id="743900751"/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98C75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5E3175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FD29D1" w:rsidRPr="00E07EEB" w14:paraId="277F5891" w14:textId="77777777" w:rsidTr="0078573E">
        <w:trPr>
          <w:trHeight w:val="840"/>
          <w:jc w:val="center"/>
        </w:trPr>
        <w:tc>
          <w:tcPr>
            <w:tcW w:w="50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352C5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686969004" w:edGrp="everyone" w:colFirst="1" w:colLast="1"/>
            <w:permStart w:id="633476207" w:edGrp="everyone" w:colFirst="2" w:colLast="2"/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¿Ha impartido el perfil seminarios o cursos de actualización fiscal durante los últimos cinco años?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FB5072" w14:textId="155FC65A" w:rsidR="00FD29D1" w:rsidRPr="007C3D0A" w:rsidRDefault="00FD29D1" w:rsidP="00EC73D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9E913" w14:textId="425B90A1" w:rsidR="00FD29D1" w:rsidRPr="007C3D0A" w:rsidRDefault="00FD29D1" w:rsidP="00EC73D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686969004"/>
      <w:permEnd w:id="633476207"/>
      <w:tr w:rsidR="00FD29D1" w:rsidRPr="00E07EEB" w14:paraId="7617D48A" w14:textId="77777777" w:rsidTr="0078573E">
        <w:trPr>
          <w:trHeight w:val="240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758445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66043DA" w14:textId="77777777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En caso afirmativo, indicar:</w:t>
            </w:r>
          </w:p>
        </w:tc>
      </w:tr>
      <w:tr w:rsidR="00FD29D1" w:rsidRPr="00E07EEB" w14:paraId="462CFB3E" w14:textId="77777777" w:rsidTr="0078573E">
        <w:trPr>
          <w:trHeight w:val="576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1A3E1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389805" w14:textId="65AB3B48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Nº de seminarios/cursos de más de 4 horas lectivas impartidos: </w:t>
            </w:r>
            <w:permStart w:id="1976391498" w:edGrp="everyone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976391498"/>
          </w:p>
        </w:tc>
      </w:tr>
      <w:tr w:rsidR="00FD29D1" w:rsidRPr="00E07EEB" w14:paraId="21919B0E" w14:textId="77777777" w:rsidTr="0078573E">
        <w:trPr>
          <w:trHeight w:val="288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46AF4414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Perfil: Abogado especializado en derecho tributario (II)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4CD382D7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694F4832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FD29D1" w:rsidRPr="00E07EEB" w14:paraId="040DEABA" w14:textId="77777777" w:rsidTr="0078573E">
        <w:trPr>
          <w:trHeight w:val="300"/>
          <w:jc w:val="center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69F62959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Nombre y apellido: </w:t>
            </w:r>
            <w:permStart w:id="1925979627" w:edGrp="everyone"/>
            <w:permEnd w:id="1925979627"/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D1D31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759CD1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FD29D1" w:rsidRPr="00E07EEB" w14:paraId="48E62A12" w14:textId="77777777" w:rsidTr="0078573E">
        <w:trPr>
          <w:trHeight w:val="768"/>
          <w:jc w:val="center"/>
        </w:trPr>
        <w:tc>
          <w:tcPr>
            <w:tcW w:w="50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F28B28" w14:textId="77777777" w:rsidR="00FD29D1" w:rsidRPr="00E07EEB" w:rsidRDefault="00FD29D1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353079138" w:edGrp="everyone" w:colFirst="1" w:colLast="1"/>
            <w:permStart w:id="1167473342" w:edGrp="everyone" w:colFirst="2" w:colLast="2"/>
            <w:r w:rsidRPr="00E07EE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¿Ha impartido el perfil seminarios o cursos de actualización fiscal durante los últimos cinco años?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D1501B" w14:textId="14EA0BF2" w:rsidR="00FD29D1" w:rsidRPr="007C3D0A" w:rsidRDefault="00FD29D1" w:rsidP="00EC73D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FAD5BB" w14:textId="2B968A52" w:rsidR="00FD29D1" w:rsidRPr="007C3D0A" w:rsidRDefault="00FD29D1" w:rsidP="00EC73D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353079138"/>
      <w:permEnd w:id="1167473342"/>
      <w:tr w:rsidR="00FD29D1" w:rsidRPr="00E07EEB" w14:paraId="69264207" w14:textId="77777777" w:rsidTr="0078573E">
        <w:trPr>
          <w:trHeight w:val="252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E8C4CA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CD24177" w14:textId="77777777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En caso afirmativo, indicar:</w:t>
            </w:r>
          </w:p>
        </w:tc>
      </w:tr>
      <w:tr w:rsidR="00FD29D1" w:rsidRPr="00E07EEB" w14:paraId="203ECCDC" w14:textId="77777777" w:rsidTr="0078573E">
        <w:trPr>
          <w:trHeight w:val="552"/>
          <w:jc w:val="center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BFF18A" w14:textId="77777777" w:rsidR="00FD29D1" w:rsidRPr="00E07EEB" w:rsidRDefault="00FD29D1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DA223A9" w14:textId="77777777" w:rsidR="00FD29D1" w:rsidRPr="00E07EEB" w:rsidRDefault="00FD29D1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proofErr w:type="spellStart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de seminarios/cursos de más de 4 horas lectivas impartidos: </w:t>
            </w:r>
            <w:permStart w:id="212564249" w:edGrp="everyone"/>
            <w:r w:rsidRPr="00E07EEB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212564249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9"/>
        <w:gridCol w:w="1996"/>
        <w:gridCol w:w="1875"/>
      </w:tblGrid>
      <w:tr w:rsidR="00674CC4" w:rsidRPr="006125E2" w14:paraId="6C3616C0" w14:textId="77777777" w:rsidTr="0078573E">
        <w:trPr>
          <w:trHeight w:val="1168"/>
          <w:jc w:val="center"/>
        </w:trPr>
        <w:tc>
          <w:tcPr>
            <w:tcW w:w="92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7D7C890" w14:textId="77777777" w:rsidR="00674CC4" w:rsidRPr="006125E2" w:rsidRDefault="00674CC4" w:rsidP="0078573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6125E2"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  <w:t>Criterio 2:  Experiencia adicional del equipo de trabajo en empresas u organismos cuyos ingresos principales provengan de prestaciones patrimoniales y/o tasas; o en empresas u organismos que estén sometidos a fiscalidad y tributación del ámbito nuclear; por encima de la requerida como solvencia técnica y profesional</w:t>
            </w:r>
          </w:p>
        </w:tc>
      </w:tr>
      <w:tr w:rsidR="00674CC4" w:rsidRPr="006125E2" w14:paraId="4D5C8437" w14:textId="77777777" w:rsidTr="0078573E">
        <w:trPr>
          <w:trHeight w:val="328"/>
          <w:jc w:val="center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F2D0"/>
            <w:noWrap/>
            <w:vAlign w:val="center"/>
            <w:hideMark/>
          </w:tcPr>
          <w:p w14:paraId="7213A6CD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Perfil: </w:t>
            </w:r>
            <w:proofErr w:type="gramStart"/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Responsable</w:t>
            </w:r>
            <w:proofErr w:type="gramEnd"/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del contrato</w:t>
            </w:r>
          </w:p>
        </w:tc>
        <w:tc>
          <w:tcPr>
            <w:tcW w:w="19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6F30BC4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8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51763CC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674CC4" w:rsidRPr="006125E2" w14:paraId="136943CB" w14:textId="77777777" w:rsidTr="0078573E">
        <w:trPr>
          <w:trHeight w:val="876"/>
          <w:jc w:val="center"/>
        </w:trPr>
        <w:tc>
          <w:tcPr>
            <w:tcW w:w="5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1C87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878423622" w:edGrp="everyone" w:colFirst="1" w:colLast="1"/>
            <w:permStart w:id="340921604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(2 años) en empresas u organismos cuyos ingresos principales provengan de prestaciones patrimoniales y/o tasas?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4C20" w14:textId="7F371E0E" w:rsidR="00674CC4" w:rsidRPr="007C3D0A" w:rsidRDefault="00674CC4" w:rsidP="0037482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ED1C73" w14:textId="249F35A5" w:rsidR="00674CC4" w:rsidRPr="007C3D0A" w:rsidRDefault="00674CC4" w:rsidP="00374827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878423622"/>
      <w:permEnd w:id="340921604"/>
      <w:tr w:rsidR="00674CC4" w:rsidRPr="006125E2" w14:paraId="4F5E0991" w14:textId="77777777" w:rsidTr="0078573E">
        <w:trPr>
          <w:trHeight w:val="669"/>
          <w:jc w:val="center"/>
        </w:trPr>
        <w:tc>
          <w:tcPr>
            <w:tcW w:w="540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A7852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1C6B6C2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137782365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37782365"/>
          </w:p>
        </w:tc>
      </w:tr>
      <w:tr w:rsidR="00674CC4" w:rsidRPr="006125E2" w14:paraId="0A98E824" w14:textId="77777777" w:rsidTr="0078573E">
        <w:trPr>
          <w:trHeight w:val="766"/>
          <w:jc w:val="center"/>
        </w:trPr>
        <w:tc>
          <w:tcPr>
            <w:tcW w:w="5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A1D864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63926160" w:edGrp="everyone" w:colFirst="1" w:colLast="1"/>
            <w:permStart w:id="1201745807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(2 años) en empresas u organismos que estén sometidos a fiscalidad y tributación del ámbito nuclear?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5091" w14:textId="613DBFE8" w:rsidR="00674CC4" w:rsidRPr="007C3D0A" w:rsidRDefault="00674CC4" w:rsidP="0037482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DA9529" w14:textId="40C077D4" w:rsidR="007C3D0A" w:rsidRPr="007C3D0A" w:rsidRDefault="00C54E2A" w:rsidP="00C54E2A">
            <w:pPr>
              <w:spacing w:after="0"/>
              <w:jc w:val="center"/>
              <w:rPr>
                <w:rFonts w:ascii="Calibri" w:hAnsi="Calibri" w:cs="Calibri"/>
                <w:sz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0"/>
                <w:lang w:val="es-ES"/>
              </w:rPr>
              <w:t>x</w:t>
            </w:r>
          </w:p>
        </w:tc>
      </w:tr>
      <w:permEnd w:id="263926160"/>
      <w:permEnd w:id="1201745807"/>
      <w:tr w:rsidR="00674CC4" w:rsidRPr="006125E2" w14:paraId="14B943D3" w14:textId="77777777" w:rsidTr="0078573E">
        <w:trPr>
          <w:trHeight w:val="620"/>
          <w:jc w:val="center"/>
        </w:trPr>
        <w:tc>
          <w:tcPr>
            <w:tcW w:w="5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E60EE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DA9589C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1848468005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848468005"/>
          </w:p>
        </w:tc>
      </w:tr>
      <w:tr w:rsidR="00674CC4" w:rsidRPr="006125E2" w14:paraId="6A74374A" w14:textId="77777777" w:rsidTr="0078573E">
        <w:trPr>
          <w:trHeight w:val="328"/>
          <w:jc w:val="center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226B9F8A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Perfil: Abogado especializado en derecho tributario (I)</w:t>
            </w:r>
          </w:p>
        </w:tc>
        <w:tc>
          <w:tcPr>
            <w:tcW w:w="19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15D43937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87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09A3C2C8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674CC4" w:rsidRPr="006125E2" w14:paraId="379FC608" w14:textId="77777777" w:rsidTr="005124D4">
        <w:trPr>
          <w:trHeight w:val="827"/>
          <w:jc w:val="center"/>
        </w:trPr>
        <w:tc>
          <w:tcPr>
            <w:tcW w:w="5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79FA69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735336527" w:edGrp="everyone" w:colFirst="1" w:colLast="1"/>
            <w:permStart w:id="522209939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(1 año) en empresas u organismos cuyos ingresos principales provengan de prestaciones patrimoniales y/o tasas?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9588" w14:textId="37CCDA21" w:rsidR="00674CC4" w:rsidRPr="007C3D0A" w:rsidRDefault="00674CC4" w:rsidP="005124D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  <w:p w14:paraId="6D885087" w14:textId="415E48C4" w:rsidR="007C3D0A" w:rsidRPr="007C3D0A" w:rsidRDefault="007C3D0A" w:rsidP="007C3D0A">
            <w:pPr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8648B3" w14:textId="4812B9BD" w:rsidR="00674CC4" w:rsidRPr="007C3D0A" w:rsidRDefault="00674CC4" w:rsidP="005124D4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735336527"/>
      <w:permEnd w:id="522209939"/>
      <w:tr w:rsidR="00674CC4" w:rsidRPr="006125E2" w14:paraId="188DCBCB" w14:textId="77777777" w:rsidTr="0078573E">
        <w:trPr>
          <w:trHeight w:val="560"/>
          <w:jc w:val="center"/>
        </w:trPr>
        <w:tc>
          <w:tcPr>
            <w:tcW w:w="5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7CF3EE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FA6AED3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952121608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952121608"/>
          </w:p>
        </w:tc>
      </w:tr>
      <w:tr w:rsidR="00674CC4" w:rsidRPr="006125E2" w14:paraId="2B9D66D8" w14:textId="77777777" w:rsidTr="0078573E">
        <w:trPr>
          <w:trHeight w:val="766"/>
          <w:jc w:val="center"/>
        </w:trPr>
        <w:tc>
          <w:tcPr>
            <w:tcW w:w="5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CFD6E2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557480571" w:edGrp="everyone" w:colFirst="1" w:colLast="1"/>
            <w:permStart w:id="1876569657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(1 año) en empresas u organismos que estén sometidos a fiscalidad y tributación del ámbito nuclear?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4F0D" w14:textId="062A3A12" w:rsidR="00674CC4" w:rsidRPr="007C3D0A" w:rsidRDefault="00674CC4" w:rsidP="005124D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AC9358" w14:textId="051EA7F8" w:rsidR="00674CC4" w:rsidRPr="00D77E1B" w:rsidRDefault="00674CC4" w:rsidP="005124D4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557480571"/>
      <w:permEnd w:id="1876569657"/>
      <w:tr w:rsidR="00674CC4" w:rsidRPr="006125E2" w14:paraId="28597CAD" w14:textId="77777777" w:rsidTr="0078573E">
        <w:trPr>
          <w:trHeight w:val="620"/>
          <w:jc w:val="center"/>
        </w:trPr>
        <w:tc>
          <w:tcPr>
            <w:tcW w:w="5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7F3812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B96EEF2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829359948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829359948"/>
          </w:p>
        </w:tc>
      </w:tr>
      <w:tr w:rsidR="00674CC4" w:rsidRPr="006125E2" w14:paraId="1305789E" w14:textId="77777777" w:rsidTr="0078573E">
        <w:trPr>
          <w:trHeight w:val="328"/>
          <w:jc w:val="center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0C10CC9F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Perfil: Abogado especializado en derecho tributario (II)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7B86A615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779E67EA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674CC4" w:rsidRPr="006125E2" w14:paraId="53AC5F46" w14:textId="77777777" w:rsidTr="0078573E">
        <w:trPr>
          <w:trHeight w:val="840"/>
          <w:jc w:val="center"/>
        </w:trPr>
        <w:tc>
          <w:tcPr>
            <w:tcW w:w="5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F0FB92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656249669" w:edGrp="everyone" w:colFirst="1" w:colLast="1"/>
            <w:permStart w:id="1877568835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(1 año) en empresas u organismos cuyos ingresos principales provengan de prestaciones patrimoniales y/o tasas?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F664" w14:textId="24E27E43" w:rsidR="00674CC4" w:rsidRPr="00D77E1B" w:rsidRDefault="00674CC4" w:rsidP="005124D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CC38D0" w14:textId="0362E310" w:rsidR="00674CC4" w:rsidRPr="007C3D0A" w:rsidRDefault="00674CC4" w:rsidP="005124D4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1656249669"/>
      <w:permEnd w:id="1877568835"/>
      <w:tr w:rsidR="00674CC4" w:rsidRPr="006125E2" w14:paraId="43DC5BAE" w14:textId="77777777" w:rsidTr="0078573E">
        <w:trPr>
          <w:trHeight w:val="560"/>
          <w:jc w:val="center"/>
        </w:trPr>
        <w:tc>
          <w:tcPr>
            <w:tcW w:w="5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CFE6DC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0D84503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1184564372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184564372"/>
          </w:p>
        </w:tc>
      </w:tr>
      <w:tr w:rsidR="00674CC4" w:rsidRPr="006125E2" w14:paraId="6EF162CD" w14:textId="77777777" w:rsidTr="0078573E">
        <w:trPr>
          <w:trHeight w:val="815"/>
          <w:jc w:val="center"/>
        </w:trPr>
        <w:tc>
          <w:tcPr>
            <w:tcW w:w="54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B60902" w14:textId="77777777" w:rsidR="00674CC4" w:rsidRPr="006125E2" w:rsidRDefault="00674CC4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771757965" w:edGrp="everyone" w:colFirst="1" w:colLast="1"/>
            <w:permStart w:id="1677351237" w:edGrp="everyone" w:colFirst="2" w:colLast="2"/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experiencia </w:t>
            </w:r>
            <w:r w:rsidRPr="00A956FB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 la exigida como solvencia técnica (1 año) en empresas u organismos que estén sometidos a fiscalidad y tributación del ámbito nuclear?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49A06" w14:textId="37091B96" w:rsidR="00674CC4" w:rsidRPr="007C3D0A" w:rsidRDefault="00674CC4" w:rsidP="005124D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lang w:val="es-E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159B3F" w14:textId="490F0A77" w:rsidR="00674CC4" w:rsidRPr="007C3D0A" w:rsidRDefault="00674CC4" w:rsidP="005124D4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lang w:val="es-ES"/>
              </w:rPr>
            </w:pPr>
          </w:p>
        </w:tc>
      </w:tr>
      <w:permEnd w:id="771757965"/>
      <w:permEnd w:id="1677351237"/>
      <w:tr w:rsidR="00674CC4" w:rsidRPr="006125E2" w14:paraId="3F3D5FE7" w14:textId="77777777" w:rsidTr="0078573E">
        <w:trPr>
          <w:trHeight w:val="620"/>
          <w:jc w:val="center"/>
        </w:trPr>
        <w:tc>
          <w:tcPr>
            <w:tcW w:w="54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68450A" w14:textId="77777777" w:rsidR="00674CC4" w:rsidRPr="006125E2" w:rsidRDefault="00674CC4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42D770F" w14:textId="77777777" w:rsidR="00674CC4" w:rsidRPr="006125E2" w:rsidRDefault="00674CC4" w:rsidP="007857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A956FB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129391641" w:edGrp="everyone"/>
            <w:r w:rsidRPr="006125E2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29391641"/>
          </w:p>
        </w:tc>
      </w:tr>
    </w:tbl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20CCE76" w14:textId="77777777" w:rsidR="002562D9" w:rsidRPr="007A55DF" w:rsidRDefault="002562D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X="-497" w:tblpY="1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840"/>
        <w:gridCol w:w="1067"/>
        <w:gridCol w:w="1843"/>
        <w:gridCol w:w="1487"/>
        <w:gridCol w:w="992"/>
        <w:gridCol w:w="993"/>
      </w:tblGrid>
      <w:tr w:rsidR="00301673" w:rsidRPr="00B973C5" w14:paraId="418D4507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E976B07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Nombre y apellidos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BA84" w14:textId="77777777" w:rsidR="00301673" w:rsidRPr="00B973C5" w:rsidRDefault="00301673" w:rsidP="00242EF1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permStart w:id="1207267867" w:edGrp="everyone"/>
            <w:permEnd w:id="1207267867"/>
          </w:p>
        </w:tc>
      </w:tr>
      <w:tr w:rsidR="00301673" w:rsidRPr="00B973C5" w14:paraId="1946E534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39DE6AC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Perfil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BA7391D" w14:textId="77777777" w:rsidR="00301673" w:rsidRPr="00B973C5" w:rsidRDefault="00301673" w:rsidP="0078573E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Responsable del contrato</w:t>
            </w:r>
          </w:p>
        </w:tc>
      </w:tr>
      <w:tr w:rsidR="00301673" w:rsidRPr="00B973C5" w14:paraId="1BF9B455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FD3C34C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EXPERIENCIA PROFESIONAL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9F8186C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DCDAA99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6166E60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/ Tareas realizadas por el perfil propuesto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5951498" w14:textId="77777777" w:rsidR="00301673" w:rsidRPr="002F59EB" w:rsidRDefault="00301673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0343DC25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5D613182" w14:textId="77777777" w:rsidR="00301673" w:rsidRPr="002F59EB" w:rsidRDefault="00301673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74B53FA9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8583BC4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 (en meses)</w:t>
            </w:r>
          </w:p>
        </w:tc>
      </w:tr>
      <w:tr w:rsidR="00301673" w:rsidRPr="00B973C5" w14:paraId="082FD210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EA75" w14:textId="77777777" w:rsidR="00301673" w:rsidRPr="00B973C5" w:rsidRDefault="00301673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806631995" w:edGrp="everyone" w:colFirst="1" w:colLast="1"/>
            <w:permStart w:id="2004428001" w:edGrp="everyone" w:colFirst="2" w:colLast="2"/>
            <w:permStart w:id="1599351696" w:edGrp="everyone" w:colFirst="3" w:colLast="3"/>
            <w:permStart w:id="655057203" w:edGrp="everyone" w:colFirst="4" w:colLast="4"/>
            <w:permStart w:id="923337535" w:edGrp="everyone" w:colFirst="5" w:colLast="5"/>
            <w:permStart w:id="1618284990" w:edGrp="everyone" w:colFirst="6" w:colLast="6"/>
            <w:permStart w:id="1790982907" w:edGrp="everyone" w:colFirst="7" w:colLast="7"/>
            <w:permStart w:id="2016099658" w:edGrp="everyone" w:colFirst="0" w:colLast="0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 a empresas u organismos cuyos ingresos principales provengan de prestaciones patrimoniales y/o tasas</w:t>
            </w:r>
            <w:r>
              <w:rPr>
                <w:rFonts w:ascii="ENRESA Aroma Light" w:hAnsi="ENRESA Aroma Light" w:cs="Arial"/>
                <w:sz w:val="18"/>
                <w:szCs w:val="18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A7294" w14:textId="1AAE9484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7D12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E532" w14:textId="6170B760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77D7" w14:textId="405EDB5A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7AA7" w14:textId="528E76BA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22C6" w14:textId="2AA93CBA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</w:tr>
      <w:tr w:rsidR="00301673" w:rsidRPr="00B973C5" w14:paraId="350F320F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51E8" w14:textId="77777777" w:rsidR="00301673" w:rsidRPr="00B973C5" w:rsidRDefault="00301673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470192361" w:edGrp="everyone" w:colFirst="1" w:colLast="1"/>
            <w:permStart w:id="491389121" w:edGrp="everyone" w:colFirst="2" w:colLast="2"/>
            <w:permStart w:id="906844437" w:edGrp="everyone" w:colFirst="3" w:colLast="3"/>
            <w:permStart w:id="1053050719" w:edGrp="everyone" w:colFirst="4" w:colLast="4"/>
            <w:permStart w:id="366031508" w:edGrp="everyone" w:colFirst="5" w:colLast="5"/>
            <w:permStart w:id="86847767" w:edGrp="everyone" w:colFirst="6" w:colLast="6"/>
            <w:permStart w:id="193542017" w:edGrp="everyone" w:colFirst="7" w:colLast="7"/>
            <w:permStart w:id="273965569" w:edGrp="everyone" w:colFirst="0" w:colLast="0"/>
            <w:permEnd w:id="806631995"/>
            <w:permEnd w:id="2004428001"/>
            <w:permEnd w:id="1599351696"/>
            <w:permEnd w:id="655057203"/>
            <w:permEnd w:id="923337535"/>
            <w:permEnd w:id="1618284990"/>
            <w:permEnd w:id="1790982907"/>
            <w:permEnd w:id="2016099658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</w:t>
            </w:r>
            <w:r>
              <w:rPr>
                <w:rFonts w:ascii="ENRESA Aroma Light" w:hAnsi="ENRESA Aroma Light" w:cs="Arial"/>
                <w:sz w:val="18"/>
                <w:szCs w:val="18"/>
              </w:rPr>
              <w:t xml:space="preserve"> a</w:t>
            </w:r>
            <w:r w:rsidRPr="00AB358E">
              <w:rPr>
                <w:rFonts w:ascii="ENRESA Aroma Light" w:hAnsi="ENRESA Aroma Light" w:cs="Arial"/>
                <w:sz w:val="18"/>
                <w:szCs w:val="18"/>
              </w:rPr>
              <w:t xml:space="preserve"> empresas u organismos que estén sometidos a fiscalidad y tributación del ámbito nuclear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FD90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2D58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4D01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F680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39638" w14:textId="77777777" w:rsidR="00301673" w:rsidRPr="00B973C5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472C" w14:textId="77777777" w:rsidR="00301673" w:rsidRDefault="00301673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  <w:p w14:paraId="1336B6CA" w14:textId="77777777" w:rsidR="00752B66" w:rsidRPr="00B973C5" w:rsidRDefault="00752B66" w:rsidP="00752B66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</w:p>
        </w:tc>
      </w:tr>
      <w:permEnd w:id="1470192361"/>
      <w:permEnd w:id="491389121"/>
      <w:permEnd w:id="906844437"/>
      <w:permEnd w:id="1053050719"/>
      <w:permEnd w:id="366031508"/>
      <w:permEnd w:id="86847767"/>
      <w:permEnd w:id="193542017"/>
      <w:permEnd w:id="273965569"/>
    </w:tbl>
    <w:p w14:paraId="00E3C23C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9DED91F" w14:textId="77777777" w:rsidR="002562D9" w:rsidRDefault="002562D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X="-497" w:tblpY="1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840"/>
        <w:gridCol w:w="1067"/>
        <w:gridCol w:w="1843"/>
        <w:gridCol w:w="1487"/>
        <w:gridCol w:w="992"/>
        <w:gridCol w:w="993"/>
      </w:tblGrid>
      <w:tr w:rsidR="0098031E" w:rsidRPr="00B973C5" w14:paraId="6330C717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11EA7D7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Nombre y apellidos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A737" w14:textId="77777777" w:rsidR="0098031E" w:rsidRPr="00B973C5" w:rsidRDefault="0098031E" w:rsidP="00242EF1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permStart w:id="1937578762" w:edGrp="everyone"/>
            <w:permEnd w:id="1937578762"/>
          </w:p>
        </w:tc>
      </w:tr>
      <w:tr w:rsidR="0098031E" w:rsidRPr="00B973C5" w14:paraId="0568F543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1529C96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Perfil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94E2186" w14:textId="77777777" w:rsidR="0098031E" w:rsidRPr="00B973C5" w:rsidRDefault="0098031E" w:rsidP="0078573E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Abogado especializado en derecho tributario (I)</w:t>
            </w:r>
          </w:p>
        </w:tc>
      </w:tr>
      <w:tr w:rsidR="0098031E" w:rsidRPr="00B973C5" w14:paraId="46AC9918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695CE2E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EXPERIENCIA PROFESIONAL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C136F16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099778E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A8C7740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/ Tareas realizadas por el perfil propuesto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09C7A50D" w14:textId="77777777" w:rsidR="0098031E" w:rsidRPr="002F59EB" w:rsidRDefault="0098031E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4B138C2F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7F5C436" w14:textId="77777777" w:rsidR="0098031E" w:rsidRPr="002F59EB" w:rsidRDefault="0098031E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3A751CFD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9E5F9CA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 (en meses)</w:t>
            </w:r>
          </w:p>
        </w:tc>
      </w:tr>
      <w:tr w:rsidR="0098031E" w:rsidRPr="00B973C5" w14:paraId="22AC4480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F7F8" w14:textId="77777777" w:rsidR="0098031E" w:rsidRPr="00B973C5" w:rsidRDefault="0098031E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732330606" w:edGrp="everyone" w:colFirst="1" w:colLast="1"/>
            <w:permStart w:id="46754929" w:edGrp="everyone" w:colFirst="2" w:colLast="2"/>
            <w:permStart w:id="1812859596" w:edGrp="everyone" w:colFirst="3" w:colLast="3"/>
            <w:permStart w:id="1308698778" w:edGrp="everyone" w:colFirst="4" w:colLast="4"/>
            <w:permStart w:id="916736636" w:edGrp="everyone" w:colFirst="5" w:colLast="5"/>
            <w:permStart w:id="2020697791" w:edGrp="everyone" w:colFirst="6" w:colLast="6"/>
            <w:permStart w:id="842096243" w:edGrp="everyone" w:colFirst="7" w:colLast="7"/>
            <w:permStart w:id="1547140480" w:edGrp="everyone" w:colFirst="0" w:colLast="0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 a empresas u organismos cuyos ingresos principales provengan de prestaciones patrimoniales y/o tasas</w:t>
            </w:r>
            <w:r>
              <w:rPr>
                <w:rFonts w:ascii="ENRESA Aroma Light" w:hAnsi="ENRESA Aroma Light" w:cs="Arial"/>
                <w:sz w:val="18"/>
                <w:szCs w:val="18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E585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05E5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EF4A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E691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05BE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2549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</w:tr>
      <w:tr w:rsidR="0098031E" w:rsidRPr="00B973C5" w14:paraId="71B33C9E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BA51" w14:textId="77777777" w:rsidR="0098031E" w:rsidRPr="00B973C5" w:rsidRDefault="0098031E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800865797" w:edGrp="everyone" w:colFirst="1" w:colLast="1"/>
            <w:permStart w:id="38416950" w:edGrp="everyone" w:colFirst="2" w:colLast="2"/>
            <w:permStart w:id="1154155581" w:edGrp="everyone" w:colFirst="3" w:colLast="3"/>
            <w:permStart w:id="364014799" w:edGrp="everyone" w:colFirst="4" w:colLast="4"/>
            <w:permStart w:id="843842947" w:edGrp="everyone" w:colFirst="5" w:colLast="5"/>
            <w:permStart w:id="1688226863" w:edGrp="everyone" w:colFirst="6" w:colLast="6"/>
            <w:permStart w:id="258549478" w:edGrp="everyone" w:colFirst="7" w:colLast="7"/>
            <w:permStart w:id="980384180" w:edGrp="everyone" w:colFirst="0" w:colLast="0"/>
            <w:permEnd w:id="1732330606"/>
            <w:permEnd w:id="46754929"/>
            <w:permEnd w:id="1812859596"/>
            <w:permEnd w:id="1308698778"/>
            <w:permEnd w:id="916736636"/>
            <w:permEnd w:id="2020697791"/>
            <w:permEnd w:id="842096243"/>
            <w:permEnd w:id="1547140480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</w:t>
            </w:r>
            <w:r>
              <w:rPr>
                <w:rFonts w:ascii="ENRESA Aroma Light" w:hAnsi="ENRESA Aroma Light" w:cs="Arial"/>
                <w:sz w:val="18"/>
                <w:szCs w:val="18"/>
              </w:rPr>
              <w:t xml:space="preserve"> a</w:t>
            </w:r>
            <w:r w:rsidRPr="00AB358E">
              <w:rPr>
                <w:rFonts w:ascii="ENRESA Aroma Light" w:hAnsi="ENRESA Aroma Light" w:cs="Arial"/>
                <w:sz w:val="18"/>
                <w:szCs w:val="18"/>
              </w:rPr>
              <w:t xml:space="preserve"> empresas u organismos que estén sometidos a fiscalidad y tributación del ámbito nuclear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8AC5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7D22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6BD4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5BC4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2713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893" w14:textId="77777777" w:rsidR="0098031E" w:rsidRPr="00B973C5" w:rsidRDefault="0098031E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</w:tr>
      <w:permEnd w:id="1800865797"/>
      <w:permEnd w:id="38416950"/>
      <w:permEnd w:id="1154155581"/>
      <w:permEnd w:id="364014799"/>
      <w:permEnd w:id="843842947"/>
      <w:permEnd w:id="1688226863"/>
      <w:permEnd w:id="258549478"/>
      <w:permEnd w:id="980384180"/>
    </w:tbl>
    <w:p w14:paraId="7D7BE2BE" w14:textId="77777777" w:rsidR="0098031E" w:rsidRDefault="0098031E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2EAEE1" w14:textId="77777777" w:rsidR="00C32F54" w:rsidRDefault="00C32F54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AD98DB0" w14:textId="77777777" w:rsidR="00C32F54" w:rsidRDefault="00C32F54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EE8D80D" w14:textId="77777777" w:rsidR="00C32F54" w:rsidRDefault="00C32F54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X="-497" w:tblpY="1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840"/>
        <w:gridCol w:w="1067"/>
        <w:gridCol w:w="1843"/>
        <w:gridCol w:w="1487"/>
        <w:gridCol w:w="992"/>
        <w:gridCol w:w="993"/>
      </w:tblGrid>
      <w:tr w:rsidR="00380D2B" w:rsidRPr="00B973C5" w14:paraId="483DD331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A232754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lastRenderedPageBreak/>
              <w:t>Nombre y apellidos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7FDB" w14:textId="77777777" w:rsidR="00380D2B" w:rsidRPr="00B973C5" w:rsidRDefault="00380D2B" w:rsidP="00242EF1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permStart w:id="710099999" w:edGrp="everyone"/>
            <w:permEnd w:id="710099999"/>
          </w:p>
        </w:tc>
      </w:tr>
      <w:tr w:rsidR="00380D2B" w:rsidRPr="00B973C5" w14:paraId="41C80092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6DBE874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Perfil</w:t>
            </w: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D7161F6" w14:textId="77777777" w:rsidR="00380D2B" w:rsidRPr="00B973C5" w:rsidRDefault="00380D2B" w:rsidP="0078573E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6125E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Abogado especializado en derecho tributario (II)</w:t>
            </w:r>
          </w:p>
        </w:tc>
      </w:tr>
      <w:tr w:rsidR="00380D2B" w:rsidRPr="00B973C5" w14:paraId="22A99566" w14:textId="77777777" w:rsidTr="0078573E">
        <w:trPr>
          <w:trHeight w:val="296"/>
          <w:tblHeader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0CAB197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B973C5">
              <w:rPr>
                <w:rFonts w:ascii="ENRESA Aroma Light" w:hAnsi="ENRESA Aroma Light" w:cs="Arial"/>
                <w:b/>
                <w:bCs/>
                <w:sz w:val="20"/>
              </w:rPr>
              <w:t>EXPERIENCIA PROFESIONAL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B0BAB72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9BD1A18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69ED0EE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/ Tareas realizadas por el perfil propuesto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35C1F581" w14:textId="77777777" w:rsidR="00380D2B" w:rsidRPr="002F59EB" w:rsidRDefault="00380D2B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6CF434CC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6F9A5544" w14:textId="77777777" w:rsidR="00380D2B" w:rsidRPr="002F59EB" w:rsidRDefault="00380D2B" w:rsidP="0078573E">
            <w:pPr>
              <w:pStyle w:val="Prrafodelista"/>
              <w:spacing w:before="120" w:after="0"/>
              <w:ind w:left="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0EC605EC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DDDD7B8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2F59EB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 (en meses)</w:t>
            </w:r>
          </w:p>
        </w:tc>
      </w:tr>
      <w:tr w:rsidR="00380D2B" w:rsidRPr="00B973C5" w14:paraId="0C64067D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1E94" w14:textId="77777777" w:rsidR="00380D2B" w:rsidRPr="00B973C5" w:rsidRDefault="00380D2B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932550593" w:edGrp="everyone" w:colFirst="1" w:colLast="1"/>
            <w:permStart w:id="295844664" w:edGrp="everyone" w:colFirst="2" w:colLast="2"/>
            <w:permStart w:id="320219382" w:edGrp="everyone" w:colFirst="3" w:colLast="3"/>
            <w:permStart w:id="1130193534" w:edGrp="everyone" w:colFirst="4" w:colLast="4"/>
            <w:permStart w:id="1144879797" w:edGrp="everyone" w:colFirst="5" w:colLast="5"/>
            <w:permStart w:id="853875891" w:edGrp="everyone" w:colFirst="6" w:colLast="6"/>
            <w:permStart w:id="1359091621" w:edGrp="everyone" w:colFirst="7" w:colLast="7"/>
            <w:permStart w:id="2067992612" w:edGrp="everyone" w:colFirst="0" w:colLast="0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 a empresas u organismos cuyos ingresos principales provengan de prestaciones patrimoniales y/o tasas</w:t>
            </w:r>
            <w:r>
              <w:rPr>
                <w:rFonts w:ascii="ENRESA Aroma Light" w:hAnsi="ENRESA Aroma Light" w:cs="Arial"/>
                <w:sz w:val="18"/>
                <w:szCs w:val="18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2FA45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EF20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7219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E9E5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D49A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BECB1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</w:tr>
      <w:tr w:rsidR="00380D2B" w:rsidRPr="00B973C5" w14:paraId="5D23F311" w14:textId="77777777" w:rsidTr="0078573E">
        <w:trPr>
          <w:trHeight w:val="109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A81F" w14:textId="77777777" w:rsidR="00380D2B" w:rsidRPr="00B973C5" w:rsidRDefault="00380D2B" w:rsidP="0078573E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090738176" w:edGrp="everyone" w:colFirst="1" w:colLast="1"/>
            <w:permStart w:id="1433813661" w:edGrp="everyone" w:colFirst="2" w:colLast="2"/>
            <w:permStart w:id="1300584205" w:edGrp="everyone" w:colFirst="3" w:colLast="3"/>
            <w:permStart w:id="587278909" w:edGrp="everyone" w:colFirst="4" w:colLast="4"/>
            <w:permStart w:id="156114465" w:edGrp="everyone" w:colFirst="5" w:colLast="5"/>
            <w:permStart w:id="1075263179" w:edGrp="everyone" w:colFirst="6" w:colLast="6"/>
            <w:permStart w:id="2066511022" w:edGrp="everyone" w:colFirst="7" w:colLast="7"/>
            <w:permStart w:id="737443562" w:edGrp="everyone" w:colFirst="0" w:colLast="0"/>
            <w:permEnd w:id="1932550593"/>
            <w:permEnd w:id="295844664"/>
            <w:permEnd w:id="320219382"/>
            <w:permEnd w:id="1130193534"/>
            <w:permEnd w:id="1144879797"/>
            <w:permEnd w:id="853875891"/>
            <w:permEnd w:id="1359091621"/>
            <w:permEnd w:id="2067992612"/>
            <w:r>
              <w:rPr>
                <w:rFonts w:ascii="ENRESA Aroma Light" w:hAnsi="ENRESA Aroma Light" w:cs="Arial"/>
                <w:sz w:val="18"/>
                <w:szCs w:val="18"/>
              </w:rPr>
              <w:t>A</w:t>
            </w:r>
            <w:r w:rsidRPr="0022678A">
              <w:rPr>
                <w:rFonts w:ascii="ENRESA Aroma Light" w:hAnsi="ENRESA Aroma Light" w:cs="Arial"/>
                <w:sz w:val="18"/>
                <w:szCs w:val="18"/>
              </w:rPr>
              <w:t>sesoramiento fiscal</w:t>
            </w:r>
            <w:r>
              <w:rPr>
                <w:rFonts w:ascii="ENRESA Aroma Light" w:hAnsi="ENRESA Aroma Light" w:cs="Arial"/>
                <w:sz w:val="18"/>
                <w:szCs w:val="18"/>
              </w:rPr>
              <w:t xml:space="preserve"> a</w:t>
            </w:r>
            <w:r w:rsidRPr="00AB358E">
              <w:rPr>
                <w:rFonts w:ascii="ENRESA Aroma Light" w:hAnsi="ENRESA Aroma Light" w:cs="Arial"/>
                <w:sz w:val="18"/>
                <w:szCs w:val="18"/>
              </w:rPr>
              <w:t xml:space="preserve"> empresas u organismos que estén sometidos a fiscalidad y tributación del ámbito nuclear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AEBD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5DB3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A274" w14:textId="5A832F9C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EA85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DADE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43C0" w14:textId="77777777" w:rsidR="00380D2B" w:rsidRPr="00B973C5" w:rsidRDefault="00380D2B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</w:p>
        </w:tc>
      </w:tr>
      <w:permEnd w:id="1090738176"/>
      <w:permEnd w:id="1433813661"/>
      <w:permEnd w:id="1300584205"/>
      <w:permEnd w:id="587278909"/>
      <w:permEnd w:id="156114465"/>
      <w:permEnd w:id="1075263179"/>
      <w:permEnd w:id="2066511022"/>
      <w:permEnd w:id="737443562"/>
    </w:tbl>
    <w:p w14:paraId="4885EB09" w14:textId="77777777" w:rsidR="00380D2B" w:rsidRDefault="00380D2B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7261A67" w14:textId="77777777" w:rsidR="002562D9" w:rsidRDefault="002562D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8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3"/>
        <w:gridCol w:w="992"/>
        <w:gridCol w:w="992"/>
      </w:tblGrid>
      <w:tr w:rsidR="004C73A9" w:rsidRPr="00A84D2B" w14:paraId="3A87507A" w14:textId="77777777" w:rsidTr="0078573E">
        <w:trPr>
          <w:trHeight w:val="571"/>
          <w:jc w:val="center"/>
        </w:trPr>
        <w:tc>
          <w:tcPr>
            <w:tcW w:w="7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20263148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84D2B">
              <w:rPr>
                <w:rFonts w:ascii="ENRESA Aroma Light" w:hAnsi="ENRESA Aroma Light"/>
                <w:b/>
                <w:bCs/>
                <w:sz w:val="20"/>
                <w:szCs w:val="22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sz w:val="20"/>
                <w:szCs w:val="22"/>
              </w:rPr>
              <w:t xml:space="preserve">3: </w:t>
            </w:r>
            <w:r w:rsidRPr="00F71675">
              <w:rPr>
                <w:rFonts w:ascii="ENRESA Aroma Light" w:hAnsi="ENRESA Aroma Light"/>
                <w:b/>
                <w:bCs/>
                <w:sz w:val="20"/>
                <w:szCs w:val="22"/>
                <w:u w:val="single"/>
              </w:rPr>
              <w:t>Puesta a disposición del personal de Enresa de actividades formativas que versen sobre materia tributaria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E0B3"/>
            <w:noWrap/>
            <w:vAlign w:val="center"/>
            <w:hideMark/>
          </w:tcPr>
          <w:p w14:paraId="743D556B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84D2B">
              <w:rPr>
                <w:rFonts w:ascii="ENRESA Aroma Light" w:hAnsi="ENRESA Aroma Light"/>
                <w:b/>
                <w:bCs/>
                <w:sz w:val="20"/>
                <w:szCs w:val="22"/>
              </w:rPr>
              <w:t xml:space="preserve">SÍ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E0B3"/>
            <w:noWrap/>
            <w:vAlign w:val="center"/>
            <w:hideMark/>
          </w:tcPr>
          <w:p w14:paraId="7002E7E6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84D2B">
              <w:rPr>
                <w:rFonts w:ascii="ENRESA Aroma Light" w:hAnsi="ENRESA Aroma Light"/>
                <w:b/>
                <w:bCs/>
                <w:sz w:val="20"/>
                <w:szCs w:val="22"/>
              </w:rPr>
              <w:t>NO</w:t>
            </w:r>
          </w:p>
        </w:tc>
      </w:tr>
      <w:tr w:rsidR="004C73A9" w:rsidRPr="00A84D2B" w14:paraId="7CDCC6FD" w14:textId="77777777" w:rsidTr="0078573E">
        <w:trPr>
          <w:trHeight w:val="1215"/>
          <w:jc w:val="center"/>
        </w:trPr>
        <w:tc>
          <w:tcPr>
            <w:tcW w:w="78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271DC7" w14:textId="77777777" w:rsidR="004C73A9" w:rsidRPr="00A84D2B" w:rsidRDefault="004C73A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926893971" w:edGrp="everyone" w:colFirst="1" w:colLast="1"/>
            <w:permStart w:id="1116169744" w:edGrp="everyone" w:colFirst="2" w:colLast="2"/>
            <w:r>
              <w:rPr>
                <w:rFonts w:ascii="ENRESA Aroma Light" w:hAnsi="ENRESA Aroma Light"/>
                <w:color w:val="000000"/>
                <w:szCs w:val="22"/>
              </w:rPr>
              <w:t>Se compromete a</w:t>
            </w:r>
            <w:r w:rsidRPr="005C4A46">
              <w:rPr>
                <w:rFonts w:ascii="ENRESA Aroma Light" w:hAnsi="ENRESA Aroma Light"/>
                <w:color w:val="000000"/>
                <w:szCs w:val="22"/>
              </w:rPr>
              <w:t xml:space="preserve"> facilitar a Enresa, con una periodicidad mínima mensual, publicaciones, notificaciones y alertas en materia tributaria, que incorporen una sección dedicada a las modificaciones legislativas, sentencias judiciales y respuestas a las consultas a la D.G. de Tributos y de la Agencia Tributaria, en formato físico o electrónico</w:t>
            </w:r>
            <w:r w:rsidRPr="00A84D2B"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BAE43BF" w14:textId="534C4CA3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769B1F5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4D2B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</w:tr>
      <w:tr w:rsidR="004C73A9" w:rsidRPr="00A84D2B" w14:paraId="5D8D2663" w14:textId="77777777" w:rsidTr="0078573E">
        <w:trPr>
          <w:trHeight w:val="1447"/>
          <w:jc w:val="center"/>
        </w:trPr>
        <w:tc>
          <w:tcPr>
            <w:tcW w:w="785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CAC096" w14:textId="77777777" w:rsidR="004C73A9" w:rsidRPr="00A84D2B" w:rsidRDefault="004C73A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777928621" w:edGrp="everyone" w:colFirst="1" w:colLast="1"/>
            <w:permStart w:id="1531008227" w:edGrp="everyone" w:colFirst="2" w:colLast="2"/>
            <w:permEnd w:id="1926893971"/>
            <w:permEnd w:id="1116169744"/>
            <w:r>
              <w:rPr>
                <w:rFonts w:ascii="ENRESA Aroma Light" w:hAnsi="ENRESA Aroma Light"/>
                <w:color w:val="000000"/>
                <w:szCs w:val="22"/>
              </w:rPr>
              <w:t>Se compromete a</w:t>
            </w:r>
            <w:r w:rsidRPr="005C4A46">
              <w:rPr>
                <w:rFonts w:ascii="ENRESA Aroma Light" w:hAnsi="ENRESA Aroma Light"/>
                <w:color w:val="000000"/>
                <w:szCs w:val="22"/>
              </w:rPr>
              <w:t xml:space="preserve"> </w:t>
            </w:r>
            <w:r w:rsidRPr="00C10FDB">
              <w:rPr>
                <w:rFonts w:ascii="ENRESA Aroma Light" w:hAnsi="ENRESA Aroma Light"/>
                <w:color w:val="000000"/>
                <w:szCs w:val="22"/>
              </w:rPr>
              <w:t xml:space="preserve">organizar al menos una (1) jornada, seminario o conferencia al año que tengan una duración mínima de 1,5 horas, a las que pueda asistir el personal que determine </w:t>
            </w:r>
            <w:proofErr w:type="spellStart"/>
            <w:r w:rsidRPr="00C10FDB">
              <w:rPr>
                <w:rFonts w:ascii="ENRESA Aroma Light" w:hAnsi="ENRESA Aroma Light"/>
                <w:color w:val="000000"/>
                <w:szCs w:val="22"/>
              </w:rPr>
              <w:t>Enresa</w:t>
            </w:r>
            <w:proofErr w:type="spellEnd"/>
            <w:r w:rsidRPr="00C10FDB">
              <w:rPr>
                <w:rFonts w:ascii="ENRESA Aroma Light" w:hAnsi="ENRESA Aroma Light"/>
                <w:color w:val="000000"/>
                <w:szCs w:val="22"/>
              </w:rPr>
              <w:t>, dedicadas a la presentación y explicación de las principales modificaciones legislativas, sentencias judiciales y respuestas a las consultas a la D.G. de Tributos y de la Agencia Tributaria, en formato presencial o telemático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94B0AE4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4D2B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EDA2D8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4D2B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</w:tr>
      <w:tr w:rsidR="004C73A9" w:rsidRPr="00A84D2B" w14:paraId="0C9F8117" w14:textId="77777777" w:rsidTr="0078573E">
        <w:trPr>
          <w:trHeight w:val="1158"/>
          <w:jc w:val="center"/>
        </w:trPr>
        <w:tc>
          <w:tcPr>
            <w:tcW w:w="7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068FB7" w14:textId="77777777" w:rsidR="004C73A9" w:rsidRPr="00A84D2B" w:rsidRDefault="004C73A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245456431" w:edGrp="everyone" w:colFirst="1" w:colLast="1"/>
            <w:permStart w:id="2144018333" w:edGrp="everyone" w:colFirst="2" w:colLast="2"/>
            <w:permEnd w:id="1777928621"/>
            <w:permEnd w:id="1531008227"/>
            <w:r>
              <w:rPr>
                <w:rFonts w:ascii="ENRESA Aroma Light" w:hAnsi="ENRESA Aroma Light"/>
                <w:color w:val="000000"/>
                <w:szCs w:val="22"/>
              </w:rPr>
              <w:t>Se compromete a</w:t>
            </w:r>
            <w:r w:rsidRPr="005C4A46">
              <w:rPr>
                <w:rFonts w:ascii="ENRESA Aroma Light" w:hAnsi="ENRESA Aroma Light"/>
                <w:color w:val="000000"/>
                <w:szCs w:val="22"/>
              </w:rPr>
              <w:t xml:space="preserve"> </w:t>
            </w:r>
            <w:r w:rsidRPr="007218D5">
              <w:rPr>
                <w:rFonts w:ascii="ENRESA Aroma Light" w:hAnsi="ENRESA Aroma Light"/>
                <w:color w:val="000000"/>
                <w:szCs w:val="22"/>
              </w:rPr>
              <w:t xml:space="preserve">poner a disposición de </w:t>
            </w:r>
            <w:proofErr w:type="spellStart"/>
            <w:r w:rsidRPr="007218D5">
              <w:rPr>
                <w:rFonts w:ascii="ENRESA Aroma Light" w:hAnsi="ENRESA Aroma Light"/>
                <w:color w:val="000000"/>
                <w:szCs w:val="22"/>
              </w:rPr>
              <w:t>Enresa</w:t>
            </w:r>
            <w:proofErr w:type="spellEnd"/>
            <w:r w:rsidRPr="007218D5">
              <w:rPr>
                <w:rFonts w:ascii="ENRESA Aroma Light" w:hAnsi="ENRESA Aroma Light"/>
                <w:color w:val="000000"/>
                <w:szCs w:val="22"/>
              </w:rPr>
              <w:t xml:space="preserve"> un sistema </w:t>
            </w:r>
            <w:proofErr w:type="spellStart"/>
            <w:r w:rsidRPr="007218D5">
              <w:rPr>
                <w:rFonts w:ascii="ENRESA Aroma Light" w:hAnsi="ENRESA Aroma Light"/>
                <w:color w:val="000000"/>
                <w:szCs w:val="22"/>
              </w:rPr>
              <w:t>webinar</w:t>
            </w:r>
            <w:proofErr w:type="spellEnd"/>
            <w:r w:rsidRPr="007218D5">
              <w:rPr>
                <w:rFonts w:ascii="ENRESA Aroma Light" w:hAnsi="ENRESA Aroma Light"/>
                <w:color w:val="000000"/>
                <w:szCs w:val="22"/>
              </w:rPr>
              <w:t xml:space="preserve"> permanente destinado a la visualización, en directo o en diferido, de cursos, talleres, charlas, conferencias, seminarios, o cualquier actividad similar, que verse sobre materias tributarias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C41A9A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4D2B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D457D" w14:textId="77777777" w:rsidR="004C73A9" w:rsidRPr="00A84D2B" w:rsidRDefault="004C73A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4D2B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</w:tr>
      <w:permEnd w:id="1245456431"/>
      <w:permEnd w:id="2144018333"/>
    </w:tbl>
    <w:p w14:paraId="09291C38" w14:textId="77777777" w:rsidR="00380D2B" w:rsidRPr="007A55DF" w:rsidRDefault="00380D2B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40E27" w14:textId="77777777" w:rsidR="00327CB5" w:rsidRDefault="00327CB5">
      <w:r>
        <w:separator/>
      </w:r>
    </w:p>
  </w:endnote>
  <w:endnote w:type="continuationSeparator" w:id="0">
    <w:p w14:paraId="00FD5779" w14:textId="77777777" w:rsidR="00327CB5" w:rsidRDefault="00327CB5">
      <w:r>
        <w:continuationSeparator/>
      </w:r>
    </w:p>
  </w:endnote>
  <w:endnote w:type="continuationNotice" w:id="1">
    <w:p w14:paraId="430A58E0" w14:textId="77777777" w:rsidR="00327CB5" w:rsidRDefault="00327CB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2077ABF-CE64-4894-BD71-0FA79692926B}"/>
    <w:embedBold r:id="rId2" w:fontKey="{C8DB1361-FDA4-4A90-ADB3-BC1AF48290F4}"/>
    <w:embedItalic r:id="rId3" w:fontKey="{4FA2DD89-07C6-4DF2-8BFE-F69A0AF8BEE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F2FE16A-DE3B-4401-BCD4-2257D2B7B6EA}"/>
    <w:embedBold r:id="rId5" w:fontKey="{0FA69740-C804-4ACD-B45E-E8F3B04C0CA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33B7DE4A-7644-428D-AE0C-0C8EE8E9C9A2}"/>
    <w:embedBold r:id="rId7" w:fontKey="{E6F1DD29-D929-46C1-9034-D83BEB6902F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C09E766-B311-4E53-92AF-BB9541528EC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283AE927-5A08-4C13-ABE1-E0E94CDC366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5F27B524-13BB-4317-9841-E516CB3BBAD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18E63051-A556-4286-BE10-616F9B70A88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7F2EA" w14:textId="77777777" w:rsidR="00327CB5" w:rsidRDefault="00327CB5">
      <w:r>
        <w:separator/>
      </w:r>
    </w:p>
  </w:footnote>
  <w:footnote w:type="continuationSeparator" w:id="0">
    <w:p w14:paraId="075D2DCB" w14:textId="77777777" w:rsidR="00327CB5" w:rsidRDefault="00327CB5">
      <w:r>
        <w:continuationSeparator/>
      </w:r>
    </w:p>
  </w:footnote>
  <w:footnote w:type="continuationNotice" w:id="1">
    <w:p w14:paraId="06B22943" w14:textId="77777777" w:rsidR="00327CB5" w:rsidRDefault="00327CB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401C9BAD" w:rsidR="0000153C" w:rsidRPr="00B04615" w:rsidRDefault="005048A4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048A4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asesoría fiscal</w:t>
          </w:r>
        </w:p>
      </w:tc>
      <w:tc>
        <w:tcPr>
          <w:tcW w:w="2552" w:type="dxa"/>
          <w:vAlign w:val="center"/>
        </w:tcPr>
        <w:p w14:paraId="1404EA8C" w14:textId="47426D0A" w:rsidR="0000153C" w:rsidRPr="00360F17" w:rsidRDefault="00C34B2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34B2C">
            <w:rPr>
              <w:rFonts w:ascii="ENRESA Aroma Light" w:hAnsi="ENRESA Aroma Light" w:cs="Arial"/>
              <w:b/>
              <w:bCs/>
              <w:szCs w:val="22"/>
              <w:lang w:val="pt-PT"/>
            </w:rPr>
            <w:t>CO-CT-25-001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YkrSNBUhiOf/o3yqERsC8Vp+PXZg9d1ludMnd4CfMkVSvoC93EhCWVfi+ZruJq82Q6CDlklArk1Od4hdqtMbg==" w:salt="9gacAtk+DPsinQ82n+jdR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7B1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57E7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1D13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2EF1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2D9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1673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749"/>
    <w:rsid w:val="00373842"/>
    <w:rsid w:val="003738C9"/>
    <w:rsid w:val="00373BE3"/>
    <w:rsid w:val="00374827"/>
    <w:rsid w:val="00374859"/>
    <w:rsid w:val="00375262"/>
    <w:rsid w:val="00375E20"/>
    <w:rsid w:val="00377CD0"/>
    <w:rsid w:val="00380D2B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3A9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E72C2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8A4"/>
    <w:rsid w:val="00504FFE"/>
    <w:rsid w:val="0050641C"/>
    <w:rsid w:val="00506FBB"/>
    <w:rsid w:val="005116BD"/>
    <w:rsid w:val="00511E18"/>
    <w:rsid w:val="005124D4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90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3517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743"/>
    <w:rsid w:val="00602FC5"/>
    <w:rsid w:val="006046BB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7A5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72C"/>
    <w:rsid w:val="006679ED"/>
    <w:rsid w:val="00670EA8"/>
    <w:rsid w:val="00672673"/>
    <w:rsid w:val="00674CC4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1FB8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28CF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B66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3D0A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031E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6D7C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4FA"/>
    <w:rsid w:val="00C21F6B"/>
    <w:rsid w:val="00C22243"/>
    <w:rsid w:val="00C22E31"/>
    <w:rsid w:val="00C30016"/>
    <w:rsid w:val="00C30E4C"/>
    <w:rsid w:val="00C313B7"/>
    <w:rsid w:val="00C32633"/>
    <w:rsid w:val="00C32F54"/>
    <w:rsid w:val="00C3373C"/>
    <w:rsid w:val="00C34B2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4E2A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77E1B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1905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205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3D5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093C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29D1"/>
    <w:rsid w:val="00FD3403"/>
    <w:rsid w:val="00FD4DE2"/>
    <w:rsid w:val="00FD53D4"/>
    <w:rsid w:val="00FE0A13"/>
    <w:rsid w:val="00FE1680"/>
    <w:rsid w:val="00FE2126"/>
    <w:rsid w:val="00FE28E0"/>
    <w:rsid w:val="00FE4A82"/>
    <w:rsid w:val="00FE4C86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2D6418-2205-4BB3-A852-ED8CA546FE79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39</TotalTime>
  <Pages>4</Pages>
  <Words>980</Words>
  <Characters>5392</Characters>
  <Application>Microsoft Office Word</Application>
  <DocSecurity>8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37</cp:revision>
  <cp:lastPrinted>2022-11-30T10:28:00Z</cp:lastPrinted>
  <dcterms:created xsi:type="dcterms:W3CDTF">2025-11-27T12:59:00Z</dcterms:created>
  <dcterms:modified xsi:type="dcterms:W3CDTF">2025-11-27T13:46:00Z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