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61920C69" w:rsidR="003168CF" w:rsidRPr="007469A9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586817798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permStart w:id="716061907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permEnd w:id="716061907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516399" w:edGrp="everyone" w:colFirst="1" w:colLast="1"/>
      <w:permStart w:id="1045772940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516399"/>
      <w:permEnd w:id="1045772940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permStart w:id="555354126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04728289"/>
      <w:permEnd w:id="555354126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96521898" w:edGrp="everyone" w:colFirst="1" w:colLast="1"/>
      <w:permStart w:id="175001704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96521898"/>
      <w:permEnd w:id="1750017045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ermStart w:id="198838535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962495901"/>
      <w:permEnd w:id="198838535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 w:colFirst="1" w:colLast="1"/>
      <w:permStart w:id="1910993086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permEnd w:id="1910993086"/>
      <w:r w:rsidRPr="007469A9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7469A9">
        <w:rPr>
          <w:rFonts w:ascii="ENRESA Aroma Light" w:hAnsi="ENRESA Aroma Light" w:cs="Arial"/>
          <w:szCs w:val="22"/>
          <w:lang w:val="es-ES"/>
        </w:rPr>
        <w:t>requisitos exigidos</w:t>
      </w:r>
      <w:r w:rsidR="00954E7B" w:rsidRPr="007469A9">
        <w:rPr>
          <w:rFonts w:ascii="ENRESA Aroma Light" w:hAnsi="ENRESA Aroma Light" w:cs="Arial"/>
          <w:szCs w:val="22"/>
          <w:lang w:val="es-ES"/>
        </w:rPr>
        <w:t>,</w:t>
      </w:r>
      <w:r w:rsidR="009113EE" w:rsidRPr="007469A9">
        <w:rPr>
          <w:rFonts w:ascii="ENRESA Aroma Light" w:hAnsi="ENRESA Aroma Light" w:cs="Arial"/>
          <w:szCs w:val="22"/>
          <w:lang w:val="es-ES"/>
        </w:rPr>
        <w:t xml:space="preserve"> por los siguientes importes</w:t>
      </w:r>
      <w:r w:rsidR="00954E7B" w:rsidRPr="007469A9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1013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7"/>
        <w:gridCol w:w="2551"/>
        <w:gridCol w:w="2611"/>
      </w:tblGrid>
      <w:tr w:rsidR="002F1338" w:rsidRPr="00D50C3F" w14:paraId="4937A1C7" w14:textId="77777777" w:rsidTr="008E79E9">
        <w:trPr>
          <w:trHeight w:val="1029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</w:tcPr>
          <w:p w14:paraId="074ECE33" w14:textId="77777777" w:rsidR="002F1338" w:rsidRPr="00D50C3F" w:rsidRDefault="002F1338" w:rsidP="008E79E9">
            <w:pPr>
              <w:spacing w:after="0" w:line="260" w:lineRule="exact"/>
              <w:jc w:val="center"/>
              <w:rPr>
                <w:rFonts w:ascii="ENRESA Aroma Light" w:hAnsi="ENRESA Aroma Light"/>
                <w:sz w:val="20"/>
              </w:rPr>
            </w:pPr>
            <w:bookmarkStart w:id="0" w:name="_Hlk127954266"/>
            <w:r w:rsidRPr="00D50C3F">
              <w:rPr>
                <w:rFonts w:ascii="ENRESA Aroma Light" w:hAnsi="ENRESA Aroma Light"/>
                <w:b/>
                <w:bCs/>
                <w:sz w:val="20"/>
              </w:rPr>
              <w:t>CONCEPTO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</w:tcPr>
          <w:p w14:paraId="7549266F" w14:textId="77777777" w:rsidR="002F1338" w:rsidRPr="00D50C3F" w:rsidRDefault="002F1338" w:rsidP="008E79E9">
            <w:pPr>
              <w:spacing w:line="360" w:lineRule="auto"/>
              <w:ind w:left="34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D50C3F">
              <w:rPr>
                <w:rFonts w:ascii="ENRESA Aroma Light" w:hAnsi="ENRESA Aroma Light"/>
                <w:b/>
                <w:bCs/>
                <w:sz w:val="20"/>
              </w:rPr>
              <w:t>IMPORTE TOTAL MÁXIMO (IVA excluido)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12545B1A" w14:textId="77777777" w:rsidR="002F1338" w:rsidRPr="00D50C3F" w:rsidRDefault="002F1338" w:rsidP="008E79E9">
            <w:pPr>
              <w:spacing w:line="360" w:lineRule="auto"/>
              <w:ind w:left="34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D50C3F">
              <w:rPr>
                <w:rFonts w:ascii="ENRESA Aroma Light" w:hAnsi="ENRESA Aroma Light"/>
                <w:b/>
                <w:bCs/>
                <w:sz w:val="20"/>
              </w:rPr>
              <w:t>IMPORTE TOTAL OFERTADO (IVA excluido)</w:t>
            </w:r>
          </w:p>
        </w:tc>
      </w:tr>
      <w:tr w:rsidR="002F1338" w:rsidRPr="00D50C3F" w14:paraId="3F523E0F" w14:textId="77777777" w:rsidTr="005A3C4B">
        <w:trPr>
          <w:trHeight w:val="6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62502" w14:textId="77777777" w:rsidR="002F1338" w:rsidRPr="00D50C3F" w:rsidRDefault="002F1338" w:rsidP="008E79E9">
            <w:pPr>
              <w:spacing w:before="240" w:after="40" w:line="360" w:lineRule="auto"/>
              <w:outlineLvl w:val="0"/>
              <w:rPr>
                <w:rFonts w:ascii="ENRESA Aroma Light" w:hAnsi="ENRESA Aroma Light"/>
                <w:szCs w:val="22"/>
              </w:rPr>
            </w:pPr>
            <w:r w:rsidRPr="00D50C3F">
              <w:rPr>
                <w:rFonts w:ascii="ENRESA Aroma Light" w:hAnsi="ENRESA Aroma Light"/>
                <w:szCs w:val="22"/>
              </w:rPr>
              <w:t>Servicio de ingeniería (actividades a desarrollar por el equipo de trabajo fijadas en el PPT)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6B622" w14:textId="77777777" w:rsidR="002F1338" w:rsidRPr="00D50C3F" w:rsidRDefault="002F1338" w:rsidP="008E79E9">
            <w:pPr>
              <w:spacing w:line="360" w:lineRule="auto"/>
              <w:ind w:left="34"/>
              <w:jc w:val="center"/>
              <w:rPr>
                <w:rFonts w:ascii="ENRESA Aroma Light" w:hAnsi="ENRESA Aroma Light"/>
                <w:szCs w:val="22"/>
              </w:rPr>
            </w:pPr>
            <w:r w:rsidRPr="00D50C3F">
              <w:rPr>
                <w:rFonts w:ascii="ENRESA Aroma Light" w:hAnsi="ENRESA Aroma Light" w:cs="Calibri"/>
                <w:szCs w:val="22"/>
              </w:rPr>
              <w:t>579.506,74€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632A9" w14:textId="77777777" w:rsidR="002F1338" w:rsidRPr="00D50C3F" w:rsidRDefault="002F1338" w:rsidP="005A3C4B">
            <w:pPr>
              <w:spacing w:line="360" w:lineRule="auto"/>
              <w:ind w:left="34"/>
              <w:jc w:val="center"/>
              <w:rPr>
                <w:rFonts w:ascii="ENRESA Aroma Light" w:hAnsi="ENRESA Aroma Light"/>
                <w:sz w:val="20"/>
              </w:rPr>
            </w:pPr>
            <w:permStart w:id="304769037" w:edGrp="everyone"/>
            <w:permEnd w:id="304769037"/>
          </w:p>
        </w:tc>
      </w:tr>
      <w:bookmarkEnd w:id="0"/>
    </w:tbl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013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7"/>
        <w:gridCol w:w="2551"/>
        <w:gridCol w:w="2611"/>
      </w:tblGrid>
      <w:tr w:rsidR="00F13022" w:rsidRPr="00D50C3F" w14:paraId="280BA2C9" w14:textId="77777777" w:rsidTr="008E79E9">
        <w:trPr>
          <w:trHeight w:val="1029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</w:tcPr>
          <w:p w14:paraId="23982BD1" w14:textId="77777777" w:rsidR="00F13022" w:rsidRPr="00D50C3F" w:rsidRDefault="00F13022" w:rsidP="008E79E9">
            <w:pPr>
              <w:spacing w:after="0" w:line="260" w:lineRule="exact"/>
              <w:jc w:val="center"/>
              <w:rPr>
                <w:rFonts w:ascii="ENRESA Aroma Light" w:hAnsi="ENRESA Aroma Light"/>
                <w:sz w:val="20"/>
              </w:rPr>
            </w:pPr>
            <w:r w:rsidRPr="00D50C3F">
              <w:rPr>
                <w:rFonts w:ascii="ENRESA Aroma Light" w:hAnsi="ENRESA Aroma Light"/>
                <w:b/>
                <w:bCs/>
                <w:sz w:val="20"/>
              </w:rPr>
              <w:t>CONCEPTO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</w:tcPr>
          <w:p w14:paraId="1FD5AAB3" w14:textId="77777777" w:rsidR="00F13022" w:rsidRPr="00D50C3F" w:rsidRDefault="00F13022" w:rsidP="008E79E9">
            <w:pPr>
              <w:spacing w:line="360" w:lineRule="auto"/>
              <w:ind w:left="34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D50C3F">
              <w:rPr>
                <w:rFonts w:ascii="ENRESA Aroma Light" w:hAnsi="ENRESA Aroma Light"/>
                <w:b/>
                <w:bCs/>
                <w:sz w:val="20"/>
              </w:rPr>
              <w:t>IMPORTE UNITARIO MÁXIMO</w:t>
            </w:r>
          </w:p>
          <w:p w14:paraId="63024A3A" w14:textId="77777777" w:rsidR="00F13022" w:rsidRPr="00D50C3F" w:rsidRDefault="00F13022" w:rsidP="008E79E9">
            <w:pPr>
              <w:spacing w:line="360" w:lineRule="auto"/>
              <w:ind w:left="34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D50C3F">
              <w:rPr>
                <w:rFonts w:ascii="ENRESA Aroma Light" w:hAnsi="ENRESA Aroma Light"/>
                <w:b/>
                <w:bCs/>
                <w:sz w:val="20"/>
              </w:rPr>
              <w:t>€/campaña (IVA excluido)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69E66B8F" w14:textId="77777777" w:rsidR="00F13022" w:rsidRPr="00D50C3F" w:rsidRDefault="00F13022" w:rsidP="008E79E9">
            <w:pPr>
              <w:spacing w:line="360" w:lineRule="auto"/>
              <w:ind w:left="34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D50C3F">
              <w:rPr>
                <w:rFonts w:ascii="ENRESA Aroma Light" w:hAnsi="ENRESA Aroma Light"/>
                <w:b/>
                <w:bCs/>
                <w:sz w:val="20"/>
              </w:rPr>
              <w:t>IMPORTE UNITARIO OFERTADO</w:t>
            </w:r>
          </w:p>
          <w:p w14:paraId="47B93AA5" w14:textId="77777777" w:rsidR="00F13022" w:rsidRPr="00D50C3F" w:rsidRDefault="00F13022" w:rsidP="008E79E9">
            <w:pPr>
              <w:spacing w:line="360" w:lineRule="auto"/>
              <w:ind w:left="34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D50C3F">
              <w:rPr>
                <w:rFonts w:ascii="ENRESA Aroma Light" w:hAnsi="ENRESA Aroma Light"/>
                <w:b/>
                <w:bCs/>
                <w:sz w:val="20"/>
              </w:rPr>
              <w:t>€/campaña (IVA excluido)</w:t>
            </w:r>
          </w:p>
        </w:tc>
      </w:tr>
      <w:tr w:rsidR="00F13022" w:rsidRPr="00D50C3F" w14:paraId="55687838" w14:textId="77777777" w:rsidTr="00F13022">
        <w:trPr>
          <w:trHeight w:val="6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0C080" w14:textId="77777777" w:rsidR="00F13022" w:rsidRPr="00D50C3F" w:rsidRDefault="00F13022" w:rsidP="008E79E9">
            <w:pPr>
              <w:spacing w:before="240" w:after="40" w:line="360" w:lineRule="auto"/>
              <w:outlineLvl w:val="0"/>
              <w:rPr>
                <w:rFonts w:ascii="ENRESA Aroma Light" w:hAnsi="ENRESA Aroma Light"/>
                <w:sz w:val="20"/>
              </w:rPr>
            </w:pPr>
            <w:r w:rsidRPr="00D50C3F">
              <w:rPr>
                <w:rFonts w:ascii="ENRESA Aroma Light" w:hAnsi="ENRESA Aroma Light" w:cs="Calibri"/>
              </w:rPr>
              <w:t xml:space="preserve">Campañas de </w:t>
            </w:r>
            <w:r w:rsidRPr="00D50C3F">
              <w:rPr>
                <w:rFonts w:ascii="ENRESA Aroma Light" w:hAnsi="ENRESA Aroma Light" w:cs="Arial"/>
              </w:rPr>
              <w:t>seguimiento de obra civil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95D347" w14:textId="77777777" w:rsidR="00F13022" w:rsidRPr="00D50C3F" w:rsidRDefault="00F13022" w:rsidP="008E79E9">
            <w:pPr>
              <w:spacing w:line="360" w:lineRule="auto"/>
              <w:ind w:left="34"/>
              <w:jc w:val="center"/>
              <w:rPr>
                <w:rFonts w:ascii="ENRESA Aroma Light" w:hAnsi="ENRESA Aroma Light"/>
                <w:sz w:val="20"/>
              </w:rPr>
            </w:pPr>
            <w:r w:rsidRPr="00D50C3F">
              <w:rPr>
                <w:rFonts w:ascii="ENRESA Aroma Light" w:hAnsi="ENRESA Aroma Light"/>
                <w:sz w:val="20"/>
              </w:rPr>
              <w:t>24.858,22 €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73066" w14:textId="77777777" w:rsidR="00F13022" w:rsidRPr="00D50C3F" w:rsidRDefault="00F13022" w:rsidP="00F13022">
            <w:pPr>
              <w:spacing w:line="360" w:lineRule="auto"/>
              <w:ind w:left="34"/>
              <w:jc w:val="center"/>
              <w:rPr>
                <w:rFonts w:ascii="ENRESA Aroma Light" w:hAnsi="ENRESA Aroma Light"/>
                <w:sz w:val="20"/>
              </w:rPr>
            </w:pPr>
            <w:permStart w:id="312166982" w:edGrp="everyone"/>
            <w:permEnd w:id="312166982"/>
          </w:p>
        </w:tc>
      </w:tr>
      <w:tr w:rsidR="00F13022" w:rsidRPr="00D50C3F" w14:paraId="7D42DF4A" w14:textId="77777777" w:rsidTr="00F13022">
        <w:trPr>
          <w:trHeight w:val="6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8DAE8" w14:textId="77777777" w:rsidR="00F13022" w:rsidRPr="00D50C3F" w:rsidRDefault="00F13022" w:rsidP="008E79E9">
            <w:pPr>
              <w:spacing w:before="240" w:after="40" w:line="360" w:lineRule="auto"/>
              <w:outlineLvl w:val="0"/>
              <w:rPr>
                <w:rFonts w:ascii="ENRESA Aroma Light" w:hAnsi="ENRESA Aroma Light"/>
                <w:sz w:val="20"/>
              </w:rPr>
            </w:pPr>
            <w:r w:rsidRPr="00D50C3F">
              <w:rPr>
                <w:rFonts w:ascii="ENRESA Aroma Light" w:hAnsi="ENRESA Aroma Light" w:cs="Calibri"/>
              </w:rPr>
              <w:t xml:space="preserve">Campañas </w:t>
            </w:r>
            <w:r w:rsidRPr="00D50C3F">
              <w:rPr>
                <w:rFonts w:ascii="ENRESA Aroma Light" w:hAnsi="ENRESA Aroma Light" w:cs="Arial"/>
              </w:rPr>
              <w:t>de levantamiento topográfico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52B299" w14:textId="77777777" w:rsidR="00F13022" w:rsidRPr="00D50C3F" w:rsidRDefault="00F13022" w:rsidP="008E79E9">
            <w:pPr>
              <w:spacing w:line="360" w:lineRule="auto"/>
              <w:ind w:left="34"/>
              <w:jc w:val="center"/>
              <w:rPr>
                <w:rFonts w:ascii="ENRESA Aroma Light" w:hAnsi="ENRESA Aroma Light"/>
                <w:sz w:val="20"/>
              </w:rPr>
            </w:pPr>
            <w:r w:rsidRPr="00D50C3F">
              <w:rPr>
                <w:rFonts w:ascii="ENRESA Aroma Light" w:hAnsi="ENRESA Aroma Light"/>
                <w:sz w:val="20"/>
              </w:rPr>
              <w:t>3.383,78 €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A79E3" w14:textId="77777777" w:rsidR="00F13022" w:rsidRPr="00D50C3F" w:rsidRDefault="00F13022" w:rsidP="00F13022">
            <w:pPr>
              <w:spacing w:line="360" w:lineRule="auto"/>
              <w:ind w:left="34"/>
              <w:jc w:val="center"/>
              <w:rPr>
                <w:rFonts w:ascii="ENRESA Aroma Light" w:hAnsi="ENRESA Aroma Light"/>
                <w:sz w:val="20"/>
              </w:rPr>
            </w:pPr>
            <w:permStart w:id="1478128669" w:edGrp="everyone"/>
            <w:permEnd w:id="1478128669"/>
          </w:p>
        </w:tc>
      </w:tr>
    </w:tbl>
    <w:p w14:paraId="3146366C" w14:textId="77777777" w:rsidR="00086477" w:rsidRDefault="00086477" w:rsidP="00764C0C">
      <w:pPr>
        <w:spacing w:line="280" w:lineRule="exact"/>
        <w:rPr>
          <w:rFonts w:ascii="ENRESA Aroma Light" w:hAnsi="ENRESA Aroma Light"/>
          <w:b/>
          <w:bCs/>
          <w:i/>
          <w:iCs/>
          <w:szCs w:val="22"/>
        </w:rPr>
      </w:pPr>
    </w:p>
    <w:p w14:paraId="125B433C" w14:textId="5303FAB0" w:rsidR="0028143E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4"/>
                <w:szCs w:val="14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5081CAD7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</w:tr>
      <w:permEnd w:id="1297422786"/>
    </w:tbl>
    <w:p w14:paraId="7E07B202" w14:textId="77777777" w:rsidR="0028143E" w:rsidRDefault="0028143E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4165EB7B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86477">
      <w:headerReference w:type="default" r:id="rId12"/>
      <w:headerReference w:type="first" r:id="rId13"/>
      <w:pgSz w:w="11906" w:h="16838" w:code="9"/>
      <w:pgMar w:top="1418" w:right="1134" w:bottom="851" w:left="1134" w:header="397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03615" w14:textId="77777777" w:rsidR="00C15708" w:rsidRDefault="00C15708">
      <w:r>
        <w:separator/>
      </w:r>
    </w:p>
  </w:endnote>
  <w:endnote w:type="continuationSeparator" w:id="0">
    <w:p w14:paraId="350478FC" w14:textId="77777777" w:rsidR="00C15708" w:rsidRDefault="00C15708">
      <w:r>
        <w:continuationSeparator/>
      </w:r>
    </w:p>
  </w:endnote>
  <w:endnote w:type="continuationNotice" w:id="1">
    <w:p w14:paraId="708E7AAF" w14:textId="77777777" w:rsidR="00C15708" w:rsidRDefault="00C1570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D31117CD-8005-488C-AC71-4E022A5F804C}"/>
    <w:embedBold r:id="rId2" w:fontKey="{AEE83D1B-C620-42C8-A5D8-E037E63035D5}"/>
    <w:embedItalic r:id="rId3" w:fontKey="{404FD76F-64C8-47DD-8BB6-8EFB47EFB3DD}"/>
    <w:embedBoldItalic r:id="rId4" w:fontKey="{9B6A937F-20C5-4084-98B5-4DD661AEF18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CD45DF48-2D55-49C9-85EB-54F11396F0D4}"/>
    <w:embedBold r:id="rId6" w:fontKey="{5778305B-5D8C-4F0F-BB08-84E54CC4280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88459448-F613-479F-9748-957EA72C2B2A}"/>
    <w:embedBold r:id="rId8" w:fontKey="{EF0AF6FE-1A12-4D55-A898-37EE028AC4E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30CE4A3D-48EE-4805-916B-992A71CD5F44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396A9F7A-E585-49E5-8109-2F8E949E55BE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82B90899-1050-4D7F-ADD9-6F9BE9DC1321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7B8FFC62-5D74-46DD-A717-DADFCC62675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630F7" w14:textId="77777777" w:rsidR="00C15708" w:rsidRDefault="00C15708">
      <w:r>
        <w:separator/>
      </w:r>
    </w:p>
  </w:footnote>
  <w:footnote w:type="continuationSeparator" w:id="0">
    <w:p w14:paraId="0B865BC4" w14:textId="77777777" w:rsidR="00C15708" w:rsidRDefault="00C15708">
      <w:r>
        <w:continuationSeparator/>
      </w:r>
    </w:p>
  </w:footnote>
  <w:footnote w:type="continuationNotice" w:id="1">
    <w:p w14:paraId="5D8DE1F0" w14:textId="77777777" w:rsidR="00C15708" w:rsidRDefault="00C1570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>
      <w:trPr>
        <w:cantSplit/>
        <w:trHeight w:val="984"/>
      </w:trPr>
      <w:tc>
        <w:tcPr>
          <w:tcW w:w="7583" w:type="dxa"/>
          <w:vAlign w:val="center"/>
        </w:tcPr>
        <w:p w14:paraId="0D5FA61E" w14:textId="6D455365" w:rsidR="00290366" w:rsidRPr="00B04615" w:rsidRDefault="00D157C2" w:rsidP="00290366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D157C2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ingeniería para la realización del plan de vigilancia y mantenimiento del emplazamiento restaurado de la antigua Fábrica de Uranio de Andújar (Jaén)</w:t>
          </w:r>
        </w:p>
      </w:tc>
      <w:tc>
        <w:tcPr>
          <w:tcW w:w="2552" w:type="dxa"/>
          <w:vAlign w:val="center"/>
        </w:tcPr>
        <w:p w14:paraId="29747E47" w14:textId="150807F8" w:rsidR="00290366" w:rsidRPr="00360F17" w:rsidRDefault="00477B6E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77B6E">
            <w:rPr>
              <w:rFonts w:ascii="ENRESA Aroma Light" w:hAnsi="ENRESA Aroma Light" w:cs="Arial"/>
              <w:b/>
              <w:bCs/>
              <w:szCs w:val="22"/>
              <w:lang w:val="pt-PT"/>
            </w:rPr>
            <w:t>CO-TA-25-005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YgSazaonJru2KAhVjI2PqBwqffa8dRhvfZH1Eg4YNZ7Tj3f7NkRynTf4lNp89U2lCKYA2UPv95ZmomPCuevIgQ==" w:salt="Zng8LPs9VyHldnrI+tLIJ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7B6"/>
    <w:rsid w:val="00086477"/>
    <w:rsid w:val="0008661F"/>
    <w:rsid w:val="0008747B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676E7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143E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338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77B6E"/>
    <w:rsid w:val="00477BEA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27C6C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3C4B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69A9"/>
    <w:rsid w:val="0074745E"/>
    <w:rsid w:val="0075046F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303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13EE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4E7B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4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2CDE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5F2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708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57C2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022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3FC48C6C-37F0-404B-8DF8-A2F6552D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6b2946e25d89e9f159ab295be0b931d4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50add6db494e18a13d4a61e452c9fd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9111897-5901-4B95-AAB0-ACE58FFD43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34</TotalTime>
  <Pages>1</Pages>
  <Words>241</Words>
  <Characters>1330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36</cp:revision>
  <cp:lastPrinted>2022-11-30T10:28:00Z</cp:lastPrinted>
  <dcterms:created xsi:type="dcterms:W3CDTF">2025-11-17T11:41:00Z</dcterms:created>
  <dcterms:modified xsi:type="dcterms:W3CDTF">2025-11-26T11:19:00Z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