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7D24CEF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482550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82550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por un porcentaje de descuento </w:t>
      </w:r>
      <w:proofErr w:type="gramStart"/>
      <w:r w:rsidR="00482550" w:rsidRPr="00482550">
        <w:rPr>
          <w:rFonts w:ascii="ENRESA Aroma Light" w:hAnsi="ENRESA Aroma Light" w:cs="Arial"/>
          <w:szCs w:val="22"/>
          <w:lang w:val="es-ES"/>
        </w:rPr>
        <w:t>de</w:t>
      </w:r>
      <w:r w:rsidR="003E255D">
        <w:rPr>
          <w:rFonts w:ascii="ENRESA Aroma Light" w:hAnsi="ENRESA Aroma Light" w:cs="Arial"/>
          <w:szCs w:val="22"/>
          <w:lang w:val="es-ES"/>
        </w:rPr>
        <w:t xml:space="preserve">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 </w:t>
      </w:r>
      <w:permStart w:id="820447710" w:edGrp="everyone"/>
      <w:r w:rsidR="00482550" w:rsidRPr="00482550">
        <w:rPr>
          <w:rFonts w:ascii="ENRESA Aroma Light" w:hAnsi="ENRESA Aroma Light" w:cs="Arial"/>
          <w:szCs w:val="22"/>
          <w:lang w:val="es-ES"/>
        </w:rPr>
        <w:t>…</w:t>
      </w:r>
      <w:proofErr w:type="gramEnd"/>
      <w:r w:rsidR="00482550" w:rsidRPr="00482550">
        <w:rPr>
          <w:rFonts w:ascii="ENRESA Aroma Light" w:hAnsi="ENRESA Aroma Light" w:cs="Arial"/>
          <w:szCs w:val="22"/>
          <w:lang w:val="es-ES"/>
        </w:rPr>
        <w:t xml:space="preserve">% (EN LETRA Y NUMERO) por ciento (máximo dos decimales), </w:t>
      </w:r>
      <w:permEnd w:id="820447710"/>
      <w:r w:rsidR="00482550" w:rsidRPr="00482550">
        <w:rPr>
          <w:rFonts w:ascii="ENRESA Aroma Light" w:hAnsi="ENRESA Aroma Light" w:cs="Arial"/>
          <w:szCs w:val="22"/>
          <w:lang w:val="es-ES"/>
        </w:rPr>
        <w:t>aplicable a la totalidad de los precios unitarios máximos establecidos para cada uno de los artículos incluidos en el Anexo 7 al PTCA.</w:t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BDD0A" w14:textId="77777777" w:rsidR="00527C6C" w:rsidRDefault="00527C6C">
      <w:r>
        <w:separator/>
      </w:r>
    </w:p>
  </w:endnote>
  <w:endnote w:type="continuationSeparator" w:id="0">
    <w:p w14:paraId="00ACC11B" w14:textId="77777777" w:rsidR="00527C6C" w:rsidRDefault="00527C6C">
      <w:r>
        <w:continuationSeparator/>
      </w:r>
    </w:p>
  </w:endnote>
  <w:endnote w:type="continuationNotice" w:id="1">
    <w:p w14:paraId="7C2C3F43" w14:textId="77777777" w:rsidR="00527C6C" w:rsidRDefault="00527C6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8AD5EB2-94F6-44FD-81E7-F0EEC9AB4EB8}"/>
    <w:embedBold r:id="rId2" w:fontKey="{6965CE12-B7F3-40B2-BCFC-31B69989EA6D}"/>
    <w:embedItalic r:id="rId3" w:fontKey="{521D6BDA-0BAC-4708-A669-94B090573420}"/>
    <w:embedBoldItalic r:id="rId4" w:fontKey="{26E279E4-3060-4D22-9CD1-9C4CCDCBC8C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D7A7175-A768-4DED-9E03-7007F073D16B}"/>
    <w:embedBold r:id="rId6" w:fontKey="{E6062F1A-B3CA-455A-A6FC-DD66E75EE03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3C65516-9AA1-4454-8D28-163357B74E32}"/>
    <w:embedBold r:id="rId8" w:fontKey="{94FD29EC-8017-464A-868E-E3A7489D776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644EF55-7B21-4DD2-B2C2-854F7B4F3A1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AC457EE4-5A16-4BDE-9447-FCA8517C4C5C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90742001-CCA6-4835-B890-43C7737120A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255F65F-882E-4971-893C-E36A1BA47DE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860FF" w14:textId="77777777" w:rsidR="00527C6C" w:rsidRDefault="00527C6C">
      <w:r>
        <w:separator/>
      </w:r>
    </w:p>
  </w:footnote>
  <w:footnote w:type="continuationSeparator" w:id="0">
    <w:p w14:paraId="5C64E460" w14:textId="77777777" w:rsidR="00527C6C" w:rsidRDefault="00527C6C">
      <w:r>
        <w:continuationSeparator/>
      </w:r>
    </w:p>
  </w:footnote>
  <w:footnote w:type="continuationNotice" w:id="1">
    <w:p w14:paraId="21F0549F" w14:textId="77777777" w:rsidR="00527C6C" w:rsidRDefault="00527C6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53FFB816" w:rsidR="00290366" w:rsidRPr="00B04615" w:rsidRDefault="000C2D11" w:rsidP="000C2D11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C2D11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Suministro de vestuario de protección radiológica, equipos de protección personal, material auxiliar y fungibles para las instalaciones de </w:t>
          </w:r>
          <w:proofErr w:type="spellStart"/>
          <w:r w:rsidRPr="000C2D11">
            <w:rPr>
              <w:rFonts w:ascii="ENRESA Aroma Light" w:hAnsi="ENRESA Aroma Light" w:cs="Arial"/>
              <w:b/>
              <w:bCs/>
              <w:szCs w:val="22"/>
              <w:lang w:val="es-ES"/>
            </w:rPr>
            <w:t>Enresa</w:t>
          </w:r>
          <w:proofErr w:type="spellEnd"/>
          <w:r w:rsidRPr="000C2D11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 </w:t>
          </w:r>
          <w:r w:rsidR="00290366"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</w:p>
      </w:tc>
      <w:tc>
        <w:tcPr>
          <w:tcW w:w="2552" w:type="dxa"/>
          <w:vAlign w:val="center"/>
        </w:tcPr>
        <w:p w14:paraId="29747E47" w14:textId="6106CFA5" w:rsidR="00290366" w:rsidRPr="00360F17" w:rsidRDefault="00C802A0" w:rsidP="00C802A0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802A0">
            <w:rPr>
              <w:rFonts w:ascii="ENRESA Aroma Light" w:hAnsi="ENRESA Aroma Light" w:cs="Arial"/>
              <w:b/>
              <w:bCs/>
              <w:szCs w:val="22"/>
              <w:lang w:val="es-ES"/>
            </w:rPr>
            <w:t>CO-GR-25-063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0na2/AHQVJRk36Lt7kMh7ZbEBnp0r5MXTwo4YnyjHIjLg9gSQWTRtNIMmEzpwq3WlZTOIvTAK5QyBNUHhIu/A==" w:salt="lvhWWvF4QSgVhWI16HB5L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2D11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255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55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3F83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2A0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1A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54D8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47618F-323C-4FCF-803F-8F751871DEAA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33</TotalTime>
  <Pages>1</Pages>
  <Words>220</Words>
  <Characters>1216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28</cp:revision>
  <cp:lastPrinted>2022-11-30T10:28:00Z</cp:lastPrinted>
  <dcterms:created xsi:type="dcterms:W3CDTF">2025-11-17T11:41:00Z</dcterms:created>
  <dcterms:modified xsi:type="dcterms:W3CDTF">2025-11-26T10:27:00Z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