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67D24CEF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empresa)………,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482550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482550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482550" w:rsidRPr="00482550">
        <w:rPr>
          <w:rFonts w:ascii="ENRESA Aroma Light" w:hAnsi="ENRESA Aroma Light" w:cs="Arial"/>
          <w:szCs w:val="22"/>
          <w:lang w:val="es-ES"/>
        </w:rPr>
        <w:t xml:space="preserve">por un porcentaje de descuento </w:t>
      </w:r>
      <w:proofErr w:type="gramStart"/>
      <w:r w:rsidR="00482550" w:rsidRPr="00482550">
        <w:rPr>
          <w:rFonts w:ascii="ENRESA Aroma Light" w:hAnsi="ENRESA Aroma Light" w:cs="Arial"/>
          <w:szCs w:val="22"/>
          <w:lang w:val="es-ES"/>
        </w:rPr>
        <w:t>de</w:t>
      </w:r>
      <w:r w:rsidR="003E255D">
        <w:rPr>
          <w:rFonts w:ascii="ENRESA Aroma Light" w:hAnsi="ENRESA Aroma Light" w:cs="Arial"/>
          <w:szCs w:val="22"/>
          <w:lang w:val="es-ES"/>
        </w:rPr>
        <w:t xml:space="preserve"> </w:t>
      </w:r>
      <w:r w:rsidR="00482550" w:rsidRPr="00482550">
        <w:rPr>
          <w:rFonts w:ascii="ENRESA Aroma Light" w:hAnsi="ENRESA Aroma Light" w:cs="Arial"/>
          <w:szCs w:val="22"/>
          <w:lang w:val="es-ES"/>
        </w:rPr>
        <w:t xml:space="preserve"> </w:t>
      </w:r>
      <w:permStart w:id="820447710" w:edGrp="everyone"/>
      <w:r w:rsidR="00482550" w:rsidRPr="00482550">
        <w:rPr>
          <w:rFonts w:ascii="ENRESA Aroma Light" w:hAnsi="ENRESA Aroma Light" w:cs="Arial"/>
          <w:szCs w:val="22"/>
          <w:lang w:val="es-ES"/>
        </w:rPr>
        <w:t>…</w:t>
      </w:r>
      <w:proofErr w:type="gramEnd"/>
      <w:r w:rsidR="00482550" w:rsidRPr="00482550">
        <w:rPr>
          <w:rFonts w:ascii="ENRESA Aroma Light" w:hAnsi="ENRESA Aroma Light" w:cs="Arial"/>
          <w:szCs w:val="22"/>
          <w:lang w:val="es-ES"/>
        </w:rPr>
        <w:t xml:space="preserve">% (EN LETRA Y NUMERO) por ciento (máximo dos decimales), </w:t>
      </w:r>
      <w:permEnd w:id="820447710"/>
      <w:r w:rsidR="00482550" w:rsidRPr="00482550">
        <w:rPr>
          <w:rFonts w:ascii="ENRESA Aroma Light" w:hAnsi="ENRESA Aroma Light" w:cs="Arial"/>
          <w:szCs w:val="22"/>
          <w:lang w:val="es-ES"/>
        </w:rPr>
        <w:t>aplicable a la totalidad de los precios unitarios máximos establecidos para cada uno de los artículos incluidos en el Anexo 7 al PTCA.</w:t>
      </w: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E1EEF" w14:textId="77777777" w:rsidR="003E6BD5" w:rsidRDefault="003E6BD5">
      <w:r>
        <w:separator/>
      </w:r>
    </w:p>
  </w:endnote>
  <w:endnote w:type="continuationSeparator" w:id="0">
    <w:p w14:paraId="43FCEB35" w14:textId="77777777" w:rsidR="003E6BD5" w:rsidRDefault="003E6BD5">
      <w:r>
        <w:continuationSeparator/>
      </w:r>
    </w:p>
  </w:endnote>
  <w:endnote w:type="continuationNotice" w:id="1">
    <w:p w14:paraId="785DA62E" w14:textId="77777777" w:rsidR="003E6BD5" w:rsidRDefault="003E6BD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20DC96C-8BD6-4B1C-BC64-97708DEDDC38}"/>
    <w:embedBold r:id="rId2" w:fontKey="{994E5758-A47A-47F8-B4CF-5A4EBF030A76}"/>
    <w:embedItalic r:id="rId3" w:fontKey="{2836DD44-8A84-4555-8A0E-FD36EAC4E97D}"/>
    <w:embedBoldItalic r:id="rId4" w:fontKey="{4FC17381-1097-4903-B718-523E9E658FB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61E7262-568F-46BC-9CDE-A7E685F25C82}"/>
    <w:embedBold r:id="rId6" w:fontKey="{C2DBDEDE-7335-4B2A-98D0-472BB43CD6E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E58BEE95-F867-4022-9E6A-D1F70472E610}"/>
    <w:embedBold r:id="rId8" w:fontKey="{73AD1C15-AE0C-4CD1-BC77-A2403F7902D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C2560428-A045-444D-9F68-925DD0E6C4E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5E444EF-2D2E-45F1-8D09-91AC1597F371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037B8234-1F63-42F6-9A22-13D6D363F4E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8341369-335C-4380-8B8D-5562992B879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D5AE9" w14:textId="77777777" w:rsidR="003E6BD5" w:rsidRDefault="003E6BD5">
      <w:r>
        <w:separator/>
      </w:r>
    </w:p>
  </w:footnote>
  <w:footnote w:type="continuationSeparator" w:id="0">
    <w:p w14:paraId="5E90A50C" w14:textId="77777777" w:rsidR="003E6BD5" w:rsidRDefault="003E6BD5">
      <w:r>
        <w:continuationSeparator/>
      </w:r>
    </w:p>
  </w:footnote>
  <w:footnote w:type="continuationNotice" w:id="1">
    <w:p w14:paraId="45471955" w14:textId="77777777" w:rsidR="003E6BD5" w:rsidRDefault="003E6BD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786FB273" w:rsidR="00290366" w:rsidRPr="00B04615" w:rsidRDefault="000C2D11" w:rsidP="000C2D11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C2D11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Suministro de vestuario de protección radiológica, equipos de protección personal, material auxiliar y fungibles para las instalaciones de Enresa </w:t>
          </w:r>
          <w:r w:rsidR="00290366"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83A06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</w:p>
      </w:tc>
      <w:tc>
        <w:tcPr>
          <w:tcW w:w="2552" w:type="dxa"/>
          <w:vAlign w:val="center"/>
        </w:tcPr>
        <w:p w14:paraId="29747E47" w14:textId="6106CFA5" w:rsidR="00290366" w:rsidRPr="00360F17" w:rsidRDefault="00C802A0" w:rsidP="00C802A0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802A0">
            <w:rPr>
              <w:rFonts w:ascii="ENRESA Aroma Light" w:hAnsi="ENRESA Aroma Light" w:cs="Arial"/>
              <w:b/>
              <w:bCs/>
              <w:szCs w:val="22"/>
              <w:lang w:val="es-ES"/>
            </w:rPr>
            <w:t>CO-GR-25-063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Qt2Ld3rIFbgjtLbrFSMFl5XjykMNRh1WQEqxE8BAXJ65So/fad1389IWUxb2X8GiasBSmFZeuj01xb+bSka+mg==" w:salt="tH+KVCwkIlxOQ64t3Hi2H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2D11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255D"/>
    <w:rsid w:val="003E4905"/>
    <w:rsid w:val="003E597F"/>
    <w:rsid w:val="003E6BD5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55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46F6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3F83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2A0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1A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54D8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3A0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B795E-7743-4122-9AE7-9BAD71EE5761}"/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33</TotalTime>
  <Pages>1</Pages>
  <Words>220</Words>
  <Characters>1216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29</cp:revision>
  <cp:lastPrinted>2022-11-30T10:28:00Z</cp:lastPrinted>
  <dcterms:created xsi:type="dcterms:W3CDTF">2025-11-17T11:41:00Z</dcterms:created>
  <dcterms:modified xsi:type="dcterms:W3CDTF">2025-11-26T10:28:00Z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