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67D24CEF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permStart w:id="1045772940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045772940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555354126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55535412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175001704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empresa)………, </w:t>
      </w:r>
      <w:permEnd w:id="1196521898"/>
      <w:permEnd w:id="1750017045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1988385350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962495901"/>
      <w:permEnd w:id="198838535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1910993086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1910993086"/>
      <w:r w:rsidRPr="00482550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482550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482550" w:rsidRPr="00482550">
        <w:rPr>
          <w:rFonts w:ascii="ENRESA Aroma Light" w:hAnsi="ENRESA Aroma Light" w:cs="Arial"/>
          <w:szCs w:val="22"/>
          <w:lang w:val="es-ES"/>
        </w:rPr>
        <w:t xml:space="preserve">por un porcentaje de descuento </w:t>
      </w:r>
      <w:proofErr w:type="gramStart"/>
      <w:r w:rsidR="00482550" w:rsidRPr="00482550">
        <w:rPr>
          <w:rFonts w:ascii="ENRESA Aroma Light" w:hAnsi="ENRESA Aroma Light" w:cs="Arial"/>
          <w:szCs w:val="22"/>
          <w:lang w:val="es-ES"/>
        </w:rPr>
        <w:t>de</w:t>
      </w:r>
      <w:r w:rsidR="003E255D">
        <w:rPr>
          <w:rFonts w:ascii="ENRESA Aroma Light" w:hAnsi="ENRESA Aroma Light" w:cs="Arial"/>
          <w:szCs w:val="22"/>
          <w:lang w:val="es-ES"/>
        </w:rPr>
        <w:t xml:space="preserve"> </w:t>
      </w:r>
      <w:r w:rsidR="00482550" w:rsidRPr="00482550">
        <w:rPr>
          <w:rFonts w:ascii="ENRESA Aroma Light" w:hAnsi="ENRESA Aroma Light" w:cs="Arial"/>
          <w:szCs w:val="22"/>
          <w:lang w:val="es-ES"/>
        </w:rPr>
        <w:t xml:space="preserve"> </w:t>
      </w:r>
      <w:permStart w:id="820447710" w:edGrp="everyone"/>
      <w:r w:rsidR="00482550" w:rsidRPr="00482550">
        <w:rPr>
          <w:rFonts w:ascii="ENRESA Aroma Light" w:hAnsi="ENRESA Aroma Light" w:cs="Arial"/>
          <w:szCs w:val="22"/>
          <w:lang w:val="es-ES"/>
        </w:rPr>
        <w:t>…</w:t>
      </w:r>
      <w:proofErr w:type="gramEnd"/>
      <w:r w:rsidR="00482550" w:rsidRPr="00482550">
        <w:rPr>
          <w:rFonts w:ascii="ENRESA Aroma Light" w:hAnsi="ENRESA Aroma Light" w:cs="Arial"/>
          <w:szCs w:val="22"/>
          <w:lang w:val="es-ES"/>
        </w:rPr>
        <w:t xml:space="preserve">% (EN LETRA Y NUMERO) por ciento (máximo dos decimales), </w:t>
      </w:r>
      <w:permEnd w:id="820447710"/>
      <w:r w:rsidR="00482550" w:rsidRPr="00482550">
        <w:rPr>
          <w:rFonts w:ascii="ENRESA Aroma Light" w:hAnsi="ENRESA Aroma Light" w:cs="Arial"/>
          <w:szCs w:val="22"/>
          <w:lang w:val="es-ES"/>
        </w:rPr>
        <w:t>aplicable a la totalidad de los precios unitarios máximos establecidos para cada uno de los artículos incluidos en el Anexo 7 al PTCA.</w:t>
      </w:r>
    </w:p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EB2E8C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E1EEF" w14:textId="77777777" w:rsidR="003E6BD5" w:rsidRDefault="003E6BD5">
      <w:r>
        <w:separator/>
      </w:r>
    </w:p>
  </w:endnote>
  <w:endnote w:type="continuationSeparator" w:id="0">
    <w:p w14:paraId="43FCEB35" w14:textId="77777777" w:rsidR="003E6BD5" w:rsidRDefault="003E6BD5">
      <w:r>
        <w:continuationSeparator/>
      </w:r>
    </w:p>
  </w:endnote>
  <w:endnote w:type="continuationNotice" w:id="1">
    <w:p w14:paraId="785DA62E" w14:textId="77777777" w:rsidR="003E6BD5" w:rsidRDefault="003E6BD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4BCAEFB6-0AC2-4EBC-84D0-2BB8D56A1222}"/>
    <w:embedBold r:id="rId2" w:fontKey="{4F96CAD4-3EC7-4A1B-AC9E-D63424EFF6C9}"/>
    <w:embedItalic r:id="rId3" w:fontKey="{2E4A7C25-C6E2-43CA-9AA0-DDD3E1A0E1E9}"/>
    <w:embedBoldItalic r:id="rId4" w:fontKey="{5F7BE6EA-3D39-4747-8EB5-9BAFCAC9F34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DF388AB-2BD1-4426-B8DF-E1B2E451EA34}"/>
    <w:embedBold r:id="rId6" w:fontKey="{F967A5CE-EEE2-4958-989D-912EA7A5621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80500777-1E2C-477E-92A1-3A62346353F1}"/>
    <w:embedBold r:id="rId8" w:fontKey="{3E11125E-2687-4BCB-B2F9-0C06F0D6049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262C46A9-4950-4DC4-BAC8-6518FD634A8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04BA4D70-02B1-49AF-8F3E-E156DAF24E0B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C65C9C4B-A0F0-4291-B360-E4FE8C106A6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F2EEE654-E13F-4815-AB02-1E915C97C7B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D5AE9" w14:textId="77777777" w:rsidR="003E6BD5" w:rsidRDefault="003E6BD5">
      <w:r>
        <w:separator/>
      </w:r>
    </w:p>
  </w:footnote>
  <w:footnote w:type="continuationSeparator" w:id="0">
    <w:p w14:paraId="5E90A50C" w14:textId="77777777" w:rsidR="003E6BD5" w:rsidRDefault="003E6BD5">
      <w:r>
        <w:continuationSeparator/>
      </w:r>
    </w:p>
  </w:footnote>
  <w:footnote w:type="continuationNotice" w:id="1">
    <w:p w14:paraId="45471955" w14:textId="77777777" w:rsidR="003E6BD5" w:rsidRDefault="003E6BD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4637EFAE" w:rsidR="00290366" w:rsidRPr="00B04615" w:rsidRDefault="000C2D11" w:rsidP="000C2D11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0C2D11">
            <w:rPr>
              <w:rFonts w:ascii="ENRESA Aroma Light" w:hAnsi="ENRESA Aroma Light" w:cs="Arial"/>
              <w:b/>
              <w:bCs/>
              <w:szCs w:val="22"/>
              <w:lang w:val="es-ES"/>
            </w:rPr>
            <w:t xml:space="preserve">Suministro de vestuario de protección radiológica, equipos de protección personal, material auxiliar y fungibles para las instalaciones de Enresa </w:t>
          </w:r>
          <w:r w:rsidR="00290366"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F67EBD">
            <w:rPr>
              <w:rFonts w:ascii="ENRESA Aroma Light" w:hAnsi="ENRESA Aroma Light" w:cs="Arial"/>
              <w:b/>
              <w:bCs/>
              <w:szCs w:val="22"/>
              <w:lang w:val="pt-PT"/>
            </w:rPr>
            <w:t>3</w:t>
          </w:r>
        </w:p>
      </w:tc>
      <w:tc>
        <w:tcPr>
          <w:tcW w:w="2552" w:type="dxa"/>
          <w:vAlign w:val="center"/>
        </w:tcPr>
        <w:p w14:paraId="29747E47" w14:textId="6106CFA5" w:rsidR="00290366" w:rsidRPr="00360F17" w:rsidRDefault="00C802A0" w:rsidP="00C802A0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802A0">
            <w:rPr>
              <w:rFonts w:ascii="ENRESA Aroma Light" w:hAnsi="ENRESA Aroma Light" w:cs="Arial"/>
              <w:b/>
              <w:bCs/>
              <w:szCs w:val="22"/>
              <w:lang w:val="es-ES"/>
            </w:rPr>
            <w:t>CO-GR-25-063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+grdR6Sg/KkvPTQNA9iIfiLk6QK7ebNf+0H0fB2O7jwJJFfQuAqAiO3+t5Z05O8/pzflm73TNcPTUOIp0fiFBQ==" w:salt="jOt81ADuIoTJsxobtamBo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78C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2D11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255D"/>
    <w:rsid w:val="003E4905"/>
    <w:rsid w:val="003E597F"/>
    <w:rsid w:val="003E6BD5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55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46F6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6739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3F83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2A0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1A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54D8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67EBD"/>
    <w:rsid w:val="00F71675"/>
    <w:rsid w:val="00F718BF"/>
    <w:rsid w:val="00F74CF2"/>
    <w:rsid w:val="00F753FA"/>
    <w:rsid w:val="00F76D65"/>
    <w:rsid w:val="00F76FF2"/>
    <w:rsid w:val="00F77EBC"/>
    <w:rsid w:val="00F80446"/>
    <w:rsid w:val="00F83A0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bfc000ca8f2624a79de2393702603d7d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bc4cfffee4fe3215fac73d601558f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16AB45-AB7E-4344-8330-E3A6D7DB4838}"/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36</TotalTime>
  <Pages>1</Pages>
  <Words>220</Words>
  <Characters>1216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31</cp:revision>
  <cp:lastPrinted>2022-11-30T10:28:00Z</cp:lastPrinted>
  <dcterms:created xsi:type="dcterms:W3CDTF">2025-11-17T11:41:00Z</dcterms:created>
  <dcterms:modified xsi:type="dcterms:W3CDTF">2025-11-26T10:35:00Z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