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0296783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4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18AE086C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586817798" w:edGrp="everyone" w:colFirst="1" w:colLast="1"/>
      <w:permStart w:id="2031379171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586817798"/>
      <w:permEnd w:id="2031379171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 w:colFirst="1" w:colLast="1"/>
      <w:permStart w:id="104156798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End w:id="104156798"/>
      <w:r w:rsidRPr="008F100D">
        <w:rPr>
          <w:rFonts w:ascii="ENRESA Aroma Light" w:hAnsi="ENRESA Aroma Light" w:cs="Arial"/>
          <w:szCs w:val="22"/>
          <w:lang w:val="es-ES"/>
        </w:rPr>
        <w:t xml:space="preserve">de </w:t>
      </w:r>
      <w:permStart w:id="105516399" w:edGrp="everyone" w:colFirst="1" w:colLast="1"/>
      <w:permStart w:id="197544401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516399"/>
      <w:permEnd w:id="197544401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04728289" w:edGrp="everyone" w:colFirst="1" w:colLast="1"/>
      <w:permStart w:id="262168295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04728289"/>
      <w:permEnd w:id="262168295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96521898" w:edGrp="everyone" w:colFirst="1" w:colLast="1"/>
      <w:permStart w:id="214650178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96521898"/>
      <w:permEnd w:id="214650178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962495901" w:edGrp="everyone" w:colFirst="1" w:colLast="1"/>
      <w:permStart w:id="827070703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962495901"/>
      <w:permEnd w:id="827070703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 w:colFirst="1" w:colLast="1"/>
      <w:permStart w:id="48276522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permEnd w:id="482765224"/>
      <w:r w:rsidRPr="00477CF2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477CF2">
        <w:rPr>
          <w:rFonts w:ascii="ENRESA Aroma Light" w:hAnsi="ENRESA Aroma Light" w:cs="Arial"/>
          <w:szCs w:val="22"/>
          <w:lang w:val="es-ES"/>
        </w:rPr>
        <w:t xml:space="preserve">requisitos exigidos y con las condiciones técnicas indicadas en la oferta presentada, </w:t>
      </w:r>
      <w:r w:rsidR="00477CF2" w:rsidRPr="00477CF2">
        <w:rPr>
          <w:rFonts w:ascii="ENRESA Aroma Light" w:hAnsi="ENRESA Aroma Light" w:cs="Arial"/>
          <w:szCs w:val="22"/>
          <w:lang w:val="es-ES"/>
        </w:rPr>
        <w:t>por el siguiente importe: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72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63"/>
        <w:gridCol w:w="1417"/>
        <w:gridCol w:w="2042"/>
      </w:tblGrid>
      <w:tr w:rsidR="00A751EB" w:rsidRPr="00E00AB3" w14:paraId="78109169" w14:textId="77777777" w:rsidTr="00BB37B3">
        <w:trPr>
          <w:trHeight w:val="924"/>
          <w:jc w:val="center"/>
        </w:trPr>
        <w:tc>
          <w:tcPr>
            <w:tcW w:w="526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F2D0"/>
            <w:vAlign w:val="center"/>
            <w:hideMark/>
          </w:tcPr>
          <w:p w14:paraId="1C68B4AE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E00AB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DESCRIPCIÓN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D9F2D0"/>
            <w:vAlign w:val="center"/>
            <w:hideMark/>
          </w:tcPr>
          <w:p w14:paraId="77E845F5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E00AB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Precio máximo (€) IVA excluido</w:t>
            </w:r>
          </w:p>
        </w:tc>
        <w:tc>
          <w:tcPr>
            <w:tcW w:w="20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F2D0"/>
            <w:vAlign w:val="center"/>
            <w:hideMark/>
          </w:tcPr>
          <w:p w14:paraId="24D0C489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E00AB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Precio ofertado IVA excluido (</w:t>
            </w:r>
            <w:proofErr w:type="gramStart"/>
            <w:r w:rsidRPr="00E00AB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€)(</w:t>
            </w:r>
            <w:proofErr w:type="gramEnd"/>
            <w:r w:rsidRPr="00E00AB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máximo dos decimales)</w:t>
            </w:r>
          </w:p>
        </w:tc>
      </w:tr>
      <w:tr w:rsidR="00A751EB" w:rsidRPr="00E00AB3" w14:paraId="5CEDEE2C" w14:textId="77777777" w:rsidTr="00BB37B3">
        <w:trPr>
          <w:trHeight w:val="324"/>
          <w:jc w:val="center"/>
        </w:trPr>
        <w:tc>
          <w:tcPr>
            <w:tcW w:w="526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A75A96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4B06A1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F2D0"/>
            <w:vAlign w:val="center"/>
            <w:hideMark/>
          </w:tcPr>
          <w:p w14:paraId="0A4A3C09" w14:textId="77777777" w:rsidR="00A751EB" w:rsidRPr="00E00AB3" w:rsidRDefault="00A751EB" w:rsidP="00BB37B3">
            <w:pPr>
              <w:spacing w:after="0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</w:tr>
      <w:tr w:rsidR="00A751EB" w:rsidRPr="00E00AB3" w14:paraId="77C7B729" w14:textId="77777777" w:rsidTr="00BB37B3">
        <w:trPr>
          <w:trHeight w:val="525"/>
          <w:jc w:val="center"/>
        </w:trPr>
        <w:tc>
          <w:tcPr>
            <w:tcW w:w="52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D70413" w14:textId="77777777" w:rsidR="00A751EB" w:rsidRPr="00E00AB3" w:rsidRDefault="00A751EB" w:rsidP="00BB37B3">
            <w:pPr>
              <w:spacing w:after="0"/>
              <w:rPr>
                <w:rFonts w:ascii="ENRESA Aroma Light" w:hAnsi="ENRESA Aroma Light"/>
                <w:color w:val="000000"/>
                <w:szCs w:val="22"/>
                <w:highlight w:val="yellow"/>
              </w:rPr>
            </w:pPr>
            <w:r w:rsidRPr="00E00AB3">
              <w:rPr>
                <w:rFonts w:ascii="ENRESA Aroma Light" w:hAnsi="ENRESA Aroma Light" w:cs="Arial"/>
                <w:b/>
                <w:bCs/>
                <w:szCs w:val="22"/>
              </w:rPr>
              <w:t xml:space="preserve">Ingeniería de protección radiológica para el PDC de la C.N. Santa María de </w:t>
            </w:r>
            <w:proofErr w:type="spellStart"/>
            <w:r w:rsidRPr="00E00AB3">
              <w:rPr>
                <w:rFonts w:ascii="ENRESA Aroma Light" w:hAnsi="ENRESA Aroma Light" w:cs="Arial"/>
                <w:b/>
                <w:bCs/>
                <w:szCs w:val="22"/>
              </w:rPr>
              <w:t>Garoña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C40A92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highlight w:val="yellow"/>
              </w:rPr>
            </w:pPr>
            <w:r w:rsidRPr="00E00AB3">
              <w:rPr>
                <w:rFonts w:ascii="ENRESA Aroma Light" w:hAnsi="ENRESA Aroma Light"/>
                <w:b/>
                <w:bCs/>
                <w:szCs w:val="22"/>
              </w:rPr>
              <w:t>523.221,77€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0D64952" w14:textId="77777777" w:rsidR="00A751EB" w:rsidRPr="00E00AB3" w:rsidRDefault="00A751EB" w:rsidP="00BB37B3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highlight w:val="yellow"/>
              </w:rPr>
            </w:pPr>
            <w:permStart w:id="1161955449" w:edGrp="everyone"/>
            <w:permEnd w:id="1161955449"/>
          </w:p>
        </w:tc>
      </w:tr>
    </w:tbl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9F3F3" w14:textId="0EF15C00" w:rsidR="00764C0C" w:rsidRPr="00FC73DE" w:rsidRDefault="00764C0C" w:rsidP="00764C0C">
      <w:pPr>
        <w:spacing w:line="280" w:lineRule="exact"/>
        <w:rPr>
          <w:rFonts w:ascii="ENRESA Aroma Light" w:hAnsi="ENRESA Aroma Light"/>
          <w:i/>
          <w:iCs/>
          <w:szCs w:val="22"/>
        </w:rPr>
      </w:pPr>
      <w:r w:rsidRPr="00FC73DE">
        <w:rPr>
          <w:rFonts w:ascii="ENRESA Aroma Light" w:hAnsi="ENRESA Aroma Light"/>
          <w:b/>
          <w:bCs/>
          <w:i/>
          <w:iCs/>
          <w:szCs w:val="22"/>
        </w:rPr>
        <w:t>NOTA:</w:t>
      </w:r>
      <w:r w:rsidRPr="00FC73DE">
        <w:rPr>
          <w:rFonts w:ascii="ENRESA Aroma Light" w:hAnsi="ENRESA Aroma Light"/>
          <w:i/>
          <w:iCs/>
          <w:szCs w:val="22"/>
        </w:rPr>
        <w:t xml:space="preserve"> </w:t>
      </w:r>
      <w:r w:rsidR="008177BB" w:rsidRPr="008177BB">
        <w:rPr>
          <w:rFonts w:ascii="ENRESA Aroma Light" w:hAnsi="ENRESA Aroma Light"/>
          <w:i/>
          <w:iCs/>
          <w:szCs w:val="22"/>
        </w:rPr>
        <w:t>Se indicará el importe y alcance de la/s partida/s subcontratada/s, así como la denominación social o perfil empresarial de la/s empresa/s subcontratista/s, de conformidad con la siguiente tabla: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764C0C" w:rsidRPr="00E50C67" w14:paraId="503AACCC" w14:textId="77777777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B054F1" w14:textId="222731EA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¿Tiene previsto subcontratar?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B78D14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1AABE9F2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NO</w:t>
            </w:r>
          </w:p>
        </w:tc>
      </w:tr>
      <w:tr w:rsidR="00764C0C" w:rsidRPr="00E50C67" w14:paraId="7F327625" w14:textId="77777777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3FDAD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ermStart w:id="525630262" w:edGrp="everyone" w:colFirst="1" w:colLast="1"/>
            <w:permStart w:id="787954085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27C17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  <w:tc>
          <w:tcPr>
            <w:tcW w:w="1339" w:type="dxa"/>
            <w:vAlign w:val="center"/>
          </w:tcPr>
          <w:p w14:paraId="1A3505F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</w:p>
        </w:tc>
      </w:tr>
      <w:permEnd w:id="525630262"/>
      <w:permEnd w:id="787954085"/>
      <w:tr w:rsidR="00764C0C" w:rsidRPr="00E50C67" w14:paraId="5B51EFE9" w14:textId="77777777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EB6A18" w14:textId="77777777" w:rsidR="00764C0C" w:rsidRPr="00E50C67" w:rsidRDefault="00764C0C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764C0C" w:rsidRPr="00E50C67" w14:paraId="4E113770" w14:textId="77777777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6DABA3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5E7EEF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proofErr w:type="gramStart"/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Importe a subcontratar</w:t>
            </w:r>
            <w:proofErr w:type="gramEnd"/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384DE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</w:pPr>
            <w:r w:rsidRPr="00E50C67">
              <w:rPr>
                <w:rFonts w:ascii="ENRESA Aroma Light" w:hAnsi="ENRESA Aroma Light" w:cs="Calibri"/>
                <w:b/>
                <w:bCs/>
                <w:sz w:val="14"/>
                <w:szCs w:val="14"/>
              </w:rPr>
              <w:t>Empresa subcontratista</w:t>
            </w:r>
          </w:p>
        </w:tc>
      </w:tr>
      <w:tr w:rsidR="00764C0C" w:rsidRPr="00E50C67" w14:paraId="3B8BD5CD" w14:textId="77777777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889716" w14:textId="77777777" w:rsidR="00764C0C" w:rsidRPr="00E50C67" w:rsidRDefault="00764C0C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4"/>
                <w:szCs w:val="14"/>
              </w:rPr>
            </w:pPr>
            <w:permStart w:id="1297422786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18E0D6" w14:textId="5081CAD7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65446" w14:textId="74660A4D" w:rsidR="00764C0C" w:rsidRPr="00E50C67" w:rsidRDefault="00535403">
            <w:pPr>
              <w:spacing w:line="360" w:lineRule="auto"/>
              <w:jc w:val="center"/>
              <w:rPr>
                <w:rFonts w:ascii="ENRESA Aroma Light" w:hAnsi="ENRESA Aroma Light" w:cs="Calibri"/>
                <w:sz w:val="14"/>
                <w:szCs w:val="14"/>
              </w:rPr>
            </w:pPr>
            <w:r>
              <w:rPr>
                <w:rFonts w:ascii="ENRESA Aroma Light" w:hAnsi="ENRESA Aroma Light" w:cs="Calibri"/>
                <w:sz w:val="14"/>
                <w:szCs w:val="14"/>
              </w:rPr>
              <w:t xml:space="preserve">  </w:t>
            </w:r>
            <w:r w:rsidR="007A50B8">
              <w:rPr>
                <w:rFonts w:ascii="ENRESA Aroma Light" w:hAnsi="ENRESA Aroma Light" w:cs="Calibri"/>
                <w:sz w:val="14"/>
                <w:szCs w:val="14"/>
              </w:rPr>
              <w:t xml:space="preserve"> </w:t>
            </w:r>
          </w:p>
        </w:tc>
      </w:tr>
      <w:permEnd w:id="1297422786"/>
    </w:tbl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290366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CB5F5" w14:textId="77777777" w:rsidR="008B6F05" w:rsidRDefault="008B6F05">
      <w:r>
        <w:separator/>
      </w:r>
    </w:p>
  </w:endnote>
  <w:endnote w:type="continuationSeparator" w:id="0">
    <w:p w14:paraId="6FD47F36" w14:textId="77777777" w:rsidR="008B6F05" w:rsidRDefault="008B6F05">
      <w:r>
        <w:continuationSeparator/>
      </w:r>
    </w:p>
  </w:endnote>
  <w:endnote w:type="continuationNotice" w:id="1">
    <w:p w14:paraId="7F87ADE6" w14:textId="77777777" w:rsidR="008B6F05" w:rsidRDefault="008B6F05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0AE741B-8DEB-4B74-87A0-169D7C4FB0E1}"/>
    <w:embedBold r:id="rId2" w:fontKey="{563445FC-42B6-47EF-863F-06348A093648}"/>
    <w:embedItalic r:id="rId3" w:fontKey="{3B8DAF2C-CF05-4E61-86D3-1FEAE99B05CB}"/>
    <w:embedBoldItalic r:id="rId4" w:fontKey="{C86C8D9D-7CDC-4589-B0BF-FE16E015F826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5449850-8264-4B7B-B4F5-321575C1B44D}"/>
    <w:embedBold r:id="rId6" w:fontKey="{77DBF15A-B663-4A82-9545-C1F68EBFAF6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46D8F04F-291F-4171-BD69-1346333CB738}"/>
    <w:embedBold r:id="rId8" w:fontKey="{E5D5D6B3-EE9E-4FC1-A563-9B30B65AB32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5DA39FB6-D028-4B25-935B-EAF8BAE86702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73998EDF-4A96-46A4-B42C-F3D400C95D57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9551AE06-E5ED-4A76-B36E-DF5692EC291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FC920E7D-19A3-42E6-AB13-56D474E55C7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85B19" w14:textId="77777777" w:rsidR="008B6F05" w:rsidRDefault="008B6F05">
      <w:r>
        <w:separator/>
      </w:r>
    </w:p>
  </w:footnote>
  <w:footnote w:type="continuationSeparator" w:id="0">
    <w:p w14:paraId="19A0D943" w14:textId="77777777" w:rsidR="008B6F05" w:rsidRDefault="008B6F05">
      <w:r>
        <w:continuationSeparator/>
      </w:r>
    </w:p>
  </w:footnote>
  <w:footnote w:type="continuationNotice" w:id="1">
    <w:p w14:paraId="1A1BA0AB" w14:textId="77777777" w:rsidR="008B6F05" w:rsidRDefault="008B6F05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290366" w:rsidRPr="00360F17" w14:paraId="1098577E" w14:textId="77777777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587E3C39" w14:textId="77777777" w:rsidR="00290366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D00A34F" wp14:editId="5A830EAF">
                <wp:extent cx="3370580" cy="542290"/>
                <wp:effectExtent l="0" t="0" r="0" b="0"/>
                <wp:docPr id="476511256" name="Imagen 476511256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6511256" name="Imagen 476511256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DD93377" w14:textId="77777777" w:rsidR="00290366" w:rsidRPr="00360F17" w:rsidRDefault="00290366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290366" w:rsidRPr="00360F17" w14:paraId="751D382A" w14:textId="77777777">
      <w:trPr>
        <w:cantSplit/>
        <w:trHeight w:val="984"/>
      </w:trPr>
      <w:tc>
        <w:tcPr>
          <w:tcW w:w="7583" w:type="dxa"/>
          <w:vAlign w:val="center"/>
        </w:tcPr>
        <w:p w14:paraId="0D5FA61E" w14:textId="4EF4E9DD" w:rsidR="00290366" w:rsidRPr="00B04615" w:rsidRDefault="00975FFA" w:rsidP="00290366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975FFA">
            <w:rPr>
              <w:rFonts w:ascii="ENRESA Aroma Light" w:hAnsi="ENRESA Aroma Light" w:cs="Arial"/>
              <w:b/>
              <w:bCs/>
              <w:szCs w:val="22"/>
            </w:rPr>
            <w:t xml:space="preserve">Ingeniería de protección radiológica para el PDC de la C.N. Santa María de </w:t>
          </w:r>
          <w:proofErr w:type="spellStart"/>
          <w:r w:rsidRPr="00975FFA">
            <w:rPr>
              <w:rFonts w:ascii="ENRESA Aroma Light" w:hAnsi="ENRESA Aroma Light" w:cs="Arial"/>
              <w:b/>
              <w:bCs/>
              <w:szCs w:val="22"/>
            </w:rPr>
            <w:t>Garoña</w:t>
          </w:r>
          <w:proofErr w:type="spellEnd"/>
        </w:p>
      </w:tc>
      <w:tc>
        <w:tcPr>
          <w:tcW w:w="2552" w:type="dxa"/>
          <w:vAlign w:val="center"/>
        </w:tcPr>
        <w:p w14:paraId="29747E47" w14:textId="432B8986" w:rsidR="00290366" w:rsidRPr="00360F17" w:rsidRDefault="004B26EF" w:rsidP="00290366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4B26EF">
            <w:rPr>
              <w:rFonts w:ascii="ENRESA Aroma Light" w:hAnsi="ENRESA Aroma Light" w:cs="Arial"/>
              <w:b/>
              <w:bCs/>
              <w:szCs w:val="22"/>
            </w:rPr>
            <w:t>CO-GR-25-053</w:t>
          </w:r>
        </w:p>
      </w:tc>
    </w:tr>
  </w:tbl>
  <w:p w14:paraId="55EFA481" w14:textId="0A11133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R9QQ5Pot9UfiPEI9HopBFtVoVQzda0X8aWVGQ2Jog4MtLzJKHnhaz0FqFz/rwFkjkXS6nyRM/DfJHQvV8MUgzw==" w:salt="+2bD1k8FwEJYdyZojMJ38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C6C"/>
    <w:rsid w:val="00076085"/>
    <w:rsid w:val="00077760"/>
    <w:rsid w:val="00080362"/>
    <w:rsid w:val="00082AE8"/>
    <w:rsid w:val="00084F5D"/>
    <w:rsid w:val="000857B6"/>
    <w:rsid w:val="0008661F"/>
    <w:rsid w:val="0008747B"/>
    <w:rsid w:val="000908AD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676E7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09D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24B"/>
    <w:rsid w:val="002869A8"/>
    <w:rsid w:val="00290366"/>
    <w:rsid w:val="00290511"/>
    <w:rsid w:val="002909E3"/>
    <w:rsid w:val="00290DDA"/>
    <w:rsid w:val="002941CC"/>
    <w:rsid w:val="002950A3"/>
    <w:rsid w:val="00296E73"/>
    <w:rsid w:val="00297364"/>
    <w:rsid w:val="00297C14"/>
    <w:rsid w:val="002A1875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271"/>
    <w:rsid w:val="00303435"/>
    <w:rsid w:val="0030595F"/>
    <w:rsid w:val="00306A23"/>
    <w:rsid w:val="00306B26"/>
    <w:rsid w:val="003101BC"/>
    <w:rsid w:val="003103EA"/>
    <w:rsid w:val="003108E9"/>
    <w:rsid w:val="00314377"/>
    <w:rsid w:val="003146E5"/>
    <w:rsid w:val="00314F81"/>
    <w:rsid w:val="00315998"/>
    <w:rsid w:val="003168CF"/>
    <w:rsid w:val="003168FD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07CB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4FB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168"/>
    <w:rsid w:val="00457493"/>
    <w:rsid w:val="00457DF0"/>
    <w:rsid w:val="00461368"/>
    <w:rsid w:val="00463657"/>
    <w:rsid w:val="00463974"/>
    <w:rsid w:val="00464BDF"/>
    <w:rsid w:val="00465E96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77CF2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632"/>
    <w:rsid w:val="004A092E"/>
    <w:rsid w:val="004A2416"/>
    <w:rsid w:val="004A2C6B"/>
    <w:rsid w:val="004A3810"/>
    <w:rsid w:val="004A4020"/>
    <w:rsid w:val="004A634A"/>
    <w:rsid w:val="004B193C"/>
    <w:rsid w:val="004B1E41"/>
    <w:rsid w:val="004B26EF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27C6C"/>
    <w:rsid w:val="005304EB"/>
    <w:rsid w:val="00530566"/>
    <w:rsid w:val="00530BC4"/>
    <w:rsid w:val="00531C11"/>
    <w:rsid w:val="00531E88"/>
    <w:rsid w:val="0053316D"/>
    <w:rsid w:val="005340AF"/>
    <w:rsid w:val="00534C1A"/>
    <w:rsid w:val="00535403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634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670F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446E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959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167C"/>
    <w:rsid w:val="006638C4"/>
    <w:rsid w:val="006643BC"/>
    <w:rsid w:val="00665982"/>
    <w:rsid w:val="00666593"/>
    <w:rsid w:val="006668D5"/>
    <w:rsid w:val="00666BAD"/>
    <w:rsid w:val="006679ED"/>
    <w:rsid w:val="00670D4E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B52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0CB7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0B8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C68D4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12BF"/>
    <w:rsid w:val="008126B4"/>
    <w:rsid w:val="00812B62"/>
    <w:rsid w:val="00813D16"/>
    <w:rsid w:val="00815104"/>
    <w:rsid w:val="008177BB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44EA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153E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6F05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945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5FFA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3ECA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3223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4B8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1EB"/>
    <w:rsid w:val="00A7552C"/>
    <w:rsid w:val="00A769ED"/>
    <w:rsid w:val="00A76B8E"/>
    <w:rsid w:val="00A76E81"/>
    <w:rsid w:val="00A77E79"/>
    <w:rsid w:val="00A80023"/>
    <w:rsid w:val="00A806A2"/>
    <w:rsid w:val="00A8170D"/>
    <w:rsid w:val="00A82CDE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48BD"/>
    <w:rsid w:val="00A95EBB"/>
    <w:rsid w:val="00A97349"/>
    <w:rsid w:val="00AA01B6"/>
    <w:rsid w:val="00AA1C56"/>
    <w:rsid w:val="00AA3857"/>
    <w:rsid w:val="00AA3FC4"/>
    <w:rsid w:val="00AA4137"/>
    <w:rsid w:val="00AA4456"/>
    <w:rsid w:val="00AA4C44"/>
    <w:rsid w:val="00AA52E7"/>
    <w:rsid w:val="00AA57FC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1DAE"/>
    <w:rsid w:val="00B52988"/>
    <w:rsid w:val="00B52FA0"/>
    <w:rsid w:val="00B543B9"/>
    <w:rsid w:val="00B57FC2"/>
    <w:rsid w:val="00B6327E"/>
    <w:rsid w:val="00B63818"/>
    <w:rsid w:val="00B654DF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3A2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2D1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483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49E2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8F0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8A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A9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161E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949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3E"/>
    <w:rsid w:val="00EA234D"/>
    <w:rsid w:val="00EA2C2A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220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6F2E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72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3FC48C6C-37F0-404B-8DF8-A2F6552DE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basedOn w:val="Normal"/>
    <w:next w:val="Lista"/>
    <w:link w:val="PrrafodelistaCar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link w:val="Prrafodelista"/>
    <w:qFormat/>
    <w:locked/>
    <w:rsid w:val="00655D8B"/>
    <w:rPr>
      <w:sz w:val="24"/>
      <w:szCs w:val="24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bfc000ca8f2624a79de2393702603d7d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bc4cfffee4fe3215fac73d601558f6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66DF8F0-075F-4836-9CC9-AC8E96A44310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33</TotalTime>
  <Pages>1</Pages>
  <Words>195</Words>
  <Characters>1198</Characters>
  <Application>Microsoft Office Word</Application>
  <DocSecurity>8</DocSecurity>
  <Lines>52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37</cp:revision>
  <cp:lastPrinted>2022-11-30T10:28:00Z</cp:lastPrinted>
  <dcterms:created xsi:type="dcterms:W3CDTF">2025-11-17T11:41:00Z</dcterms:created>
  <dcterms:modified xsi:type="dcterms:W3CDTF">2025-12-16T10:56:00Z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