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4542429" w:edGrp="everyone"/>
      <w:permEnd w:id="54542429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5CF51219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6323C8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 xml:space="preserve">apoderamiento) </w:t>
      </w:r>
      <w:r w:rsidR="000776F9">
        <w:rPr>
          <w:rFonts w:ascii="ENRESA Aroma Light" w:hAnsi="ENRESA Aroma Light" w:cs="Arial"/>
          <w:szCs w:val="22"/>
          <w:lang w:val="es-ES"/>
        </w:rPr>
        <w:t xml:space="preserve"> </w:t>
      </w:r>
      <w:permEnd w:id="2088962117"/>
      <w:r w:rsidR="00143F1B" w:rsidRPr="000776F9">
        <w:rPr>
          <w:rFonts w:ascii="ENRESA Aroma Light" w:hAnsi="ENRESA Aroma Light" w:cs="Arial"/>
          <w:szCs w:val="22"/>
          <w:lang w:val="es-ES"/>
        </w:rPr>
        <w:t>que</w:t>
      </w:r>
      <w:proofErr w:type="gramEnd"/>
      <w:r w:rsidR="000776F9" w:rsidRPr="000776F9">
        <w:rPr>
          <w:rFonts w:ascii="ENRESA Aroma Light" w:hAnsi="ENRESA Aroma Light" w:cs="Arial"/>
          <w:szCs w:val="22"/>
          <w:lang w:val="es-ES"/>
        </w:rPr>
        <w:t>:</w:t>
      </w:r>
    </w:p>
    <w:p w14:paraId="29F14F0A" w14:textId="77777777" w:rsidR="000F33DF" w:rsidRDefault="000F33D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3D1F60E" w14:textId="77777777" w:rsidR="00A338B9" w:rsidRPr="000776F9" w:rsidRDefault="00A338B9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366"/>
        <w:gridCol w:w="1134"/>
        <w:gridCol w:w="1128"/>
      </w:tblGrid>
      <w:tr w:rsidR="00BC3653" w:rsidRPr="00683104" w14:paraId="134871EA" w14:textId="77777777" w:rsidTr="007E5FEC">
        <w:tc>
          <w:tcPr>
            <w:tcW w:w="7366" w:type="dxa"/>
            <w:shd w:val="clear" w:color="auto" w:fill="B3E5A1" w:themeFill="accent6" w:themeFillTint="66"/>
          </w:tcPr>
          <w:p w14:paraId="1AF0F42C" w14:textId="77777777" w:rsidR="00BC3653" w:rsidRPr="00683104" w:rsidRDefault="00BC3653" w:rsidP="007E5FEC">
            <w:pPr>
              <w:spacing w:before="120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  <w:r w:rsidRPr="00683104">
              <w:rPr>
                <w:rFonts w:ascii="ENRESA Aroma Light" w:hAnsi="ENRESA Aroma Light" w:cs="Arial"/>
                <w:b/>
                <w:bCs/>
                <w:i/>
                <w:iCs/>
                <w:szCs w:val="22"/>
                <w:lang w:val="es-ES"/>
              </w:rPr>
              <w:t>Criterio</w:t>
            </w:r>
          </w:p>
        </w:tc>
        <w:tc>
          <w:tcPr>
            <w:tcW w:w="1134" w:type="dxa"/>
            <w:shd w:val="clear" w:color="auto" w:fill="B3E5A1" w:themeFill="accent6" w:themeFillTint="66"/>
          </w:tcPr>
          <w:p w14:paraId="28D40E08" w14:textId="77777777" w:rsidR="00BC3653" w:rsidRPr="00683104" w:rsidRDefault="00BC3653" w:rsidP="007E5FEC">
            <w:pPr>
              <w:spacing w:before="12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  <w:r w:rsidRPr="00683104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>SÍ</w:t>
            </w:r>
          </w:p>
        </w:tc>
        <w:tc>
          <w:tcPr>
            <w:tcW w:w="1128" w:type="dxa"/>
            <w:shd w:val="clear" w:color="auto" w:fill="B3E5A1" w:themeFill="accent6" w:themeFillTint="66"/>
          </w:tcPr>
          <w:p w14:paraId="6A2B1EC6" w14:textId="77777777" w:rsidR="00BC3653" w:rsidRPr="00683104" w:rsidRDefault="00BC3653" w:rsidP="007E5FEC">
            <w:pPr>
              <w:spacing w:before="120"/>
              <w:jc w:val="center"/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</w:pPr>
            <w:r w:rsidRPr="00683104">
              <w:rPr>
                <w:rFonts w:ascii="ENRESA Aroma Light" w:hAnsi="ENRESA Aroma Light" w:cs="Arial"/>
                <w:b/>
                <w:bCs/>
                <w:szCs w:val="22"/>
                <w:lang w:val="es-ES"/>
              </w:rPr>
              <w:t>NO</w:t>
            </w:r>
          </w:p>
        </w:tc>
      </w:tr>
      <w:tr w:rsidR="00BC3653" w:rsidRPr="00683104" w14:paraId="747589C9" w14:textId="77777777" w:rsidTr="00252B20">
        <w:tc>
          <w:tcPr>
            <w:tcW w:w="7366" w:type="dxa"/>
          </w:tcPr>
          <w:p w14:paraId="5D46EBA2" w14:textId="77777777" w:rsidR="00BC3653" w:rsidRPr="00683104" w:rsidRDefault="00BC3653" w:rsidP="007E5FEC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/>
              <w:contextualSpacing/>
              <w:outlineLvl w:val="0"/>
              <w:rPr>
                <w:bCs/>
                <w:sz w:val="18"/>
                <w:szCs w:val="18"/>
              </w:rPr>
            </w:pPr>
            <w:permStart w:id="1890921193" w:edGrp="everyone" w:colFirst="1" w:colLast="1"/>
            <w:permStart w:id="1104028665" w:edGrp="everyone" w:colFirst="2" w:colLast="2"/>
            <w:r w:rsidRPr="00683104">
              <w:rPr>
                <w:rFonts w:ascii="ENRESA Aroma Light" w:hAnsi="ENRESA Aroma Light"/>
                <w:bCs/>
                <w:sz w:val="20"/>
              </w:rPr>
              <w:t>Se compromete a instalar</w:t>
            </w:r>
            <w:r>
              <w:rPr>
                <w:rFonts w:ascii="ENRESA Aroma Light" w:hAnsi="ENRESA Aroma Light"/>
                <w:bCs/>
                <w:sz w:val="20"/>
              </w:rPr>
              <w:t xml:space="preserve">, </w:t>
            </w:r>
            <w:r w:rsidRPr="00683104">
              <w:rPr>
                <w:rFonts w:ascii="ENRESA Aroma Light" w:hAnsi="ENRESA Aroma Light"/>
                <w:bCs/>
                <w:sz w:val="20"/>
              </w:rPr>
              <w:t>mantener</w:t>
            </w:r>
            <w:r>
              <w:rPr>
                <w:rFonts w:ascii="ENRESA Aroma Light" w:hAnsi="ENRESA Aroma Light"/>
                <w:bCs/>
                <w:sz w:val="20"/>
              </w:rPr>
              <w:t xml:space="preserve"> y operar</w:t>
            </w:r>
            <w:r w:rsidRPr="00683104">
              <w:rPr>
                <w:rFonts w:ascii="ENRESA Aroma Light" w:hAnsi="ENRESA Aroma Light"/>
                <w:bCs/>
                <w:sz w:val="20"/>
              </w:rPr>
              <w:t xml:space="preserve"> durante la vigencia del contrato un sistema de detección de drones, que incluya el Hardware y Software necesario; el sistema deberá de tener un alcance no inferior a 5 km en 360º deberá estar instalado en los 4 meses posteriores al inicio del contrato, realizando cada 6 meses verificaciones con drones reales</w:t>
            </w:r>
            <w:r w:rsidRPr="00683104"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1134" w:type="dxa"/>
            <w:vAlign w:val="center"/>
          </w:tcPr>
          <w:p w14:paraId="04CA8697" w14:textId="77777777" w:rsidR="00BC3653" w:rsidRPr="00683104" w:rsidRDefault="00BC3653" w:rsidP="00252B20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  <w:tc>
          <w:tcPr>
            <w:tcW w:w="1128" w:type="dxa"/>
            <w:vAlign w:val="center"/>
          </w:tcPr>
          <w:p w14:paraId="6899EF13" w14:textId="77777777" w:rsidR="00BC3653" w:rsidRPr="00683104" w:rsidRDefault="00BC3653" w:rsidP="00252B20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49C35EBE" w14:textId="77777777" w:rsidTr="00252B20">
        <w:tc>
          <w:tcPr>
            <w:tcW w:w="7366" w:type="dxa"/>
          </w:tcPr>
          <w:p w14:paraId="5C33D4B6" w14:textId="77777777" w:rsidR="00BC3653" w:rsidRPr="00683104" w:rsidRDefault="00BC3653" w:rsidP="007E5FEC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/>
              <w:contextualSpacing/>
              <w:outlineLvl w:val="0"/>
              <w:rPr>
                <w:rFonts w:ascii="ENRESA Aroma Light" w:hAnsi="ENRESA Aroma Light"/>
                <w:bCs/>
                <w:sz w:val="20"/>
              </w:rPr>
            </w:pPr>
            <w:permStart w:id="854407419" w:edGrp="everyone" w:colFirst="1" w:colLast="1"/>
            <w:permStart w:id="490234780" w:edGrp="everyone" w:colFirst="2" w:colLast="2"/>
            <w:permEnd w:id="1890921193"/>
            <w:permEnd w:id="1104028665"/>
            <w:r w:rsidRPr="00683104">
              <w:rPr>
                <w:rFonts w:ascii="ENRESA Aroma Light" w:hAnsi="ENRESA Aroma Light"/>
                <w:bCs/>
                <w:sz w:val="20"/>
              </w:rPr>
              <w:t>Se compromete a poner a disposición de la ejecución del contrato un detector de trazas de explosivos portátil del tipo FIDO X2 de FLIR o similar, en un plazo máximo de 7 días naturales desde la solicitud de Enresa tras la formalización del contrato.</w:t>
            </w:r>
          </w:p>
        </w:tc>
        <w:tc>
          <w:tcPr>
            <w:tcW w:w="1134" w:type="dxa"/>
            <w:vAlign w:val="center"/>
          </w:tcPr>
          <w:p w14:paraId="4B742B26" w14:textId="77777777" w:rsidR="00BC3653" w:rsidRPr="00683104" w:rsidRDefault="00BC3653" w:rsidP="00252B20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  <w:tc>
          <w:tcPr>
            <w:tcW w:w="1128" w:type="dxa"/>
            <w:vAlign w:val="center"/>
          </w:tcPr>
          <w:p w14:paraId="42A83343" w14:textId="77777777" w:rsidR="00BC3653" w:rsidRPr="00683104" w:rsidRDefault="00BC3653" w:rsidP="00252B20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3EF0941F" w14:textId="77777777" w:rsidTr="00252B20">
        <w:tc>
          <w:tcPr>
            <w:tcW w:w="7366" w:type="dxa"/>
          </w:tcPr>
          <w:p w14:paraId="67166AD9" w14:textId="77777777" w:rsidR="00BC3653" w:rsidRPr="00683104" w:rsidRDefault="00BC3653" w:rsidP="007E5FEC">
            <w:pPr>
              <w:rPr>
                <w:rFonts w:ascii="ENRESA Aroma Light" w:hAnsi="ENRESA Aroma Light"/>
                <w:bCs/>
                <w:sz w:val="20"/>
              </w:rPr>
            </w:pPr>
            <w:permStart w:id="790307486" w:edGrp="everyone" w:colFirst="1" w:colLast="1"/>
            <w:permStart w:id="1637835414" w:edGrp="everyone" w:colFirst="2" w:colLast="2"/>
            <w:permEnd w:id="854407419"/>
            <w:permEnd w:id="490234780"/>
            <w:r>
              <w:rPr>
                <w:rFonts w:ascii="ENRESA Aroma Light" w:hAnsi="ENRESA Aroma Light"/>
                <w:bCs/>
                <w:sz w:val="20"/>
              </w:rPr>
              <w:t>Un</w:t>
            </w:r>
            <w:r w:rsidRPr="00683104">
              <w:rPr>
                <w:rFonts w:ascii="ENRESA Aroma Light" w:hAnsi="ENRESA Aroma Light"/>
                <w:bCs/>
                <w:sz w:val="20"/>
              </w:rPr>
              <w:t xml:space="preserve"> máximo 3 de los nuevos perfiles </w:t>
            </w:r>
            <w:r w:rsidRPr="002241A4">
              <w:rPr>
                <w:rFonts w:ascii="ENRESA Aroma Light" w:hAnsi="ENRESA Aroma Light"/>
                <w:b/>
                <w:bCs/>
                <w:sz w:val="20"/>
                <w:lang w:val="es-ES"/>
              </w:rPr>
              <w:t>perfiles</w:t>
            </w:r>
            <w:r w:rsidRPr="002241A4">
              <w:rPr>
                <w:rFonts w:ascii="ENRESA Aroma Light" w:hAnsi="ENRESA Aroma Light"/>
                <w:bCs/>
                <w:sz w:val="20"/>
                <w:lang w:val="es-ES"/>
              </w:rPr>
              <w:t xml:space="preserve"> exigidos en el PPT para la ejecución del contrato (personal que NO forma parte de la plantilla actual subrogable) dispo</w:t>
            </w:r>
            <w:r>
              <w:rPr>
                <w:rFonts w:ascii="ENRESA Aroma Light" w:hAnsi="ENRESA Aroma Light"/>
                <w:bCs/>
                <w:sz w:val="20"/>
                <w:lang w:val="es-ES"/>
              </w:rPr>
              <w:t>ne</w:t>
            </w:r>
            <w:r w:rsidRPr="002241A4">
              <w:rPr>
                <w:rFonts w:ascii="ENRESA Aroma Light" w:hAnsi="ENRESA Aroma Light"/>
                <w:bCs/>
                <w:sz w:val="20"/>
                <w:lang w:val="es-ES"/>
              </w:rPr>
              <w:t xml:space="preserve"> de la siguiente formación, para el manejo de explosivos</w:t>
            </w:r>
            <w:r w:rsidRPr="00683104">
              <w:rPr>
                <w:rFonts w:ascii="ENRESA Aroma Light" w:hAnsi="ENRESA Aroma Light"/>
                <w:bCs/>
                <w:sz w:val="20"/>
              </w:rPr>
              <w:t>:</w:t>
            </w:r>
          </w:p>
          <w:p w14:paraId="620E0024" w14:textId="77777777" w:rsidR="00BC3653" w:rsidRPr="00683104" w:rsidRDefault="00BC3653" w:rsidP="007E5FEC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/>
              <w:contextualSpacing/>
              <w:outlineLvl w:val="0"/>
              <w:rPr>
                <w:rFonts w:ascii="ENRESA Aroma Light" w:hAnsi="ENRESA Aroma Light"/>
                <w:bCs/>
                <w:sz w:val="20"/>
              </w:rPr>
            </w:pPr>
            <w:r w:rsidRPr="00683104">
              <w:rPr>
                <w:rFonts w:ascii="ENRESA Aroma Light" w:hAnsi="ENRESA Aroma Light"/>
                <w:b/>
                <w:i/>
                <w:iCs/>
                <w:sz w:val="20"/>
              </w:rPr>
              <w:t>En el caso de indicar que SÍ</w:t>
            </w:r>
            <w:r w:rsidRPr="00683104">
              <w:rPr>
                <w:rFonts w:ascii="ENRESA Aroma Light" w:hAnsi="ENRESA Aroma Light"/>
                <w:b/>
                <w:i/>
                <w:iCs/>
                <w:sz w:val="20"/>
                <w:vertAlign w:val="superscript"/>
              </w:rPr>
              <w:t>1</w:t>
            </w:r>
            <w:r w:rsidRPr="00683104">
              <w:rPr>
                <w:rFonts w:ascii="ENRESA Aroma Light" w:hAnsi="ENRESA Aroma Light"/>
                <w:b/>
                <w:i/>
                <w:iCs/>
                <w:sz w:val="20"/>
              </w:rPr>
              <w:t>, marcar con una X sol</w:t>
            </w:r>
            <w:r w:rsidRPr="00C76F89">
              <w:rPr>
                <w:rFonts w:ascii="ENRESA Aroma Light" w:hAnsi="ENRESA Aroma Light"/>
                <w:b/>
                <w:i/>
                <w:iCs/>
                <w:sz w:val="20"/>
              </w:rPr>
              <w:t>o UNA</w:t>
            </w:r>
            <w:r w:rsidRPr="00683104">
              <w:rPr>
                <w:rFonts w:ascii="ENRESA Aroma Light" w:hAnsi="ENRESA Aroma Light"/>
                <w:b/>
                <w:i/>
                <w:iCs/>
                <w:sz w:val="20"/>
              </w:rPr>
              <w:t xml:space="preserve"> opción de las siguientes:</w:t>
            </w:r>
          </w:p>
        </w:tc>
        <w:tc>
          <w:tcPr>
            <w:tcW w:w="1134" w:type="dxa"/>
            <w:vAlign w:val="center"/>
          </w:tcPr>
          <w:p w14:paraId="4E2841D7" w14:textId="77777777" w:rsidR="00BC3653" w:rsidRPr="00683104" w:rsidRDefault="00BC3653" w:rsidP="00252B20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  <w:tc>
          <w:tcPr>
            <w:tcW w:w="1128" w:type="dxa"/>
            <w:vAlign w:val="center"/>
          </w:tcPr>
          <w:p w14:paraId="7972A9FF" w14:textId="77777777" w:rsidR="00BC3653" w:rsidRPr="00683104" w:rsidRDefault="00BC3653" w:rsidP="00252B20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3D20F9EA" w14:textId="77777777" w:rsidTr="00252B20">
        <w:tc>
          <w:tcPr>
            <w:tcW w:w="7366" w:type="dxa"/>
          </w:tcPr>
          <w:p w14:paraId="2E6F4619" w14:textId="77777777" w:rsidR="00BC3653" w:rsidRPr="00683104" w:rsidRDefault="00BC3653" w:rsidP="007E5FEC">
            <w:pPr>
              <w:jc w:val="right"/>
              <w:rPr>
                <w:rFonts w:ascii="ENRESA Aroma Light" w:hAnsi="ENRESA Aroma Light"/>
                <w:bCs/>
                <w:i/>
                <w:iCs/>
                <w:sz w:val="20"/>
              </w:rPr>
            </w:pPr>
            <w:permStart w:id="1765959075" w:edGrp="everyone" w:colFirst="1" w:colLast="1"/>
            <w:permEnd w:id="790307486"/>
            <w:permEnd w:id="1637835414"/>
            <w:r w:rsidRPr="00683104">
              <w:rPr>
                <w:rFonts w:ascii="ENRESA Aroma Light" w:hAnsi="ENRESA Aroma Light"/>
                <w:bCs/>
                <w:i/>
                <w:iCs/>
                <w:sz w:val="20"/>
              </w:rPr>
              <w:t>3 vigilantes con formación de artillero y de guía canino</w:t>
            </w:r>
          </w:p>
        </w:tc>
        <w:tc>
          <w:tcPr>
            <w:tcW w:w="2262" w:type="dxa"/>
            <w:gridSpan w:val="2"/>
            <w:vAlign w:val="center"/>
          </w:tcPr>
          <w:p w14:paraId="7DE108F1" w14:textId="77777777" w:rsidR="00BC3653" w:rsidRPr="00683104" w:rsidRDefault="00BC3653" w:rsidP="00252B20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03910A3A" w14:textId="77777777" w:rsidTr="00252B20">
        <w:tc>
          <w:tcPr>
            <w:tcW w:w="7366" w:type="dxa"/>
          </w:tcPr>
          <w:p w14:paraId="3520634B" w14:textId="77777777" w:rsidR="00BC3653" w:rsidRPr="00683104" w:rsidRDefault="00BC3653" w:rsidP="007E5FEC">
            <w:pPr>
              <w:jc w:val="right"/>
              <w:rPr>
                <w:rFonts w:ascii="ENRESA Aroma Light" w:hAnsi="ENRESA Aroma Light"/>
                <w:bCs/>
                <w:i/>
                <w:iCs/>
                <w:sz w:val="20"/>
              </w:rPr>
            </w:pPr>
            <w:permStart w:id="605971476" w:edGrp="everyone" w:colFirst="1" w:colLast="1"/>
            <w:permEnd w:id="1765959075"/>
            <w:r w:rsidRPr="00683104">
              <w:rPr>
                <w:rFonts w:ascii="ENRESA Aroma Light" w:hAnsi="ENRESA Aroma Light"/>
                <w:i/>
                <w:iCs/>
                <w:sz w:val="20"/>
              </w:rPr>
              <w:t xml:space="preserve">2 vigilantes con </w:t>
            </w:r>
            <w:r w:rsidRPr="00683104">
              <w:rPr>
                <w:rFonts w:ascii="ENRESA Aroma Light" w:hAnsi="ENRESA Aroma Light"/>
                <w:bCs/>
                <w:i/>
                <w:iCs/>
                <w:sz w:val="20"/>
              </w:rPr>
              <w:t>formación</w:t>
            </w:r>
            <w:r w:rsidRPr="00683104">
              <w:rPr>
                <w:rFonts w:ascii="ENRESA Aroma Light" w:hAnsi="ENRESA Aroma Light"/>
                <w:i/>
                <w:iCs/>
                <w:sz w:val="20"/>
              </w:rPr>
              <w:t xml:space="preserve"> de artillero y de guía canino</w:t>
            </w:r>
          </w:p>
        </w:tc>
        <w:tc>
          <w:tcPr>
            <w:tcW w:w="2262" w:type="dxa"/>
            <w:gridSpan w:val="2"/>
            <w:vAlign w:val="center"/>
          </w:tcPr>
          <w:p w14:paraId="368E138E" w14:textId="77777777" w:rsidR="00BC3653" w:rsidRPr="00683104" w:rsidRDefault="00BC3653" w:rsidP="00252B20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139612AC" w14:textId="77777777" w:rsidTr="00252B20">
        <w:tc>
          <w:tcPr>
            <w:tcW w:w="7366" w:type="dxa"/>
          </w:tcPr>
          <w:p w14:paraId="6E420C2A" w14:textId="77777777" w:rsidR="00BC3653" w:rsidRPr="00683104" w:rsidRDefault="00BC3653" w:rsidP="007E5FEC">
            <w:pPr>
              <w:jc w:val="right"/>
              <w:rPr>
                <w:rFonts w:ascii="ENRESA Aroma Light" w:hAnsi="ENRESA Aroma Light"/>
                <w:bCs/>
                <w:i/>
                <w:iCs/>
                <w:sz w:val="20"/>
              </w:rPr>
            </w:pPr>
            <w:permStart w:id="1300910417" w:edGrp="everyone" w:colFirst="1" w:colLast="1"/>
            <w:permEnd w:id="605971476"/>
            <w:r w:rsidRPr="00683104">
              <w:rPr>
                <w:rFonts w:ascii="ENRESA Aroma Light" w:hAnsi="ENRESA Aroma Light"/>
                <w:i/>
                <w:iCs/>
                <w:sz w:val="20"/>
              </w:rPr>
              <w:t>1 vigilante con formación de artillero y de guía canino</w:t>
            </w:r>
          </w:p>
        </w:tc>
        <w:tc>
          <w:tcPr>
            <w:tcW w:w="2262" w:type="dxa"/>
            <w:gridSpan w:val="2"/>
            <w:vAlign w:val="center"/>
          </w:tcPr>
          <w:p w14:paraId="76D990D4" w14:textId="77777777" w:rsidR="00BC3653" w:rsidRPr="00683104" w:rsidRDefault="00BC3653" w:rsidP="00252B20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13FB28B2" w14:textId="77777777" w:rsidTr="00252B20">
        <w:tc>
          <w:tcPr>
            <w:tcW w:w="7366" w:type="dxa"/>
          </w:tcPr>
          <w:p w14:paraId="7F571B7C" w14:textId="77777777" w:rsidR="00BC3653" w:rsidRPr="00683104" w:rsidRDefault="00BC3653" w:rsidP="007E5FEC">
            <w:pPr>
              <w:jc w:val="right"/>
              <w:rPr>
                <w:rFonts w:ascii="ENRESA Aroma Light" w:hAnsi="ENRESA Aroma Light"/>
                <w:bCs/>
                <w:i/>
                <w:iCs/>
                <w:sz w:val="20"/>
              </w:rPr>
            </w:pPr>
            <w:permStart w:id="1306164581" w:edGrp="everyone" w:colFirst="1" w:colLast="1"/>
            <w:permEnd w:id="1300910417"/>
            <w:r w:rsidRPr="00683104">
              <w:rPr>
                <w:rFonts w:ascii="ENRESA Aroma Light" w:hAnsi="ENRESA Aroma Light"/>
                <w:i/>
                <w:iCs/>
                <w:sz w:val="20"/>
              </w:rPr>
              <w:t>2 vigilante con formación de artillero y 1 de guía canino</w:t>
            </w:r>
          </w:p>
        </w:tc>
        <w:tc>
          <w:tcPr>
            <w:tcW w:w="2262" w:type="dxa"/>
            <w:gridSpan w:val="2"/>
            <w:vAlign w:val="center"/>
          </w:tcPr>
          <w:p w14:paraId="4BC65D6E" w14:textId="77777777" w:rsidR="00BC3653" w:rsidRPr="00683104" w:rsidRDefault="00BC3653" w:rsidP="00252B20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1C75585F" w14:textId="77777777" w:rsidTr="00252B20">
        <w:tc>
          <w:tcPr>
            <w:tcW w:w="7366" w:type="dxa"/>
          </w:tcPr>
          <w:p w14:paraId="2554DF13" w14:textId="77777777" w:rsidR="00BC3653" w:rsidRPr="00683104" w:rsidRDefault="00BC3653" w:rsidP="007E5FEC">
            <w:pPr>
              <w:jc w:val="right"/>
              <w:rPr>
                <w:rFonts w:ascii="ENRESA Aroma Light" w:hAnsi="ENRESA Aroma Light"/>
                <w:bCs/>
                <w:i/>
                <w:iCs/>
                <w:sz w:val="20"/>
              </w:rPr>
            </w:pPr>
            <w:permStart w:id="203586631" w:edGrp="everyone" w:colFirst="1" w:colLast="1"/>
            <w:permEnd w:id="1306164581"/>
            <w:r w:rsidRPr="00683104">
              <w:rPr>
                <w:rFonts w:ascii="ENRESA Aroma Light" w:hAnsi="ENRESA Aroma Light"/>
                <w:i/>
                <w:iCs/>
                <w:sz w:val="20"/>
              </w:rPr>
              <w:t>2 vigilantes con formación de guía canino y 1 de artillero</w:t>
            </w:r>
          </w:p>
        </w:tc>
        <w:tc>
          <w:tcPr>
            <w:tcW w:w="2262" w:type="dxa"/>
            <w:gridSpan w:val="2"/>
            <w:vAlign w:val="center"/>
          </w:tcPr>
          <w:p w14:paraId="43FEAE66" w14:textId="77777777" w:rsidR="00BC3653" w:rsidRPr="00683104" w:rsidRDefault="00BC3653" w:rsidP="00252B20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7B93AEA6" w14:textId="77777777" w:rsidTr="00252B20">
        <w:tc>
          <w:tcPr>
            <w:tcW w:w="7366" w:type="dxa"/>
          </w:tcPr>
          <w:p w14:paraId="5CCBFBC4" w14:textId="77777777" w:rsidR="00BC3653" w:rsidRPr="00683104" w:rsidRDefault="00BC3653" w:rsidP="007E5FEC">
            <w:pPr>
              <w:jc w:val="right"/>
              <w:rPr>
                <w:rFonts w:ascii="ENRESA Aroma Light" w:hAnsi="ENRESA Aroma Light"/>
                <w:bCs/>
                <w:i/>
                <w:iCs/>
                <w:sz w:val="20"/>
              </w:rPr>
            </w:pPr>
            <w:permStart w:id="1395010354" w:edGrp="everyone" w:colFirst="1" w:colLast="1"/>
            <w:permEnd w:id="203586631"/>
            <w:r w:rsidRPr="00683104">
              <w:rPr>
                <w:rFonts w:ascii="ENRESA Aroma Light" w:hAnsi="ENRESA Aroma Light"/>
                <w:i/>
                <w:iCs/>
                <w:sz w:val="20"/>
              </w:rPr>
              <w:lastRenderedPageBreak/>
              <w:t xml:space="preserve">3 vigilantes con formación de artillero </w:t>
            </w:r>
          </w:p>
        </w:tc>
        <w:tc>
          <w:tcPr>
            <w:tcW w:w="2262" w:type="dxa"/>
            <w:gridSpan w:val="2"/>
            <w:vAlign w:val="center"/>
          </w:tcPr>
          <w:p w14:paraId="18868471" w14:textId="77777777" w:rsidR="00BC3653" w:rsidRPr="00683104" w:rsidRDefault="00BC3653" w:rsidP="00252B20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18EA859B" w14:textId="77777777" w:rsidTr="0042317E">
        <w:tc>
          <w:tcPr>
            <w:tcW w:w="7366" w:type="dxa"/>
          </w:tcPr>
          <w:p w14:paraId="6BA02112" w14:textId="77777777" w:rsidR="00BC3653" w:rsidRPr="00683104" w:rsidRDefault="00BC3653" w:rsidP="007E5FEC">
            <w:pPr>
              <w:jc w:val="right"/>
              <w:rPr>
                <w:rFonts w:ascii="ENRESA Aroma Light" w:hAnsi="ENRESA Aroma Light"/>
                <w:bCs/>
                <w:i/>
                <w:iCs/>
                <w:sz w:val="20"/>
              </w:rPr>
            </w:pPr>
            <w:permStart w:id="301664076" w:edGrp="everyone" w:colFirst="1" w:colLast="1"/>
            <w:permEnd w:id="1395010354"/>
            <w:r w:rsidRPr="00683104">
              <w:rPr>
                <w:rFonts w:ascii="ENRESA Aroma Light" w:hAnsi="ENRESA Aroma Light"/>
                <w:i/>
                <w:iCs/>
                <w:sz w:val="20"/>
              </w:rPr>
              <w:t>2 vigilantes con formación de artillero</w:t>
            </w:r>
          </w:p>
        </w:tc>
        <w:tc>
          <w:tcPr>
            <w:tcW w:w="2262" w:type="dxa"/>
            <w:gridSpan w:val="2"/>
            <w:vAlign w:val="center"/>
          </w:tcPr>
          <w:p w14:paraId="792198A9" w14:textId="77777777" w:rsidR="00BC3653" w:rsidRPr="00683104" w:rsidRDefault="00BC3653" w:rsidP="0042317E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3159D769" w14:textId="77777777" w:rsidTr="0042317E">
        <w:tc>
          <w:tcPr>
            <w:tcW w:w="7366" w:type="dxa"/>
          </w:tcPr>
          <w:p w14:paraId="781448AC" w14:textId="77777777" w:rsidR="00BC3653" w:rsidRPr="00683104" w:rsidRDefault="00BC3653" w:rsidP="007E5FEC">
            <w:pPr>
              <w:jc w:val="right"/>
              <w:rPr>
                <w:rFonts w:ascii="ENRESA Aroma Light" w:hAnsi="ENRESA Aroma Light"/>
                <w:bCs/>
                <w:i/>
                <w:iCs/>
                <w:sz w:val="20"/>
              </w:rPr>
            </w:pPr>
            <w:permStart w:id="536769143" w:edGrp="everyone" w:colFirst="1" w:colLast="1"/>
            <w:permEnd w:id="301664076"/>
            <w:r w:rsidRPr="00683104">
              <w:rPr>
                <w:rFonts w:ascii="ENRESA Aroma Light" w:hAnsi="ENRESA Aroma Light"/>
                <w:i/>
                <w:iCs/>
                <w:sz w:val="20"/>
              </w:rPr>
              <w:t>1 vigilante con formación de artillero</w:t>
            </w:r>
          </w:p>
        </w:tc>
        <w:tc>
          <w:tcPr>
            <w:tcW w:w="2262" w:type="dxa"/>
            <w:gridSpan w:val="2"/>
            <w:vAlign w:val="center"/>
          </w:tcPr>
          <w:p w14:paraId="3D34E59F" w14:textId="77777777" w:rsidR="00BC3653" w:rsidRPr="00683104" w:rsidRDefault="00BC3653" w:rsidP="0042317E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7726D124" w14:textId="77777777" w:rsidTr="0042317E">
        <w:tc>
          <w:tcPr>
            <w:tcW w:w="7366" w:type="dxa"/>
          </w:tcPr>
          <w:p w14:paraId="5EA99808" w14:textId="77777777" w:rsidR="00BC3653" w:rsidRPr="00683104" w:rsidRDefault="00BC3653" w:rsidP="007E5FEC">
            <w:pPr>
              <w:jc w:val="right"/>
              <w:rPr>
                <w:rFonts w:ascii="ENRESA Aroma Light" w:hAnsi="ENRESA Aroma Light"/>
                <w:bCs/>
                <w:i/>
                <w:iCs/>
                <w:sz w:val="20"/>
              </w:rPr>
            </w:pPr>
            <w:permStart w:id="851449918" w:edGrp="everyone" w:colFirst="1" w:colLast="1"/>
            <w:permEnd w:id="536769143"/>
            <w:r w:rsidRPr="00683104">
              <w:rPr>
                <w:rFonts w:ascii="ENRESA Aroma Light" w:hAnsi="ENRESA Aroma Light"/>
                <w:i/>
                <w:iCs/>
                <w:sz w:val="20"/>
              </w:rPr>
              <w:t>3 vigilantes con formación de guía canino</w:t>
            </w:r>
          </w:p>
        </w:tc>
        <w:tc>
          <w:tcPr>
            <w:tcW w:w="2262" w:type="dxa"/>
            <w:gridSpan w:val="2"/>
            <w:vAlign w:val="center"/>
          </w:tcPr>
          <w:p w14:paraId="2B3A5049" w14:textId="77777777" w:rsidR="00BC3653" w:rsidRPr="00683104" w:rsidRDefault="00BC3653" w:rsidP="0042317E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38B3B654" w14:textId="77777777" w:rsidTr="0042317E">
        <w:tc>
          <w:tcPr>
            <w:tcW w:w="7366" w:type="dxa"/>
          </w:tcPr>
          <w:p w14:paraId="27323D01" w14:textId="77777777" w:rsidR="00BC3653" w:rsidRPr="00683104" w:rsidRDefault="00BC3653" w:rsidP="007E5FEC">
            <w:pPr>
              <w:jc w:val="right"/>
              <w:rPr>
                <w:rFonts w:ascii="ENRESA Aroma Light" w:hAnsi="ENRESA Aroma Light"/>
                <w:i/>
                <w:iCs/>
                <w:sz w:val="20"/>
              </w:rPr>
            </w:pPr>
            <w:permStart w:id="1493252842" w:edGrp="everyone" w:colFirst="1" w:colLast="1"/>
            <w:permEnd w:id="851449918"/>
            <w:r w:rsidRPr="00683104">
              <w:rPr>
                <w:rFonts w:ascii="ENRESA Aroma Light" w:hAnsi="ENRESA Aroma Light"/>
                <w:i/>
                <w:iCs/>
                <w:sz w:val="20"/>
              </w:rPr>
              <w:t>2 vigilantes con formación de guía canino</w:t>
            </w:r>
          </w:p>
        </w:tc>
        <w:tc>
          <w:tcPr>
            <w:tcW w:w="2262" w:type="dxa"/>
            <w:gridSpan w:val="2"/>
            <w:vAlign w:val="center"/>
          </w:tcPr>
          <w:p w14:paraId="4D5B0AA2" w14:textId="77777777" w:rsidR="00BC3653" w:rsidRPr="00683104" w:rsidRDefault="00BC3653" w:rsidP="0042317E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057D9F9B" w14:textId="77777777" w:rsidTr="0042317E">
        <w:tc>
          <w:tcPr>
            <w:tcW w:w="7366" w:type="dxa"/>
          </w:tcPr>
          <w:p w14:paraId="6166874F" w14:textId="77777777" w:rsidR="00BC3653" w:rsidRPr="00683104" w:rsidRDefault="00BC3653" w:rsidP="007E5FEC">
            <w:pPr>
              <w:jc w:val="right"/>
              <w:rPr>
                <w:rFonts w:ascii="ENRESA Aroma Light" w:hAnsi="ENRESA Aroma Light"/>
                <w:i/>
                <w:iCs/>
                <w:sz w:val="20"/>
              </w:rPr>
            </w:pPr>
            <w:permStart w:id="1659455718" w:edGrp="everyone" w:colFirst="1" w:colLast="1"/>
            <w:permEnd w:id="1493252842"/>
            <w:r w:rsidRPr="00683104">
              <w:rPr>
                <w:rFonts w:ascii="ENRESA Aroma Light" w:hAnsi="ENRESA Aroma Light"/>
                <w:i/>
                <w:iCs/>
                <w:sz w:val="20"/>
              </w:rPr>
              <w:t>1 vigilante con formación de guía canino</w:t>
            </w:r>
          </w:p>
        </w:tc>
        <w:tc>
          <w:tcPr>
            <w:tcW w:w="2262" w:type="dxa"/>
            <w:gridSpan w:val="2"/>
            <w:vAlign w:val="center"/>
          </w:tcPr>
          <w:p w14:paraId="3561D6E3" w14:textId="77777777" w:rsidR="00BC3653" w:rsidRPr="00683104" w:rsidRDefault="00BC3653" w:rsidP="0042317E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2E06711A" w14:textId="77777777" w:rsidTr="0042317E">
        <w:tc>
          <w:tcPr>
            <w:tcW w:w="7366" w:type="dxa"/>
          </w:tcPr>
          <w:p w14:paraId="3F60A851" w14:textId="77777777" w:rsidR="00BC3653" w:rsidRPr="00683104" w:rsidRDefault="00BC3653" w:rsidP="007E5FEC">
            <w:pPr>
              <w:rPr>
                <w:rFonts w:ascii="ENRESA Aroma Light" w:hAnsi="ENRESA Aroma Light"/>
                <w:sz w:val="20"/>
              </w:rPr>
            </w:pPr>
            <w:permStart w:id="1101479384" w:edGrp="everyone" w:colFirst="1" w:colLast="1"/>
            <w:permStart w:id="76707711" w:edGrp="everyone" w:colFirst="2" w:colLast="2"/>
            <w:permEnd w:id="1659455718"/>
            <w:r>
              <w:rPr>
                <w:rFonts w:ascii="ENRESA Aroma Light" w:hAnsi="ENRESA Aroma Light"/>
                <w:sz w:val="20"/>
              </w:rPr>
              <w:t>L</w:t>
            </w:r>
            <w:r w:rsidRPr="002241A4">
              <w:rPr>
                <w:rFonts w:ascii="ENRESA Aroma Light" w:hAnsi="ENRESA Aroma Light"/>
                <w:sz w:val="20"/>
              </w:rPr>
              <w:t>os nuevos perfiles exigidos en el PPT para la ejecución del contrato (personal que NO forma parte de la plantilla actual subrogable) dispon</w:t>
            </w:r>
            <w:r>
              <w:rPr>
                <w:rFonts w:ascii="ENRESA Aroma Light" w:hAnsi="ENRESA Aroma Light"/>
                <w:sz w:val="20"/>
              </w:rPr>
              <w:t>e</w:t>
            </w:r>
            <w:r w:rsidRPr="002241A4">
              <w:rPr>
                <w:rFonts w:ascii="ENRESA Aroma Light" w:hAnsi="ENRESA Aroma Light"/>
                <w:sz w:val="20"/>
              </w:rPr>
              <w:t xml:space="preserve"> de titulación complementaria de Vigilante</w:t>
            </w:r>
            <w:r>
              <w:rPr>
                <w:rFonts w:ascii="ENRESA Aroma Light" w:hAnsi="ENRESA Aroma Light"/>
                <w:sz w:val="20"/>
              </w:rPr>
              <w:t xml:space="preserve"> de Explosivos</w:t>
            </w:r>
            <w:r w:rsidRPr="00683104">
              <w:rPr>
                <w:rFonts w:ascii="ENRESA Aroma Light" w:hAnsi="ENRESA Aroma Light"/>
                <w:sz w:val="20"/>
              </w:rPr>
              <w:t>:</w:t>
            </w:r>
          </w:p>
          <w:p w14:paraId="7A260F4D" w14:textId="77777777" w:rsidR="00BC3653" w:rsidRPr="00683104" w:rsidRDefault="00BC3653" w:rsidP="007E5FEC">
            <w:pPr>
              <w:rPr>
                <w:rFonts w:ascii="ENRESA Aroma Light" w:hAnsi="ENRESA Aroma Light"/>
                <w:sz w:val="20"/>
              </w:rPr>
            </w:pPr>
            <w:r w:rsidRPr="00683104">
              <w:rPr>
                <w:rFonts w:ascii="ENRESA Aroma Light" w:hAnsi="ENRESA Aroma Light"/>
                <w:b/>
                <w:i/>
                <w:iCs/>
                <w:sz w:val="20"/>
              </w:rPr>
              <w:t>En el caso de indicar que SÍ</w:t>
            </w:r>
            <w:r w:rsidRPr="00683104">
              <w:rPr>
                <w:rFonts w:ascii="ENRESA Aroma Light" w:hAnsi="ENRESA Aroma Light"/>
                <w:b/>
                <w:i/>
                <w:iCs/>
                <w:sz w:val="20"/>
                <w:vertAlign w:val="superscript"/>
              </w:rPr>
              <w:t>1</w:t>
            </w:r>
            <w:r w:rsidRPr="00683104">
              <w:rPr>
                <w:rFonts w:ascii="ENRESA Aroma Light" w:hAnsi="ENRESA Aroma Light"/>
                <w:b/>
                <w:i/>
                <w:iCs/>
                <w:sz w:val="20"/>
              </w:rPr>
              <w:t xml:space="preserve">, marcar con una X </w:t>
            </w:r>
            <w:r w:rsidRPr="00C76F89">
              <w:rPr>
                <w:rFonts w:ascii="ENRESA Aroma Light" w:hAnsi="ENRESA Aroma Light"/>
                <w:b/>
                <w:i/>
                <w:iCs/>
                <w:sz w:val="20"/>
              </w:rPr>
              <w:t>solo UNA opción</w:t>
            </w:r>
            <w:r w:rsidRPr="00683104">
              <w:rPr>
                <w:rFonts w:ascii="ENRESA Aroma Light" w:hAnsi="ENRESA Aroma Light"/>
                <w:b/>
                <w:i/>
                <w:iCs/>
                <w:sz w:val="20"/>
              </w:rPr>
              <w:t xml:space="preserve"> de las siguientes:</w:t>
            </w:r>
          </w:p>
        </w:tc>
        <w:tc>
          <w:tcPr>
            <w:tcW w:w="1134" w:type="dxa"/>
            <w:vAlign w:val="center"/>
          </w:tcPr>
          <w:p w14:paraId="2126020C" w14:textId="4ECDC2BC" w:rsidR="00BC3653" w:rsidRPr="00683104" w:rsidRDefault="00BC3653" w:rsidP="0042317E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  <w:tc>
          <w:tcPr>
            <w:tcW w:w="1128" w:type="dxa"/>
            <w:vAlign w:val="center"/>
          </w:tcPr>
          <w:p w14:paraId="4A29509D" w14:textId="77777777" w:rsidR="00BC3653" w:rsidRPr="00683104" w:rsidRDefault="00BC3653" w:rsidP="0042317E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57016095" w14:textId="77777777" w:rsidTr="0042317E">
        <w:tc>
          <w:tcPr>
            <w:tcW w:w="7366" w:type="dxa"/>
          </w:tcPr>
          <w:p w14:paraId="482DB2A9" w14:textId="77777777" w:rsidR="00BC3653" w:rsidRPr="00683104" w:rsidRDefault="00BC3653" w:rsidP="007E5FEC">
            <w:pPr>
              <w:jc w:val="right"/>
              <w:rPr>
                <w:rFonts w:ascii="ENRESA Aroma Light" w:hAnsi="ENRESA Aroma Light"/>
                <w:i/>
                <w:iCs/>
                <w:sz w:val="20"/>
              </w:rPr>
            </w:pPr>
            <w:permStart w:id="1050414732" w:edGrp="everyone" w:colFirst="1" w:colLast="1"/>
            <w:permEnd w:id="1101479384"/>
            <w:permEnd w:id="76707711"/>
            <w:r w:rsidRPr="00683104">
              <w:rPr>
                <w:rFonts w:ascii="ENRESA Aroma Light" w:hAnsi="ENRESA Aroma Light"/>
                <w:bCs/>
                <w:i/>
                <w:iCs/>
                <w:sz w:val="20"/>
              </w:rPr>
              <w:t>2 vigilantes con titulación complementaria</w:t>
            </w:r>
          </w:p>
        </w:tc>
        <w:tc>
          <w:tcPr>
            <w:tcW w:w="2262" w:type="dxa"/>
            <w:gridSpan w:val="2"/>
            <w:vAlign w:val="center"/>
          </w:tcPr>
          <w:p w14:paraId="1C2BCA6C" w14:textId="77777777" w:rsidR="00BC3653" w:rsidRPr="00683104" w:rsidRDefault="00BC3653" w:rsidP="0042317E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7BC84EA8" w14:textId="77777777" w:rsidTr="0042317E">
        <w:tc>
          <w:tcPr>
            <w:tcW w:w="7366" w:type="dxa"/>
          </w:tcPr>
          <w:p w14:paraId="6AE31BAD" w14:textId="77777777" w:rsidR="00BC3653" w:rsidRPr="00683104" w:rsidRDefault="00BC3653" w:rsidP="007E5FEC">
            <w:pPr>
              <w:jc w:val="right"/>
              <w:rPr>
                <w:rFonts w:ascii="ENRESA Aroma Light" w:hAnsi="ENRESA Aroma Light"/>
                <w:i/>
                <w:iCs/>
                <w:sz w:val="20"/>
              </w:rPr>
            </w:pPr>
            <w:permStart w:id="212938551" w:edGrp="everyone" w:colFirst="1" w:colLast="1"/>
            <w:permEnd w:id="1050414732"/>
            <w:r w:rsidRPr="00683104">
              <w:rPr>
                <w:rFonts w:ascii="ENRESA Aroma Light" w:hAnsi="ENRESA Aroma Light"/>
                <w:bCs/>
                <w:i/>
                <w:iCs/>
                <w:sz w:val="20"/>
              </w:rPr>
              <w:t>1 vigilantes con titulación complementaria</w:t>
            </w:r>
            <w:r w:rsidRPr="00683104">
              <w:rPr>
                <w:rFonts w:ascii="ENRESA Aroma Light" w:hAnsi="ENRESA Aroma Light"/>
                <w:b/>
                <w:bCs/>
                <w:i/>
                <w:iCs/>
                <w:sz w:val="20"/>
              </w:rPr>
              <w:t xml:space="preserve"> </w:t>
            </w:r>
          </w:p>
        </w:tc>
        <w:tc>
          <w:tcPr>
            <w:tcW w:w="2262" w:type="dxa"/>
            <w:gridSpan w:val="2"/>
            <w:vAlign w:val="center"/>
          </w:tcPr>
          <w:p w14:paraId="25A9BD1A" w14:textId="77777777" w:rsidR="00BC3653" w:rsidRPr="00683104" w:rsidRDefault="00BC3653" w:rsidP="0042317E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7BA71918" w14:textId="77777777" w:rsidTr="0042317E">
        <w:tc>
          <w:tcPr>
            <w:tcW w:w="7366" w:type="dxa"/>
          </w:tcPr>
          <w:p w14:paraId="4E7E766C" w14:textId="77777777" w:rsidR="00BC3653" w:rsidRPr="00683104" w:rsidRDefault="00BC3653" w:rsidP="007E5FEC">
            <w:pPr>
              <w:rPr>
                <w:rFonts w:ascii="ENRESA Aroma Light" w:hAnsi="ENRESA Aroma Light"/>
                <w:sz w:val="20"/>
              </w:rPr>
            </w:pPr>
            <w:permStart w:id="1747067358" w:edGrp="everyone" w:colFirst="1" w:colLast="1"/>
            <w:permStart w:id="1199186313" w:edGrp="everyone" w:colFirst="2" w:colLast="2"/>
            <w:permEnd w:id="212938551"/>
            <w:r w:rsidRPr="00683104">
              <w:rPr>
                <w:rFonts w:ascii="ENRESA Aroma Light" w:hAnsi="ENRESA Aroma Light"/>
                <w:sz w:val="20"/>
              </w:rPr>
              <w:t xml:space="preserve">Se compromete a realizar una inspección de seguridad anual para valoración de aspectos relativos a la prestación del servicio. El alcance de la inspección cubrirá como mínimo los siguientes aspectos: chequeo de las credenciales de los </w:t>
            </w:r>
            <w:r w:rsidRPr="00415071">
              <w:rPr>
                <w:rFonts w:ascii="ENRESA Aroma Light" w:hAnsi="ENRESA Aroma Light"/>
                <w:sz w:val="20"/>
              </w:rPr>
              <w:t>vigilantes de seguridad, estado de los puestos, uniformidad, conocimientos de sus funciones, estado de libro armero y estado del material auxiliar. Debiendo elaborar un informe que recoja el alcance y los resultados de la inspección anual realizada.</w:t>
            </w:r>
          </w:p>
        </w:tc>
        <w:tc>
          <w:tcPr>
            <w:tcW w:w="1134" w:type="dxa"/>
            <w:vAlign w:val="center"/>
          </w:tcPr>
          <w:p w14:paraId="6491DC95" w14:textId="77777777" w:rsidR="00BC3653" w:rsidRPr="00683104" w:rsidRDefault="00BC3653" w:rsidP="0042317E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  <w:tc>
          <w:tcPr>
            <w:tcW w:w="1128" w:type="dxa"/>
            <w:vAlign w:val="center"/>
          </w:tcPr>
          <w:p w14:paraId="4AC827AE" w14:textId="77777777" w:rsidR="00BC3653" w:rsidRPr="00683104" w:rsidRDefault="00BC3653" w:rsidP="0042317E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6B57F37A" w14:textId="77777777" w:rsidTr="0042317E">
        <w:tc>
          <w:tcPr>
            <w:tcW w:w="7366" w:type="dxa"/>
          </w:tcPr>
          <w:p w14:paraId="547ABA95" w14:textId="77777777" w:rsidR="00BC3653" w:rsidRPr="00683104" w:rsidRDefault="00BC3653" w:rsidP="007E5FEC">
            <w:pPr>
              <w:rPr>
                <w:rFonts w:ascii="ENRESA Aroma Light" w:hAnsi="ENRESA Aroma Light"/>
                <w:sz w:val="20"/>
              </w:rPr>
            </w:pPr>
            <w:permStart w:id="898453853" w:edGrp="everyone" w:colFirst="1" w:colLast="1"/>
            <w:permStart w:id="1318072788" w:edGrp="everyone" w:colFirst="2" w:colLast="2"/>
            <w:permEnd w:id="1747067358"/>
            <w:permEnd w:id="1199186313"/>
            <w:r w:rsidRPr="00683104">
              <w:rPr>
                <w:rFonts w:ascii="ENRESA Aroma Light" w:hAnsi="ENRESA Aroma Light"/>
                <w:sz w:val="20"/>
              </w:rPr>
              <w:t>Se compromete a dotar al servicio de una bolsa anual de 104 horas de ingeniería de Sistemas de Seguridad, sin coste.</w:t>
            </w:r>
          </w:p>
        </w:tc>
        <w:tc>
          <w:tcPr>
            <w:tcW w:w="1134" w:type="dxa"/>
            <w:vAlign w:val="center"/>
          </w:tcPr>
          <w:p w14:paraId="0354D28E" w14:textId="77777777" w:rsidR="00BC3653" w:rsidRPr="00683104" w:rsidRDefault="00BC3653" w:rsidP="0042317E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  <w:tc>
          <w:tcPr>
            <w:tcW w:w="1128" w:type="dxa"/>
            <w:vAlign w:val="center"/>
          </w:tcPr>
          <w:p w14:paraId="681E3EB1" w14:textId="77777777" w:rsidR="00BC3653" w:rsidRPr="00683104" w:rsidRDefault="00BC3653" w:rsidP="0042317E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55D005E9" w14:textId="77777777" w:rsidTr="0042317E">
        <w:tc>
          <w:tcPr>
            <w:tcW w:w="7366" w:type="dxa"/>
          </w:tcPr>
          <w:p w14:paraId="282484BC" w14:textId="77777777" w:rsidR="00BC3653" w:rsidRPr="00683104" w:rsidRDefault="00BC3653" w:rsidP="007E5FEC">
            <w:pPr>
              <w:rPr>
                <w:rFonts w:ascii="ENRESA Aroma Light" w:hAnsi="ENRESA Aroma Light"/>
                <w:sz w:val="20"/>
              </w:rPr>
            </w:pPr>
            <w:permStart w:id="872560587" w:edGrp="everyone" w:colFirst="1" w:colLast="1"/>
            <w:permStart w:id="1722383330" w:edGrp="everyone" w:colFirst="2" w:colLast="2"/>
            <w:permEnd w:id="898453853"/>
            <w:permEnd w:id="1318072788"/>
            <w:r w:rsidRPr="00683104">
              <w:rPr>
                <w:rFonts w:ascii="ENRESA Aroma Light" w:hAnsi="ENRESA Aroma Light"/>
                <w:sz w:val="20"/>
              </w:rPr>
              <w:t>Se compromete a realizar de un hacking ético anual a la red independiente de Seguridad Física de la Instalación. El proveedor deberá emitir un informe con deficiencias encontradas y propuestas de mejora, que será utilizado en las inspecciones anuales del Consejo de Seguridad Nuclear al área de Seguridad Física</w:t>
            </w:r>
            <w:r>
              <w:rPr>
                <w:rFonts w:ascii="ENRESA Aroma Light" w:hAnsi="ENRESA Aroma Light"/>
                <w:sz w:val="20"/>
              </w:rPr>
              <w:t>.</w:t>
            </w:r>
            <w:r>
              <w:t xml:space="preserve"> </w:t>
            </w:r>
            <w:r w:rsidRPr="00415071">
              <w:rPr>
                <w:rFonts w:ascii="ENRESA Aroma Light" w:hAnsi="ENRESA Aroma Light"/>
                <w:sz w:val="20"/>
              </w:rPr>
              <w:t>El primer informe deberá presentarse en el plazo máximo 6 meses desde el inicio del contrato y posteriormente, en los seis primeros meses de cada año.</w:t>
            </w:r>
          </w:p>
        </w:tc>
        <w:tc>
          <w:tcPr>
            <w:tcW w:w="1134" w:type="dxa"/>
            <w:vAlign w:val="center"/>
          </w:tcPr>
          <w:p w14:paraId="1C04EC0D" w14:textId="77777777" w:rsidR="00BC3653" w:rsidRPr="00683104" w:rsidRDefault="00BC3653" w:rsidP="0042317E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  <w:tc>
          <w:tcPr>
            <w:tcW w:w="1128" w:type="dxa"/>
            <w:vAlign w:val="center"/>
          </w:tcPr>
          <w:p w14:paraId="03E07AB4" w14:textId="77777777" w:rsidR="00BC3653" w:rsidRPr="00683104" w:rsidRDefault="00BC3653" w:rsidP="0042317E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  <w:tr w:rsidR="00BC3653" w:rsidRPr="00683104" w14:paraId="687DC8A0" w14:textId="77777777" w:rsidTr="0042317E">
        <w:tc>
          <w:tcPr>
            <w:tcW w:w="7366" w:type="dxa"/>
          </w:tcPr>
          <w:p w14:paraId="287F902A" w14:textId="77777777" w:rsidR="00BC3653" w:rsidRPr="00683104" w:rsidRDefault="00BC3653" w:rsidP="007E5FEC">
            <w:pPr>
              <w:rPr>
                <w:rFonts w:ascii="ENRESA Aroma Light" w:hAnsi="ENRESA Aroma Light"/>
                <w:sz w:val="20"/>
              </w:rPr>
            </w:pPr>
            <w:permStart w:id="1022767832" w:edGrp="everyone" w:colFirst="1" w:colLast="1"/>
            <w:permStart w:id="951022757" w:edGrp="everyone" w:colFirst="2" w:colLast="2"/>
            <w:permEnd w:id="872560587"/>
            <w:permEnd w:id="1722383330"/>
            <w:r w:rsidRPr="00683104">
              <w:rPr>
                <w:rFonts w:ascii="ENRESA Aroma Light" w:hAnsi="ENRESA Aroma Light"/>
                <w:sz w:val="20"/>
              </w:rPr>
              <w:lastRenderedPageBreak/>
              <w:t>Se compromete a dotar con un sistema portátil tipo Smart Tower Solar, deberá estar formada por una torre de vigilancia con 6 cámaras (4 fijas y 2 domos) de CCTV que garanticen cubrir 360º, un grabador y los equipos necesarios para llevar las imágenes a CAP y/o CAS en la CN SMG debe ser un sistema 100% autónomo con paneles fotovoltaicos y/o baterías, también deberá asumir el mantenimiento durante la vigencia del contrato y se compromete a instalar, suministrar y poner en marcha antes de 60 días desde el inicio de contrato</w:t>
            </w:r>
          </w:p>
        </w:tc>
        <w:tc>
          <w:tcPr>
            <w:tcW w:w="1134" w:type="dxa"/>
            <w:vAlign w:val="center"/>
          </w:tcPr>
          <w:p w14:paraId="40CA70E7" w14:textId="77777777" w:rsidR="00BC3653" w:rsidRPr="00683104" w:rsidRDefault="00BC3653" w:rsidP="0042317E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  <w:tc>
          <w:tcPr>
            <w:tcW w:w="1128" w:type="dxa"/>
            <w:vAlign w:val="center"/>
          </w:tcPr>
          <w:p w14:paraId="315A18FF" w14:textId="77777777" w:rsidR="00BC3653" w:rsidRPr="00683104" w:rsidRDefault="00BC3653" w:rsidP="0042317E">
            <w:pPr>
              <w:spacing w:before="120"/>
              <w:jc w:val="center"/>
              <w:rPr>
                <w:rFonts w:ascii="ENRESA Aroma Light" w:hAnsi="ENRESA Aroma Light" w:cs="Arial"/>
                <w:i/>
                <w:iCs/>
                <w:sz w:val="18"/>
                <w:szCs w:val="18"/>
                <w:lang w:val="es-ES"/>
              </w:rPr>
            </w:pPr>
          </w:p>
        </w:tc>
      </w:tr>
    </w:tbl>
    <w:permEnd w:id="1022767832"/>
    <w:permEnd w:id="951022757"/>
    <w:p w14:paraId="61D904B5" w14:textId="77777777" w:rsidR="000F33DF" w:rsidRPr="00683104" w:rsidRDefault="000F33DF" w:rsidP="000F33DF">
      <w:pPr>
        <w:spacing w:before="120"/>
        <w:rPr>
          <w:rFonts w:ascii="ENRESA Aroma Light" w:hAnsi="ENRESA Aroma Light" w:cs="Arial"/>
          <w:i/>
          <w:iCs/>
          <w:sz w:val="18"/>
          <w:szCs w:val="18"/>
          <w:lang w:val="es-ES"/>
        </w:rPr>
      </w:pPr>
      <w:r w:rsidRPr="00683104">
        <w:rPr>
          <w:rFonts w:ascii="ENRESA Aroma Light" w:hAnsi="ENRESA Aroma Light" w:cs="Arial"/>
          <w:i/>
          <w:iCs/>
          <w:sz w:val="18"/>
          <w:szCs w:val="18"/>
          <w:vertAlign w:val="superscript"/>
          <w:lang w:val="es-ES"/>
        </w:rPr>
        <w:t>1</w:t>
      </w:r>
      <w:r w:rsidRPr="00683104">
        <w:rPr>
          <w:rFonts w:ascii="ENRESA Aroma Light" w:hAnsi="ENRESA Aroma Light" w:cs="Arial"/>
          <w:i/>
          <w:iCs/>
          <w:sz w:val="18"/>
          <w:szCs w:val="18"/>
          <w:lang w:val="es-ES"/>
        </w:rPr>
        <w:t>Deberán presentar las correspondientes titulaciones que lo acrediten.</w:t>
      </w:r>
    </w:p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7AA2823" w14:textId="77777777" w:rsidR="003168C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A59FEFD" w14:textId="77777777" w:rsidR="008F2CDD" w:rsidRPr="007A55DF" w:rsidRDefault="008F2CDD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2E9CD" w14:textId="77777777" w:rsidR="00553B15" w:rsidRDefault="00553B15">
      <w:r>
        <w:separator/>
      </w:r>
    </w:p>
  </w:endnote>
  <w:endnote w:type="continuationSeparator" w:id="0">
    <w:p w14:paraId="2D381543" w14:textId="77777777" w:rsidR="00553B15" w:rsidRDefault="00553B15">
      <w:r>
        <w:continuationSeparator/>
      </w:r>
    </w:p>
  </w:endnote>
  <w:endnote w:type="continuationNotice" w:id="1">
    <w:p w14:paraId="6A33997C" w14:textId="77777777" w:rsidR="00553B15" w:rsidRDefault="00553B1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5FDCB96D-4B63-4CA8-A541-A10F0A825D48}"/>
    <w:embedBold r:id="rId2" w:fontKey="{33064618-3FB0-47AC-8404-51375F2508E9}"/>
    <w:embedItalic r:id="rId3" w:fontKey="{FB76976C-F8E8-477C-87F6-C28AF93EA3EF}"/>
    <w:embedBoldItalic r:id="rId4" w:fontKey="{29B52B33-691C-4B04-844E-13EA1A4DDC6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3DF01A5E-B616-4CAA-83D9-CA7FCD0AFDB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302FE9C8-E2E6-43BF-98B8-DBBFE4ED1BD5}"/>
    <w:embedBold r:id="rId7" w:fontKey="{B088F7C3-CC07-4294-BAF0-75899D68046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67B4B01F-DCFC-4898-9DD0-56FA0075F37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3A5E1A38-5388-473B-B3C9-24F770E58D40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FCAAEA10-16AF-4FA7-A3B2-514BD111D72F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5E3E7F44-B46E-4792-83B0-F83927299E2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E2ADF" w14:textId="77777777" w:rsidR="00553B15" w:rsidRDefault="00553B15">
      <w:r>
        <w:separator/>
      </w:r>
    </w:p>
  </w:footnote>
  <w:footnote w:type="continuationSeparator" w:id="0">
    <w:p w14:paraId="1190A434" w14:textId="77777777" w:rsidR="00553B15" w:rsidRDefault="00553B15">
      <w:r>
        <w:continuationSeparator/>
      </w:r>
    </w:p>
  </w:footnote>
  <w:footnote w:type="continuationNotice" w:id="1">
    <w:p w14:paraId="6B24DA7C" w14:textId="77777777" w:rsidR="00553B15" w:rsidRDefault="00553B1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73CAA128" w:rsidR="00A2064F" w:rsidRPr="00B04615" w:rsidRDefault="005E3AB3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5E3AB3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vigilancia, seguridad física y equipamiento en la central nuclear de Santa María de Garoña</w:t>
          </w:r>
        </w:p>
      </w:tc>
      <w:tc>
        <w:tcPr>
          <w:tcW w:w="2552" w:type="dxa"/>
          <w:vAlign w:val="center"/>
        </w:tcPr>
        <w:p w14:paraId="52C77EF5" w14:textId="4BBE5876" w:rsidR="00A2064F" w:rsidRPr="00360F17" w:rsidRDefault="009F6759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9F6759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CO-GR-25-026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rXodyK6gRl4uYBbPJhyOzt8TCa6Un2mLRKArjH5XcJwNbNgNn07ud49x7KNFF+QjVJpnLdXnR1cE7eHQN1Bj0A==" w:salt="+PWNuIIHW9KYYWdgPxt3ew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6F9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33DF"/>
    <w:rsid w:val="000F5962"/>
    <w:rsid w:val="000F6E45"/>
    <w:rsid w:val="000F6E8C"/>
    <w:rsid w:val="000F76F9"/>
    <w:rsid w:val="00100767"/>
    <w:rsid w:val="001008BA"/>
    <w:rsid w:val="00100B85"/>
    <w:rsid w:val="00101190"/>
    <w:rsid w:val="00101931"/>
    <w:rsid w:val="001021D9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2B20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4D73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581"/>
    <w:rsid w:val="00420873"/>
    <w:rsid w:val="004217AC"/>
    <w:rsid w:val="00422921"/>
    <w:rsid w:val="0042317E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15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3AB3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3C8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1E5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CDD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6759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B9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2CDE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AE4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653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2973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0A2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5B6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6b2946e25d89e9f159ab295be0b931d4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50add6db494e18a13d4a61e452c9fd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B9C887-D2DE-4695-B18B-94B0A33F56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18</TotalTime>
  <Pages>3</Pages>
  <Words>626</Words>
  <Characters>3444</Characters>
  <Application>Microsoft Office Word</Application>
  <DocSecurity>8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19</cp:revision>
  <cp:lastPrinted>2022-11-30T10:28:00Z</cp:lastPrinted>
  <dcterms:created xsi:type="dcterms:W3CDTF">2025-11-25T12:31:00Z</dcterms:created>
  <dcterms:modified xsi:type="dcterms:W3CDTF">2025-11-26T11:32:00Z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