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646856F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>enterado de la convocatoria de procedimiento de licitación para la contratación de</w:t>
      </w:r>
      <w:r w:rsidR="00092D4F">
        <w:rPr>
          <w:rFonts w:ascii="ENRESA Aroma Light" w:hAnsi="ENRESA Aroma Light" w:cs="Arial"/>
          <w:szCs w:val="22"/>
          <w:lang w:val="es-ES"/>
        </w:rPr>
        <w:t xml:space="preserve"> </w:t>
      </w:r>
      <w:r w:rsidRPr="008F100D">
        <w:rPr>
          <w:rFonts w:ascii="ENRESA Aroma Light" w:hAnsi="ENRESA Aroma Light" w:cs="Arial"/>
          <w:szCs w:val="22"/>
          <w:lang w:val="es-ES"/>
        </w:rPr>
        <w:t>l</w:t>
      </w:r>
      <w:r w:rsidR="00092D4F">
        <w:rPr>
          <w:rFonts w:ascii="ENRESA Aroma Light" w:hAnsi="ENRESA Aroma Light" w:cs="Arial"/>
          <w:szCs w:val="22"/>
          <w:lang w:val="es-ES"/>
        </w:rPr>
        <w:t>as obras</w:t>
      </w:r>
      <w:r w:rsidR="001941B4">
        <w:rPr>
          <w:rFonts w:ascii="ENRESA Aroma Light" w:hAnsi="ENRESA Aroma Light" w:cs="Arial"/>
          <w:szCs w:val="22"/>
          <w:lang w:val="es-ES"/>
        </w:rPr>
        <w:t xml:space="preserve"> </w:t>
      </w:r>
      <w:proofErr w:type="gramStart"/>
      <w:r w:rsidR="001941B4">
        <w:rPr>
          <w:rFonts w:ascii="ENRESA Aroma Light" w:hAnsi="ENRESA Aroma Light" w:cs="Arial"/>
          <w:szCs w:val="22"/>
          <w:lang w:val="es-ES"/>
        </w:rPr>
        <w:t>de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031B02">
        <w:rPr>
          <w:rFonts w:ascii="ENRESA Aroma Light" w:hAnsi="ENRESA Aroma Light" w:cs="Arial"/>
          <w:szCs w:val="22"/>
          <w:lang w:val="es-ES"/>
        </w:rPr>
        <w:t>declara de forma responsable en nombre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 xml:space="preserve">apoderamiento) </w:t>
      </w:r>
      <w:r w:rsidR="00407145">
        <w:rPr>
          <w:rFonts w:ascii="ENRESA Aroma Light" w:hAnsi="ENRESA Aroma Light" w:cs="Arial"/>
          <w:szCs w:val="22"/>
          <w:lang w:val="es-ES"/>
        </w:rPr>
        <w:t xml:space="preserve"> </w:t>
      </w:r>
      <w:permEnd w:id="2088962117"/>
      <w:r w:rsidR="00143F1B" w:rsidRPr="00407145">
        <w:rPr>
          <w:rFonts w:ascii="ENRESA Aroma Light" w:hAnsi="ENRESA Aroma Light" w:cs="Arial"/>
          <w:szCs w:val="22"/>
          <w:lang w:val="es-ES"/>
        </w:rPr>
        <w:t>que</w:t>
      </w:r>
      <w:proofErr w:type="gramEnd"/>
      <w:r w:rsidR="00143F1B" w:rsidRPr="00407145">
        <w:rPr>
          <w:rFonts w:ascii="ENRESA Aroma Light" w:hAnsi="ENRESA Aroma Light" w:cs="Arial"/>
          <w:szCs w:val="22"/>
          <w:lang w:val="es-ES"/>
        </w:rPr>
        <w:t xml:space="preserve"> la información que figura a continuación se corresponde con la documentación que adjunta para acreditarla.</w:t>
      </w:r>
    </w:p>
    <w:tbl>
      <w:tblPr>
        <w:tblW w:w="9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4"/>
        <w:gridCol w:w="2687"/>
        <w:gridCol w:w="2544"/>
      </w:tblGrid>
      <w:tr w:rsidR="008A6119" w:rsidRPr="00802741" w14:paraId="04FC23DA" w14:textId="77777777" w:rsidTr="0078573E">
        <w:trPr>
          <w:trHeight w:val="755"/>
        </w:trPr>
        <w:tc>
          <w:tcPr>
            <w:tcW w:w="45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4EFA4594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1</w:t>
            </w:r>
          </w:p>
        </w:tc>
        <w:tc>
          <w:tcPr>
            <w:tcW w:w="2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724C1468" w14:textId="77777777" w:rsidR="008A6119" w:rsidRPr="00F835D0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Nº de obras o trabajos con una duración de al menos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6 meses</w:t>
            </w:r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*</w:t>
            </w:r>
          </w:p>
        </w:tc>
        <w:tc>
          <w:tcPr>
            <w:tcW w:w="2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6BB7CB38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Señalar con una X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(marcar solo una opción)</w:t>
            </w:r>
          </w:p>
        </w:tc>
      </w:tr>
      <w:tr w:rsidR="008A6119" w:rsidRPr="00802741" w14:paraId="19CA55AD" w14:textId="77777777" w:rsidTr="00235463">
        <w:trPr>
          <w:cantSplit/>
          <w:trHeight w:val="397"/>
        </w:trPr>
        <w:tc>
          <w:tcPr>
            <w:tcW w:w="451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F80316" w14:textId="77777777" w:rsidR="008A6119" w:rsidRPr="006C4E6C" w:rsidRDefault="008A6119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538422737" w:edGrp="everyone" w:colFirst="2" w:colLast="2"/>
            <w:r w:rsidRPr="006C4E6C">
              <w:rPr>
                <w:rFonts w:ascii="ENRESA Aroma Light" w:hAnsi="ENRESA Aroma Light" w:cs="Arial"/>
                <w:szCs w:val="22"/>
              </w:rPr>
              <w:t xml:space="preserve">Participación del </w:t>
            </w:r>
            <w:r>
              <w:rPr>
                <w:rFonts w:ascii="ENRESA Aroma Light" w:hAnsi="ENRESA Aroma Light" w:cs="Arial"/>
                <w:szCs w:val="22"/>
              </w:rPr>
              <w:t>jefe</w:t>
            </w:r>
            <w:r w:rsidRPr="006C4E6C">
              <w:rPr>
                <w:rFonts w:ascii="ENRESA Aroma Light" w:hAnsi="ENRESA Aroma Light" w:cs="Arial"/>
                <w:szCs w:val="22"/>
              </w:rPr>
              <w:t xml:space="preserve"> de obra en la ejecución de obras o trabajos en emplazamientos nucleares</w:t>
            </w:r>
            <w:r>
              <w:rPr>
                <w:rFonts w:ascii="ENRESA Aroma Light" w:hAnsi="ENRESA Aroma Light" w:cs="Arial"/>
                <w:szCs w:val="22"/>
              </w:rPr>
              <w:t xml:space="preserve">, realizados </w:t>
            </w:r>
            <w:r w:rsidRPr="006C4E6C">
              <w:rPr>
                <w:rFonts w:ascii="ENRESA Aroma Light" w:hAnsi="ENRESA Aroma Light" w:cs="Arial"/>
                <w:szCs w:val="22"/>
              </w:rPr>
              <w:t xml:space="preserve">en los últimos </w:t>
            </w:r>
            <w:r>
              <w:rPr>
                <w:rFonts w:ascii="ENRESA Aroma Light" w:hAnsi="ENRESA Aroma Light" w:cs="Arial"/>
                <w:szCs w:val="22"/>
              </w:rPr>
              <w:t>10</w:t>
            </w:r>
            <w:r w:rsidRPr="006C4E6C">
              <w:rPr>
                <w:rFonts w:ascii="ENRESA Aroma Light" w:hAnsi="ENRESA Aroma Light" w:cs="Arial"/>
                <w:szCs w:val="22"/>
              </w:rPr>
              <w:t xml:space="preserve"> año</w:t>
            </w:r>
            <w:r>
              <w:rPr>
                <w:rFonts w:ascii="ENRESA Aroma Light" w:hAnsi="ENRESA Aroma Light" w:cs="Arial"/>
                <w:szCs w:val="22"/>
              </w:rPr>
              <w:t xml:space="preserve">s y en los que haya ejercido </w:t>
            </w:r>
            <w:r w:rsidRPr="00022243">
              <w:rPr>
                <w:rFonts w:ascii="ENRESA Aroma Light" w:hAnsi="ENRESA Aroma Light" w:cs="Arial"/>
                <w:szCs w:val="22"/>
              </w:rPr>
              <w:t>labores de supervisión y ejecución</w:t>
            </w:r>
            <w:r>
              <w:rPr>
                <w:rFonts w:ascii="ENRESA Aroma Light" w:hAnsi="ENRESA Aroma Light" w:cs="Arial"/>
                <w:szCs w:val="22"/>
              </w:rPr>
              <w:t>.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9B593A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0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BAF809" w14:textId="4CFE284D" w:rsidR="008A6119" w:rsidRPr="00802741" w:rsidRDefault="008A6119" w:rsidP="0023546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8A6119" w:rsidRPr="00802741" w14:paraId="4ACA9A97" w14:textId="77777777" w:rsidTr="00235463">
        <w:trPr>
          <w:cantSplit/>
          <w:trHeight w:val="397"/>
        </w:trPr>
        <w:tc>
          <w:tcPr>
            <w:tcW w:w="451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45909D" w14:textId="77777777" w:rsidR="008A6119" w:rsidRPr="00802741" w:rsidRDefault="008A6119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617066468" w:edGrp="everyone" w:colFirst="2" w:colLast="2"/>
            <w:permEnd w:id="1538422737"/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C98471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1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EABFBD" w14:textId="681358FA" w:rsidR="008A6119" w:rsidRPr="00802741" w:rsidRDefault="008A6119" w:rsidP="0023546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8A6119" w:rsidRPr="00802741" w14:paraId="37B8C916" w14:textId="77777777" w:rsidTr="00235463">
        <w:trPr>
          <w:cantSplit/>
          <w:trHeight w:val="397"/>
        </w:trPr>
        <w:tc>
          <w:tcPr>
            <w:tcW w:w="451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99601B" w14:textId="77777777" w:rsidR="008A6119" w:rsidRPr="00802741" w:rsidRDefault="008A6119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515150837" w:edGrp="everyone" w:colFirst="2" w:colLast="2"/>
            <w:permEnd w:id="1617066468"/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08D00F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22D101" w14:textId="49496CED" w:rsidR="008A6119" w:rsidRPr="00802741" w:rsidRDefault="008A6119" w:rsidP="0023546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8A6119" w:rsidRPr="00802741" w14:paraId="2B686272" w14:textId="77777777" w:rsidTr="00235463">
        <w:trPr>
          <w:cantSplit/>
          <w:trHeight w:val="397"/>
        </w:trPr>
        <w:tc>
          <w:tcPr>
            <w:tcW w:w="451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0733E6" w14:textId="77777777" w:rsidR="008A6119" w:rsidRPr="00802741" w:rsidRDefault="008A6119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669010896" w:edGrp="everyone" w:colFirst="2" w:colLast="2"/>
            <w:permEnd w:id="1515150837"/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5ECF66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3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477BE2" w14:textId="20E48E7A" w:rsidR="008A6119" w:rsidRPr="00802741" w:rsidRDefault="008A6119" w:rsidP="0023546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8A6119" w:rsidRPr="00802741" w14:paraId="72E8D64F" w14:textId="77777777" w:rsidTr="00235463">
        <w:trPr>
          <w:cantSplit/>
          <w:trHeight w:val="397"/>
        </w:trPr>
        <w:tc>
          <w:tcPr>
            <w:tcW w:w="451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9584FB" w14:textId="77777777" w:rsidR="008A6119" w:rsidRPr="00802741" w:rsidRDefault="008A6119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458976030" w:edGrp="everyone" w:colFirst="2" w:colLast="2"/>
            <w:permEnd w:id="669010896"/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1B7BA9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4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63BA25" w14:textId="7B3A91A5" w:rsidR="008A6119" w:rsidRPr="00802741" w:rsidRDefault="008A6119" w:rsidP="0023546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8A6119" w:rsidRPr="00802741" w14:paraId="711ED20D" w14:textId="77777777" w:rsidTr="00235463">
        <w:trPr>
          <w:cantSplit/>
          <w:trHeight w:val="397"/>
        </w:trPr>
        <w:tc>
          <w:tcPr>
            <w:tcW w:w="451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728FBB" w14:textId="77777777" w:rsidR="008A6119" w:rsidRPr="00802741" w:rsidRDefault="008A6119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589699450" w:edGrp="everyone" w:colFirst="2" w:colLast="2"/>
            <w:permEnd w:id="458976030"/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00DCA9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5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1E3688" w14:textId="10F2510B" w:rsidR="008A6119" w:rsidRPr="00802741" w:rsidRDefault="008A6119" w:rsidP="0023546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8A6119" w:rsidRPr="00802741" w14:paraId="7388147D" w14:textId="77777777" w:rsidTr="00235463">
        <w:trPr>
          <w:cantSplit/>
          <w:trHeight w:val="397"/>
        </w:trPr>
        <w:tc>
          <w:tcPr>
            <w:tcW w:w="451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6D23F9" w14:textId="77777777" w:rsidR="008A6119" w:rsidRPr="00802741" w:rsidRDefault="008A6119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528031285" w:edGrp="everyone" w:colFirst="2" w:colLast="2"/>
            <w:permEnd w:id="589699450"/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09ECFC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6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D55E1B" w14:textId="3B1BCE44" w:rsidR="008A6119" w:rsidRPr="00802741" w:rsidRDefault="008A6119" w:rsidP="0023546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8A6119" w:rsidRPr="00802741" w14:paraId="068B9ADC" w14:textId="77777777" w:rsidTr="00235463">
        <w:trPr>
          <w:cantSplit/>
          <w:trHeight w:val="397"/>
        </w:trPr>
        <w:tc>
          <w:tcPr>
            <w:tcW w:w="451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86E1CA" w14:textId="77777777" w:rsidR="008A6119" w:rsidRPr="00802741" w:rsidRDefault="008A6119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425476153" w:edGrp="everyone" w:colFirst="2" w:colLast="2"/>
            <w:permEnd w:id="528031285"/>
          </w:p>
        </w:tc>
        <w:tc>
          <w:tcPr>
            <w:tcW w:w="2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90EF41" w14:textId="77777777" w:rsidR="008A6119" w:rsidRPr="00802741" w:rsidRDefault="008A6119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7 o más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376788" w14:textId="34C4D42E" w:rsidR="008A6119" w:rsidRPr="00802741" w:rsidRDefault="008A6119" w:rsidP="0023546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permEnd w:id="1425476153"/>
    </w:tbl>
    <w:p w14:paraId="3320AD6E" w14:textId="4A47EA2B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6"/>
        <w:gridCol w:w="2194"/>
        <w:gridCol w:w="491"/>
        <w:gridCol w:w="1609"/>
        <w:gridCol w:w="938"/>
      </w:tblGrid>
      <w:tr w:rsidR="005504B8" w:rsidRPr="00802741" w14:paraId="0880FA3F" w14:textId="77777777" w:rsidTr="0078573E">
        <w:trPr>
          <w:trHeight w:val="821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48A4759C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2</w:t>
            </w:r>
          </w:p>
        </w:tc>
        <w:tc>
          <w:tcPr>
            <w:tcW w:w="269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6840B9C9" w14:textId="77777777" w:rsidR="005504B8" w:rsidRPr="00F835D0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Nº de obras o trabajos con una duración de al menos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6 meses</w:t>
            </w:r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*</w:t>
            </w:r>
          </w:p>
        </w:tc>
        <w:tc>
          <w:tcPr>
            <w:tcW w:w="25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1624453D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Señalar con una X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(marcar solo una opción)</w:t>
            </w:r>
          </w:p>
        </w:tc>
      </w:tr>
      <w:tr w:rsidR="005504B8" w:rsidRPr="00802741" w14:paraId="32B1847D" w14:textId="77777777" w:rsidTr="007F6EE0">
        <w:trPr>
          <w:cantSplit/>
          <w:trHeight w:val="432"/>
        </w:trPr>
        <w:tc>
          <w:tcPr>
            <w:tcW w:w="45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0D087E" w14:textId="77777777" w:rsidR="005504B8" w:rsidRPr="006C4E6C" w:rsidRDefault="005504B8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085351068" w:edGrp="everyone" w:colFirst="2" w:colLast="2"/>
            <w:r w:rsidRPr="006C4E6C">
              <w:rPr>
                <w:rFonts w:ascii="ENRESA Aroma Light" w:hAnsi="ENRESA Aroma Light" w:cs="Arial"/>
                <w:szCs w:val="22"/>
              </w:rPr>
              <w:t xml:space="preserve">Participación del </w:t>
            </w:r>
            <w:r w:rsidRPr="00DC69F7">
              <w:rPr>
                <w:rFonts w:ascii="ENRESA Aroma Light" w:hAnsi="ENRESA Aroma Light" w:cs="Arial"/>
                <w:szCs w:val="22"/>
              </w:rPr>
              <w:t xml:space="preserve">responsable de Garantía de Calidad </w:t>
            </w:r>
            <w:r w:rsidRPr="006C4E6C">
              <w:rPr>
                <w:rFonts w:ascii="ENRESA Aroma Light" w:hAnsi="ENRESA Aroma Light" w:cs="Arial"/>
                <w:szCs w:val="22"/>
              </w:rPr>
              <w:t>en la ejecución de obras o trabajos en emplazamientos nucleares</w:t>
            </w:r>
            <w:r>
              <w:rPr>
                <w:rFonts w:ascii="ENRESA Aroma Light" w:hAnsi="ENRESA Aroma Light" w:cs="Arial"/>
                <w:szCs w:val="22"/>
              </w:rPr>
              <w:t xml:space="preserve">, realizados </w:t>
            </w:r>
            <w:r w:rsidRPr="006C4E6C">
              <w:rPr>
                <w:rFonts w:ascii="ENRESA Aroma Light" w:hAnsi="ENRESA Aroma Light" w:cs="Arial"/>
                <w:szCs w:val="22"/>
              </w:rPr>
              <w:t xml:space="preserve">en los últimos </w:t>
            </w:r>
            <w:r>
              <w:rPr>
                <w:rFonts w:ascii="ENRESA Aroma Light" w:hAnsi="ENRESA Aroma Light" w:cs="Arial"/>
                <w:szCs w:val="22"/>
              </w:rPr>
              <w:t>10</w:t>
            </w:r>
            <w:r w:rsidRPr="006C4E6C">
              <w:rPr>
                <w:rFonts w:ascii="ENRESA Aroma Light" w:hAnsi="ENRESA Aroma Light" w:cs="Arial"/>
                <w:szCs w:val="22"/>
              </w:rPr>
              <w:t xml:space="preserve"> año</w:t>
            </w:r>
            <w:r>
              <w:rPr>
                <w:rFonts w:ascii="ENRESA Aroma Light" w:hAnsi="ENRESA Aroma Light" w:cs="Arial"/>
                <w:szCs w:val="22"/>
              </w:rPr>
              <w:t xml:space="preserve">s y en los que haya ejercido como </w:t>
            </w:r>
            <w:r w:rsidRPr="005E3301">
              <w:rPr>
                <w:rFonts w:ascii="ENRESA Aroma Light" w:hAnsi="ENRESA Aroma Light" w:cs="Arial"/>
                <w:szCs w:val="22"/>
              </w:rPr>
              <w:t>responsable o técnico de Garantía de Calidad</w:t>
            </w:r>
            <w:r>
              <w:rPr>
                <w:rFonts w:ascii="ENRESA Aroma Light" w:hAnsi="ENRESA Aroma Light" w:cs="Arial"/>
                <w:szCs w:val="22"/>
              </w:rPr>
              <w:t>.</w:t>
            </w:r>
          </w:p>
        </w:tc>
        <w:tc>
          <w:tcPr>
            <w:tcW w:w="26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0BC029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0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D7BE70" w14:textId="1EA5A33A" w:rsidR="005504B8" w:rsidRPr="00802741" w:rsidRDefault="005504B8" w:rsidP="007F6EE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5504B8" w:rsidRPr="00802741" w14:paraId="06588D81" w14:textId="77777777" w:rsidTr="007F6EE0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3472EB" w14:textId="77777777" w:rsidR="005504B8" w:rsidRPr="00802741" w:rsidRDefault="005504B8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322700244" w:edGrp="everyone" w:colFirst="2" w:colLast="2"/>
            <w:permEnd w:id="1085351068"/>
          </w:p>
        </w:tc>
        <w:tc>
          <w:tcPr>
            <w:tcW w:w="26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299475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1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314CB5" w14:textId="5373B9DB" w:rsidR="005504B8" w:rsidRPr="00802741" w:rsidRDefault="005504B8" w:rsidP="007F6EE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5504B8" w:rsidRPr="00802741" w14:paraId="65FBBBF0" w14:textId="77777777" w:rsidTr="007F6EE0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3947DC" w14:textId="77777777" w:rsidR="005504B8" w:rsidRPr="00802741" w:rsidRDefault="005504B8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836708735" w:edGrp="everyone" w:colFirst="2" w:colLast="2"/>
            <w:permEnd w:id="322700244"/>
          </w:p>
        </w:tc>
        <w:tc>
          <w:tcPr>
            <w:tcW w:w="26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868D07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DD11AC" w14:textId="19ADD739" w:rsidR="005504B8" w:rsidRPr="00802741" w:rsidRDefault="005504B8" w:rsidP="007F6EE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5504B8" w:rsidRPr="00802741" w14:paraId="4CA026DA" w14:textId="77777777" w:rsidTr="007F6EE0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565D8D5" w14:textId="77777777" w:rsidR="005504B8" w:rsidRPr="00802741" w:rsidRDefault="005504B8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084622065" w:edGrp="everyone" w:colFirst="2" w:colLast="2"/>
            <w:permEnd w:id="836708735"/>
          </w:p>
        </w:tc>
        <w:tc>
          <w:tcPr>
            <w:tcW w:w="26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3C1369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3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C1672E" w14:textId="3D265A9B" w:rsidR="005504B8" w:rsidRPr="00802741" w:rsidRDefault="005504B8" w:rsidP="007F6EE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5504B8" w:rsidRPr="00802741" w14:paraId="614FAC87" w14:textId="77777777" w:rsidTr="007F6EE0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FF5C8D" w14:textId="77777777" w:rsidR="005504B8" w:rsidRPr="00802741" w:rsidRDefault="005504B8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259171635" w:edGrp="everyone" w:colFirst="2" w:colLast="2"/>
            <w:permEnd w:id="1084622065"/>
          </w:p>
        </w:tc>
        <w:tc>
          <w:tcPr>
            <w:tcW w:w="26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8E6183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4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3FEC0E" w14:textId="036ECF4B" w:rsidR="005504B8" w:rsidRPr="00802741" w:rsidRDefault="005504B8" w:rsidP="007F6EE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5504B8" w:rsidRPr="00802741" w14:paraId="59C88D61" w14:textId="77777777" w:rsidTr="007F6EE0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9A8FE8" w14:textId="77777777" w:rsidR="005504B8" w:rsidRPr="00802741" w:rsidRDefault="005504B8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591429157" w:edGrp="everyone" w:colFirst="2" w:colLast="2"/>
            <w:permEnd w:id="1259171635"/>
          </w:p>
        </w:tc>
        <w:tc>
          <w:tcPr>
            <w:tcW w:w="26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8FA174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5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31C7BD" w14:textId="4D1321B3" w:rsidR="005504B8" w:rsidRPr="00802741" w:rsidRDefault="005504B8" w:rsidP="007F6EE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5504B8" w:rsidRPr="00802741" w14:paraId="548AE5D0" w14:textId="77777777" w:rsidTr="007F6EE0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E49568" w14:textId="77777777" w:rsidR="005504B8" w:rsidRPr="00802741" w:rsidRDefault="005504B8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7923630" w:edGrp="everyone" w:colFirst="2" w:colLast="2"/>
            <w:permEnd w:id="591429157"/>
          </w:p>
        </w:tc>
        <w:tc>
          <w:tcPr>
            <w:tcW w:w="26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44A873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6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FF0C61" w14:textId="7200A55E" w:rsidR="005504B8" w:rsidRPr="00802741" w:rsidRDefault="005504B8" w:rsidP="007F6EE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tr w:rsidR="005504B8" w:rsidRPr="00802741" w14:paraId="27D40B8A" w14:textId="77777777" w:rsidTr="007F6EE0">
        <w:trPr>
          <w:cantSplit/>
          <w:trHeight w:val="432"/>
        </w:trPr>
        <w:tc>
          <w:tcPr>
            <w:tcW w:w="45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9F5113" w14:textId="77777777" w:rsidR="005504B8" w:rsidRPr="00802741" w:rsidRDefault="005504B8" w:rsidP="0078573E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617879397" w:edGrp="everyone" w:colFirst="2" w:colLast="2"/>
            <w:permEnd w:id="17923630"/>
          </w:p>
        </w:tc>
        <w:tc>
          <w:tcPr>
            <w:tcW w:w="269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F6310D" w14:textId="77777777" w:rsidR="005504B8" w:rsidRPr="00802741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7 o más</w:t>
            </w:r>
          </w:p>
        </w:tc>
        <w:tc>
          <w:tcPr>
            <w:tcW w:w="25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C48FF8" w14:textId="1DD50315" w:rsidR="005504B8" w:rsidRPr="00802741" w:rsidRDefault="005504B8" w:rsidP="007F6EE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</w:tr>
      <w:permEnd w:id="617879397"/>
      <w:tr w:rsidR="005504B8" w:rsidRPr="00C7719B" w14:paraId="4F7B0BC6" w14:textId="77777777" w:rsidTr="0078573E">
        <w:tblPrEx>
          <w:jc w:val="center"/>
        </w:tblPrEx>
        <w:trPr>
          <w:gridAfter w:val="1"/>
          <w:wAfter w:w="938" w:type="dxa"/>
          <w:trHeight w:val="348"/>
          <w:jc w:val="center"/>
        </w:trPr>
        <w:tc>
          <w:tcPr>
            <w:tcW w:w="45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CCB7D16" w14:textId="77777777" w:rsidR="005504B8" w:rsidRPr="00C7719B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lastRenderedPageBreak/>
              <w:t>Criterio 3</w:t>
            </w:r>
          </w:p>
        </w:tc>
        <w:tc>
          <w:tcPr>
            <w:tcW w:w="21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758A6132" w14:textId="77777777" w:rsidR="005504B8" w:rsidRPr="00C7719B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SÍ </w:t>
            </w:r>
          </w:p>
        </w:tc>
        <w:tc>
          <w:tcPr>
            <w:tcW w:w="21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8BFC1CF" w14:textId="77777777" w:rsidR="005504B8" w:rsidRPr="00C7719B" w:rsidRDefault="005504B8" w:rsidP="0078573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5504B8" w:rsidRPr="00C7719B" w14:paraId="6554C459" w14:textId="77777777" w:rsidTr="0047581E">
        <w:tblPrEx>
          <w:jc w:val="center"/>
        </w:tblPrEx>
        <w:trPr>
          <w:gridAfter w:val="1"/>
          <w:wAfter w:w="938" w:type="dxa"/>
          <w:trHeight w:val="1119"/>
          <w:jc w:val="center"/>
        </w:trPr>
        <w:tc>
          <w:tcPr>
            <w:tcW w:w="452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7F8226" w14:textId="77777777" w:rsidR="005504B8" w:rsidRPr="00C7719B" w:rsidRDefault="005504B8" w:rsidP="0078573E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59519611" w:edGrp="everyone" w:colFirst="1" w:colLast="1"/>
            <w:permStart w:id="1472881946" w:edGrp="everyone" w:colFirst="2" w:colLast="2"/>
            <w:r w:rsidRPr="00C7719B">
              <w:rPr>
                <w:rFonts w:ascii="ENRESA Aroma Light" w:hAnsi="ENRESA Aroma Light"/>
                <w:color w:val="000000"/>
                <w:szCs w:val="22"/>
                <w:lang w:val="es-ES"/>
              </w:rPr>
              <w:t>Compromiso de entrega, junto con el dossier final de calidad, de un modelo 3D, bajo metodología BIM de las obras ejecutadas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B0AFC4" w14:textId="7292C7AF" w:rsidR="005504B8" w:rsidRPr="00C7719B" w:rsidRDefault="005504B8" w:rsidP="0047581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53C260" w14:textId="77777777" w:rsidR="005504B8" w:rsidRPr="00C7719B" w:rsidRDefault="005504B8" w:rsidP="0078573E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C7719B">
              <w:rPr>
                <w:rFonts w:ascii="ENRESA Aroma Light" w:hAnsi="ENRESA Aroma Light"/>
                <w:color w:val="000000"/>
                <w:sz w:val="20"/>
                <w:lang w:val="es-ES"/>
              </w:rPr>
              <w:t> </w:t>
            </w:r>
          </w:p>
        </w:tc>
      </w:tr>
      <w:permEnd w:id="159519611"/>
      <w:permEnd w:id="1472881946"/>
    </w:tbl>
    <w:p w14:paraId="1ACD14D2" w14:textId="77777777" w:rsidR="005504B8" w:rsidRDefault="005504B8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F812DD" w14:textId="77777777" w:rsidR="00EA1222" w:rsidRDefault="00EA1222" w:rsidP="00EA1222">
      <w:pPr>
        <w:shd w:val="clear" w:color="auto" w:fill="FFFFFF"/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  <w:r w:rsidRPr="009D1E0A">
        <w:rPr>
          <w:rFonts w:ascii="ENRESA Aroma Light" w:hAnsi="ENRESA Aroma Light" w:cs="Calibri"/>
          <w:b/>
          <w:bCs/>
          <w:color w:val="000000"/>
          <w:szCs w:val="22"/>
          <w:lang w:val="es-ES"/>
        </w:rPr>
        <w:t>*</w:t>
      </w:r>
      <w:r w:rsidRPr="00CA2036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 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Para acreditar la experiencia 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de los Criterios 1 y 2 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>se completará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>n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 la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>s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 siguiente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>s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 tabla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>s respectivamente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>:</w:t>
      </w:r>
    </w:p>
    <w:tbl>
      <w:tblPr>
        <w:tblW w:w="1034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3"/>
        <w:gridCol w:w="1135"/>
        <w:gridCol w:w="921"/>
        <w:gridCol w:w="1561"/>
        <w:gridCol w:w="1275"/>
        <w:gridCol w:w="1276"/>
        <w:gridCol w:w="1204"/>
      </w:tblGrid>
      <w:tr w:rsidR="00EA1222" w:rsidRPr="005C20D6" w14:paraId="3FDDCB34" w14:textId="77777777" w:rsidTr="0078573E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6F8814E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Nombre y apellidos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**</w:t>
            </w:r>
          </w:p>
        </w:tc>
        <w:tc>
          <w:tcPr>
            <w:tcW w:w="7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38B9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1682259340" w:edGrp="everyone"/>
            <w:permEnd w:id="1682259340"/>
          </w:p>
        </w:tc>
      </w:tr>
      <w:tr w:rsidR="00EA1222" w:rsidRPr="005C20D6" w14:paraId="46570CA9" w14:textId="77777777" w:rsidTr="0078573E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AC953FF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8A829C3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Jefe de obra</w:t>
            </w:r>
          </w:p>
        </w:tc>
      </w:tr>
      <w:tr w:rsidR="00EA1222" w:rsidRPr="005C20D6" w14:paraId="4C469A55" w14:textId="77777777" w:rsidTr="0078573E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48D7BAD" w14:textId="77777777" w:rsidR="00EA1222" w:rsidRPr="005C20D6" w:rsidRDefault="00EA1222" w:rsidP="0078573E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Nº de trabajos </w:t>
            </w:r>
            <w:r w:rsidRPr="007223A8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en emplazamientos nucleares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2CE4BE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F41BAC7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7A71512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FE036E6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27A6C37D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3A65326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5ED0B03F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70639C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14E264ED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(nº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semanas</w:t>
            </w: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)</w:t>
            </w:r>
          </w:p>
        </w:tc>
      </w:tr>
      <w:tr w:rsidR="00EA1222" w:rsidRPr="005C20D6" w14:paraId="7EC46A0B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9E99" w14:textId="77777777" w:rsidR="00EA1222" w:rsidRPr="005C20D6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016923100" w:edGrp="everyone" w:colFirst="0" w:colLast="0"/>
            <w:permStart w:id="877011100" w:edGrp="everyone" w:colFirst="1" w:colLast="1"/>
            <w:permStart w:id="1872698742" w:edGrp="everyone" w:colFirst="2" w:colLast="2"/>
            <w:permStart w:id="910362998" w:edGrp="everyone" w:colFirst="3" w:colLast="3"/>
            <w:permStart w:id="1658869507" w:edGrp="everyone" w:colFirst="4" w:colLast="4"/>
            <w:permStart w:id="782199672" w:edGrp="everyone" w:colFirst="5" w:colLast="5"/>
            <w:permStart w:id="274088937" w:edGrp="everyone" w:colFirst="6" w:colLast="6"/>
            <w:permStart w:id="641623774" w:edGrp="everyone" w:colFirst="7" w:colLast="7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26C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856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2266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9CA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F807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0F50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EA1222" w:rsidRPr="005C20D6" w14:paraId="307BB838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1D1C" w14:textId="77777777" w:rsidR="00EA1222" w:rsidRPr="005C20D6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952125929" w:edGrp="everyone" w:colFirst="0" w:colLast="0"/>
            <w:permStart w:id="1394825080" w:edGrp="everyone" w:colFirst="1" w:colLast="1"/>
            <w:permStart w:id="153959644" w:edGrp="everyone" w:colFirst="2" w:colLast="2"/>
            <w:permStart w:id="26756310" w:edGrp="everyone" w:colFirst="3" w:colLast="3"/>
            <w:permStart w:id="205275864" w:edGrp="everyone" w:colFirst="4" w:colLast="4"/>
            <w:permStart w:id="1005916232" w:edGrp="everyone" w:colFirst="5" w:colLast="5"/>
            <w:permStart w:id="155016845" w:edGrp="everyone" w:colFirst="6" w:colLast="6"/>
            <w:permStart w:id="995172545" w:edGrp="everyone" w:colFirst="7" w:colLast="7"/>
            <w:permEnd w:id="1016923100"/>
            <w:permEnd w:id="877011100"/>
            <w:permEnd w:id="1872698742"/>
            <w:permEnd w:id="910362998"/>
            <w:permEnd w:id="1658869507"/>
            <w:permEnd w:id="782199672"/>
            <w:permEnd w:id="274088937"/>
            <w:permEnd w:id="641623774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16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6BF8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E879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730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A96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DB09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EA1222" w:rsidRPr="005C20D6" w14:paraId="277CFAB9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0EEB" w14:textId="77777777" w:rsidR="00EA1222" w:rsidRPr="005C20D6" w:rsidRDefault="00EA1222" w:rsidP="0078573E">
            <w:pPr>
              <w:spacing w:after="0" w:line="276" w:lineRule="auto"/>
              <w:rPr>
                <w:rFonts w:ascii="ENRESA Aroma Light" w:eastAsia="Calibri" w:hAnsi="ENRESA Aroma Light"/>
                <w:sz w:val="18"/>
                <w:szCs w:val="18"/>
                <w:lang w:eastAsia="en-US"/>
              </w:rPr>
            </w:pPr>
            <w:permStart w:id="527187972" w:edGrp="everyone" w:colFirst="0" w:colLast="0"/>
            <w:permStart w:id="1299455953" w:edGrp="everyone" w:colFirst="1" w:colLast="1"/>
            <w:permStart w:id="1891837866" w:edGrp="everyone" w:colFirst="2" w:colLast="2"/>
            <w:permStart w:id="801128326" w:edGrp="everyone" w:colFirst="3" w:colLast="3"/>
            <w:permStart w:id="1402279391" w:edGrp="everyone" w:colFirst="4" w:colLast="4"/>
            <w:permStart w:id="1810191281" w:edGrp="everyone" w:colFirst="5" w:colLast="5"/>
            <w:permStart w:id="751045162" w:edGrp="everyone" w:colFirst="6" w:colLast="6"/>
            <w:permStart w:id="700393164" w:edGrp="everyone" w:colFirst="7" w:colLast="7"/>
            <w:permEnd w:id="952125929"/>
            <w:permEnd w:id="1394825080"/>
            <w:permEnd w:id="153959644"/>
            <w:permEnd w:id="26756310"/>
            <w:permEnd w:id="205275864"/>
            <w:permEnd w:id="1005916232"/>
            <w:permEnd w:id="155016845"/>
            <w:permEnd w:id="995172545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074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88B63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FEDB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B946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A898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93D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EA1222" w:rsidRPr="005C20D6" w14:paraId="6E2475FD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4D99" w14:textId="77777777" w:rsidR="00EA1222" w:rsidRPr="005C20D6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077506102" w:edGrp="everyone" w:colFirst="0" w:colLast="0"/>
            <w:permStart w:id="227423932" w:edGrp="everyone" w:colFirst="1" w:colLast="1"/>
            <w:permStart w:id="2054176758" w:edGrp="everyone" w:colFirst="2" w:colLast="2"/>
            <w:permStart w:id="237856781" w:edGrp="everyone" w:colFirst="3" w:colLast="3"/>
            <w:permStart w:id="1900180583" w:edGrp="everyone" w:colFirst="4" w:colLast="4"/>
            <w:permStart w:id="1514355537" w:edGrp="everyone" w:colFirst="5" w:colLast="5"/>
            <w:permStart w:id="380533705" w:edGrp="everyone" w:colFirst="6" w:colLast="6"/>
            <w:permStart w:id="183979106" w:edGrp="everyone" w:colFirst="7" w:colLast="7"/>
            <w:permEnd w:id="527187972"/>
            <w:permEnd w:id="1299455953"/>
            <w:permEnd w:id="1891837866"/>
            <w:permEnd w:id="801128326"/>
            <w:permEnd w:id="1402279391"/>
            <w:permEnd w:id="1810191281"/>
            <w:permEnd w:id="751045162"/>
            <w:permEnd w:id="700393164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9783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4785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90D6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1B36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CCAB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2A519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EA1222" w:rsidRPr="005C20D6" w14:paraId="3DE9DBC6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56D0" w14:textId="77777777" w:rsidR="00EA1222" w:rsidRPr="007223A8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869366622" w:edGrp="everyone" w:colFirst="0" w:colLast="0"/>
            <w:permStart w:id="2009089027" w:edGrp="everyone" w:colFirst="1" w:colLast="1"/>
            <w:permStart w:id="1800882483" w:edGrp="everyone" w:colFirst="2" w:colLast="2"/>
            <w:permStart w:id="7350561" w:edGrp="everyone" w:colFirst="3" w:colLast="3"/>
            <w:permStart w:id="871005036" w:edGrp="everyone" w:colFirst="4" w:colLast="4"/>
            <w:permStart w:id="1236030774" w:edGrp="everyone" w:colFirst="5" w:colLast="5"/>
            <w:permStart w:id="1930560884" w:edGrp="everyone" w:colFirst="6" w:colLast="6"/>
            <w:permStart w:id="1119964219" w:edGrp="everyone" w:colFirst="7" w:colLast="7"/>
            <w:permEnd w:id="2077506102"/>
            <w:permEnd w:id="227423932"/>
            <w:permEnd w:id="2054176758"/>
            <w:permEnd w:id="237856781"/>
            <w:permEnd w:id="1900180583"/>
            <w:permEnd w:id="1514355537"/>
            <w:permEnd w:id="380533705"/>
            <w:permEnd w:id="183979106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20C4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CF746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1438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6F6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9734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A438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EA1222" w:rsidRPr="005C20D6" w14:paraId="6AEA0665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1644" w14:textId="77777777" w:rsidR="00EA1222" w:rsidRPr="005C20D6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69187176" w:edGrp="everyone" w:colFirst="0" w:colLast="0"/>
            <w:permStart w:id="1391865363" w:edGrp="everyone" w:colFirst="1" w:colLast="1"/>
            <w:permStart w:id="103316961" w:edGrp="everyone" w:colFirst="2" w:colLast="2"/>
            <w:permStart w:id="1916162753" w:edGrp="everyone" w:colFirst="3" w:colLast="3"/>
            <w:permStart w:id="56252244" w:edGrp="everyone" w:colFirst="4" w:colLast="4"/>
            <w:permStart w:id="1032666417" w:edGrp="everyone" w:colFirst="5" w:colLast="5"/>
            <w:permStart w:id="493357897" w:edGrp="everyone" w:colFirst="6" w:colLast="6"/>
            <w:permStart w:id="370822205" w:edGrp="everyone" w:colFirst="7" w:colLast="7"/>
            <w:permEnd w:id="1869366622"/>
            <w:permEnd w:id="2009089027"/>
            <w:permEnd w:id="1800882483"/>
            <w:permEnd w:id="7350561"/>
            <w:permEnd w:id="871005036"/>
            <w:permEnd w:id="1236030774"/>
            <w:permEnd w:id="1930560884"/>
            <w:permEnd w:id="1119964219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18A6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E925D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CF94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39C7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7F68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272C7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EA1222" w:rsidRPr="005C20D6" w14:paraId="04D92E8B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432F" w14:textId="77777777" w:rsidR="00EA1222" w:rsidRPr="007223A8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690764827" w:edGrp="everyone" w:colFirst="0" w:colLast="0"/>
            <w:permStart w:id="2052750370" w:edGrp="everyone" w:colFirst="1" w:colLast="1"/>
            <w:permStart w:id="72228291" w:edGrp="everyone" w:colFirst="2" w:colLast="2"/>
            <w:permStart w:id="1121475488" w:edGrp="everyone" w:colFirst="3" w:colLast="3"/>
            <w:permStart w:id="851912897" w:edGrp="everyone" w:colFirst="4" w:colLast="4"/>
            <w:permStart w:id="314394652" w:edGrp="everyone" w:colFirst="5" w:colLast="5"/>
            <w:permStart w:id="2008487863" w:edGrp="everyone" w:colFirst="6" w:colLast="6"/>
            <w:permStart w:id="1704554689" w:edGrp="everyone" w:colFirst="7" w:colLast="7"/>
            <w:permEnd w:id="569187176"/>
            <w:permEnd w:id="1391865363"/>
            <w:permEnd w:id="103316961"/>
            <w:permEnd w:id="1916162753"/>
            <w:permEnd w:id="56252244"/>
            <w:permEnd w:id="1032666417"/>
            <w:permEnd w:id="493357897"/>
            <w:permEnd w:id="370822205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2A87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6FAE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62F8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8835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10FF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0C3C" w14:textId="64661224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1690764827"/>
      <w:permEnd w:id="2052750370"/>
      <w:permEnd w:id="72228291"/>
      <w:permEnd w:id="1121475488"/>
      <w:permEnd w:id="851912897"/>
      <w:permEnd w:id="314394652"/>
      <w:permEnd w:id="2008487863"/>
      <w:permEnd w:id="1704554689"/>
    </w:tbl>
    <w:p w14:paraId="1ADB4EAF" w14:textId="77777777" w:rsidR="00EA1222" w:rsidRDefault="00EA1222" w:rsidP="00EA1222">
      <w:pPr>
        <w:shd w:val="clear" w:color="auto" w:fill="FFFFFF"/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1034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3"/>
        <w:gridCol w:w="1135"/>
        <w:gridCol w:w="921"/>
        <w:gridCol w:w="1561"/>
        <w:gridCol w:w="1275"/>
        <w:gridCol w:w="1276"/>
        <w:gridCol w:w="1204"/>
      </w:tblGrid>
      <w:tr w:rsidR="00EA1222" w:rsidRPr="005C20D6" w14:paraId="4494D6AE" w14:textId="77777777" w:rsidTr="0078573E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A664E49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Nombre y apellidos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**</w:t>
            </w:r>
          </w:p>
        </w:tc>
        <w:tc>
          <w:tcPr>
            <w:tcW w:w="7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47FE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1400399747" w:edGrp="everyone"/>
            <w:permEnd w:id="1400399747"/>
          </w:p>
        </w:tc>
      </w:tr>
      <w:tr w:rsidR="00EA1222" w:rsidRPr="005C20D6" w14:paraId="314D31E6" w14:textId="77777777" w:rsidTr="0078573E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CFCB159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52C5888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R</w:t>
            </w:r>
            <w:r w:rsidRPr="006B6D1D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esponsable de Garantía de Calidad</w:t>
            </w:r>
          </w:p>
        </w:tc>
      </w:tr>
      <w:tr w:rsidR="00EA1222" w:rsidRPr="005C20D6" w14:paraId="53D3A68B" w14:textId="77777777" w:rsidTr="0078573E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9800BE2" w14:textId="77777777" w:rsidR="00EA1222" w:rsidRPr="005C20D6" w:rsidRDefault="00EA1222" w:rsidP="0078573E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Nº de trabajos </w:t>
            </w:r>
            <w:r w:rsidRPr="007223A8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en emplazamientos nucleares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054DA4F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247D042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80D395C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E5E5FE7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659206D2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E1C8154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169A4198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6D32209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5CCD877D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(nº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semanas</w:t>
            </w: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)</w:t>
            </w:r>
          </w:p>
        </w:tc>
      </w:tr>
      <w:tr w:rsidR="00EA1222" w:rsidRPr="005C20D6" w14:paraId="727A36AC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8FE0E" w14:textId="77777777" w:rsidR="00EA1222" w:rsidRPr="005C20D6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121043" w:edGrp="everyone" w:colFirst="0" w:colLast="0"/>
            <w:permStart w:id="766016597" w:edGrp="everyone" w:colFirst="1" w:colLast="1"/>
            <w:permStart w:id="2066301632" w:edGrp="everyone" w:colFirst="2" w:colLast="2"/>
            <w:permStart w:id="1619203929" w:edGrp="everyone" w:colFirst="3" w:colLast="3"/>
            <w:permStart w:id="1353539405" w:edGrp="everyone" w:colFirst="4" w:colLast="4"/>
            <w:permStart w:id="1763915401" w:edGrp="everyone" w:colFirst="5" w:colLast="5"/>
            <w:permStart w:id="519716785" w:edGrp="everyone" w:colFirst="6" w:colLast="6"/>
            <w:permStart w:id="1278542412" w:edGrp="everyone" w:colFirst="7" w:colLast="7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5DF0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ADF4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6DD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AE49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0BAB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A792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EA1222" w:rsidRPr="005C20D6" w14:paraId="68990A2A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4BE2" w14:textId="77777777" w:rsidR="00EA1222" w:rsidRPr="005C20D6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349855497" w:edGrp="everyone" w:colFirst="0" w:colLast="0"/>
            <w:permStart w:id="1327112305" w:edGrp="everyone" w:colFirst="1" w:colLast="1"/>
            <w:permStart w:id="1722569682" w:edGrp="everyone" w:colFirst="2" w:colLast="2"/>
            <w:permStart w:id="131937006" w:edGrp="everyone" w:colFirst="3" w:colLast="3"/>
            <w:permStart w:id="1625576562" w:edGrp="everyone" w:colFirst="4" w:colLast="4"/>
            <w:permStart w:id="1904035543" w:edGrp="everyone" w:colFirst="5" w:colLast="5"/>
            <w:permStart w:id="619191451" w:edGrp="everyone" w:colFirst="6" w:colLast="6"/>
            <w:permStart w:id="652419208" w:edGrp="everyone" w:colFirst="7" w:colLast="7"/>
            <w:permEnd w:id="2121043"/>
            <w:permEnd w:id="766016597"/>
            <w:permEnd w:id="2066301632"/>
            <w:permEnd w:id="1619203929"/>
            <w:permEnd w:id="1353539405"/>
            <w:permEnd w:id="1763915401"/>
            <w:permEnd w:id="519716785"/>
            <w:permEnd w:id="1278542412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C106B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EA14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FFEC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DB3F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E9E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6A62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EA1222" w:rsidRPr="005C20D6" w14:paraId="69A8AC55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E1EC" w14:textId="77777777" w:rsidR="00EA1222" w:rsidRPr="005C20D6" w:rsidRDefault="00EA1222" w:rsidP="0078573E">
            <w:pPr>
              <w:spacing w:after="0" w:line="276" w:lineRule="auto"/>
              <w:rPr>
                <w:rFonts w:ascii="ENRESA Aroma Light" w:eastAsia="Calibri" w:hAnsi="ENRESA Aroma Light"/>
                <w:sz w:val="18"/>
                <w:szCs w:val="18"/>
                <w:lang w:eastAsia="en-US"/>
              </w:rPr>
            </w:pPr>
            <w:permStart w:id="1016988089" w:edGrp="everyone" w:colFirst="0" w:colLast="0"/>
            <w:permStart w:id="1321222316" w:edGrp="everyone" w:colFirst="1" w:colLast="1"/>
            <w:permStart w:id="1259429655" w:edGrp="everyone" w:colFirst="2" w:colLast="2"/>
            <w:permStart w:id="445061221" w:edGrp="everyone" w:colFirst="3" w:colLast="3"/>
            <w:permStart w:id="1812950642" w:edGrp="everyone" w:colFirst="4" w:colLast="4"/>
            <w:permStart w:id="1190939794" w:edGrp="everyone" w:colFirst="5" w:colLast="5"/>
            <w:permStart w:id="1309239901" w:edGrp="everyone" w:colFirst="6" w:colLast="6"/>
            <w:permStart w:id="1325234462" w:edGrp="everyone" w:colFirst="7" w:colLast="7"/>
            <w:permEnd w:id="349855497"/>
            <w:permEnd w:id="1327112305"/>
            <w:permEnd w:id="1722569682"/>
            <w:permEnd w:id="131937006"/>
            <w:permEnd w:id="1625576562"/>
            <w:permEnd w:id="1904035543"/>
            <w:permEnd w:id="619191451"/>
            <w:permEnd w:id="652419208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ED74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695B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CFAD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175C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F366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854C3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EA1222" w:rsidRPr="005C20D6" w14:paraId="1591C36E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1D83" w14:textId="77777777" w:rsidR="00EA1222" w:rsidRPr="005C20D6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928885542" w:edGrp="everyone" w:colFirst="0" w:colLast="0"/>
            <w:permStart w:id="813659875" w:edGrp="everyone" w:colFirst="1" w:colLast="1"/>
            <w:permStart w:id="494223568" w:edGrp="everyone" w:colFirst="2" w:colLast="2"/>
            <w:permStart w:id="88423984" w:edGrp="everyone" w:colFirst="3" w:colLast="3"/>
            <w:permStart w:id="204821456" w:edGrp="everyone" w:colFirst="4" w:colLast="4"/>
            <w:permStart w:id="1321891085" w:edGrp="everyone" w:colFirst="5" w:colLast="5"/>
            <w:permStart w:id="1985966660" w:edGrp="everyone" w:colFirst="6" w:colLast="6"/>
            <w:permStart w:id="1049714972" w:edGrp="everyone" w:colFirst="7" w:colLast="7"/>
            <w:permEnd w:id="1016988089"/>
            <w:permEnd w:id="1321222316"/>
            <w:permEnd w:id="1259429655"/>
            <w:permEnd w:id="445061221"/>
            <w:permEnd w:id="1812950642"/>
            <w:permEnd w:id="1190939794"/>
            <w:permEnd w:id="1309239901"/>
            <w:permEnd w:id="1325234462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DBE5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A799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7665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C40D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0BE0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7274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EA1222" w:rsidRPr="005C20D6" w14:paraId="62957591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0D09" w14:textId="77777777" w:rsidR="00EA1222" w:rsidRPr="007223A8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83737293" w:edGrp="everyone" w:colFirst="0" w:colLast="0"/>
            <w:permStart w:id="1796893028" w:edGrp="everyone" w:colFirst="1" w:colLast="1"/>
            <w:permStart w:id="706159678" w:edGrp="everyone" w:colFirst="2" w:colLast="2"/>
            <w:permStart w:id="875526933" w:edGrp="everyone" w:colFirst="3" w:colLast="3"/>
            <w:permStart w:id="2078157028" w:edGrp="everyone" w:colFirst="4" w:colLast="4"/>
            <w:permStart w:id="967923158" w:edGrp="everyone" w:colFirst="5" w:colLast="5"/>
            <w:permStart w:id="839609078" w:edGrp="everyone" w:colFirst="6" w:colLast="6"/>
            <w:permStart w:id="234818804" w:edGrp="everyone" w:colFirst="7" w:colLast="7"/>
            <w:permEnd w:id="1928885542"/>
            <w:permEnd w:id="813659875"/>
            <w:permEnd w:id="494223568"/>
            <w:permEnd w:id="88423984"/>
            <w:permEnd w:id="204821456"/>
            <w:permEnd w:id="1321891085"/>
            <w:permEnd w:id="1985966660"/>
            <w:permEnd w:id="1049714972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7BCF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B131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6DA2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A89B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2A75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B6EC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EA1222" w:rsidRPr="005C20D6" w14:paraId="34574365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2301" w14:textId="77777777" w:rsidR="00EA1222" w:rsidRPr="005C20D6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780292495" w:edGrp="everyone" w:colFirst="0" w:colLast="0"/>
            <w:permStart w:id="893401015" w:edGrp="everyone" w:colFirst="1" w:colLast="1"/>
            <w:permStart w:id="2084905361" w:edGrp="everyone" w:colFirst="2" w:colLast="2"/>
            <w:permStart w:id="1103636120" w:edGrp="everyone" w:colFirst="3" w:colLast="3"/>
            <w:permStart w:id="1277775832" w:edGrp="everyone" w:colFirst="4" w:colLast="4"/>
            <w:permStart w:id="44369989" w:edGrp="everyone" w:colFirst="5" w:colLast="5"/>
            <w:permStart w:id="943137771" w:edGrp="everyone" w:colFirst="6" w:colLast="6"/>
            <w:permStart w:id="90328285" w:edGrp="everyone" w:colFirst="7" w:colLast="7"/>
            <w:permEnd w:id="283737293"/>
            <w:permEnd w:id="1796893028"/>
            <w:permEnd w:id="706159678"/>
            <w:permEnd w:id="875526933"/>
            <w:permEnd w:id="2078157028"/>
            <w:permEnd w:id="967923158"/>
            <w:permEnd w:id="839609078"/>
            <w:permEnd w:id="234818804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A359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59D6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2BAE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69E3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DB5F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7DF1" w14:textId="77777777" w:rsidR="00EA1222" w:rsidRPr="007223A8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EA1222" w:rsidRPr="005C20D6" w14:paraId="5CAD1F5F" w14:textId="77777777" w:rsidTr="0078573E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400D" w14:textId="77777777" w:rsidR="00EA1222" w:rsidRPr="007223A8" w:rsidRDefault="00EA1222" w:rsidP="0078573E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82390589" w:edGrp="everyone" w:colFirst="0" w:colLast="0"/>
            <w:permStart w:id="343899731" w:edGrp="everyone" w:colFirst="1" w:colLast="1"/>
            <w:permStart w:id="1703443339" w:edGrp="everyone" w:colFirst="2" w:colLast="2"/>
            <w:permStart w:id="461462961" w:edGrp="everyone" w:colFirst="3" w:colLast="3"/>
            <w:permStart w:id="1319783130" w:edGrp="everyone" w:colFirst="4" w:colLast="4"/>
            <w:permStart w:id="831398928" w:edGrp="everyone" w:colFirst="5" w:colLast="5"/>
            <w:permStart w:id="2127839055" w:edGrp="everyone" w:colFirst="6" w:colLast="6"/>
            <w:permStart w:id="562129460" w:edGrp="everyone" w:colFirst="7" w:colLast="7"/>
            <w:permEnd w:id="1780292495"/>
            <w:permEnd w:id="893401015"/>
            <w:permEnd w:id="2084905361"/>
            <w:permEnd w:id="1103636120"/>
            <w:permEnd w:id="1277775832"/>
            <w:permEnd w:id="44369989"/>
            <w:permEnd w:id="943137771"/>
            <w:permEnd w:id="90328285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FBB5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FF15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A88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7CCA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363C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78884" w14:textId="77777777" w:rsidR="00EA1222" w:rsidRPr="005C20D6" w:rsidRDefault="00EA1222" w:rsidP="0078573E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</w:tbl>
    <w:permEnd w:id="82390589"/>
    <w:permEnd w:id="343899731"/>
    <w:permEnd w:id="1703443339"/>
    <w:permEnd w:id="461462961"/>
    <w:permEnd w:id="1319783130"/>
    <w:permEnd w:id="831398928"/>
    <w:permEnd w:id="2127839055"/>
    <w:permEnd w:id="562129460"/>
    <w:p w14:paraId="78995D2B" w14:textId="77777777" w:rsidR="00EA1222" w:rsidRDefault="00EA1222" w:rsidP="00EA1222">
      <w:pPr>
        <w:spacing w:before="120" w:line="280" w:lineRule="exact"/>
        <w:rPr>
          <w:rFonts w:ascii="ENRESA Aroma Light" w:hAnsi="ENRESA Aroma Light" w:cs="Arial"/>
          <w:bCs/>
          <w:i/>
          <w:iCs/>
          <w:sz w:val="20"/>
          <w:lang w:val="es-ES"/>
        </w:rPr>
      </w:pPr>
      <w:r>
        <w:rPr>
          <w:rFonts w:ascii="ENRESA Aroma Light" w:hAnsi="ENRESA Aroma Light" w:cs="Arial"/>
          <w:b/>
          <w:i/>
          <w:iCs/>
          <w:sz w:val="20"/>
          <w:lang w:val="es-ES"/>
        </w:rPr>
        <w:t>*</w:t>
      </w:r>
      <w:r w:rsidRPr="00103459">
        <w:rPr>
          <w:rFonts w:ascii="ENRESA Aroma Light" w:hAnsi="ENRESA Aroma Light" w:cs="Arial"/>
          <w:b/>
          <w:i/>
          <w:iCs/>
          <w:sz w:val="20"/>
          <w:lang w:val="es-ES"/>
        </w:rPr>
        <w:t>*</w:t>
      </w:r>
      <w:r w:rsidRPr="00103459">
        <w:rPr>
          <w:rFonts w:ascii="ENRESA Aroma Light" w:hAnsi="ENRESA Aroma Light" w:cs="Arial"/>
          <w:bCs/>
          <w:i/>
          <w:iCs/>
          <w:sz w:val="20"/>
          <w:lang w:val="es-ES"/>
        </w:rPr>
        <w:t>Los datos personales incluidos en esta</w:t>
      </w:r>
      <w:r>
        <w:rPr>
          <w:rFonts w:ascii="ENRESA Aroma Light" w:hAnsi="ENRESA Aroma Light" w:cs="Arial"/>
          <w:bCs/>
          <w:i/>
          <w:iCs/>
          <w:sz w:val="20"/>
          <w:lang w:val="es-ES"/>
        </w:rPr>
        <w:t>s</w:t>
      </w:r>
      <w:r w:rsidRPr="00103459">
        <w:rPr>
          <w:rFonts w:ascii="ENRESA Aroma Light" w:hAnsi="ENRESA Aroma Light" w:cs="Arial"/>
          <w:bCs/>
          <w:i/>
          <w:iCs/>
          <w:sz w:val="20"/>
          <w:lang w:val="es-ES"/>
        </w:rPr>
        <w:t xml:space="preserve"> tabla</w:t>
      </w:r>
      <w:r>
        <w:rPr>
          <w:rFonts w:ascii="ENRESA Aroma Light" w:hAnsi="ENRESA Aroma Light" w:cs="Arial"/>
          <w:bCs/>
          <w:i/>
          <w:iCs/>
          <w:sz w:val="20"/>
          <w:lang w:val="es-ES"/>
        </w:rPr>
        <w:t>s</w:t>
      </w:r>
      <w:r w:rsidRPr="00103459">
        <w:rPr>
          <w:rFonts w:ascii="ENRESA Aroma Light" w:hAnsi="ENRESA Aroma Light" w:cs="Arial"/>
          <w:bCs/>
          <w:i/>
          <w:iCs/>
          <w:sz w:val="20"/>
          <w:lang w:val="es-ES"/>
        </w:rPr>
        <w:t xml:space="preserve">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medio.</w:t>
      </w: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AD7E8" w14:textId="77777777" w:rsidR="001135A8" w:rsidRDefault="001135A8">
      <w:r>
        <w:separator/>
      </w:r>
    </w:p>
  </w:endnote>
  <w:endnote w:type="continuationSeparator" w:id="0">
    <w:p w14:paraId="4113443F" w14:textId="77777777" w:rsidR="001135A8" w:rsidRDefault="001135A8">
      <w:r>
        <w:continuationSeparator/>
      </w:r>
    </w:p>
  </w:endnote>
  <w:endnote w:type="continuationNotice" w:id="1">
    <w:p w14:paraId="4FA02B16" w14:textId="77777777" w:rsidR="001135A8" w:rsidRDefault="001135A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8BAC8E3B-3A2C-4ABC-916F-698719356E3B}"/>
    <w:embedBold r:id="rId2" w:fontKey="{D5587905-1542-4885-AE13-0DEED5FEFD20}"/>
    <w:embedItalic r:id="rId3" w:fontKey="{38F53095-E69F-49B5-8F7A-79C59E447596}"/>
    <w:embedBoldItalic r:id="rId4" w:fontKey="{76536E61-D7FF-4F73-B61C-045F8456479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766A6004-61E6-4CC6-8217-272C29DC2610}"/>
    <w:embedBold r:id="rId6" w:fontKey="{AEC779B2-5BA8-4E65-897F-E3C4B278D02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EAE1B16C-D02A-4C6A-A755-9EC1498669F2}"/>
    <w:embedBold r:id="rId8" w:fontKey="{EA9B0217-4DF1-45C1-A561-687A299BDE4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534049C1-DA9F-452E-8A7A-0C16BAC4F8C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DC55DCE0-EAE1-41DE-B41B-423EECEFC19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23FF155-62A9-417C-B8C0-D1B713144CF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51874D4-EB8C-4E7F-9412-BCE1C568F35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4A693" w14:textId="77777777" w:rsidR="001135A8" w:rsidRDefault="001135A8">
      <w:r>
        <w:separator/>
      </w:r>
    </w:p>
  </w:footnote>
  <w:footnote w:type="continuationSeparator" w:id="0">
    <w:p w14:paraId="0797832C" w14:textId="77777777" w:rsidR="001135A8" w:rsidRDefault="001135A8">
      <w:r>
        <w:continuationSeparator/>
      </w:r>
    </w:p>
  </w:footnote>
  <w:footnote w:type="continuationNotice" w:id="1">
    <w:p w14:paraId="5CEF9A8A" w14:textId="77777777" w:rsidR="001135A8" w:rsidRDefault="001135A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4D52AD62" w:rsidR="00A2064F" w:rsidRPr="00B04615" w:rsidRDefault="00235463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35463">
            <w:rPr>
              <w:rFonts w:ascii="ENRESA Aroma Light" w:hAnsi="ENRESA Aroma Light" w:cs="Arial"/>
              <w:b/>
              <w:bCs/>
              <w:szCs w:val="22"/>
              <w:lang w:val="pt-PT"/>
            </w:rPr>
            <w:t>Obras de construcción de un almacén de residuos radiactivos de muy baja actividad (RBBA) en la Central Nuclear Santa María De Garoña</w:t>
          </w:r>
        </w:p>
      </w:tc>
      <w:tc>
        <w:tcPr>
          <w:tcW w:w="2552" w:type="dxa"/>
          <w:vAlign w:val="center"/>
        </w:tcPr>
        <w:p w14:paraId="52C77EF5" w14:textId="60DD9F6F" w:rsidR="00A2064F" w:rsidRPr="00360F17" w:rsidRDefault="002A0C10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A0C10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CO-TA-25-003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60e78E5k570HnRyN9u18tEmzlm3wQmCu6tCepsSODs49Yb3N2XCGIHRZm8C1TtftgloETN2svqJZne3SzH4uQ==" w:salt="0WpdT4OShGhm2kdLHU8yO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1B02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2D4F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139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5A8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41B4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5888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35463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0C10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36C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07145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581E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04B8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90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4A42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02A1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3EA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6EE0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119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110B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14E9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2A6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222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2B3E90-CDAB-4C6D-B2A5-59DFE8E318AF}"/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20</TotalTime>
  <Pages>2</Pages>
  <Words>422</Words>
  <Characters>2103</Characters>
  <Application>Microsoft Office Word</Application>
  <DocSecurity>8</DocSecurity>
  <Lines>233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García Alonso, Carlota</cp:lastModifiedBy>
  <cp:revision>19</cp:revision>
  <cp:lastPrinted>2022-11-30T10:28:00Z</cp:lastPrinted>
  <dcterms:created xsi:type="dcterms:W3CDTF">2025-11-27T12:23:00Z</dcterms:created>
  <dcterms:modified xsi:type="dcterms:W3CDTF">2026-01-14T10:35:00Z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