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F3B8207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1776380904" w:edGrp="everyone"/>
      <w:permEnd w:id="1776380904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143F1B">
        <w:rPr>
          <w:rFonts w:ascii="ENRESA Aroma Light" w:hAnsi="ENRESA Aroma Light"/>
          <w:b/>
          <w:bCs/>
          <w:szCs w:val="22"/>
        </w:rPr>
        <w:t>5</w:t>
      </w:r>
    </w:p>
    <w:p w14:paraId="70CFF06F" w14:textId="2919F64B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63A2D175" w:rsidR="003168CF" w:rsidRDefault="003168CF" w:rsidP="00D53F12">
      <w:pPr>
        <w:shd w:val="clear" w:color="auto" w:fill="FFFFFF"/>
        <w:spacing w:before="120" w:after="24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8883182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.………………., </w:t>
      </w:r>
      <w:permEnd w:id="8883182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891369336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………………………………………….., </w:t>
      </w:r>
      <w:permEnd w:id="891369336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7874750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………….., </w:t>
      </w:r>
      <w:permEnd w:id="178747503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24958567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…….. (propio o de la empresa)………, </w:t>
      </w:r>
      <w:permEnd w:id="249585677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1637967871" w:edGrp="everyone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…….., </w:t>
      </w:r>
      <w:permEnd w:id="1637967871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088962117" w:edGrp="everyone" w:colFirst="2" w:colLast="2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2088962117"/>
      <w:r w:rsidR="00143F1B" w:rsidRPr="005B3078">
        <w:rPr>
          <w:rFonts w:ascii="ENRESA Aroma Light" w:hAnsi="ENRESA Aroma Light" w:cs="Arial"/>
          <w:szCs w:val="22"/>
          <w:lang w:val="es-ES"/>
        </w:rPr>
        <w:t>que</w:t>
      </w:r>
      <w:r w:rsidR="005B3078" w:rsidRPr="005B3078">
        <w:rPr>
          <w:rFonts w:ascii="ENRESA Aroma Light" w:hAnsi="ENRESA Aroma Light" w:cs="Arial"/>
          <w:szCs w:val="22"/>
          <w:lang w:val="es-ES"/>
        </w:rPr>
        <w:t>:</w:t>
      </w:r>
    </w:p>
    <w:tbl>
      <w:tblPr>
        <w:tblW w:w="9918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0"/>
        <w:gridCol w:w="2267"/>
        <w:gridCol w:w="1540"/>
        <w:gridCol w:w="1580"/>
        <w:gridCol w:w="991"/>
      </w:tblGrid>
      <w:tr w:rsidR="003F43D5" w:rsidRPr="00A83665" w14:paraId="64E2C0C1" w14:textId="77777777" w:rsidTr="00CC4B39">
        <w:trPr>
          <w:trHeight w:val="360"/>
        </w:trPr>
        <w:tc>
          <w:tcPr>
            <w:tcW w:w="3540" w:type="dxa"/>
            <w:vMerge w:val="restart"/>
            <w:shd w:val="clear" w:color="000000" w:fill="E2EFD9"/>
            <w:vAlign w:val="center"/>
            <w:hideMark/>
          </w:tcPr>
          <w:p w14:paraId="5C7023F4" w14:textId="77777777" w:rsidR="003F43D5" w:rsidRPr="00A83665" w:rsidRDefault="003F43D5" w:rsidP="00CC4B39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A83665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CRITERIO</w:t>
            </w:r>
          </w:p>
        </w:tc>
        <w:tc>
          <w:tcPr>
            <w:tcW w:w="2267" w:type="dxa"/>
            <w:vMerge w:val="restart"/>
            <w:shd w:val="clear" w:color="000000" w:fill="E2EFD9"/>
            <w:vAlign w:val="center"/>
            <w:hideMark/>
          </w:tcPr>
          <w:p w14:paraId="55203B41" w14:textId="77777777" w:rsidR="003F43D5" w:rsidRPr="00A83665" w:rsidRDefault="003F43D5" w:rsidP="00CC4B39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A83665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PERFIL</w:t>
            </w:r>
          </w:p>
        </w:tc>
        <w:tc>
          <w:tcPr>
            <w:tcW w:w="3120" w:type="dxa"/>
            <w:gridSpan w:val="2"/>
            <w:shd w:val="clear" w:color="000000" w:fill="E2EFD9"/>
            <w:vAlign w:val="center"/>
            <w:hideMark/>
          </w:tcPr>
          <w:p w14:paraId="508E10DE" w14:textId="77777777" w:rsidR="003F43D5" w:rsidRPr="00A83665" w:rsidRDefault="003F43D5" w:rsidP="00CC4B39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A83665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SÍ*</w:t>
            </w:r>
          </w:p>
        </w:tc>
        <w:tc>
          <w:tcPr>
            <w:tcW w:w="991" w:type="dxa"/>
            <w:vMerge w:val="restart"/>
            <w:shd w:val="clear" w:color="000000" w:fill="E2EFD9"/>
            <w:vAlign w:val="center"/>
            <w:hideMark/>
          </w:tcPr>
          <w:p w14:paraId="7529EFD5" w14:textId="77777777" w:rsidR="003F43D5" w:rsidRPr="00A83665" w:rsidRDefault="003F43D5" w:rsidP="00CC4B39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A83665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NO</w:t>
            </w:r>
          </w:p>
        </w:tc>
      </w:tr>
      <w:tr w:rsidR="003F43D5" w:rsidRPr="00A83665" w14:paraId="71937946" w14:textId="77777777" w:rsidTr="00CC4B39">
        <w:trPr>
          <w:trHeight w:val="600"/>
        </w:trPr>
        <w:tc>
          <w:tcPr>
            <w:tcW w:w="3540" w:type="dxa"/>
            <w:vMerge/>
            <w:vAlign w:val="center"/>
            <w:hideMark/>
          </w:tcPr>
          <w:p w14:paraId="6A09880C" w14:textId="77777777" w:rsidR="003F43D5" w:rsidRPr="00A83665" w:rsidRDefault="003F43D5" w:rsidP="00CC4B39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14:paraId="0AB52FB2" w14:textId="77777777" w:rsidR="003F43D5" w:rsidRPr="00A83665" w:rsidRDefault="003F43D5" w:rsidP="00CC4B39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</w:p>
        </w:tc>
        <w:tc>
          <w:tcPr>
            <w:tcW w:w="1540" w:type="dxa"/>
            <w:shd w:val="clear" w:color="000000" w:fill="D9F2D0"/>
            <w:vAlign w:val="center"/>
            <w:hideMark/>
          </w:tcPr>
          <w:p w14:paraId="63F37263" w14:textId="77777777" w:rsidR="003F43D5" w:rsidRPr="00A83665" w:rsidRDefault="003F43D5" w:rsidP="00CC4B39">
            <w:pPr>
              <w:spacing w:after="0"/>
              <w:jc w:val="center"/>
              <w:rPr>
                <w:rFonts w:ascii="Aptos" w:hAnsi="Aptos"/>
                <w:b/>
                <w:bCs/>
                <w:color w:val="000000"/>
                <w:szCs w:val="22"/>
                <w:lang w:val="es-ES"/>
              </w:rPr>
            </w:pPr>
            <w:r w:rsidRPr="00A83665">
              <w:rPr>
                <w:rFonts w:ascii="Aptos" w:hAnsi="Aptos"/>
                <w:b/>
                <w:bCs/>
                <w:color w:val="000000"/>
                <w:szCs w:val="22"/>
              </w:rPr>
              <w:t>EXPERIENCIA DE 1 AÑO</w:t>
            </w:r>
          </w:p>
        </w:tc>
        <w:tc>
          <w:tcPr>
            <w:tcW w:w="1580" w:type="dxa"/>
            <w:shd w:val="clear" w:color="000000" w:fill="D9F2D0"/>
            <w:vAlign w:val="center"/>
            <w:hideMark/>
          </w:tcPr>
          <w:p w14:paraId="0D783F0C" w14:textId="77777777" w:rsidR="003F43D5" w:rsidRPr="00A83665" w:rsidRDefault="003F43D5" w:rsidP="00CC4B39">
            <w:pPr>
              <w:spacing w:after="0"/>
              <w:jc w:val="center"/>
              <w:rPr>
                <w:rFonts w:ascii="Aptos" w:hAnsi="Aptos"/>
                <w:b/>
                <w:bCs/>
                <w:color w:val="000000"/>
                <w:szCs w:val="22"/>
                <w:lang w:val="es-ES"/>
              </w:rPr>
            </w:pPr>
            <w:r w:rsidRPr="00A83665">
              <w:rPr>
                <w:rFonts w:ascii="Aptos" w:hAnsi="Aptos"/>
                <w:b/>
                <w:bCs/>
                <w:color w:val="000000"/>
                <w:szCs w:val="22"/>
              </w:rPr>
              <w:t>EXPERIENCIA DE 2 AÑO</w:t>
            </w:r>
            <w:r>
              <w:rPr>
                <w:rFonts w:ascii="Aptos" w:hAnsi="Aptos"/>
                <w:b/>
                <w:bCs/>
                <w:color w:val="000000"/>
                <w:szCs w:val="22"/>
              </w:rPr>
              <w:t xml:space="preserve">        O MAS</w:t>
            </w:r>
          </w:p>
        </w:tc>
        <w:tc>
          <w:tcPr>
            <w:tcW w:w="991" w:type="dxa"/>
            <w:vMerge/>
            <w:vAlign w:val="center"/>
            <w:hideMark/>
          </w:tcPr>
          <w:p w14:paraId="5917653B" w14:textId="77777777" w:rsidR="003F43D5" w:rsidRPr="00A83665" w:rsidRDefault="003F43D5" w:rsidP="00CC4B39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</w:p>
        </w:tc>
      </w:tr>
      <w:tr w:rsidR="003F43D5" w:rsidRPr="00A83665" w14:paraId="79F4A7BD" w14:textId="77777777" w:rsidTr="00CC4B39">
        <w:trPr>
          <w:trHeight w:val="765"/>
        </w:trPr>
        <w:tc>
          <w:tcPr>
            <w:tcW w:w="3540" w:type="dxa"/>
            <w:vMerge w:val="restart"/>
            <w:shd w:val="clear" w:color="000000" w:fill="FFFFFF"/>
            <w:vAlign w:val="center"/>
            <w:hideMark/>
          </w:tcPr>
          <w:p w14:paraId="41A06166" w14:textId="77777777" w:rsidR="003F43D5" w:rsidRPr="00A83665" w:rsidRDefault="003F43D5" w:rsidP="00CC4B39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904083987" w:edGrp="everyone" w:colFirst="2" w:colLast="2"/>
            <w:permStart w:id="1063875469" w:edGrp="everyone" w:colFirst="3" w:colLast="3"/>
            <w:permStart w:id="2137352809" w:edGrp="everyone" w:colFirst="4" w:colLast="4"/>
            <w:r w:rsidRPr="00A83665">
              <w:rPr>
                <w:rFonts w:ascii="ENRESA Aroma Light" w:hAnsi="ENRESA Aroma Light"/>
                <w:color w:val="000000"/>
                <w:szCs w:val="22"/>
                <w:lang w:val="es-ES"/>
              </w:rPr>
              <w:t>Experiencia específica en proyectos de ingeniería para la transición de ATI a ATD en alguna central nuclear</w:t>
            </w:r>
          </w:p>
        </w:tc>
        <w:tc>
          <w:tcPr>
            <w:tcW w:w="2267" w:type="dxa"/>
            <w:shd w:val="clear" w:color="000000" w:fill="FFFFFF"/>
            <w:vAlign w:val="center"/>
            <w:hideMark/>
          </w:tcPr>
          <w:p w14:paraId="40C56058" w14:textId="77777777" w:rsidR="003F43D5" w:rsidRPr="00A83665" w:rsidRDefault="003F43D5" w:rsidP="00CC4B39">
            <w:pPr>
              <w:spacing w:after="0"/>
              <w:jc w:val="left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r w:rsidRPr="00A83665">
              <w:rPr>
                <w:rFonts w:ascii="ENRESA Aroma Light" w:hAnsi="ENRESA Aroma Light"/>
                <w:color w:val="000000"/>
                <w:szCs w:val="22"/>
                <w:lang w:val="es-ES"/>
              </w:rPr>
              <w:t>Director de proyecto</w:t>
            </w:r>
          </w:p>
        </w:tc>
        <w:tc>
          <w:tcPr>
            <w:tcW w:w="1540" w:type="dxa"/>
            <w:vAlign w:val="center"/>
            <w:hideMark/>
          </w:tcPr>
          <w:p w14:paraId="6F0DE516" w14:textId="339A1B49" w:rsidR="003F43D5" w:rsidRPr="00A83665" w:rsidRDefault="003F43D5" w:rsidP="00CC4B39">
            <w:pPr>
              <w:spacing w:after="0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r w:rsidRPr="00A83665">
              <w:rPr>
                <w:rFonts w:ascii="ENRESA Aroma Light" w:hAnsi="ENRESA Aroma Light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1580" w:type="dxa"/>
            <w:vAlign w:val="center"/>
            <w:hideMark/>
          </w:tcPr>
          <w:p w14:paraId="031A6406" w14:textId="77777777" w:rsidR="003F43D5" w:rsidRPr="00A83665" w:rsidRDefault="003F43D5" w:rsidP="00CC4B39">
            <w:pPr>
              <w:spacing w:after="0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r w:rsidRPr="00A83665">
              <w:rPr>
                <w:rFonts w:ascii="ENRESA Aroma Light" w:hAnsi="ENRESA Aroma Light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991" w:type="dxa"/>
            <w:vAlign w:val="center"/>
            <w:hideMark/>
          </w:tcPr>
          <w:p w14:paraId="267BE45E" w14:textId="77777777" w:rsidR="003F43D5" w:rsidRPr="00A83665" w:rsidRDefault="003F43D5" w:rsidP="00CC4B39">
            <w:pPr>
              <w:spacing w:after="0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r w:rsidRPr="00A83665">
              <w:rPr>
                <w:rFonts w:ascii="ENRESA Aroma Light" w:hAnsi="ENRESA Aroma Light"/>
                <w:color w:val="000000"/>
                <w:szCs w:val="22"/>
                <w:lang w:val="es-ES"/>
              </w:rPr>
              <w:t> </w:t>
            </w:r>
          </w:p>
        </w:tc>
      </w:tr>
      <w:tr w:rsidR="003F43D5" w:rsidRPr="00A83665" w14:paraId="737BFDFF" w14:textId="77777777" w:rsidTr="00CC4B39">
        <w:trPr>
          <w:trHeight w:val="660"/>
        </w:trPr>
        <w:tc>
          <w:tcPr>
            <w:tcW w:w="3540" w:type="dxa"/>
            <w:vMerge/>
            <w:vAlign w:val="center"/>
            <w:hideMark/>
          </w:tcPr>
          <w:p w14:paraId="39D3FA57" w14:textId="77777777" w:rsidR="003F43D5" w:rsidRPr="00A83665" w:rsidRDefault="003F43D5" w:rsidP="00CC4B39">
            <w:pPr>
              <w:spacing w:after="0"/>
              <w:jc w:val="left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290070870" w:edGrp="everyone" w:colFirst="2" w:colLast="2"/>
            <w:permStart w:id="962660296" w:edGrp="everyone" w:colFirst="3" w:colLast="3"/>
            <w:permStart w:id="607849302" w:edGrp="everyone" w:colFirst="4" w:colLast="4"/>
            <w:permEnd w:id="904083987"/>
            <w:permEnd w:id="1063875469"/>
            <w:permEnd w:id="2137352809"/>
          </w:p>
        </w:tc>
        <w:tc>
          <w:tcPr>
            <w:tcW w:w="2267" w:type="dxa"/>
            <w:shd w:val="clear" w:color="000000" w:fill="FFFFFF"/>
            <w:vAlign w:val="center"/>
            <w:hideMark/>
          </w:tcPr>
          <w:p w14:paraId="1437BF0A" w14:textId="77777777" w:rsidR="003F43D5" w:rsidRPr="00A83665" w:rsidRDefault="003F43D5" w:rsidP="00CC4B39">
            <w:pPr>
              <w:spacing w:after="0"/>
              <w:jc w:val="left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r w:rsidRPr="00A83665">
              <w:rPr>
                <w:rFonts w:ascii="ENRESA Aroma Light" w:hAnsi="ENRESA Aroma Light"/>
                <w:color w:val="000000"/>
                <w:szCs w:val="22"/>
                <w:lang w:val="es-ES"/>
              </w:rPr>
              <w:t xml:space="preserve">Responsable de seguridad y licencia </w:t>
            </w:r>
          </w:p>
        </w:tc>
        <w:tc>
          <w:tcPr>
            <w:tcW w:w="1540" w:type="dxa"/>
            <w:vAlign w:val="center"/>
            <w:hideMark/>
          </w:tcPr>
          <w:p w14:paraId="39A89788" w14:textId="77777777" w:rsidR="003F43D5" w:rsidRPr="00A83665" w:rsidRDefault="003F43D5" w:rsidP="00CC4B39">
            <w:pPr>
              <w:spacing w:after="0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r w:rsidRPr="00A83665">
              <w:rPr>
                <w:rFonts w:ascii="ENRESA Aroma Light" w:hAnsi="ENRESA Aroma Light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1580" w:type="dxa"/>
            <w:vAlign w:val="center"/>
            <w:hideMark/>
          </w:tcPr>
          <w:p w14:paraId="13CA1F64" w14:textId="3A159191" w:rsidR="003F43D5" w:rsidRPr="00A83665" w:rsidRDefault="003F43D5" w:rsidP="00CC4B39">
            <w:pPr>
              <w:spacing w:after="0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r w:rsidRPr="00A83665">
              <w:rPr>
                <w:rFonts w:ascii="ENRESA Aroma Light" w:hAnsi="ENRESA Aroma Light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991" w:type="dxa"/>
            <w:vAlign w:val="center"/>
            <w:hideMark/>
          </w:tcPr>
          <w:p w14:paraId="4C22F0C8" w14:textId="77777777" w:rsidR="003F43D5" w:rsidRPr="00A83665" w:rsidRDefault="003F43D5" w:rsidP="00CC4B39">
            <w:pPr>
              <w:spacing w:after="0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r w:rsidRPr="00A83665">
              <w:rPr>
                <w:rFonts w:ascii="ENRESA Aroma Light" w:hAnsi="ENRESA Aroma Light"/>
                <w:color w:val="000000"/>
                <w:szCs w:val="22"/>
                <w:lang w:val="es-ES"/>
              </w:rPr>
              <w:t> </w:t>
            </w:r>
          </w:p>
        </w:tc>
      </w:tr>
    </w:tbl>
    <w:permEnd w:id="290070870"/>
    <w:permEnd w:id="962660296"/>
    <w:permEnd w:id="607849302"/>
    <w:p w14:paraId="246425D0" w14:textId="1182FBFF" w:rsidR="00D53F12" w:rsidRPr="00973B2D" w:rsidRDefault="00D53F12" w:rsidP="00D53F12">
      <w:pPr>
        <w:shd w:val="clear" w:color="auto" w:fill="FFFFFF"/>
        <w:spacing w:before="240" w:after="24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4C51B5">
        <w:rPr>
          <w:rFonts w:ascii="ENRESA Aroma Light" w:hAnsi="ENRESA Aroma Light"/>
          <w:b/>
          <w:bCs/>
          <w:szCs w:val="22"/>
        </w:rPr>
        <w:t xml:space="preserve">* En caso afirmativo, marcar con una “X” </w:t>
      </w:r>
      <w:r>
        <w:rPr>
          <w:rFonts w:ascii="ENRESA Aroma Light" w:hAnsi="ENRESA Aroma Light"/>
          <w:b/>
          <w:bCs/>
          <w:szCs w:val="22"/>
        </w:rPr>
        <w:t xml:space="preserve">una de las dos opciones. </w:t>
      </w:r>
      <w:r w:rsidRPr="00973B2D">
        <w:rPr>
          <w:rFonts w:ascii="ENRESA Aroma Light" w:hAnsi="ENRESA Aroma Light"/>
          <w:b/>
          <w:bCs/>
          <w:szCs w:val="22"/>
        </w:rPr>
        <w:t>Para acreditar la experiencia ofertada, se completarán las siguientes tablas, correspondientes a cada perfil ofertado</w:t>
      </w:r>
      <w:r>
        <w:rPr>
          <w:rFonts w:ascii="ENRESA Aroma Light" w:hAnsi="ENRESA Aroma Light"/>
          <w:b/>
          <w:bCs/>
          <w:szCs w:val="22"/>
        </w:rPr>
        <w:t>:</w:t>
      </w:r>
    </w:p>
    <w:tbl>
      <w:tblPr>
        <w:tblW w:w="10917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61"/>
        <w:gridCol w:w="1134"/>
        <w:gridCol w:w="1134"/>
        <w:gridCol w:w="1843"/>
        <w:gridCol w:w="1276"/>
        <w:gridCol w:w="1276"/>
        <w:gridCol w:w="993"/>
      </w:tblGrid>
      <w:tr w:rsidR="00D53F12" w:rsidRPr="00973B2D" w14:paraId="2686D078" w14:textId="77777777" w:rsidTr="00CC4B39">
        <w:trPr>
          <w:trHeight w:val="660"/>
          <w:tblHeader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4EE5C285" w14:textId="77777777" w:rsidR="00D53F12" w:rsidRPr="00973B2D" w:rsidRDefault="00D53F12" w:rsidP="00CC4B39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973B2D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Nombre y apellidos</w:t>
            </w:r>
          </w:p>
        </w:tc>
        <w:tc>
          <w:tcPr>
            <w:tcW w:w="76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45111" w14:textId="687E3D8B" w:rsidR="00D53F12" w:rsidRPr="00973B2D" w:rsidRDefault="00D53F12" w:rsidP="00CC4B39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permStart w:id="123942368" w:edGrp="everyone"/>
            <w:permEnd w:id="123942368"/>
          </w:p>
        </w:tc>
      </w:tr>
      <w:tr w:rsidR="00D53F12" w:rsidRPr="00973B2D" w14:paraId="17D3D3C9" w14:textId="77777777" w:rsidTr="00CC4B39">
        <w:trPr>
          <w:trHeight w:val="296"/>
          <w:tblHeader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1CF85686" w14:textId="77777777" w:rsidR="00D53F12" w:rsidRPr="00973B2D" w:rsidRDefault="00D53F12" w:rsidP="00CC4B39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973B2D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Perfil</w:t>
            </w:r>
          </w:p>
        </w:tc>
        <w:tc>
          <w:tcPr>
            <w:tcW w:w="76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7E1C1EBA" w14:textId="77777777" w:rsidR="00D53F12" w:rsidRPr="00973B2D" w:rsidRDefault="00D53F12" w:rsidP="00CC4B39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EB6D69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Director de Proyecto</w:t>
            </w:r>
          </w:p>
        </w:tc>
      </w:tr>
      <w:tr w:rsidR="00D53F12" w:rsidRPr="00973B2D" w14:paraId="7853934E" w14:textId="77777777" w:rsidTr="00CC4B39">
        <w:trPr>
          <w:trHeight w:val="296"/>
          <w:tblHeader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34709692" w14:textId="77777777" w:rsidR="00D53F12" w:rsidRPr="00973B2D" w:rsidRDefault="00D53F12" w:rsidP="00CC4B39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973B2D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EXPERIENCIA PROFESIONAL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5E4D1CA1" w14:textId="77777777" w:rsidR="00D53F12" w:rsidRPr="00973B2D" w:rsidRDefault="00D53F12" w:rsidP="00CC4B39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973B2D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Instalación / Proyecto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4F50322A" w14:textId="77777777" w:rsidR="00D53F12" w:rsidRPr="00973B2D" w:rsidRDefault="00D53F12" w:rsidP="00CC4B39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973B2D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Cliente / Promotor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52A161C1" w14:textId="77777777" w:rsidR="00D53F12" w:rsidRPr="00973B2D" w:rsidRDefault="00D53F12" w:rsidP="00CC4B39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973B2D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Actividades / Tareas realizadas por el perfil propuesto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1430038E" w14:textId="77777777" w:rsidR="00D53F12" w:rsidRPr="00973B2D" w:rsidRDefault="00D53F12" w:rsidP="00CC4B39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973B2D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Fecha inicio</w:t>
            </w:r>
          </w:p>
          <w:p w14:paraId="11051B48" w14:textId="77777777" w:rsidR="00D53F12" w:rsidRPr="00973B2D" w:rsidRDefault="00D53F12" w:rsidP="00CC4B39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973B2D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(día/mes/año)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0BF45195" w14:textId="77777777" w:rsidR="00D53F12" w:rsidRPr="00973B2D" w:rsidRDefault="00D53F12" w:rsidP="00CC4B39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973B2D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Fecha fin</w:t>
            </w:r>
          </w:p>
          <w:p w14:paraId="36EA6BFD" w14:textId="77777777" w:rsidR="00D53F12" w:rsidRPr="00973B2D" w:rsidRDefault="00D53F12" w:rsidP="00CC4B39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973B2D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(día/mes/año)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5A3D9EDA" w14:textId="77777777" w:rsidR="00D53F12" w:rsidRPr="00973B2D" w:rsidRDefault="00D53F12" w:rsidP="00CC4B39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973B2D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Duración</w:t>
            </w:r>
          </w:p>
          <w:p w14:paraId="0903F827" w14:textId="77777777" w:rsidR="00D53F12" w:rsidRPr="00973B2D" w:rsidRDefault="00D53F12" w:rsidP="00CC4B39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973B2D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(nº meses)</w:t>
            </w:r>
          </w:p>
        </w:tc>
      </w:tr>
      <w:tr w:rsidR="00D53F12" w:rsidRPr="00973B2D" w14:paraId="5A3AE601" w14:textId="77777777" w:rsidTr="00CC4B39">
        <w:trPr>
          <w:trHeight w:val="109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71ECF" w14:textId="77777777" w:rsidR="00D53F12" w:rsidRPr="00973B2D" w:rsidRDefault="00D53F12" w:rsidP="00CC4B39">
            <w:pPr>
              <w:spacing w:after="0" w:line="276" w:lineRule="auto"/>
              <w:rPr>
                <w:rFonts w:ascii="ENRESA Aroma Light" w:hAnsi="ENRESA Aroma Light" w:cs="Arial"/>
                <w:sz w:val="18"/>
                <w:szCs w:val="18"/>
              </w:rPr>
            </w:pPr>
            <w:permStart w:id="47389333" w:edGrp="everyone" w:colFirst="1" w:colLast="1"/>
            <w:permStart w:id="585701804" w:edGrp="everyone" w:colFirst="2" w:colLast="2"/>
            <w:permStart w:id="1886158598" w:edGrp="everyone" w:colFirst="3" w:colLast="3"/>
            <w:permStart w:id="84811474" w:edGrp="everyone" w:colFirst="4" w:colLast="4"/>
            <w:permStart w:id="1179330000" w:edGrp="everyone" w:colFirst="5" w:colLast="5"/>
            <w:permStart w:id="996176257" w:edGrp="everyone" w:colFirst="6" w:colLast="6"/>
            <w:permStart w:id="2110989387" w:edGrp="everyone" w:colFirst="7" w:colLast="7"/>
            <w:permStart w:id="1102988740" w:edGrp="everyone" w:colFirst="0" w:colLast="0"/>
            <w:r w:rsidRPr="00DE41C7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Experiencia específica en proyectos de ingeniería para la transición de ATI a ATD en alguna central nuclear</w:t>
            </w:r>
            <w:permStart w:id="638719167" w:edGrp="everyone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5AE42" w14:textId="2EF750E8" w:rsidR="00D53F12" w:rsidRPr="00973B2D" w:rsidRDefault="00D53F12" w:rsidP="00CC4B39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B099E" w14:textId="77777777" w:rsidR="00D53F12" w:rsidRPr="00973B2D" w:rsidRDefault="00D53F12" w:rsidP="00CC4B39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CE51E" w14:textId="77777777" w:rsidR="00D53F12" w:rsidRPr="00973B2D" w:rsidRDefault="00D53F12" w:rsidP="00CC4B39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E66E6" w14:textId="77777777" w:rsidR="00D53F12" w:rsidRPr="00973B2D" w:rsidRDefault="00D53F12" w:rsidP="00CC4B39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E4577" w14:textId="77777777" w:rsidR="00D53F12" w:rsidRPr="00973B2D" w:rsidRDefault="00D53F12" w:rsidP="00CC4B39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BE41C" w14:textId="77777777" w:rsidR="00D53F12" w:rsidRPr="00973B2D" w:rsidRDefault="00D53F12" w:rsidP="00CC4B39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</w:tr>
      <w:permEnd w:id="47389333"/>
      <w:permEnd w:id="585701804"/>
      <w:permEnd w:id="1886158598"/>
      <w:permEnd w:id="84811474"/>
      <w:permEnd w:id="1179330000"/>
      <w:permEnd w:id="996176257"/>
      <w:permEnd w:id="2110989387"/>
      <w:permEnd w:id="1102988740"/>
      <w:permEnd w:id="638719167"/>
    </w:tbl>
    <w:p w14:paraId="4CAEBD7B" w14:textId="77777777" w:rsidR="00D53F12" w:rsidRPr="00F96E65" w:rsidRDefault="00D53F12" w:rsidP="00F96E65">
      <w:pPr>
        <w:shd w:val="clear" w:color="auto" w:fill="FFFFFF"/>
        <w:spacing w:before="120" w:after="24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pPr w:leftFromText="141" w:rightFromText="141" w:vertAnchor="text" w:tblpX="-644" w:tblpY="1"/>
        <w:tblOverlap w:val="never"/>
        <w:tblW w:w="109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61"/>
        <w:gridCol w:w="1134"/>
        <w:gridCol w:w="1134"/>
        <w:gridCol w:w="1843"/>
        <w:gridCol w:w="1276"/>
        <w:gridCol w:w="1276"/>
        <w:gridCol w:w="993"/>
      </w:tblGrid>
      <w:tr w:rsidR="00D53F12" w:rsidRPr="00973B2D" w14:paraId="475E744C" w14:textId="77777777" w:rsidTr="00CC4B39">
        <w:trPr>
          <w:trHeight w:val="660"/>
          <w:tblHeader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66A803E1" w14:textId="77777777" w:rsidR="00D53F12" w:rsidRPr="00973B2D" w:rsidRDefault="00D53F12" w:rsidP="00CC4B39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973B2D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Nombre y apellidos</w:t>
            </w:r>
          </w:p>
        </w:tc>
        <w:tc>
          <w:tcPr>
            <w:tcW w:w="76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9B3AA" w14:textId="77777777" w:rsidR="00D53F12" w:rsidRPr="00973B2D" w:rsidRDefault="00D53F12" w:rsidP="00CC4B39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permStart w:id="1410416515" w:edGrp="everyone"/>
            <w:permEnd w:id="1410416515"/>
          </w:p>
        </w:tc>
      </w:tr>
      <w:tr w:rsidR="00D53F12" w:rsidRPr="00973B2D" w14:paraId="3526FE23" w14:textId="77777777" w:rsidTr="00CC4B39">
        <w:trPr>
          <w:trHeight w:val="296"/>
          <w:tblHeader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0DA064E6" w14:textId="77777777" w:rsidR="00D53F12" w:rsidRPr="00973B2D" w:rsidRDefault="00D53F12" w:rsidP="00CC4B39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973B2D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Perfil</w:t>
            </w:r>
          </w:p>
        </w:tc>
        <w:tc>
          <w:tcPr>
            <w:tcW w:w="76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5D4B8480" w14:textId="77777777" w:rsidR="00D53F12" w:rsidRPr="00973B2D" w:rsidRDefault="00D53F12" w:rsidP="00CC4B39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413255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Responsable de seguridad y licencia</w:t>
            </w:r>
          </w:p>
        </w:tc>
      </w:tr>
      <w:tr w:rsidR="00D53F12" w:rsidRPr="00973B2D" w14:paraId="5E6B39CF" w14:textId="77777777" w:rsidTr="00CC4B39">
        <w:trPr>
          <w:trHeight w:val="296"/>
          <w:tblHeader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33F0642D" w14:textId="77777777" w:rsidR="00D53F12" w:rsidRPr="00973B2D" w:rsidRDefault="00D53F12" w:rsidP="00CC4B39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973B2D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EXPERIENCIA PROFESIONAL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283FD58F" w14:textId="77777777" w:rsidR="00D53F12" w:rsidRPr="00973B2D" w:rsidRDefault="00D53F12" w:rsidP="00CC4B39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973B2D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Instalación / Proyecto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33F0A62B" w14:textId="77777777" w:rsidR="00D53F12" w:rsidRPr="00973B2D" w:rsidRDefault="00D53F12" w:rsidP="00CC4B39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973B2D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Cliente / Promotor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32238395" w14:textId="77777777" w:rsidR="00D53F12" w:rsidRPr="00973B2D" w:rsidRDefault="00D53F12" w:rsidP="00CC4B39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973B2D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Actividades / Tareas realizadas por el perfil propuesto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177BBB4E" w14:textId="77777777" w:rsidR="00D53F12" w:rsidRPr="00973B2D" w:rsidRDefault="00D53F12" w:rsidP="00CC4B39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973B2D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Fecha inicio</w:t>
            </w:r>
          </w:p>
          <w:p w14:paraId="00CD6074" w14:textId="77777777" w:rsidR="00D53F12" w:rsidRPr="00973B2D" w:rsidRDefault="00D53F12" w:rsidP="00CC4B39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973B2D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(día/mes/año)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61F9EFB2" w14:textId="77777777" w:rsidR="00D53F12" w:rsidRPr="00973B2D" w:rsidRDefault="00D53F12" w:rsidP="00CC4B39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973B2D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Fecha fin</w:t>
            </w:r>
          </w:p>
          <w:p w14:paraId="4C6D6A4A" w14:textId="77777777" w:rsidR="00D53F12" w:rsidRPr="00973B2D" w:rsidRDefault="00D53F12" w:rsidP="00CC4B39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973B2D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(día/mes/año)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1C936A08" w14:textId="77777777" w:rsidR="00D53F12" w:rsidRPr="00973B2D" w:rsidRDefault="00D53F12" w:rsidP="00CC4B39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973B2D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Duración</w:t>
            </w:r>
          </w:p>
          <w:p w14:paraId="5E5783E1" w14:textId="77777777" w:rsidR="00D53F12" w:rsidRPr="00973B2D" w:rsidRDefault="00D53F12" w:rsidP="00CC4B39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973B2D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(nº meses)</w:t>
            </w:r>
          </w:p>
        </w:tc>
      </w:tr>
      <w:tr w:rsidR="00D53F12" w:rsidRPr="00973B2D" w14:paraId="24969F01" w14:textId="77777777" w:rsidTr="00CC4B39">
        <w:trPr>
          <w:trHeight w:val="109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5A9B1" w14:textId="77777777" w:rsidR="00D53F12" w:rsidRPr="00973B2D" w:rsidRDefault="00D53F12" w:rsidP="00CC4B39">
            <w:pPr>
              <w:spacing w:after="0" w:line="276" w:lineRule="auto"/>
              <w:rPr>
                <w:rFonts w:ascii="ENRESA Aroma Light" w:hAnsi="ENRESA Aroma Light" w:cs="Arial"/>
                <w:sz w:val="18"/>
                <w:szCs w:val="18"/>
              </w:rPr>
            </w:pPr>
            <w:permStart w:id="1933854480" w:edGrp="everyone" w:colFirst="1" w:colLast="1"/>
            <w:permStart w:id="301220751" w:edGrp="everyone" w:colFirst="2" w:colLast="2"/>
            <w:permStart w:id="1655924798" w:edGrp="everyone" w:colFirst="3" w:colLast="3"/>
            <w:permStart w:id="100218005" w:edGrp="everyone" w:colFirst="4" w:colLast="4"/>
            <w:permStart w:id="834494588" w:edGrp="everyone" w:colFirst="5" w:colLast="5"/>
            <w:permStart w:id="1862233307" w:edGrp="everyone" w:colFirst="6" w:colLast="6"/>
            <w:permStart w:id="1722644083" w:edGrp="everyone" w:colFirst="7" w:colLast="7"/>
            <w:permStart w:id="987633469" w:edGrp="everyone" w:colFirst="0" w:colLast="0"/>
            <w:r w:rsidRPr="00DE41C7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Experiencia específica en proyectos de ingeniería para la transición de ATI a ATD en alguna central nuclear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BCFEE" w14:textId="77777777" w:rsidR="00D53F12" w:rsidRPr="00973B2D" w:rsidRDefault="00D53F12" w:rsidP="00CC4B39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4B521" w14:textId="77777777" w:rsidR="00D53F12" w:rsidRPr="00973B2D" w:rsidRDefault="00D53F12" w:rsidP="00CC4B39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57A66" w14:textId="77777777" w:rsidR="00D53F12" w:rsidRPr="00973B2D" w:rsidRDefault="00D53F12" w:rsidP="00CC4B39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55281" w14:textId="77777777" w:rsidR="00D53F12" w:rsidRPr="00973B2D" w:rsidRDefault="00D53F12" w:rsidP="00CC4B39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AE23A" w14:textId="77777777" w:rsidR="00D53F12" w:rsidRPr="00973B2D" w:rsidRDefault="00D53F12" w:rsidP="00CC4B39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589DD" w14:textId="77777777" w:rsidR="00D53F12" w:rsidRPr="00973B2D" w:rsidRDefault="00D53F12" w:rsidP="00CC4B39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</w:tr>
      <w:permEnd w:id="1933854480"/>
      <w:permEnd w:id="301220751"/>
      <w:permEnd w:id="1655924798"/>
      <w:permEnd w:id="100218005"/>
      <w:permEnd w:id="834494588"/>
      <w:permEnd w:id="1862233307"/>
      <w:permEnd w:id="1722644083"/>
      <w:permEnd w:id="987633469"/>
    </w:tbl>
    <w:p w14:paraId="415EBA49" w14:textId="28E54DAF" w:rsidR="00D53F12" w:rsidRDefault="00D53F12" w:rsidP="00D53F12">
      <w:pPr>
        <w:spacing w:after="160" w:line="259" w:lineRule="auto"/>
        <w:jc w:val="right"/>
        <w:rPr>
          <w:rFonts w:ascii="ENRESA Aroma Light" w:hAnsi="ENRESA Aroma Light"/>
          <w:b/>
          <w:bCs/>
          <w:i/>
          <w:iCs/>
          <w:sz w:val="20"/>
          <w:lang w:val="es-ES"/>
        </w:rPr>
      </w:pPr>
    </w:p>
    <w:p w14:paraId="6A1D62F3" w14:textId="77777777" w:rsidR="00D53F12" w:rsidRDefault="00D53F12" w:rsidP="00D53F12">
      <w:pPr>
        <w:spacing w:after="160" w:line="259" w:lineRule="auto"/>
        <w:jc w:val="left"/>
        <w:rPr>
          <w:rFonts w:ascii="ENRESA Aroma Light" w:hAnsi="ENRESA Aroma Light"/>
          <w:b/>
          <w:bCs/>
          <w:i/>
          <w:iCs/>
          <w:sz w:val="20"/>
          <w:lang w:val="es-ES"/>
        </w:rPr>
      </w:pPr>
      <w:r>
        <w:rPr>
          <w:rFonts w:ascii="ENRESA Aroma Light" w:hAnsi="ENRESA Aroma Light"/>
          <w:b/>
          <w:bCs/>
          <w:i/>
          <w:iCs/>
          <w:sz w:val="20"/>
          <w:lang w:val="es-ES"/>
        </w:rPr>
        <w:lastRenderedPageBreak/>
        <w:t>Notas:</w:t>
      </w:r>
    </w:p>
    <w:p w14:paraId="0469FBB8" w14:textId="77777777" w:rsidR="00D53F12" w:rsidRPr="00161890" w:rsidRDefault="00D53F12" w:rsidP="00D53F12">
      <w:pPr>
        <w:numPr>
          <w:ilvl w:val="0"/>
          <w:numId w:val="49"/>
        </w:numPr>
        <w:spacing w:after="160" w:line="259" w:lineRule="auto"/>
        <w:rPr>
          <w:rFonts w:ascii="ENRESA Aroma Light" w:hAnsi="ENRESA Aroma Light"/>
          <w:i/>
          <w:iCs/>
          <w:sz w:val="20"/>
          <w:lang w:val="es-ES"/>
        </w:rPr>
      </w:pPr>
      <w:r w:rsidRPr="00161890">
        <w:rPr>
          <w:rFonts w:ascii="ENRESA Aroma Light" w:hAnsi="ENRESA Aroma Light"/>
          <w:i/>
          <w:iCs/>
          <w:sz w:val="20"/>
          <w:lang w:val="es-ES"/>
        </w:rPr>
        <w:t xml:space="preserve">No serán valoradas aquellas proposiciones que no cumplimenten la tabla para acreditar la experiencia, respetando el formato e incluyendo todos los datos requeridos en cada columna, dado que esa información es la que permite tener todos los datos para poder valorar. </w:t>
      </w:r>
    </w:p>
    <w:p w14:paraId="70EA637C" w14:textId="77777777" w:rsidR="00D53F12" w:rsidRDefault="00D53F12" w:rsidP="00D53F12">
      <w:pPr>
        <w:numPr>
          <w:ilvl w:val="0"/>
          <w:numId w:val="49"/>
        </w:numPr>
        <w:spacing w:after="160" w:line="259" w:lineRule="auto"/>
        <w:rPr>
          <w:rFonts w:ascii="ENRESA Aroma Light" w:hAnsi="ENRESA Aroma Light"/>
          <w:i/>
          <w:iCs/>
          <w:sz w:val="20"/>
          <w:lang w:val="es-ES"/>
        </w:rPr>
      </w:pPr>
      <w:r w:rsidRPr="00C840A0">
        <w:rPr>
          <w:rFonts w:ascii="ENRESA Aroma Light" w:hAnsi="ENRESA Aroma Light"/>
          <w:i/>
          <w:iCs/>
          <w:sz w:val="20"/>
          <w:lang w:val="es-ES"/>
        </w:rPr>
        <w:t xml:space="preserve">Los datos personales incluidos en estas tablas se protegerán conforme a la legislación vigente en materia de protección de datos, concretamente el artículo 1 b) y c) del Reglamento general de </w:t>
      </w:r>
      <w:r w:rsidRPr="00A03152">
        <w:rPr>
          <w:rFonts w:ascii="ENRESA Aroma Light" w:hAnsi="ENRESA Aroma Light"/>
          <w:i/>
          <w:iCs/>
          <w:sz w:val="20"/>
          <w:lang w:val="es-ES"/>
        </w:rPr>
        <w:t>protección de datos. Enresa los usará a los meros efectos de comprobar que el perfil cumple con los requisitos de solvencia técnica exigida, dichos datos no serán difundidos ni publicados por ningún medio.</w:t>
      </w:r>
    </w:p>
    <w:p w14:paraId="0117F383" w14:textId="1B582AA1" w:rsidR="00143F1B" w:rsidRDefault="00055AC1" w:rsidP="00055AC1">
      <w:pPr>
        <w:numPr>
          <w:ilvl w:val="0"/>
          <w:numId w:val="49"/>
        </w:numPr>
        <w:spacing w:after="160" w:line="259" w:lineRule="auto"/>
        <w:rPr>
          <w:rFonts w:ascii="ENRESA Aroma Light" w:hAnsi="ENRESA Aroma Light" w:cs="Arial"/>
          <w:szCs w:val="22"/>
          <w:lang w:val="es-ES"/>
        </w:rPr>
      </w:pPr>
      <w:r w:rsidRPr="00055AC1">
        <w:rPr>
          <w:rFonts w:ascii="ENRESA Aroma Light" w:hAnsi="ENRESA Aroma Light"/>
          <w:i/>
          <w:iCs/>
          <w:sz w:val="20"/>
          <w:lang w:val="es-ES"/>
        </w:rPr>
        <w:t>LOS LICITADORES HAN DE TENER EN CUENTA que a efectos de acreditar la experiencia exigida como solvencia técnica y profesional en el apartado E.4. del Anexo 1 al PTCA, NO COMPUTARÁN los trabajos (años de experiencia) que el licitador haya reseñado en su oferta, en las tablas que figuran en el Anexo 5 al PTCA que sirven de base para valorar los criterios objetivos distintos del precio definidos en el apartado H.3 del citado Anexo 1</w:t>
      </w:r>
      <w:r w:rsidR="0083660D">
        <w:rPr>
          <w:rFonts w:ascii="ENRESA Aroma Light" w:hAnsi="ENRESA Aroma Light"/>
          <w:i/>
          <w:iCs/>
          <w:sz w:val="20"/>
          <w:lang w:val="es-ES"/>
        </w:rPr>
        <w:t>.</w:t>
      </w: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……….</w:t>
      </w:r>
      <w:permEnd w:id="1555443383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………..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53EEAA" w14:textId="77777777" w:rsidR="00E439FF" w:rsidRDefault="00E439FF">
      <w:r>
        <w:separator/>
      </w:r>
    </w:p>
  </w:endnote>
  <w:endnote w:type="continuationSeparator" w:id="0">
    <w:p w14:paraId="0E45A106" w14:textId="77777777" w:rsidR="00E439FF" w:rsidRDefault="00E439FF">
      <w:r>
        <w:continuationSeparator/>
      </w:r>
    </w:p>
  </w:endnote>
  <w:endnote w:type="continuationNotice" w:id="1">
    <w:p w14:paraId="311288A9" w14:textId="77777777" w:rsidR="00E439FF" w:rsidRDefault="00E439FF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altName w:val="Calibri"/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7A86AD53-FFA9-4980-8AC4-073E16662A11}"/>
    <w:embedBold r:id="rId2" w:fontKey="{640584F1-ED0A-4175-84B4-E3C4CF4D821B}"/>
    <w:embedItalic r:id="rId3" w:fontKey="{056BAED0-6DBD-4327-AECC-E600A368D264}"/>
    <w:embedBoldItalic r:id="rId4" w:fontKey="{EC5B9676-049D-4F1C-BD39-C0019433CDB4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D183C6B7-F6D9-4364-BEF6-30F307469A46}"/>
  </w:font>
  <w:font w:name="STXihei">
    <w:charset w:val="86"/>
    <w:family w:val="auto"/>
    <w:pitch w:val="variable"/>
    <w:sig w:usb0="00000287" w:usb1="080F0000" w:usb2="00000010" w:usb3="00000000" w:csb0="0004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6" w:fontKey="{B31A0D85-54C5-4C89-9250-F92DA82D8928}"/>
    <w:embedBold r:id="rId7" w:fontKey="{5B3BE75E-1309-4C8F-BEE2-56B6EE308E31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8AAB3027-C8AE-409C-9609-0BFB3674CD3E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9" w:fontKey="{E928C396-4C4F-4014-ACA0-6BAF62F8FA9D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0" w:fontKey="{DA473A5B-77C1-4C6A-83A5-7A180C84EAA2}"/>
    <w:embedBold r:id="rId11" w:fontKey="{8ACF6AEE-2F61-4234-B946-6D948C9B78CB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2" w:fontKey="{BD5C3F94-CF20-48A3-91E3-03D90B28556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56456B" w14:textId="77777777" w:rsidR="00E439FF" w:rsidRDefault="00E439FF">
      <w:r>
        <w:separator/>
      </w:r>
    </w:p>
  </w:footnote>
  <w:footnote w:type="continuationSeparator" w:id="0">
    <w:p w14:paraId="6CDA2193" w14:textId="77777777" w:rsidR="00E439FF" w:rsidRDefault="00E439FF">
      <w:r>
        <w:continuationSeparator/>
      </w:r>
    </w:p>
  </w:footnote>
  <w:footnote w:type="continuationNotice" w:id="1">
    <w:p w14:paraId="49DEE79C" w14:textId="77777777" w:rsidR="00E439FF" w:rsidRDefault="00E439FF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38AA8F70" w:rsidR="00A2064F" w:rsidRPr="006C6E52" w:rsidRDefault="00662265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es-ES"/>
            </w:rPr>
          </w:pPr>
          <w:r w:rsidRPr="00BE667A">
            <w:rPr>
              <w:rFonts w:ascii="ENRESA Aroma Light" w:hAnsi="ENRESA Aroma Light" w:cs="Arial"/>
              <w:b/>
              <w:bCs/>
              <w:szCs w:val="22"/>
              <w:lang w:val="es-ES"/>
            </w:rPr>
            <w:t xml:space="preserve">Ingeniería del ATI de la Instalación Nuclear Santa María de </w:t>
          </w:r>
          <w:proofErr w:type="spellStart"/>
          <w:r w:rsidRPr="00BE667A">
            <w:rPr>
              <w:rFonts w:ascii="ENRESA Aroma Light" w:hAnsi="ENRESA Aroma Light" w:cs="Arial"/>
              <w:b/>
              <w:bCs/>
              <w:szCs w:val="22"/>
              <w:lang w:val="es-ES"/>
            </w:rPr>
            <w:t>Garoña</w:t>
          </w:r>
          <w:proofErr w:type="spellEnd"/>
          <w:r w:rsidRPr="00BE667A">
            <w:rPr>
              <w:rFonts w:ascii="ENRESA Aroma Light" w:hAnsi="ENRESA Aroma Light" w:cs="Arial"/>
              <w:b/>
              <w:bCs/>
              <w:szCs w:val="22"/>
              <w:lang w:val="es-ES"/>
            </w:rPr>
            <w:t xml:space="preserve"> y la transición al ATD</w:t>
          </w:r>
        </w:p>
      </w:tc>
      <w:tc>
        <w:tcPr>
          <w:tcW w:w="2552" w:type="dxa"/>
          <w:vAlign w:val="center"/>
        </w:tcPr>
        <w:p w14:paraId="52C77EF5" w14:textId="2D94D147" w:rsidR="00A2064F" w:rsidRPr="00360F17" w:rsidRDefault="00AA4524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634F75">
            <w:rPr>
              <w:rFonts w:ascii="ENRESA Aroma Light" w:hAnsi="ENRESA Aroma Light" w:cs="Arial"/>
              <w:b/>
              <w:bCs/>
              <w:szCs w:val="22"/>
              <w:lang w:val="pt-PT"/>
            </w:rPr>
            <w:t>CO-TC-25-004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69511CC"/>
    <w:multiLevelType w:val="hybridMultilevel"/>
    <w:tmpl w:val="D0ACFF44"/>
    <w:lvl w:ilvl="0" w:tplc="33328890">
      <w:start w:val="1"/>
      <w:numFmt w:val="bullet"/>
      <w:lvlText w:val="-"/>
      <w:lvlJc w:val="left"/>
      <w:pPr>
        <w:ind w:left="720" w:hanging="360"/>
      </w:pPr>
      <w:rPr>
        <w:rFonts w:ascii="STXihei" w:eastAsia="STXihei" w:hAnsi="STXihei" w:hint="eastAsi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4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3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7"/>
  </w:num>
  <w:num w:numId="3" w16cid:durableId="233786672">
    <w:abstractNumId w:val="19"/>
  </w:num>
  <w:num w:numId="4" w16cid:durableId="1695689594">
    <w:abstractNumId w:val="38"/>
  </w:num>
  <w:num w:numId="5" w16cid:durableId="552158567">
    <w:abstractNumId w:val="5"/>
  </w:num>
  <w:num w:numId="6" w16cid:durableId="1091464854">
    <w:abstractNumId w:val="16"/>
  </w:num>
  <w:num w:numId="7" w16cid:durableId="924651547">
    <w:abstractNumId w:val="8"/>
  </w:num>
  <w:num w:numId="8" w16cid:durableId="154617139">
    <w:abstractNumId w:val="18"/>
  </w:num>
  <w:num w:numId="9" w16cid:durableId="2010592793">
    <w:abstractNumId w:val="15"/>
  </w:num>
  <w:num w:numId="10" w16cid:durableId="647901709">
    <w:abstractNumId w:val="28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20"/>
  </w:num>
  <w:num w:numId="14" w16cid:durableId="1357000848">
    <w:abstractNumId w:val="35"/>
  </w:num>
  <w:num w:numId="15" w16cid:durableId="1399788168">
    <w:abstractNumId w:val="21"/>
  </w:num>
  <w:num w:numId="16" w16cid:durableId="844319098">
    <w:abstractNumId w:val="30"/>
  </w:num>
  <w:num w:numId="17" w16cid:durableId="20787813">
    <w:abstractNumId w:val="36"/>
  </w:num>
  <w:num w:numId="18" w16cid:durableId="2096705609">
    <w:abstractNumId w:val="14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1"/>
  </w:num>
  <w:num w:numId="23" w16cid:durableId="1786727462">
    <w:abstractNumId w:val="13"/>
  </w:num>
  <w:num w:numId="24" w16cid:durableId="363289462">
    <w:abstractNumId w:val="32"/>
  </w:num>
  <w:num w:numId="25" w16cid:durableId="10644317">
    <w:abstractNumId w:val="33"/>
  </w:num>
  <w:num w:numId="26" w16cid:durableId="267078580">
    <w:abstractNumId w:val="12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2"/>
  </w:num>
  <w:num w:numId="30" w16cid:durableId="1039546445">
    <w:abstractNumId w:val="27"/>
  </w:num>
  <w:num w:numId="31" w16cid:durableId="74687895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6"/>
  </w:num>
  <w:num w:numId="35" w16cid:durableId="2107653801">
    <w:abstractNumId w:val="17"/>
  </w:num>
  <w:num w:numId="36" w16cid:durableId="234708708">
    <w:abstractNumId w:val="43"/>
  </w:num>
  <w:num w:numId="37" w16cid:durableId="208109257">
    <w:abstractNumId w:val="42"/>
  </w:num>
  <w:num w:numId="38" w16cid:durableId="1051268374">
    <w:abstractNumId w:val="37"/>
  </w:num>
  <w:num w:numId="39" w16cid:durableId="792401431">
    <w:abstractNumId w:val="24"/>
  </w:num>
  <w:num w:numId="40" w16cid:durableId="388114057">
    <w:abstractNumId w:val="36"/>
  </w:num>
  <w:num w:numId="41" w16cid:durableId="44061567">
    <w:abstractNumId w:val="37"/>
  </w:num>
  <w:num w:numId="42" w16cid:durableId="34697341">
    <w:abstractNumId w:val="37"/>
  </w:num>
  <w:num w:numId="43" w16cid:durableId="469057692">
    <w:abstractNumId w:val="23"/>
  </w:num>
  <w:num w:numId="44" w16cid:durableId="1513566086">
    <w:abstractNumId w:val="39"/>
  </w:num>
  <w:num w:numId="45" w16cid:durableId="155417765">
    <w:abstractNumId w:val="40"/>
  </w:num>
  <w:num w:numId="46" w16cid:durableId="1019622316">
    <w:abstractNumId w:val="25"/>
  </w:num>
  <w:num w:numId="47" w16cid:durableId="2093815651">
    <w:abstractNumId w:val="34"/>
  </w:num>
  <w:num w:numId="48" w16cid:durableId="546720975">
    <w:abstractNumId w:val="29"/>
  </w:num>
  <w:num w:numId="49" w16cid:durableId="1258444792">
    <w:abstractNumId w:val="11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ykuzAMHTPDrRegM3+cESpHu8QFLV6kkZD+mQQUlb9DQ8wxCfptdnBS35J4HKjGne/aW7F1AGmgqzKZMy9p9ERQ==" w:salt="sZ6SpYM4cmtkwl640iS2Hw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3F7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5AC1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063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39DA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4EC5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637E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3D5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BD4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4723E"/>
    <w:rsid w:val="005518B4"/>
    <w:rsid w:val="00552D7C"/>
    <w:rsid w:val="00553700"/>
    <w:rsid w:val="00553B48"/>
    <w:rsid w:val="00553DD5"/>
    <w:rsid w:val="005547F8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078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1EA0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2265"/>
    <w:rsid w:val="006638C4"/>
    <w:rsid w:val="00665982"/>
    <w:rsid w:val="00665987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C6E52"/>
    <w:rsid w:val="006D0CA1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379B3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A6687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2106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03E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8B1"/>
    <w:rsid w:val="008259E3"/>
    <w:rsid w:val="00826776"/>
    <w:rsid w:val="008272B5"/>
    <w:rsid w:val="00827A61"/>
    <w:rsid w:val="008302C4"/>
    <w:rsid w:val="00831007"/>
    <w:rsid w:val="00833BEF"/>
    <w:rsid w:val="00833F3D"/>
    <w:rsid w:val="008349F2"/>
    <w:rsid w:val="008356D4"/>
    <w:rsid w:val="0083660D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00B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36F3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25B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36C75"/>
    <w:rsid w:val="00A40BD9"/>
    <w:rsid w:val="00A40CF4"/>
    <w:rsid w:val="00A42107"/>
    <w:rsid w:val="00A424B6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524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60B8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A40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347B2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3361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07F1"/>
    <w:rsid w:val="00D1116D"/>
    <w:rsid w:val="00D1245C"/>
    <w:rsid w:val="00D13D28"/>
    <w:rsid w:val="00D14382"/>
    <w:rsid w:val="00D144D7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3F1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3E64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7D9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39FF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4960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1581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368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96E65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479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1F5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Props1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B81D6E-31EC-4527-884B-FD6B84D60D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tipo_AROMA[1].dot</Template>
  <TotalTime>36</TotalTime>
  <Pages>2</Pages>
  <Words>430</Words>
  <Characters>2368</Characters>
  <Application>Microsoft Office Word</Application>
  <DocSecurity>8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Martín Hernández, Blanca</cp:lastModifiedBy>
  <cp:revision>41</cp:revision>
  <cp:lastPrinted>2022-11-30T10:28:00Z</cp:lastPrinted>
  <dcterms:created xsi:type="dcterms:W3CDTF">2025-11-17T12:14:00Z</dcterms:created>
  <dcterms:modified xsi:type="dcterms:W3CDTF">2026-01-19T07:04:00Z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