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7E422A0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A2681A">
        <w:rPr>
          <w:rFonts w:ascii="ENRESA Aroma Light" w:hAnsi="ENRESA Aroma Light" w:cs="Arial"/>
          <w:szCs w:val="22"/>
          <w:lang w:val="es-ES"/>
        </w:rPr>
        <w:t>declara</w:t>
      </w:r>
      <w:r w:rsidR="00A37AD7">
        <w:rPr>
          <w:rFonts w:ascii="ENRESA Aroma Light" w:hAnsi="ENRESA Aroma Light" w:cs="Arial"/>
          <w:szCs w:val="22"/>
          <w:lang w:val="es-ES"/>
        </w:rPr>
        <w:t xml:space="preserve">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A37AD7">
        <w:rPr>
          <w:rFonts w:ascii="ENRESA Aroma Light" w:hAnsi="ENRESA Aroma Light" w:cs="Arial"/>
          <w:szCs w:val="22"/>
          <w:lang w:val="es-ES"/>
        </w:rPr>
        <w:t>que</w:t>
      </w:r>
      <w:r w:rsidR="00A37AD7" w:rsidRPr="00A37AD7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8"/>
        <w:gridCol w:w="1223"/>
        <w:gridCol w:w="1276"/>
        <w:gridCol w:w="1411"/>
      </w:tblGrid>
      <w:tr w:rsidR="00C32139" w:rsidRPr="00E5794E" w14:paraId="35B3C147" w14:textId="77777777" w:rsidTr="0068037D">
        <w:trPr>
          <w:trHeight w:val="629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1ECA501B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526FDC3F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N.º horas de formación ofertadas por vigilante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28613ED2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C32139" w:rsidRPr="00E5794E" w14:paraId="1B1C7119" w14:textId="77777777" w:rsidTr="00B869EC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831B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Cs w:val="22"/>
                <w:lang w:val="es-ES"/>
              </w:rPr>
            </w:pPr>
            <w:permStart w:id="1691504580" w:edGrp="everyone" w:colFirst="1" w:colLast="1"/>
            <w:permStart w:id="2034442491" w:edGrp="everyone" w:colFirst="2" w:colLast="2"/>
            <w:r w:rsidRPr="00E5794E">
              <w:rPr>
                <w:rFonts w:ascii="ENRESA Aroma Light" w:hAnsi="ENRESA Aroma Light" w:cs="Arial"/>
                <w:sz w:val="20"/>
              </w:rPr>
              <w:t>Impartición de formación presencial a los vigilantes adscritos al servicio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47322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1AE67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</w:tr>
      <w:permEnd w:id="1691504580"/>
      <w:permEnd w:id="2034442491"/>
      <w:tr w:rsidR="00C32139" w:rsidRPr="00E5794E" w14:paraId="3191B7A9" w14:textId="77777777" w:rsidTr="0068037D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2D2B9118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7B6A045B" w14:textId="77777777" w:rsidR="00C32139" w:rsidRPr="00DB3DB5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DB3DB5">
              <w:rPr>
                <w:rFonts w:ascii="ENRESA Aroma Light" w:hAnsi="ENRESA Aroma Light"/>
                <w:b/>
                <w:bCs/>
                <w:sz w:val="16"/>
                <w:szCs w:val="16"/>
              </w:rPr>
              <w:t>Igual o inferior a 30 minutos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2D361191" w14:textId="77777777" w:rsidR="00C32139" w:rsidRPr="00DB3DB5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6"/>
                <w:szCs w:val="16"/>
              </w:rPr>
            </w:pPr>
            <w:r w:rsidRPr="00DB3DB5">
              <w:rPr>
                <w:rFonts w:ascii="ENRESA Aroma Light" w:hAnsi="ENRESA Aroma Light"/>
                <w:b/>
                <w:bCs/>
                <w:sz w:val="16"/>
                <w:szCs w:val="16"/>
              </w:rPr>
              <w:t>Superior a 30 minutos e Igual o Inferior a 1 hora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0E4CC0EB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C32139" w:rsidRPr="00E5794E" w14:paraId="4F7B2CE6" w14:textId="77777777" w:rsidTr="00B869EC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A264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permStart w:id="1353668448" w:edGrp="everyone" w:colFirst="1" w:colLast="1"/>
            <w:permStart w:id="1313408468" w:edGrp="everyone" w:colFirst="2" w:colLast="2"/>
            <w:permStart w:id="842930608" w:edGrp="everyone" w:colFirst="3" w:colLast="3"/>
            <w:r w:rsidRPr="00E5794E">
              <w:rPr>
                <w:rFonts w:ascii="ENRESA Aroma Light" w:hAnsi="ENRESA Aroma Light" w:cs="Arial"/>
                <w:sz w:val="20"/>
              </w:rPr>
              <w:t>Reducción del tiempo de respuesta en suplir ausencias no previstas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5A18F" w14:textId="0932DA5F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3AC83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DF4F5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</w:tr>
      <w:permEnd w:id="1353668448"/>
      <w:permEnd w:id="1313408468"/>
      <w:permEnd w:id="842930608"/>
      <w:tr w:rsidR="00C32139" w:rsidRPr="00E5794E" w14:paraId="1E942DEE" w14:textId="77777777" w:rsidTr="0068037D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437661D9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2F94AA0F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highlight w:val="yellow"/>
              </w:rPr>
            </w:pPr>
            <w:proofErr w:type="spellStart"/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Nº</w:t>
            </w:r>
            <w:proofErr w:type="spellEnd"/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 xml:space="preserve"> de horas adicionales sin coste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754CCE53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highlight w:val="yellow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No oferta</w:t>
            </w:r>
          </w:p>
        </w:tc>
      </w:tr>
      <w:tr w:rsidR="00C32139" w:rsidRPr="00E5794E" w14:paraId="530A69E6" w14:textId="77777777" w:rsidTr="00B869EC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CCF7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permStart w:id="745488732" w:edGrp="everyone" w:colFirst="1" w:colLast="1"/>
            <w:permStart w:id="876235865" w:edGrp="everyone" w:colFirst="2" w:colLast="2"/>
            <w:r w:rsidRPr="00E5794E">
              <w:rPr>
                <w:rFonts w:ascii="ENRESA Aroma Light" w:hAnsi="ENRESA Aroma Light" w:cs="Arial"/>
                <w:sz w:val="20"/>
              </w:rPr>
              <w:t>Bolsa de horas adicionales sin coste adicional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E00D7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2FB2B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</w:tr>
      <w:permEnd w:id="745488732"/>
      <w:permEnd w:id="876235865"/>
      <w:tr w:rsidR="00C32139" w:rsidRPr="00E5794E" w14:paraId="040DD67D" w14:textId="77777777" w:rsidTr="0068037D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518D8F1F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</w:tcPr>
          <w:p w14:paraId="3EB867B0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SÍ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436E9318" w14:textId="77777777" w:rsidR="00C32139" w:rsidRPr="00E5794E" w:rsidRDefault="00C32139" w:rsidP="0068037D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5794E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C32139" w:rsidRPr="00E5794E" w14:paraId="53C8F750" w14:textId="77777777" w:rsidTr="00B869EC">
        <w:trPr>
          <w:trHeight w:val="686"/>
          <w:jc w:val="center"/>
        </w:trPr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39ED" w14:textId="77777777" w:rsidR="00C32139" w:rsidRPr="00E5794E" w:rsidRDefault="00C32139" w:rsidP="0068037D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permStart w:id="1755208085" w:edGrp="everyone" w:colFirst="1" w:colLast="1"/>
            <w:permStart w:id="259999114" w:edGrp="everyone" w:colFirst="2" w:colLast="2"/>
            <w:r w:rsidRPr="00E5794E">
              <w:rPr>
                <w:rFonts w:ascii="ENRESA Aroma Light" w:hAnsi="ENRESA Aroma Light" w:cs="Arial"/>
                <w:sz w:val="20"/>
              </w:rPr>
              <w:t>Se compromete a realizar una inspección de seguridad anual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CFBA3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E5B15" w14:textId="77777777" w:rsidR="00C32139" w:rsidRPr="00E5794E" w:rsidRDefault="00C32139" w:rsidP="00B869EC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</w:p>
        </w:tc>
      </w:tr>
      <w:permEnd w:id="1755208085"/>
      <w:permEnd w:id="259999114"/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256AF88" w14:textId="77777777" w:rsidR="00DB3DB5" w:rsidRDefault="00DB3DB5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0A85994C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97B5A" w14:textId="77777777" w:rsidR="009B14D1" w:rsidRDefault="009B14D1">
      <w:r>
        <w:separator/>
      </w:r>
    </w:p>
  </w:endnote>
  <w:endnote w:type="continuationSeparator" w:id="0">
    <w:p w14:paraId="30750F9D" w14:textId="77777777" w:rsidR="009B14D1" w:rsidRDefault="009B14D1">
      <w:r>
        <w:continuationSeparator/>
      </w:r>
    </w:p>
  </w:endnote>
  <w:endnote w:type="continuationNotice" w:id="1">
    <w:p w14:paraId="07368353" w14:textId="77777777" w:rsidR="009B14D1" w:rsidRDefault="009B14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0DE106F-782E-45A9-BF26-4E75E21BDD64}"/>
    <w:embedBold r:id="rId2" w:fontKey="{54C0494E-46D7-4975-8EA7-1CAA7D2D11A5}"/>
    <w:embedItalic r:id="rId3" w:fontKey="{EE033DCA-2D15-46A1-BFC3-7FCAFCA72EA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3D147BA-0EC3-4E40-BAF2-F18362DD2DC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A56D671F-7683-4D41-A608-48F28F69EF5B}"/>
    <w:embedBold r:id="rId6" w:fontKey="{468A885C-062F-4072-AA2F-145D2F87C66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9091CDC2-F461-4F41-9640-E132505D640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FE876DD1-83B0-400B-A3C0-3F48107ED3DE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20D4C202-ABC1-405C-8DF2-C6F8940A525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10E2D2FE-9EB2-47F8-9AD2-EF2C29966D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3DE87" w14:textId="77777777" w:rsidR="009B14D1" w:rsidRDefault="009B14D1">
      <w:r>
        <w:separator/>
      </w:r>
    </w:p>
  </w:footnote>
  <w:footnote w:type="continuationSeparator" w:id="0">
    <w:p w14:paraId="4F3E24CE" w14:textId="77777777" w:rsidR="009B14D1" w:rsidRDefault="009B14D1">
      <w:r>
        <w:continuationSeparator/>
      </w:r>
    </w:p>
  </w:footnote>
  <w:footnote w:type="continuationNotice" w:id="1">
    <w:p w14:paraId="6B499F6E" w14:textId="77777777" w:rsidR="009B14D1" w:rsidRDefault="009B14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DEA6011" w:rsidR="00A2064F" w:rsidRPr="00B04615" w:rsidRDefault="00A344C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344C5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para el parque empresarial de Enresa en Villar de Cañas (Cuenca)</w:t>
          </w:r>
        </w:p>
      </w:tc>
      <w:tc>
        <w:tcPr>
          <w:tcW w:w="2552" w:type="dxa"/>
          <w:vAlign w:val="center"/>
        </w:tcPr>
        <w:p w14:paraId="52C77EF5" w14:textId="51E68275" w:rsidR="00A2064F" w:rsidRPr="00360F17" w:rsidRDefault="003D492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D492E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CO-SV-25-044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pIlTl+tlbzyIk0sIxKTl6+GGECa5nl/jU7ElFtZDE88KP0F7JZCHu/KkcjX0aziK9C4x/VftMZ2j9QB+l4tIw==" w:salt="akKNxVhJBN/V3lb2D7OX/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3718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5F56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492E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92A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3EFB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14D1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81A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44C5"/>
    <w:rsid w:val="00A3643A"/>
    <w:rsid w:val="00A37AD7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69EC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139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3DB5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F81D03-F94B-42FF-96AA-5BD1ECA4915C}"/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14</TotalTime>
  <Pages>1</Pages>
  <Words>142</Words>
  <Characters>885</Characters>
  <Application>Microsoft Office Word</Application>
  <DocSecurity>8</DocSecurity>
  <Lines>35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11</cp:revision>
  <cp:lastPrinted>2022-11-30T10:28:00Z</cp:lastPrinted>
  <dcterms:created xsi:type="dcterms:W3CDTF">2026-01-20T07:29:00Z</dcterms:created>
  <dcterms:modified xsi:type="dcterms:W3CDTF">2026-01-20T07:59:00Z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