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4827E93A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 w:colFirst="1" w:colLast="1"/>
      <w:permStart w:id="1863789549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.………………., </w:t>
      </w:r>
      <w:permEnd w:id="586817798"/>
      <w:permEnd w:id="186378954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516399" w:edGrp="everyone" w:colFirst="1" w:colLast="1"/>
      <w:permStart w:id="64947145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105516399"/>
      <w:permEnd w:id="64947145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1736524076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1404728289"/>
      <w:permEnd w:id="1736524076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55514910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…….. (propio o de la empresa)………, </w:t>
      </w:r>
      <w:permEnd w:id="1196521898"/>
      <w:permEnd w:id="55514910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2041259907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962495901"/>
      <w:permEnd w:id="2041259907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 w:colFirst="1" w:colLast="1"/>
      <w:permStart w:id="4764054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permEnd w:id="476405433"/>
      <w:r w:rsidRPr="00644C5B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644C5B">
        <w:rPr>
          <w:rFonts w:ascii="ENRESA Aroma Light" w:hAnsi="ENRESA Aroma Light" w:cs="Arial"/>
          <w:szCs w:val="22"/>
          <w:lang w:val="es-ES"/>
        </w:rPr>
        <w:t xml:space="preserve">requisitos exigidos </w:t>
      </w:r>
      <w:r w:rsidR="00C52406" w:rsidRPr="00644C5B">
        <w:rPr>
          <w:rFonts w:ascii="ENRESA Aroma Light" w:hAnsi="ENRESA Aroma Light" w:cs="Arial"/>
          <w:szCs w:val="22"/>
          <w:lang w:val="es-ES"/>
        </w:rPr>
        <w:t>según los siguientes importes</w:t>
      </w:r>
      <w:r w:rsidR="00E329B2" w:rsidRPr="00644C5B">
        <w:rPr>
          <w:rFonts w:ascii="ENRESA Aroma Light" w:hAnsi="ENRESA Aroma Light" w:cs="Arial"/>
          <w:szCs w:val="22"/>
          <w:lang w:val="es-ES"/>
        </w:rPr>
        <w:t>:</w:t>
      </w:r>
    </w:p>
    <w:p w14:paraId="642F029A" w14:textId="77777777" w:rsidR="00F02CE3" w:rsidRPr="00644C5B" w:rsidRDefault="00F02CE3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6"/>
        <w:gridCol w:w="1721"/>
        <w:gridCol w:w="3491"/>
      </w:tblGrid>
      <w:tr w:rsidR="00596BEE" w:rsidRPr="0015307F" w14:paraId="2815F519" w14:textId="77777777" w:rsidTr="00596BEE">
        <w:trPr>
          <w:trHeight w:val="715"/>
        </w:trPr>
        <w:tc>
          <w:tcPr>
            <w:tcW w:w="2293" w:type="pct"/>
            <w:shd w:val="clear" w:color="auto" w:fill="BFBFBF"/>
            <w:vAlign w:val="center"/>
          </w:tcPr>
          <w:p w14:paraId="32010322" w14:textId="77777777" w:rsidR="00596BEE" w:rsidRPr="00C44F1E" w:rsidRDefault="00596BEE" w:rsidP="00596BEE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C44F1E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Servicio</w:t>
            </w:r>
          </w:p>
        </w:tc>
        <w:tc>
          <w:tcPr>
            <w:tcW w:w="893" w:type="pct"/>
            <w:shd w:val="clear" w:color="auto" w:fill="BFBFBF"/>
          </w:tcPr>
          <w:p w14:paraId="6BE21075" w14:textId="77777777" w:rsidR="00596BEE" w:rsidRPr="00C44F1E" w:rsidRDefault="00596BEE" w:rsidP="00596BEE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C44F1E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 xml:space="preserve">IMPORTE MÁXIMO € </w:t>
            </w:r>
          </w:p>
          <w:p w14:paraId="5A9E41ED" w14:textId="77777777" w:rsidR="00596BEE" w:rsidRPr="00C44F1E" w:rsidRDefault="00596BEE" w:rsidP="00596BEE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C44F1E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(IVA no incluido)</w:t>
            </w:r>
          </w:p>
        </w:tc>
        <w:tc>
          <w:tcPr>
            <w:tcW w:w="1813" w:type="pct"/>
            <w:shd w:val="clear" w:color="auto" w:fill="BFBFBF"/>
            <w:vAlign w:val="center"/>
          </w:tcPr>
          <w:p w14:paraId="045410D2" w14:textId="77777777" w:rsidR="00596BEE" w:rsidRPr="00C44F1E" w:rsidRDefault="00596BEE" w:rsidP="00596BEE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C44F1E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OFERTADO con dos decimales (IVA excluido)</w:t>
            </w:r>
          </w:p>
        </w:tc>
      </w:tr>
      <w:tr w:rsidR="00596BEE" w:rsidRPr="0015307F" w14:paraId="1F27D5E0" w14:textId="77777777" w:rsidTr="00596BEE">
        <w:trPr>
          <w:trHeight w:val="422"/>
        </w:trPr>
        <w:tc>
          <w:tcPr>
            <w:tcW w:w="2293" w:type="pct"/>
            <w:shd w:val="clear" w:color="auto" w:fill="FFFFFF"/>
            <w:vAlign w:val="center"/>
          </w:tcPr>
          <w:p w14:paraId="6D688B62" w14:textId="77777777" w:rsidR="00596BEE" w:rsidRPr="00C44F1E" w:rsidRDefault="00596BEE" w:rsidP="00596BEE">
            <w:pPr>
              <w:spacing w:after="0"/>
              <w:jc w:val="left"/>
              <w:rPr>
                <w:rFonts w:ascii="ENRESA Aroma Light" w:hAnsi="ENRESA Aroma Light" w:cs="Arial"/>
                <w:sz w:val="20"/>
                <w:lang w:val="es-ES"/>
              </w:rPr>
            </w:pPr>
            <w:r w:rsidRPr="00C44F1E">
              <w:rPr>
                <w:rFonts w:ascii="ENRESA Aroma Light" w:hAnsi="ENRESA Aroma Light" w:cs="Arial"/>
                <w:sz w:val="20"/>
                <w:lang w:val="es-ES"/>
              </w:rPr>
              <w:t>Servicio de preparación, impartición y seguimiento de la formación</w:t>
            </w:r>
          </w:p>
        </w:tc>
        <w:tc>
          <w:tcPr>
            <w:tcW w:w="893" w:type="pct"/>
            <w:vAlign w:val="center"/>
          </w:tcPr>
          <w:p w14:paraId="5EB81D7E" w14:textId="77777777" w:rsidR="00596BEE" w:rsidRPr="00C44F1E" w:rsidRDefault="00596BEE" w:rsidP="00596BEE">
            <w:pPr>
              <w:spacing w:after="0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C44F1E">
              <w:rPr>
                <w:rFonts w:ascii="ENRESA Aroma Light" w:hAnsi="ENRESA Aroma Light" w:cs="Arial"/>
                <w:sz w:val="20"/>
                <w:lang w:val="es-ES"/>
              </w:rPr>
              <w:t>152.276,30</w:t>
            </w:r>
          </w:p>
        </w:tc>
        <w:tc>
          <w:tcPr>
            <w:tcW w:w="1813" w:type="pct"/>
            <w:vAlign w:val="center"/>
          </w:tcPr>
          <w:p w14:paraId="58506462" w14:textId="77777777" w:rsidR="00596BEE" w:rsidRPr="00C44F1E" w:rsidRDefault="00596BEE" w:rsidP="00596BEE">
            <w:pPr>
              <w:spacing w:after="0" w:line="360" w:lineRule="auto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360361662" w:edGrp="everyone"/>
            <w:permEnd w:id="1360361662"/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8"/>
        <w:gridCol w:w="2384"/>
        <w:gridCol w:w="3626"/>
      </w:tblGrid>
      <w:tr w:rsidR="00F02CE3" w:rsidRPr="00D4428B" w14:paraId="42C06B5B" w14:textId="77777777" w:rsidTr="00847AA3">
        <w:trPr>
          <w:trHeight w:val="300"/>
        </w:trPr>
        <w:tc>
          <w:tcPr>
            <w:tcW w:w="1879" w:type="pct"/>
            <w:shd w:val="clear" w:color="auto" w:fill="D0CECE"/>
            <w:vAlign w:val="center"/>
            <w:hideMark/>
          </w:tcPr>
          <w:p w14:paraId="77341A74" w14:textId="77777777" w:rsidR="00F02CE3" w:rsidRPr="00C44F1E" w:rsidRDefault="00F02CE3" w:rsidP="00847AA3">
            <w:pPr>
              <w:spacing w:before="120" w:after="0"/>
              <w:jc w:val="center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C44F1E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Concepto</w:t>
            </w:r>
          </w:p>
        </w:tc>
        <w:tc>
          <w:tcPr>
            <w:tcW w:w="1238" w:type="pct"/>
            <w:shd w:val="clear" w:color="auto" w:fill="D0CECE"/>
            <w:hideMark/>
          </w:tcPr>
          <w:p w14:paraId="24E7D206" w14:textId="77777777" w:rsidR="00F02CE3" w:rsidRPr="00C44F1E" w:rsidRDefault="00F02CE3" w:rsidP="00847AA3">
            <w:pPr>
              <w:spacing w:before="120" w:after="0"/>
              <w:jc w:val="center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C44F1E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MÁXIMO de licitación (€/hora) (IVA excluido)</w:t>
            </w:r>
          </w:p>
        </w:tc>
        <w:tc>
          <w:tcPr>
            <w:tcW w:w="1883" w:type="pct"/>
            <w:shd w:val="clear" w:color="auto" w:fill="D0CECE"/>
            <w:hideMark/>
          </w:tcPr>
          <w:p w14:paraId="6C70E9A6" w14:textId="77777777" w:rsidR="00F02CE3" w:rsidRPr="00C44F1E" w:rsidRDefault="00F02CE3" w:rsidP="00847AA3">
            <w:pPr>
              <w:spacing w:before="120" w:after="0"/>
              <w:jc w:val="center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C44F1E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ofertado (€/hoja) con dos decimales (IVA excluido)</w:t>
            </w:r>
          </w:p>
        </w:tc>
      </w:tr>
      <w:tr w:rsidR="00F02CE3" w:rsidRPr="00D4428B" w14:paraId="02645288" w14:textId="77777777" w:rsidTr="00847AA3">
        <w:trPr>
          <w:trHeight w:val="300"/>
        </w:trPr>
        <w:tc>
          <w:tcPr>
            <w:tcW w:w="1879" w:type="pct"/>
            <w:vAlign w:val="bottom"/>
            <w:hideMark/>
          </w:tcPr>
          <w:p w14:paraId="6AE36B2E" w14:textId="77777777" w:rsidR="00F02CE3" w:rsidRPr="00C44F1E" w:rsidRDefault="00F02CE3" w:rsidP="00847AA3">
            <w:pPr>
              <w:spacing w:after="0"/>
              <w:ind w:left="132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C44F1E">
              <w:rPr>
                <w:rFonts w:ascii="ENRESA Aroma Light" w:hAnsi="ENRESA Aroma Light" w:cs="Arial"/>
                <w:sz w:val="20"/>
                <w:lang w:val="es-ES"/>
              </w:rPr>
              <w:t>Horas adicionales de repaso y/o refuerzo</w:t>
            </w:r>
          </w:p>
          <w:p w14:paraId="3193BDD8" w14:textId="77777777" w:rsidR="00F02CE3" w:rsidRPr="00C44F1E" w:rsidRDefault="00F02CE3" w:rsidP="00847AA3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1238" w:type="pct"/>
            <w:vAlign w:val="center"/>
            <w:hideMark/>
          </w:tcPr>
          <w:p w14:paraId="0BE6E44F" w14:textId="77777777" w:rsidR="00F02CE3" w:rsidRPr="00C44F1E" w:rsidRDefault="00F02CE3" w:rsidP="00847AA3">
            <w:pPr>
              <w:spacing w:after="0"/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C44F1E">
              <w:rPr>
                <w:rFonts w:ascii="ENRESA Aroma Light" w:hAnsi="ENRESA Aroma Light" w:cs="Calibri"/>
                <w:sz w:val="20"/>
              </w:rPr>
              <w:t>141</w:t>
            </w:r>
            <w:r>
              <w:rPr>
                <w:rFonts w:ascii="ENRESA Aroma Light" w:hAnsi="ENRESA Aroma Light" w:cs="Calibri"/>
                <w:sz w:val="20"/>
              </w:rPr>
              <w:t>,</w:t>
            </w:r>
            <w:r w:rsidRPr="00C44F1E">
              <w:rPr>
                <w:rFonts w:ascii="ENRESA Aroma Light" w:hAnsi="ENRESA Aroma Light" w:cs="Calibri"/>
                <w:sz w:val="20"/>
              </w:rPr>
              <w:t>78 €</w:t>
            </w:r>
          </w:p>
        </w:tc>
        <w:tc>
          <w:tcPr>
            <w:tcW w:w="1883" w:type="pct"/>
            <w:vAlign w:val="center"/>
            <w:hideMark/>
          </w:tcPr>
          <w:p w14:paraId="33D16033" w14:textId="77777777" w:rsidR="00F02CE3" w:rsidRPr="00C44F1E" w:rsidRDefault="00F02CE3" w:rsidP="00847AA3">
            <w:pPr>
              <w:spacing w:after="0"/>
              <w:jc w:val="center"/>
              <w:rPr>
                <w:rFonts w:ascii="Arial" w:hAnsi="Arial" w:cs="Arial"/>
                <w:b/>
                <w:sz w:val="20"/>
                <w:lang w:val="es-ES"/>
              </w:rPr>
            </w:pPr>
            <w:r w:rsidRPr="00C44F1E">
              <w:rPr>
                <w:rFonts w:ascii="Arial" w:hAnsi="Arial" w:cs="Arial"/>
                <w:b/>
                <w:sz w:val="20"/>
                <w:lang w:val="es-ES"/>
              </w:rPr>
              <w:t> </w:t>
            </w:r>
            <w:permStart w:id="688807335" w:edGrp="everyone"/>
            <w:permEnd w:id="688807335"/>
          </w:p>
        </w:tc>
      </w:tr>
    </w:tbl>
    <w:p w14:paraId="615086A0" w14:textId="1ECFFB74" w:rsidR="0084753A" w:rsidRPr="007A55DF" w:rsidRDefault="00F02CE3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>
        <w:rPr>
          <w:rFonts w:ascii="ENRESA Aroma Light" w:eastAsia="Calibri" w:hAnsi="ENRESA Aroma Light"/>
          <w:szCs w:val="22"/>
          <w:u w:val="single"/>
          <w:lang w:val="es-ES" w:eastAsia="en-US"/>
        </w:rPr>
        <w:t>Los precios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ofertado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s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se expresar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án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en una cifra con dos decimales y no podrá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n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superar el indicado como precio máximo</w:t>
      </w: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5E7DFA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5E7DFA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5E7DFA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  <w:r w:rsidR="007A50B8"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5E7DFA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  <w:r w:rsidR="007A50B8"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4EE3B" w14:textId="77777777" w:rsidR="00762414" w:rsidRDefault="00762414">
      <w:r>
        <w:separator/>
      </w:r>
    </w:p>
  </w:endnote>
  <w:endnote w:type="continuationSeparator" w:id="0">
    <w:p w14:paraId="379192FD" w14:textId="77777777" w:rsidR="00762414" w:rsidRDefault="00762414">
      <w:r>
        <w:continuationSeparator/>
      </w:r>
    </w:p>
  </w:endnote>
  <w:endnote w:type="continuationNotice" w:id="1">
    <w:p w14:paraId="0E17EB1F" w14:textId="77777777" w:rsidR="00762414" w:rsidRDefault="0076241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B1E8BC92-9642-4217-AFF6-999A9308739F}"/>
    <w:embedBold r:id="rId2" w:fontKey="{D679397B-792A-40FF-BC2B-F1A57E0C2292}"/>
    <w:embedItalic r:id="rId3" w:fontKey="{9F02E853-DFAE-476E-910E-FEB1E9FA5E27}"/>
    <w:embedBoldItalic r:id="rId4" w:fontKey="{5CDA732F-6282-4DA6-8BB4-B594C479793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BAD646D-C643-4341-A750-DA729D0EEC90}"/>
    <w:embedBold r:id="rId6" w:fontKey="{C4FDD063-056F-4775-A27A-581376CC6C9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89EF58C7-92BB-4733-A74E-795B2DE4CF98}"/>
    <w:embedBold r:id="rId8" w:fontKey="{2DED8766-079D-4526-8F5C-D5F1FACD414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5FEE1C1A-65A6-4953-BE58-92128DF4619D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6539FDBC-AB24-4E68-BBCC-E7AB6FA1A7B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5E541E55-3C69-4480-BB5D-36F8B02459C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83D786FA-C680-471A-A6D0-E312D3119CC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D63DA" w14:textId="77777777" w:rsidR="00762414" w:rsidRDefault="00762414">
      <w:r>
        <w:separator/>
      </w:r>
    </w:p>
  </w:footnote>
  <w:footnote w:type="continuationSeparator" w:id="0">
    <w:p w14:paraId="227A1F17" w14:textId="77777777" w:rsidR="00762414" w:rsidRDefault="00762414">
      <w:r>
        <w:continuationSeparator/>
      </w:r>
    </w:p>
  </w:footnote>
  <w:footnote w:type="continuationNotice" w:id="1">
    <w:p w14:paraId="35A5F301" w14:textId="77777777" w:rsidR="00762414" w:rsidRDefault="0076241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1BCCE613" w:rsidR="00290366" w:rsidRPr="00B04615" w:rsidRDefault="00793C33" w:rsidP="00793C33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793C33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preparación, impartición y seguimiento de la formación (áreas temáticas 1 y 4) para la obtención de licencia de operación para el PDC CN Santa María de Garoña</w:t>
          </w:r>
        </w:p>
      </w:tc>
      <w:tc>
        <w:tcPr>
          <w:tcW w:w="2552" w:type="dxa"/>
          <w:vAlign w:val="center"/>
        </w:tcPr>
        <w:p w14:paraId="29747E47" w14:textId="28398493" w:rsidR="00290366" w:rsidRPr="00360F17" w:rsidRDefault="00793C33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93C33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CO-GR-26-004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vb8g7J0wdgL/21I1WmP3Cxi6WAsmTojM3P9JmnIo4ALpwN4Y6jhd0gUjer9TIxS1RY8KXw4mW/cTvZDhU31/NA==" w:salt="gj87Oi6Rfu7aZjXDpFZ8h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7F1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4F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39A7"/>
    <w:rsid w:val="001B49E6"/>
    <w:rsid w:val="001B5E90"/>
    <w:rsid w:val="001B6774"/>
    <w:rsid w:val="001B7CAF"/>
    <w:rsid w:val="001C0282"/>
    <w:rsid w:val="001C0808"/>
    <w:rsid w:val="001C1B0E"/>
    <w:rsid w:val="001C3655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364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399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C8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B72D8"/>
    <w:rsid w:val="003C1BCF"/>
    <w:rsid w:val="003C31D4"/>
    <w:rsid w:val="003C3740"/>
    <w:rsid w:val="003C5171"/>
    <w:rsid w:val="003C51CE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54FB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6E22"/>
    <w:rsid w:val="00497381"/>
    <w:rsid w:val="004A0632"/>
    <w:rsid w:val="004A092E"/>
    <w:rsid w:val="004A2416"/>
    <w:rsid w:val="004A2C6B"/>
    <w:rsid w:val="004A3810"/>
    <w:rsid w:val="004A4020"/>
    <w:rsid w:val="004A634A"/>
    <w:rsid w:val="004A7D62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6BEE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DFA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4C5B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167C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14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3C33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6F05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03C3"/>
    <w:rsid w:val="00B6327E"/>
    <w:rsid w:val="00B63818"/>
    <w:rsid w:val="00B654DF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2C53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406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161E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B784F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2CE3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46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C1E92B2B-6419-4197-BF1E-F3AD5E4D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221921-FD40-4099-9819-2FBBC6EFC36A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39</TotalTime>
  <Pages>1</Pages>
  <Words>255</Words>
  <Characters>1398</Characters>
  <Application>Microsoft Office Word</Application>
  <DocSecurity>8</DocSecurity>
  <Lines>39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</cp:revision>
  <cp:lastPrinted>2022-11-30T10:28:00Z</cp:lastPrinted>
  <dcterms:created xsi:type="dcterms:W3CDTF">2025-11-17T11:41:00Z</dcterms:created>
  <dcterms:modified xsi:type="dcterms:W3CDTF">2026-02-02T09:05:00Z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