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F0EED" w14:textId="2F3B8207" w:rsidR="00B04615" w:rsidRDefault="00A477A5" w:rsidP="008F100D">
      <w:pPr>
        <w:shd w:val="clear" w:color="auto" w:fill="FFFFFF"/>
        <w:spacing w:before="120" w:line="280" w:lineRule="exact"/>
        <w:jc w:val="center"/>
        <w:rPr>
          <w:rFonts w:ascii="ENRESA Aroma Light" w:hAnsi="ENRESA Aroma Light"/>
          <w:b/>
          <w:bCs/>
          <w:szCs w:val="22"/>
        </w:rPr>
      </w:pPr>
      <w:r w:rsidRPr="008F100D">
        <w:rPr>
          <w:rFonts w:ascii="ENRESA Aroma Light" w:hAnsi="ENRESA Aroma Light"/>
          <w:b/>
          <w:bCs/>
          <w:szCs w:val="22"/>
        </w:rPr>
        <w:t>ANEXO</w:t>
      </w:r>
      <w:r w:rsidR="00B04615">
        <w:rPr>
          <w:rFonts w:ascii="ENRESA Aroma Light" w:hAnsi="ENRESA Aroma Light"/>
          <w:b/>
          <w:bCs/>
          <w:szCs w:val="22"/>
        </w:rPr>
        <w:t xml:space="preserve"> </w:t>
      </w:r>
      <w:r w:rsidR="00143F1B">
        <w:rPr>
          <w:rFonts w:ascii="ENRESA Aroma Light" w:hAnsi="ENRESA Aroma Light"/>
          <w:b/>
          <w:bCs/>
          <w:szCs w:val="22"/>
        </w:rPr>
        <w:t>5</w:t>
      </w:r>
    </w:p>
    <w:p w14:paraId="70CFF06F" w14:textId="2919F64B" w:rsidR="003168CF" w:rsidRPr="008F100D" w:rsidRDefault="003168CF" w:rsidP="008F100D">
      <w:pPr>
        <w:shd w:val="clear" w:color="auto" w:fill="FFFFFF"/>
        <w:spacing w:before="120" w:line="280" w:lineRule="exact"/>
        <w:jc w:val="center"/>
        <w:rPr>
          <w:rFonts w:ascii="ENRESA Aroma Light" w:hAnsi="ENRESA Aroma Light"/>
          <w:b/>
          <w:bCs/>
          <w:szCs w:val="22"/>
        </w:rPr>
      </w:pPr>
      <w:r w:rsidRPr="008F100D">
        <w:rPr>
          <w:rFonts w:ascii="ENRESA Aroma Light" w:hAnsi="ENRESA Aroma Light"/>
          <w:b/>
          <w:bCs/>
          <w:szCs w:val="22"/>
        </w:rPr>
        <w:t xml:space="preserve">MODELO DE </w:t>
      </w:r>
      <w:r w:rsidR="00143F1B">
        <w:rPr>
          <w:rFonts w:ascii="ENRESA Aroma Light" w:hAnsi="ENRESA Aroma Light"/>
          <w:b/>
          <w:bCs/>
          <w:szCs w:val="22"/>
        </w:rPr>
        <w:t>CRITERIOS TÉCNICOS OBJETIVOS</w:t>
      </w:r>
    </w:p>
    <w:p w14:paraId="01B21ED0" w14:textId="0FC3C99B" w:rsidR="003168CF" w:rsidRPr="008F100D" w:rsidRDefault="003168CF" w:rsidP="008F100D">
      <w:pPr>
        <w:shd w:val="clear" w:color="auto" w:fill="FFFFFF"/>
        <w:spacing w:before="120" w:line="280" w:lineRule="exact"/>
        <w:rPr>
          <w:rFonts w:ascii="ENRESA Aroma Light" w:hAnsi="ENRESA Aroma Light" w:cs="Arial"/>
          <w:szCs w:val="22"/>
          <w:lang w:val="es-ES"/>
        </w:rPr>
      </w:pPr>
      <w:r w:rsidRPr="008F100D">
        <w:rPr>
          <w:rFonts w:ascii="ENRESA Aroma Light" w:hAnsi="ENRESA Aroma Light" w:cs="Arial"/>
          <w:szCs w:val="22"/>
          <w:lang w:val="es-ES"/>
        </w:rPr>
        <w:t>D/Dª</w:t>
      </w:r>
      <w:permStart w:id="1356416533" w:edGrp="everyone"/>
      <w:r w:rsidRPr="008F100D">
        <w:rPr>
          <w:rFonts w:ascii="ENRESA Aroma Light" w:hAnsi="ENRESA Aroma Light" w:cs="Arial"/>
          <w:szCs w:val="22"/>
          <w:lang w:val="es-ES"/>
        </w:rPr>
        <w:t xml:space="preserve">………………… </w:t>
      </w:r>
      <w:permEnd w:id="1356416533"/>
      <w:r w:rsidRPr="008F100D">
        <w:rPr>
          <w:rFonts w:ascii="ENRESA Aroma Light" w:hAnsi="ENRESA Aroma Light" w:cs="Arial"/>
          <w:szCs w:val="22"/>
          <w:lang w:val="es-ES"/>
        </w:rPr>
        <w:t>con domicilio en</w:t>
      </w:r>
      <w:permStart w:id="276723937"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276723937"/>
      <w:r w:rsidRPr="008F100D">
        <w:rPr>
          <w:rFonts w:ascii="ENRESA Aroma Light" w:hAnsi="ENRESA Aroma Light" w:cs="Arial"/>
          <w:szCs w:val="22"/>
          <w:lang w:val="es-ES"/>
        </w:rPr>
        <w:t xml:space="preserve">enterado de la convocatoria de procedimiento de licitación para la contratación del </w:t>
      </w:r>
      <w:permStart w:id="2069562240" w:edGrp="everyone"/>
      <w:r w:rsidRPr="008F100D">
        <w:rPr>
          <w:rFonts w:ascii="ENRESA Aroma Light" w:hAnsi="ENRESA Aroma Light" w:cs="Arial"/>
          <w:szCs w:val="22"/>
          <w:lang w:val="es-ES"/>
        </w:rPr>
        <w:t>suministro/servicio</w:t>
      </w:r>
      <w:permEnd w:id="2069562240"/>
      <w:r w:rsidRPr="008F100D">
        <w:rPr>
          <w:rFonts w:ascii="ENRESA Aroma Light" w:hAnsi="ENRESA Aroma Light" w:cs="Arial"/>
          <w:szCs w:val="22"/>
          <w:lang w:val="es-ES"/>
        </w:rPr>
        <w:t xml:space="preserve"> de </w:t>
      </w:r>
      <w:permStart w:id="1059331718"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059331718"/>
      <w:r w:rsidRPr="008F100D">
        <w:rPr>
          <w:rFonts w:ascii="ENRESA Aroma Light" w:hAnsi="ENRESA Aroma Light" w:cs="Arial"/>
          <w:szCs w:val="22"/>
          <w:lang w:val="es-ES"/>
        </w:rPr>
        <w:t>expediente nº</w:t>
      </w:r>
      <w:permStart w:id="1878993898"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878993898"/>
      <w:r w:rsidRPr="008F100D">
        <w:rPr>
          <w:rFonts w:ascii="ENRESA Aroma Light" w:hAnsi="ENRESA Aroma Light" w:cs="Arial"/>
          <w:szCs w:val="22"/>
          <w:lang w:val="es-ES"/>
        </w:rPr>
        <w:t xml:space="preserve">y de las condiciones que regirán en el mismo y conforme con su contenido, se compromete en nombre </w:t>
      </w:r>
      <w:permStart w:id="1934762795" w:edGrp="everyone"/>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(propio o de la </w:t>
      </w:r>
      <w:proofErr w:type="gramStart"/>
      <w:r w:rsidRPr="008F100D">
        <w:rPr>
          <w:rFonts w:ascii="ENRESA Aroma Light" w:hAnsi="ENRESA Aroma Light" w:cs="Arial"/>
          <w:szCs w:val="22"/>
          <w:lang w:val="es-ES"/>
        </w:rPr>
        <w:t>empresa)…</w:t>
      </w:r>
      <w:proofErr w:type="gramEnd"/>
      <w:r w:rsidRPr="008F100D">
        <w:rPr>
          <w:rFonts w:ascii="ENRESA Aroma Light" w:hAnsi="ENRESA Aroma Light" w:cs="Arial"/>
          <w:szCs w:val="22"/>
          <w:lang w:val="es-ES"/>
        </w:rPr>
        <w:t>……</w:t>
      </w:r>
      <w:permEnd w:id="1934762795"/>
      <w:r w:rsidRPr="008F100D">
        <w:rPr>
          <w:rFonts w:ascii="ENRESA Aroma Light" w:hAnsi="ENRESA Aroma Light" w:cs="Arial"/>
          <w:szCs w:val="22"/>
          <w:lang w:val="es-ES"/>
        </w:rPr>
        <w:t xml:space="preserve">, </w:t>
      </w:r>
      <w:r w:rsidR="00574A0D" w:rsidRPr="008F100D">
        <w:rPr>
          <w:rFonts w:ascii="ENRESA Aroma Light" w:hAnsi="ENRESA Aroma Light" w:cs="Arial"/>
          <w:szCs w:val="22"/>
          <w:lang w:val="es-ES"/>
        </w:rPr>
        <w:t>con NIF</w:t>
      </w:r>
      <w:permStart w:id="410671430" w:edGrp="everyone"/>
      <w:proofErr w:type="gramStart"/>
      <w:r w:rsidR="00574A0D" w:rsidRPr="008F100D">
        <w:rPr>
          <w:rFonts w:ascii="ENRESA Aroma Light" w:hAnsi="ENRESA Aroma Light" w:cs="Arial"/>
          <w:szCs w:val="22"/>
          <w:lang w:val="es-ES"/>
        </w:rPr>
        <w:t>…….</w:t>
      </w:r>
      <w:proofErr w:type="gramEnd"/>
      <w:r w:rsidR="00574A0D" w:rsidRPr="008F100D">
        <w:rPr>
          <w:rFonts w:ascii="ENRESA Aroma Light" w:hAnsi="ENRESA Aroma Light" w:cs="Arial"/>
          <w:szCs w:val="22"/>
          <w:lang w:val="es-ES"/>
        </w:rPr>
        <w:t xml:space="preserve">., </w:t>
      </w:r>
      <w:permEnd w:id="410671430"/>
      <w:r w:rsidRPr="008F100D">
        <w:rPr>
          <w:rFonts w:ascii="ENRESA Aroma Light" w:hAnsi="ENRESA Aroma Light" w:cs="Arial"/>
          <w:szCs w:val="22"/>
          <w:lang w:val="es-ES"/>
        </w:rPr>
        <w:t>según poder</w:t>
      </w:r>
      <w:permStart w:id="2088962117" w:edGrp="everyone"/>
      <w:r w:rsidRPr="008F100D">
        <w:rPr>
          <w:rFonts w:ascii="ENRESA Aroma Light" w:hAnsi="ENRESA Aroma Light" w:cs="Arial"/>
          <w:szCs w:val="22"/>
          <w:lang w:val="es-ES"/>
        </w:rPr>
        <w:t xml:space="preserve">……. (se hará constar apoderamiento) </w:t>
      </w:r>
      <w:permEnd w:id="2088962117"/>
      <w:r w:rsidR="00143F1B" w:rsidRPr="000723A8">
        <w:rPr>
          <w:rFonts w:ascii="ENRESA Aroma Light" w:hAnsi="ENRESA Aroma Light" w:cs="Arial"/>
          <w:szCs w:val="22"/>
          <w:lang w:val="es-ES"/>
        </w:rPr>
        <w:t xml:space="preserve">que </w:t>
      </w:r>
      <w:r w:rsidR="000723A8" w:rsidRPr="000723A8">
        <w:rPr>
          <w:rFonts w:ascii="ENRESA Aroma Light" w:hAnsi="ENRESA Aroma Light" w:cs="Arial"/>
          <w:szCs w:val="22"/>
          <w:lang w:val="es-ES"/>
        </w:rPr>
        <w:t>se compromete o no a lo siguiente:</w:t>
      </w:r>
    </w:p>
    <w:p w14:paraId="3320AD6E" w14:textId="4A47EA2B" w:rsidR="003168CF" w:rsidRPr="007A55DF" w:rsidRDefault="003168CF" w:rsidP="007A55DF">
      <w:pPr>
        <w:shd w:val="clear" w:color="auto" w:fill="FFFFFF"/>
        <w:spacing w:before="120" w:line="280" w:lineRule="exact"/>
        <w:rPr>
          <w:rFonts w:ascii="ENRESA Aroma Light" w:hAnsi="ENRESA Aroma Light" w:cs="Arial"/>
          <w:szCs w:val="22"/>
          <w:lang w:val="es-ES"/>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4"/>
        <w:gridCol w:w="45"/>
        <w:gridCol w:w="2082"/>
        <w:gridCol w:w="45"/>
        <w:gridCol w:w="2107"/>
      </w:tblGrid>
      <w:tr w:rsidR="00553D05" w:rsidRPr="00E01BEB" w14:paraId="28424160" w14:textId="77777777" w:rsidTr="00847AA3">
        <w:trPr>
          <w:trHeight w:val="375"/>
          <w:tblHeader/>
        </w:trPr>
        <w:tc>
          <w:tcPr>
            <w:tcW w:w="3969" w:type="dxa"/>
            <w:gridSpan w:val="2"/>
            <w:shd w:val="clear" w:color="auto" w:fill="C5E0B3"/>
          </w:tcPr>
          <w:p w14:paraId="71CB5D24" w14:textId="77777777" w:rsidR="00553D05" w:rsidRPr="00E01BEB" w:rsidRDefault="00553D05" w:rsidP="00847AA3">
            <w:pPr>
              <w:spacing w:after="0" w:line="276" w:lineRule="auto"/>
              <w:jc w:val="left"/>
              <w:rPr>
                <w:rFonts w:ascii="ENRESA Aroma Light" w:hAnsi="ENRESA Aroma Light"/>
                <w:b/>
                <w:bCs/>
                <w:color w:val="000000"/>
                <w:sz w:val="20"/>
                <w:highlight w:val="yellow"/>
              </w:rPr>
            </w:pPr>
            <w:r w:rsidRPr="00E01BEB">
              <w:rPr>
                <w:rFonts w:ascii="ENRESA Aroma Light" w:hAnsi="ENRESA Aroma Light"/>
                <w:b/>
                <w:bCs/>
                <w:color w:val="000000"/>
                <w:sz w:val="20"/>
              </w:rPr>
              <w:t>CRITERIO 1</w:t>
            </w:r>
          </w:p>
        </w:tc>
        <w:tc>
          <w:tcPr>
            <w:tcW w:w="2127" w:type="dxa"/>
            <w:gridSpan w:val="2"/>
            <w:shd w:val="clear" w:color="auto" w:fill="C5E0B3"/>
          </w:tcPr>
          <w:p w14:paraId="21C13254" w14:textId="77777777" w:rsidR="00553D05" w:rsidRPr="00E01BEB" w:rsidRDefault="00553D05" w:rsidP="00847AA3">
            <w:pPr>
              <w:spacing w:after="0" w:line="276" w:lineRule="auto"/>
              <w:jc w:val="left"/>
              <w:rPr>
                <w:rFonts w:ascii="ENRESA Aroma Light" w:hAnsi="ENRESA Aroma Light"/>
                <w:b/>
                <w:bCs/>
                <w:color w:val="000000"/>
                <w:sz w:val="20"/>
              </w:rPr>
            </w:pPr>
            <w:r w:rsidRPr="00E01BEB">
              <w:rPr>
                <w:rFonts w:ascii="ENRESA Aroma Light" w:hAnsi="ENRESA Aroma Light"/>
                <w:b/>
                <w:bCs/>
                <w:color w:val="000000"/>
                <w:sz w:val="20"/>
              </w:rPr>
              <w:t>SÍ (*)</w:t>
            </w:r>
          </w:p>
        </w:tc>
        <w:tc>
          <w:tcPr>
            <w:tcW w:w="2107" w:type="dxa"/>
            <w:shd w:val="clear" w:color="auto" w:fill="C5E0B3"/>
          </w:tcPr>
          <w:p w14:paraId="0BB48AEC" w14:textId="77777777" w:rsidR="00553D05" w:rsidRPr="00E01BEB" w:rsidRDefault="00553D05" w:rsidP="00847AA3">
            <w:pPr>
              <w:spacing w:after="0" w:line="276" w:lineRule="auto"/>
              <w:jc w:val="left"/>
              <w:rPr>
                <w:rFonts w:ascii="ENRESA Aroma Light" w:hAnsi="ENRESA Aroma Light"/>
                <w:b/>
                <w:bCs/>
                <w:color w:val="000000"/>
                <w:sz w:val="20"/>
              </w:rPr>
            </w:pPr>
            <w:r w:rsidRPr="00E01BEB">
              <w:rPr>
                <w:rFonts w:ascii="ENRESA Aroma Light" w:hAnsi="ENRESA Aroma Light"/>
                <w:b/>
                <w:bCs/>
                <w:color w:val="000000"/>
                <w:sz w:val="20"/>
              </w:rPr>
              <w:t>NO</w:t>
            </w:r>
          </w:p>
        </w:tc>
      </w:tr>
      <w:tr w:rsidR="00553D05" w:rsidRPr="00E01BEB" w14:paraId="1779D89A" w14:textId="77777777" w:rsidTr="00A91D1C">
        <w:trPr>
          <w:trHeight w:val="515"/>
        </w:trPr>
        <w:tc>
          <w:tcPr>
            <w:tcW w:w="3969" w:type="dxa"/>
            <w:gridSpan w:val="2"/>
            <w:vMerge w:val="restart"/>
          </w:tcPr>
          <w:p w14:paraId="10D2B7DA" w14:textId="77777777" w:rsidR="00553D05" w:rsidRPr="00E01BEB" w:rsidRDefault="00553D05" w:rsidP="00847AA3">
            <w:pPr>
              <w:spacing w:after="0"/>
              <w:jc w:val="left"/>
              <w:rPr>
                <w:rFonts w:ascii="ENRESA Aroma Light" w:hAnsi="ENRESA Aroma Light"/>
                <w:b/>
                <w:bCs/>
                <w:color w:val="000000"/>
                <w:sz w:val="20"/>
              </w:rPr>
            </w:pPr>
            <w:r w:rsidRPr="00E01BEB">
              <w:rPr>
                <w:rFonts w:ascii="ENRESA Aroma Light" w:hAnsi="ENRESA Aroma Light"/>
                <w:b/>
                <w:bCs/>
                <w:color w:val="000000"/>
                <w:sz w:val="20"/>
              </w:rPr>
              <w:t xml:space="preserve">1_Formación de los instructores propuestos </w:t>
            </w:r>
            <w:r w:rsidRPr="00E01BEB">
              <w:rPr>
                <w:rFonts w:ascii="ENRESA Aroma Light" w:hAnsi="ENRESA Aroma Light"/>
                <w:color w:val="000000"/>
                <w:sz w:val="20"/>
              </w:rPr>
              <w:t xml:space="preserve">de al menos 18 horas de </w:t>
            </w:r>
            <w:proofErr w:type="spellStart"/>
            <w:proofErr w:type="gramStart"/>
            <w:r w:rsidRPr="00E01BEB">
              <w:rPr>
                <w:rFonts w:ascii="ENRESA Aroma Light" w:hAnsi="ENRESA Aroma Light"/>
                <w:color w:val="000000"/>
                <w:sz w:val="20"/>
              </w:rPr>
              <w:t>duración</w:t>
            </w:r>
            <w:r>
              <w:rPr>
                <w:rFonts w:ascii="ENRESA Aroma Light" w:hAnsi="ENRESA Aroma Light"/>
                <w:color w:val="000000"/>
                <w:sz w:val="20"/>
              </w:rPr>
              <w:t>,</w:t>
            </w:r>
            <w:r w:rsidRPr="002103D6">
              <w:rPr>
                <w:rFonts w:ascii="ENRESA Aroma Light" w:hAnsi="ENRESA Aroma Light"/>
                <w:color w:val="000000"/>
                <w:sz w:val="20"/>
              </w:rPr>
              <w:t>cada</w:t>
            </w:r>
            <w:proofErr w:type="spellEnd"/>
            <w:proofErr w:type="gramEnd"/>
            <w:r w:rsidRPr="002103D6">
              <w:rPr>
                <w:rFonts w:ascii="ENRESA Aroma Light" w:hAnsi="ENRESA Aroma Light"/>
                <w:color w:val="000000"/>
                <w:sz w:val="20"/>
              </w:rPr>
              <w:t xml:space="preserve"> uno de ellos</w:t>
            </w:r>
            <w:r w:rsidRPr="00E01BEB">
              <w:rPr>
                <w:rFonts w:ascii="ENRESA Aroma Light" w:hAnsi="ENRESA Aroma Light"/>
                <w:color w:val="000000"/>
                <w:sz w:val="20"/>
              </w:rPr>
              <w:t>,</w:t>
            </w:r>
            <w:r w:rsidRPr="00E01BEB">
              <w:rPr>
                <w:rFonts w:ascii="ENRESA Aroma Light" w:hAnsi="ENRESA Aroma Light"/>
                <w:b/>
                <w:bCs/>
                <w:color w:val="000000"/>
                <w:sz w:val="20"/>
              </w:rPr>
              <w:t xml:space="preserve"> en metodología SAT.</w:t>
            </w:r>
          </w:p>
        </w:tc>
        <w:tc>
          <w:tcPr>
            <w:tcW w:w="2127" w:type="dxa"/>
            <w:gridSpan w:val="2"/>
            <w:vAlign w:val="center"/>
          </w:tcPr>
          <w:p w14:paraId="7EE3CD9B" w14:textId="77777777" w:rsidR="00553D05" w:rsidRPr="00E01BEB" w:rsidRDefault="00553D05" w:rsidP="00A91D1C">
            <w:pPr>
              <w:spacing w:after="0"/>
              <w:jc w:val="center"/>
              <w:rPr>
                <w:rFonts w:ascii="ENRESA Aroma Light" w:hAnsi="ENRESA Aroma Light"/>
                <w:color w:val="000000"/>
                <w:sz w:val="20"/>
              </w:rPr>
            </w:pPr>
            <w:permStart w:id="112687148" w:edGrp="everyone"/>
            <w:permEnd w:id="112687148"/>
          </w:p>
        </w:tc>
        <w:tc>
          <w:tcPr>
            <w:tcW w:w="2107" w:type="dxa"/>
            <w:vAlign w:val="center"/>
          </w:tcPr>
          <w:p w14:paraId="0453A1FB" w14:textId="77777777" w:rsidR="00553D05" w:rsidRPr="00E01BEB" w:rsidRDefault="00553D05" w:rsidP="00A91D1C">
            <w:pPr>
              <w:spacing w:after="0"/>
              <w:jc w:val="center"/>
              <w:rPr>
                <w:rFonts w:ascii="ENRESA Aroma Light" w:hAnsi="ENRESA Aroma Light"/>
                <w:color w:val="000000"/>
                <w:sz w:val="20"/>
                <w:highlight w:val="yellow"/>
              </w:rPr>
            </w:pPr>
            <w:permStart w:id="629553863" w:edGrp="everyone"/>
            <w:permEnd w:id="629553863"/>
          </w:p>
        </w:tc>
      </w:tr>
      <w:tr w:rsidR="00553D05" w:rsidRPr="00E01BEB" w14:paraId="75DF088A" w14:textId="77777777" w:rsidTr="00847AA3">
        <w:trPr>
          <w:trHeight w:val="726"/>
        </w:trPr>
        <w:tc>
          <w:tcPr>
            <w:tcW w:w="3969" w:type="dxa"/>
            <w:gridSpan w:val="2"/>
            <w:vMerge/>
          </w:tcPr>
          <w:p w14:paraId="38774B30" w14:textId="77777777" w:rsidR="00553D05" w:rsidRPr="00E01BEB" w:rsidRDefault="00553D05" w:rsidP="00847AA3">
            <w:pPr>
              <w:spacing w:after="0"/>
              <w:jc w:val="left"/>
              <w:rPr>
                <w:rFonts w:ascii="ENRESA Aroma Light" w:hAnsi="ENRESA Aroma Light"/>
                <w:b/>
                <w:bCs/>
                <w:color w:val="000000"/>
                <w:sz w:val="20"/>
              </w:rPr>
            </w:pPr>
          </w:p>
        </w:tc>
        <w:tc>
          <w:tcPr>
            <w:tcW w:w="4234" w:type="dxa"/>
            <w:gridSpan w:val="3"/>
          </w:tcPr>
          <w:p w14:paraId="538C2F9A" w14:textId="77777777" w:rsidR="00553D05" w:rsidRPr="00E01BEB" w:rsidRDefault="00553D05" w:rsidP="00847AA3">
            <w:pPr>
              <w:spacing w:after="0"/>
              <w:jc w:val="left"/>
              <w:rPr>
                <w:rFonts w:ascii="ENRESA Aroma Light" w:hAnsi="ENRESA Aroma Light"/>
                <w:color w:val="000000"/>
                <w:sz w:val="20"/>
              </w:rPr>
            </w:pPr>
            <w:r w:rsidRPr="00E01BEB">
              <w:rPr>
                <w:rFonts w:ascii="ENRESA Aroma Light" w:hAnsi="ENRESA Aroma Light"/>
                <w:color w:val="000000"/>
                <w:sz w:val="20"/>
              </w:rPr>
              <w:t>En caso afirmativo, indicar:</w:t>
            </w:r>
          </w:p>
          <w:p w14:paraId="440B0581" w14:textId="77777777" w:rsidR="00553D05" w:rsidRPr="00E01BEB" w:rsidRDefault="00553D05" w:rsidP="00847AA3">
            <w:pPr>
              <w:spacing w:after="0"/>
              <w:jc w:val="left"/>
              <w:rPr>
                <w:rFonts w:ascii="ENRESA Aroma Light" w:hAnsi="ENRESA Aroma Light"/>
                <w:color w:val="000000"/>
                <w:sz w:val="20"/>
                <w:highlight w:val="yellow"/>
              </w:rPr>
            </w:pPr>
            <w:proofErr w:type="spellStart"/>
            <w:r w:rsidRPr="00E01BEB">
              <w:rPr>
                <w:rFonts w:ascii="ENRESA Aroma Light" w:hAnsi="ENRESA Aroma Light"/>
                <w:b/>
                <w:bCs/>
                <w:color w:val="000000"/>
                <w:sz w:val="20"/>
              </w:rPr>
              <w:t>Nº</w:t>
            </w:r>
            <w:proofErr w:type="spellEnd"/>
            <w:r w:rsidRPr="00E01BEB">
              <w:rPr>
                <w:rFonts w:ascii="ENRESA Aroma Light" w:hAnsi="ENRESA Aroma Light"/>
                <w:b/>
                <w:bCs/>
                <w:color w:val="000000"/>
                <w:sz w:val="20"/>
              </w:rPr>
              <w:t xml:space="preserve"> de instructores con dicha formación</w:t>
            </w:r>
            <w:r w:rsidRPr="00E01BEB">
              <w:rPr>
                <w:rFonts w:ascii="ENRESA Aroma Light" w:hAnsi="ENRESA Aroma Light"/>
                <w:color w:val="000000"/>
                <w:sz w:val="20"/>
              </w:rPr>
              <w:t xml:space="preserve">: </w:t>
            </w:r>
            <w:permStart w:id="2119446383" w:edGrp="everyone"/>
            <w:r w:rsidRPr="00E01BEB">
              <w:rPr>
                <w:rFonts w:ascii="ENRESA Aroma Light" w:hAnsi="ENRESA Aroma Light"/>
                <w:color w:val="000000"/>
                <w:sz w:val="20"/>
              </w:rPr>
              <w:t>____</w:t>
            </w:r>
            <w:permEnd w:id="2119446383"/>
          </w:p>
        </w:tc>
      </w:tr>
      <w:tr w:rsidR="00553D05" w:rsidRPr="00E01BEB" w14:paraId="52E7C231" w14:textId="77777777" w:rsidTr="00847AA3">
        <w:trPr>
          <w:trHeight w:val="427"/>
        </w:trPr>
        <w:tc>
          <w:tcPr>
            <w:tcW w:w="3969" w:type="dxa"/>
            <w:gridSpan w:val="2"/>
            <w:shd w:val="clear" w:color="auto" w:fill="D9F2D0"/>
          </w:tcPr>
          <w:p w14:paraId="08579ECE" w14:textId="77777777" w:rsidR="00553D05" w:rsidRPr="00E01BEB" w:rsidRDefault="00553D05" w:rsidP="00847AA3">
            <w:pPr>
              <w:spacing w:after="0"/>
              <w:jc w:val="left"/>
              <w:rPr>
                <w:rFonts w:ascii="ENRESA Aroma Light" w:hAnsi="ENRESA Aroma Light"/>
                <w:b/>
                <w:bCs/>
                <w:color w:val="000000"/>
                <w:sz w:val="20"/>
              </w:rPr>
            </w:pPr>
            <w:r w:rsidRPr="00E01BEB">
              <w:rPr>
                <w:rFonts w:ascii="ENRESA Aroma Light" w:hAnsi="ENRESA Aroma Light"/>
                <w:b/>
                <w:bCs/>
                <w:color w:val="000000"/>
                <w:sz w:val="20"/>
              </w:rPr>
              <w:t>CRITERIO 2</w:t>
            </w:r>
          </w:p>
        </w:tc>
        <w:tc>
          <w:tcPr>
            <w:tcW w:w="2127" w:type="dxa"/>
            <w:gridSpan w:val="2"/>
            <w:shd w:val="clear" w:color="auto" w:fill="D9F2D0"/>
          </w:tcPr>
          <w:p w14:paraId="2474044D" w14:textId="77777777" w:rsidR="00553D05" w:rsidRPr="00E01BEB" w:rsidRDefault="00553D05" w:rsidP="00847AA3">
            <w:pPr>
              <w:spacing w:after="0"/>
              <w:jc w:val="left"/>
              <w:rPr>
                <w:rFonts w:ascii="ENRESA Aroma Light" w:hAnsi="ENRESA Aroma Light"/>
                <w:b/>
                <w:bCs/>
                <w:color w:val="000000"/>
                <w:sz w:val="20"/>
              </w:rPr>
            </w:pPr>
            <w:r w:rsidRPr="00E01BEB">
              <w:rPr>
                <w:rFonts w:ascii="ENRESA Aroma Light" w:hAnsi="ENRESA Aroma Light"/>
                <w:b/>
                <w:bCs/>
                <w:color w:val="000000"/>
                <w:sz w:val="20"/>
              </w:rPr>
              <w:t>SÍ (*)</w:t>
            </w:r>
          </w:p>
        </w:tc>
        <w:tc>
          <w:tcPr>
            <w:tcW w:w="2107" w:type="dxa"/>
            <w:shd w:val="clear" w:color="auto" w:fill="D9F2D0"/>
          </w:tcPr>
          <w:p w14:paraId="11D5D20C" w14:textId="77777777" w:rsidR="00553D05" w:rsidRPr="00E01BEB" w:rsidRDefault="00553D05" w:rsidP="00847AA3">
            <w:pPr>
              <w:spacing w:after="0"/>
              <w:jc w:val="left"/>
              <w:rPr>
                <w:rFonts w:ascii="ENRESA Aroma Light" w:hAnsi="ENRESA Aroma Light"/>
                <w:b/>
                <w:bCs/>
                <w:color w:val="000000"/>
                <w:sz w:val="20"/>
              </w:rPr>
            </w:pPr>
            <w:r w:rsidRPr="00E01BEB">
              <w:rPr>
                <w:rFonts w:ascii="ENRESA Aroma Light" w:hAnsi="ENRESA Aroma Light"/>
                <w:b/>
                <w:bCs/>
                <w:color w:val="000000"/>
                <w:sz w:val="20"/>
              </w:rPr>
              <w:t>NO</w:t>
            </w:r>
          </w:p>
        </w:tc>
      </w:tr>
      <w:tr w:rsidR="00553D05" w:rsidRPr="00E01BEB" w14:paraId="236F60C6" w14:textId="77777777" w:rsidTr="00A91D1C">
        <w:trPr>
          <w:trHeight w:val="515"/>
        </w:trPr>
        <w:tc>
          <w:tcPr>
            <w:tcW w:w="3969" w:type="dxa"/>
            <w:gridSpan w:val="2"/>
            <w:vMerge w:val="restart"/>
          </w:tcPr>
          <w:p w14:paraId="2011B59C" w14:textId="77777777" w:rsidR="00553D05" w:rsidRPr="00E01BEB" w:rsidRDefault="00553D05" w:rsidP="00847AA3">
            <w:pPr>
              <w:spacing w:after="0"/>
              <w:jc w:val="left"/>
              <w:rPr>
                <w:rFonts w:ascii="ENRESA Aroma Light" w:hAnsi="ENRESA Aroma Light"/>
                <w:color w:val="000000"/>
                <w:sz w:val="20"/>
              </w:rPr>
            </w:pPr>
            <w:r w:rsidRPr="00E01BEB">
              <w:rPr>
                <w:rFonts w:ascii="ENRESA Aroma Light" w:hAnsi="ENRESA Aroma Light"/>
                <w:b/>
                <w:bCs/>
                <w:color w:val="000000"/>
                <w:sz w:val="20"/>
              </w:rPr>
              <w:t>2_</w:t>
            </w:r>
            <w:r>
              <w:rPr>
                <w:rFonts w:ascii="ENRESA Aroma Light" w:hAnsi="ENRESA Aroma Light"/>
                <w:b/>
                <w:bCs/>
                <w:color w:val="000000"/>
                <w:sz w:val="20"/>
              </w:rPr>
              <w:t>Formación</w:t>
            </w:r>
            <w:r w:rsidRPr="00E01BEB">
              <w:rPr>
                <w:rFonts w:ascii="ENRESA Aroma Light" w:hAnsi="ENRESA Aroma Light"/>
                <w:b/>
                <w:bCs/>
                <w:color w:val="000000"/>
                <w:sz w:val="20"/>
              </w:rPr>
              <w:t xml:space="preserve"> didáctica de más de 240 horas</w:t>
            </w:r>
            <w:r w:rsidRPr="00E01BEB">
              <w:rPr>
                <w:rFonts w:ascii="ENRESA Aroma Light" w:hAnsi="ENRESA Aroma Light"/>
                <w:color w:val="000000"/>
                <w:sz w:val="20"/>
              </w:rPr>
              <w:t xml:space="preserve"> en el ámbito de actividad objeto del contrato </w:t>
            </w:r>
            <w:r w:rsidRPr="00E01BEB">
              <w:rPr>
                <w:rFonts w:ascii="ENRESA Aroma Light" w:hAnsi="ENRESA Aroma Light"/>
                <w:b/>
                <w:bCs/>
                <w:color w:val="000000"/>
                <w:sz w:val="20"/>
              </w:rPr>
              <w:t>de los instructores propuestos en su conjunto.</w:t>
            </w:r>
          </w:p>
        </w:tc>
        <w:tc>
          <w:tcPr>
            <w:tcW w:w="2127" w:type="dxa"/>
            <w:gridSpan w:val="2"/>
            <w:vAlign w:val="center"/>
          </w:tcPr>
          <w:p w14:paraId="6270D30C" w14:textId="77777777" w:rsidR="00553D05" w:rsidRPr="00E01BEB" w:rsidRDefault="00553D05" w:rsidP="00A91D1C">
            <w:pPr>
              <w:spacing w:after="0"/>
              <w:jc w:val="center"/>
              <w:rPr>
                <w:rFonts w:ascii="ENRESA Aroma Light" w:hAnsi="ENRESA Aroma Light"/>
                <w:color w:val="000000"/>
                <w:sz w:val="20"/>
              </w:rPr>
            </w:pPr>
            <w:permStart w:id="1638081443" w:edGrp="everyone"/>
            <w:permEnd w:id="1638081443"/>
          </w:p>
        </w:tc>
        <w:tc>
          <w:tcPr>
            <w:tcW w:w="2107" w:type="dxa"/>
            <w:vAlign w:val="center"/>
          </w:tcPr>
          <w:p w14:paraId="1D5D681A" w14:textId="77777777" w:rsidR="00553D05" w:rsidRPr="00E01BEB" w:rsidRDefault="00553D05" w:rsidP="00A91D1C">
            <w:pPr>
              <w:spacing w:after="0"/>
              <w:jc w:val="center"/>
              <w:rPr>
                <w:rFonts w:ascii="ENRESA Aroma Light" w:hAnsi="ENRESA Aroma Light"/>
                <w:color w:val="000000"/>
                <w:sz w:val="20"/>
                <w:highlight w:val="yellow"/>
              </w:rPr>
            </w:pPr>
            <w:permStart w:id="1119976060" w:edGrp="everyone"/>
            <w:permEnd w:id="1119976060"/>
          </w:p>
        </w:tc>
      </w:tr>
      <w:tr w:rsidR="00553D05" w:rsidRPr="00E01BEB" w14:paraId="76FDDFCE" w14:textId="77777777" w:rsidTr="00847AA3">
        <w:trPr>
          <w:trHeight w:val="958"/>
        </w:trPr>
        <w:tc>
          <w:tcPr>
            <w:tcW w:w="3969" w:type="dxa"/>
            <w:gridSpan w:val="2"/>
            <w:vMerge/>
          </w:tcPr>
          <w:p w14:paraId="02E04FAB" w14:textId="77777777" w:rsidR="00553D05" w:rsidRPr="00E01BEB" w:rsidRDefault="00553D05" w:rsidP="00847AA3">
            <w:pPr>
              <w:spacing w:after="0"/>
              <w:jc w:val="left"/>
              <w:rPr>
                <w:rFonts w:ascii="ENRESA Aroma Light" w:hAnsi="ENRESA Aroma Light"/>
                <w:b/>
                <w:bCs/>
                <w:color w:val="000000"/>
                <w:sz w:val="20"/>
                <w:highlight w:val="yellow"/>
              </w:rPr>
            </w:pPr>
          </w:p>
        </w:tc>
        <w:tc>
          <w:tcPr>
            <w:tcW w:w="4234" w:type="dxa"/>
            <w:gridSpan w:val="3"/>
          </w:tcPr>
          <w:p w14:paraId="725D0E63" w14:textId="77777777" w:rsidR="00553D05" w:rsidRPr="00E01BEB" w:rsidRDefault="00553D05" w:rsidP="00847AA3">
            <w:pPr>
              <w:spacing w:after="0"/>
              <w:jc w:val="left"/>
              <w:rPr>
                <w:rFonts w:ascii="ENRESA Aroma Light" w:hAnsi="ENRESA Aroma Light"/>
                <w:color w:val="000000"/>
                <w:sz w:val="20"/>
              </w:rPr>
            </w:pPr>
            <w:r w:rsidRPr="00E01BEB">
              <w:rPr>
                <w:rFonts w:ascii="ENRESA Aroma Light" w:hAnsi="ENRESA Aroma Light"/>
                <w:b/>
                <w:bCs/>
                <w:color w:val="000000"/>
                <w:sz w:val="20"/>
              </w:rPr>
              <w:t xml:space="preserve">(*) </w:t>
            </w:r>
            <w:r w:rsidRPr="00E01BEB">
              <w:rPr>
                <w:rFonts w:ascii="ENRESA Aroma Light" w:hAnsi="ENRESA Aroma Light"/>
                <w:color w:val="000000"/>
                <w:sz w:val="20"/>
              </w:rPr>
              <w:t xml:space="preserve">En caso afirmativo, indicar </w:t>
            </w:r>
            <w:proofErr w:type="spellStart"/>
            <w:r w:rsidRPr="00E01BEB">
              <w:rPr>
                <w:rFonts w:ascii="ENRESA Aroma Light" w:hAnsi="ENRESA Aroma Light"/>
                <w:color w:val="000000"/>
                <w:sz w:val="20"/>
              </w:rPr>
              <w:t>Nº</w:t>
            </w:r>
            <w:proofErr w:type="spellEnd"/>
            <w:r w:rsidRPr="00E01BEB">
              <w:rPr>
                <w:rFonts w:ascii="ENRESA Aroma Light" w:hAnsi="ENRESA Aroma Light"/>
                <w:color w:val="000000"/>
                <w:sz w:val="20"/>
              </w:rPr>
              <w:t xml:space="preserve"> de horas</w:t>
            </w:r>
            <w:r w:rsidRPr="00E01BEB">
              <w:rPr>
                <w:rFonts w:ascii="ENRESA Aroma Light" w:hAnsi="ENRESA Aroma Light"/>
                <w:b/>
                <w:bCs/>
                <w:color w:val="000000"/>
                <w:sz w:val="20"/>
              </w:rPr>
              <w:t xml:space="preserve"> sin incluir las 240 mínimas requeridas como solvencia técnica: </w:t>
            </w:r>
            <w:permStart w:id="613163644" w:edGrp="everyone"/>
            <w:r w:rsidRPr="00E01BEB">
              <w:rPr>
                <w:rFonts w:ascii="ENRESA Aroma Light" w:hAnsi="ENRESA Aroma Light"/>
                <w:b/>
                <w:bCs/>
                <w:color w:val="000000"/>
                <w:sz w:val="20"/>
              </w:rPr>
              <w:t>____</w:t>
            </w:r>
            <w:permEnd w:id="613163644"/>
            <w:r w:rsidRPr="00E01BEB">
              <w:rPr>
                <w:rFonts w:ascii="ENRESA Aroma Light" w:hAnsi="ENRESA Aroma Light"/>
                <w:color w:val="000000"/>
                <w:sz w:val="20"/>
              </w:rPr>
              <w:t>:</w:t>
            </w:r>
          </w:p>
        </w:tc>
      </w:tr>
      <w:tr w:rsidR="00553D05" w:rsidRPr="004F0CF4" w14:paraId="32F38343" w14:textId="77777777" w:rsidTr="00847AA3">
        <w:trPr>
          <w:trHeight w:val="399"/>
        </w:trPr>
        <w:tc>
          <w:tcPr>
            <w:tcW w:w="3924" w:type="dxa"/>
            <w:shd w:val="clear" w:color="auto" w:fill="D9F2D0"/>
          </w:tcPr>
          <w:p w14:paraId="047FCBB7" w14:textId="77777777" w:rsidR="00553D05" w:rsidRPr="004F0CF4" w:rsidRDefault="00553D05" w:rsidP="00847AA3">
            <w:pPr>
              <w:jc w:val="left"/>
              <w:rPr>
                <w:rFonts w:ascii="ENRESA Aroma Light" w:hAnsi="ENRESA Aroma Light" w:cs="Arial"/>
                <w:b/>
                <w:bCs/>
                <w:sz w:val="20"/>
                <w:lang w:val="es-ES"/>
              </w:rPr>
            </w:pPr>
            <w:r w:rsidRPr="004F0CF4">
              <w:rPr>
                <w:rFonts w:ascii="ENRESA Aroma Light" w:hAnsi="ENRESA Aroma Light" w:cs="Arial"/>
                <w:b/>
                <w:bCs/>
                <w:sz w:val="20"/>
              </w:rPr>
              <w:t>CRITERIO 3</w:t>
            </w:r>
          </w:p>
        </w:tc>
        <w:tc>
          <w:tcPr>
            <w:tcW w:w="2127" w:type="dxa"/>
            <w:gridSpan w:val="2"/>
            <w:shd w:val="clear" w:color="auto" w:fill="D9F2D0"/>
          </w:tcPr>
          <w:p w14:paraId="35B6D1EB" w14:textId="77777777" w:rsidR="00553D05" w:rsidRPr="004F0CF4" w:rsidRDefault="00553D05" w:rsidP="00847AA3">
            <w:pPr>
              <w:jc w:val="left"/>
              <w:rPr>
                <w:rFonts w:ascii="ENRESA Aroma Light" w:hAnsi="ENRESA Aroma Light" w:cs="Arial"/>
                <w:b/>
                <w:bCs/>
                <w:sz w:val="20"/>
              </w:rPr>
            </w:pPr>
            <w:r w:rsidRPr="004F0CF4">
              <w:rPr>
                <w:rFonts w:ascii="ENRESA Aroma Light" w:hAnsi="ENRESA Aroma Light" w:cs="Arial"/>
                <w:b/>
                <w:bCs/>
                <w:sz w:val="20"/>
              </w:rPr>
              <w:t>SÍ (*)</w:t>
            </w:r>
          </w:p>
        </w:tc>
        <w:tc>
          <w:tcPr>
            <w:tcW w:w="2152" w:type="dxa"/>
            <w:gridSpan w:val="2"/>
            <w:shd w:val="clear" w:color="auto" w:fill="D9F2D0"/>
          </w:tcPr>
          <w:p w14:paraId="41A0052E" w14:textId="77777777" w:rsidR="00553D05" w:rsidRPr="004F0CF4" w:rsidRDefault="00553D05" w:rsidP="00847AA3">
            <w:pPr>
              <w:jc w:val="left"/>
              <w:rPr>
                <w:rFonts w:ascii="ENRESA Aroma Light" w:hAnsi="ENRESA Aroma Light" w:cs="Arial"/>
                <w:b/>
                <w:bCs/>
                <w:i/>
                <w:iCs/>
                <w:sz w:val="20"/>
              </w:rPr>
            </w:pPr>
            <w:r w:rsidRPr="004F0CF4">
              <w:rPr>
                <w:rFonts w:ascii="ENRESA Aroma Light" w:hAnsi="ENRESA Aroma Light" w:cs="Arial"/>
                <w:b/>
                <w:bCs/>
                <w:i/>
                <w:iCs/>
                <w:sz w:val="20"/>
              </w:rPr>
              <w:t>NO</w:t>
            </w:r>
          </w:p>
        </w:tc>
      </w:tr>
      <w:tr w:rsidR="00553D05" w:rsidRPr="004F0CF4" w14:paraId="6904434B" w14:textId="77777777" w:rsidTr="00A91D1C">
        <w:trPr>
          <w:trHeight w:val="450"/>
        </w:trPr>
        <w:tc>
          <w:tcPr>
            <w:tcW w:w="3924" w:type="dxa"/>
            <w:vMerge w:val="restart"/>
          </w:tcPr>
          <w:p w14:paraId="42FF7B1B" w14:textId="77777777" w:rsidR="00553D05" w:rsidRPr="004F0CF4" w:rsidRDefault="00553D05" w:rsidP="00847AA3">
            <w:pPr>
              <w:jc w:val="left"/>
              <w:rPr>
                <w:rFonts w:ascii="ENRESA Aroma Light" w:hAnsi="ENRESA Aroma Light" w:cs="Arial"/>
                <w:i/>
                <w:iCs/>
                <w:sz w:val="20"/>
                <w:u w:val="single"/>
              </w:rPr>
            </w:pPr>
            <w:r w:rsidRPr="004F0CF4">
              <w:rPr>
                <w:rFonts w:ascii="ENRESA Aroma Light" w:hAnsi="ENRESA Aroma Light" w:cs="Arial"/>
                <w:b/>
                <w:bCs/>
                <w:sz w:val="20"/>
                <w:lang w:val="es-ES"/>
              </w:rPr>
              <w:t>3_Formación del tutor responsable</w:t>
            </w:r>
            <w:r w:rsidRPr="004F0CF4">
              <w:rPr>
                <w:rFonts w:ascii="ENRESA Aroma Light" w:hAnsi="ENRESA Aroma Light" w:cs="Arial"/>
                <w:sz w:val="20"/>
                <w:lang w:val="es-ES"/>
              </w:rPr>
              <w:t xml:space="preserve"> en </w:t>
            </w:r>
            <w:r w:rsidRPr="004F0CF4">
              <w:rPr>
                <w:rFonts w:ascii="ENRESA Aroma Light" w:hAnsi="ENRESA Aroma Light" w:cs="Arial"/>
                <w:b/>
                <w:bCs/>
                <w:sz w:val="20"/>
                <w:lang w:val="es-ES"/>
              </w:rPr>
              <w:t>formación pedagógica</w:t>
            </w:r>
            <w:r w:rsidRPr="004F0CF4">
              <w:rPr>
                <w:rFonts w:ascii="ENRESA Aroma Light" w:hAnsi="ENRESA Aroma Light" w:cs="Arial"/>
                <w:sz w:val="20"/>
                <w:lang w:val="es-ES"/>
              </w:rPr>
              <w:t xml:space="preserve"> de al menos 24 horas duración y en </w:t>
            </w:r>
            <w:r w:rsidRPr="004F0CF4">
              <w:rPr>
                <w:rFonts w:ascii="ENRESA Aroma Light" w:hAnsi="ENRESA Aroma Light" w:cs="Arial"/>
                <w:b/>
                <w:bCs/>
                <w:sz w:val="20"/>
                <w:lang w:val="es-ES"/>
              </w:rPr>
              <w:t>Plan de Calidad de Formación</w:t>
            </w:r>
            <w:r w:rsidRPr="004F0CF4">
              <w:rPr>
                <w:rFonts w:ascii="ENRESA Aroma Light" w:hAnsi="ENRESA Aroma Light" w:cs="Arial"/>
                <w:sz w:val="20"/>
                <w:lang w:val="es-ES"/>
              </w:rPr>
              <w:t xml:space="preserve"> de al menos 12 horas duración</w:t>
            </w:r>
            <w:r w:rsidRPr="004F0CF4">
              <w:rPr>
                <w:rFonts w:ascii="ENRESA Aroma Light" w:hAnsi="ENRESA Aroma Light" w:cs="Arial"/>
                <w:i/>
                <w:iCs/>
                <w:sz w:val="20"/>
                <w:u w:val="single"/>
                <w:lang w:val="es-ES"/>
              </w:rPr>
              <w:t>.</w:t>
            </w:r>
          </w:p>
        </w:tc>
        <w:tc>
          <w:tcPr>
            <w:tcW w:w="2127" w:type="dxa"/>
            <w:gridSpan w:val="2"/>
            <w:vAlign w:val="center"/>
          </w:tcPr>
          <w:p w14:paraId="5E228583" w14:textId="77777777" w:rsidR="00553D05" w:rsidRPr="00A91D1C" w:rsidRDefault="00553D05" w:rsidP="00A91D1C">
            <w:pPr>
              <w:jc w:val="center"/>
              <w:rPr>
                <w:rFonts w:ascii="ENRESA Aroma Light" w:hAnsi="ENRESA Aroma Light" w:cs="Arial"/>
                <w:sz w:val="20"/>
                <w:u w:val="single"/>
              </w:rPr>
            </w:pPr>
            <w:permStart w:id="1872592636" w:edGrp="everyone"/>
            <w:permEnd w:id="1872592636"/>
          </w:p>
        </w:tc>
        <w:tc>
          <w:tcPr>
            <w:tcW w:w="2152" w:type="dxa"/>
            <w:gridSpan w:val="2"/>
            <w:vAlign w:val="center"/>
          </w:tcPr>
          <w:p w14:paraId="6D68D019" w14:textId="77777777" w:rsidR="00553D05" w:rsidRPr="00A91D1C" w:rsidRDefault="00553D05" w:rsidP="00A91D1C">
            <w:pPr>
              <w:jc w:val="center"/>
              <w:rPr>
                <w:rFonts w:ascii="ENRESA Aroma Light" w:hAnsi="ENRESA Aroma Light" w:cs="Arial"/>
                <w:sz w:val="20"/>
                <w:u w:val="single"/>
              </w:rPr>
            </w:pPr>
            <w:permStart w:id="1486239068" w:edGrp="everyone"/>
            <w:permEnd w:id="1486239068"/>
          </w:p>
        </w:tc>
      </w:tr>
      <w:tr w:rsidR="00553D05" w:rsidRPr="004F0CF4" w14:paraId="64F31979" w14:textId="77777777" w:rsidTr="00847AA3">
        <w:trPr>
          <w:trHeight w:val="214"/>
        </w:trPr>
        <w:tc>
          <w:tcPr>
            <w:tcW w:w="3924" w:type="dxa"/>
            <w:vMerge/>
          </w:tcPr>
          <w:p w14:paraId="639689F5" w14:textId="77777777" w:rsidR="00553D05" w:rsidRPr="004F0CF4" w:rsidRDefault="00553D05" w:rsidP="00847AA3">
            <w:pPr>
              <w:jc w:val="left"/>
              <w:rPr>
                <w:rFonts w:ascii="ENRESA Aroma Light" w:hAnsi="ENRESA Aroma Light" w:cs="Arial"/>
                <w:b/>
                <w:bCs/>
                <w:i/>
                <w:iCs/>
                <w:sz w:val="20"/>
                <w:u w:val="single"/>
                <w:lang w:val="es-ES"/>
              </w:rPr>
            </w:pPr>
          </w:p>
        </w:tc>
        <w:tc>
          <w:tcPr>
            <w:tcW w:w="4279" w:type="dxa"/>
            <w:gridSpan w:val="4"/>
          </w:tcPr>
          <w:p w14:paraId="2137638F" w14:textId="77777777" w:rsidR="00553D05" w:rsidRPr="004F0CF4" w:rsidRDefault="00553D05" w:rsidP="00847AA3">
            <w:pPr>
              <w:jc w:val="left"/>
              <w:rPr>
                <w:rFonts w:ascii="ENRESA Aroma Light" w:hAnsi="ENRESA Aroma Light" w:cs="Arial"/>
                <w:sz w:val="20"/>
              </w:rPr>
            </w:pPr>
            <w:r w:rsidRPr="004F0CF4">
              <w:rPr>
                <w:rFonts w:ascii="ENRESA Aroma Light" w:hAnsi="ENRESA Aroma Light" w:cs="Arial"/>
                <w:sz w:val="20"/>
              </w:rPr>
              <w:t>En caso afirmativo</w:t>
            </w:r>
            <w:r w:rsidRPr="004F0CF4">
              <w:rPr>
                <w:rFonts w:ascii="ENRESA Aroma Light" w:hAnsi="ENRESA Aroma Light" w:cs="Arial"/>
                <w:b/>
                <w:bCs/>
                <w:sz w:val="20"/>
              </w:rPr>
              <w:t>, indicar una sola opción de las siguientes:</w:t>
            </w:r>
          </w:p>
        </w:tc>
      </w:tr>
      <w:tr w:rsidR="00553D05" w:rsidRPr="004F0CF4" w14:paraId="328AE201" w14:textId="77777777" w:rsidTr="00A91D1C">
        <w:trPr>
          <w:trHeight w:val="213"/>
        </w:trPr>
        <w:tc>
          <w:tcPr>
            <w:tcW w:w="3924" w:type="dxa"/>
            <w:vMerge/>
          </w:tcPr>
          <w:p w14:paraId="5D251D75" w14:textId="77777777" w:rsidR="00553D05" w:rsidRPr="004F0CF4" w:rsidRDefault="00553D05" w:rsidP="00847AA3">
            <w:pPr>
              <w:jc w:val="left"/>
              <w:rPr>
                <w:rFonts w:ascii="ENRESA Aroma Light" w:hAnsi="ENRESA Aroma Light" w:cs="Arial"/>
                <w:b/>
                <w:bCs/>
                <w:i/>
                <w:iCs/>
                <w:sz w:val="20"/>
                <w:u w:val="single"/>
                <w:lang w:val="es-ES"/>
              </w:rPr>
            </w:pPr>
          </w:p>
        </w:tc>
        <w:tc>
          <w:tcPr>
            <w:tcW w:w="2127" w:type="dxa"/>
            <w:gridSpan w:val="2"/>
          </w:tcPr>
          <w:p w14:paraId="73E7FDEC" w14:textId="77777777" w:rsidR="00553D05" w:rsidRPr="004F0CF4" w:rsidRDefault="00553D05" w:rsidP="00847AA3">
            <w:pPr>
              <w:jc w:val="left"/>
              <w:rPr>
                <w:rFonts w:ascii="ENRESA Aroma Light" w:hAnsi="ENRESA Aroma Light" w:cs="Arial"/>
                <w:sz w:val="20"/>
              </w:rPr>
            </w:pPr>
            <w:r w:rsidRPr="004F0CF4">
              <w:rPr>
                <w:rFonts w:ascii="ENRESA Aroma Light" w:hAnsi="ENRESA Aroma Light" w:cs="Arial"/>
                <w:sz w:val="20"/>
              </w:rPr>
              <w:t>Acreditación de 1 de los cursos indicados</w:t>
            </w:r>
          </w:p>
        </w:tc>
        <w:tc>
          <w:tcPr>
            <w:tcW w:w="2152" w:type="dxa"/>
            <w:gridSpan w:val="2"/>
            <w:vAlign w:val="center"/>
          </w:tcPr>
          <w:p w14:paraId="26054092" w14:textId="77777777" w:rsidR="00553D05" w:rsidRPr="00A91D1C" w:rsidRDefault="00553D05" w:rsidP="00A91D1C">
            <w:pPr>
              <w:jc w:val="center"/>
              <w:rPr>
                <w:rFonts w:ascii="ENRESA Aroma Light" w:hAnsi="ENRESA Aroma Light" w:cs="Arial"/>
                <w:sz w:val="20"/>
                <w:u w:val="single"/>
              </w:rPr>
            </w:pPr>
            <w:permStart w:id="1523846236" w:edGrp="everyone"/>
            <w:permEnd w:id="1523846236"/>
          </w:p>
        </w:tc>
      </w:tr>
      <w:tr w:rsidR="00553D05" w:rsidRPr="004F0CF4" w14:paraId="1AC458E3" w14:textId="77777777" w:rsidTr="00A91D1C">
        <w:trPr>
          <w:trHeight w:val="213"/>
        </w:trPr>
        <w:tc>
          <w:tcPr>
            <w:tcW w:w="3924" w:type="dxa"/>
            <w:vMerge/>
          </w:tcPr>
          <w:p w14:paraId="150D0659" w14:textId="77777777" w:rsidR="00553D05" w:rsidRPr="004F0CF4" w:rsidRDefault="00553D05" w:rsidP="00847AA3">
            <w:pPr>
              <w:jc w:val="left"/>
              <w:rPr>
                <w:rFonts w:ascii="ENRESA Aroma Light" w:hAnsi="ENRESA Aroma Light" w:cs="Arial"/>
                <w:b/>
                <w:bCs/>
                <w:i/>
                <w:iCs/>
                <w:sz w:val="20"/>
                <w:u w:val="single"/>
                <w:lang w:val="es-ES"/>
              </w:rPr>
            </w:pPr>
          </w:p>
        </w:tc>
        <w:tc>
          <w:tcPr>
            <w:tcW w:w="2127" w:type="dxa"/>
            <w:gridSpan w:val="2"/>
          </w:tcPr>
          <w:p w14:paraId="2FB950D6" w14:textId="77777777" w:rsidR="00553D05" w:rsidRPr="004F0CF4" w:rsidRDefault="00553D05" w:rsidP="00847AA3">
            <w:pPr>
              <w:jc w:val="left"/>
              <w:rPr>
                <w:rFonts w:ascii="ENRESA Aroma Light" w:hAnsi="ENRESA Aroma Light" w:cs="Arial"/>
                <w:sz w:val="20"/>
              </w:rPr>
            </w:pPr>
            <w:r w:rsidRPr="004F0CF4">
              <w:rPr>
                <w:rFonts w:ascii="ENRESA Aroma Light" w:hAnsi="ENRESA Aroma Light" w:cs="Arial"/>
                <w:sz w:val="20"/>
              </w:rPr>
              <w:t>Acreditación de los 2 cursos indicados</w:t>
            </w:r>
          </w:p>
        </w:tc>
        <w:tc>
          <w:tcPr>
            <w:tcW w:w="2152" w:type="dxa"/>
            <w:gridSpan w:val="2"/>
            <w:vAlign w:val="center"/>
          </w:tcPr>
          <w:p w14:paraId="735EE6AC" w14:textId="77777777" w:rsidR="00553D05" w:rsidRPr="00A91D1C" w:rsidRDefault="00553D05" w:rsidP="00A91D1C">
            <w:pPr>
              <w:jc w:val="center"/>
              <w:rPr>
                <w:rFonts w:ascii="ENRESA Aroma Light" w:hAnsi="ENRESA Aroma Light" w:cs="Arial"/>
                <w:sz w:val="20"/>
                <w:u w:val="single"/>
              </w:rPr>
            </w:pPr>
            <w:permStart w:id="1010125232" w:edGrp="everyone"/>
            <w:permEnd w:id="1010125232"/>
          </w:p>
        </w:tc>
      </w:tr>
    </w:tbl>
    <w:p w14:paraId="00563A88" w14:textId="77777777" w:rsidR="00A91D1C" w:rsidRDefault="00A91D1C" w:rsidP="007A55DF">
      <w:pPr>
        <w:shd w:val="clear" w:color="auto" w:fill="FFFFFF"/>
        <w:spacing w:before="120" w:line="280" w:lineRule="exact"/>
        <w:rPr>
          <w:rFonts w:ascii="ENRESA Aroma Light" w:hAnsi="ENRESA Aroma Light" w:cs="Arial"/>
          <w:szCs w:val="22"/>
          <w:lang w:val="es-ES"/>
        </w:rPr>
      </w:pPr>
    </w:p>
    <w:p w14:paraId="159CE6BB" w14:textId="77777777" w:rsidR="00A91D1C" w:rsidRDefault="00A91D1C" w:rsidP="007A55DF">
      <w:pPr>
        <w:shd w:val="clear" w:color="auto" w:fill="FFFFFF"/>
        <w:spacing w:before="120" w:line="280" w:lineRule="exact"/>
        <w:rPr>
          <w:rFonts w:ascii="ENRESA Aroma Light" w:hAnsi="ENRESA Aroma Light" w:cs="Arial"/>
          <w:szCs w:val="22"/>
          <w:lang w:val="es-ES"/>
        </w:rPr>
      </w:pPr>
    </w:p>
    <w:p w14:paraId="6D1CF026" w14:textId="77777777" w:rsidR="00A91D1C" w:rsidRDefault="00A91D1C" w:rsidP="007A55DF">
      <w:pPr>
        <w:shd w:val="clear" w:color="auto" w:fill="FFFFFF"/>
        <w:spacing w:before="120" w:line="280" w:lineRule="exact"/>
        <w:rPr>
          <w:rFonts w:ascii="ENRESA Aroma Light" w:hAnsi="ENRESA Aroma Light" w:cs="Arial"/>
          <w:szCs w:val="22"/>
          <w:lang w:val="es-ES"/>
        </w:rPr>
      </w:pPr>
    </w:p>
    <w:p w14:paraId="4EF8A63C" w14:textId="77777777" w:rsidR="00A91D1C" w:rsidRDefault="00A91D1C" w:rsidP="007A55DF">
      <w:pPr>
        <w:shd w:val="clear" w:color="auto" w:fill="FFFFFF"/>
        <w:spacing w:before="120" w:line="280" w:lineRule="exact"/>
        <w:rPr>
          <w:rFonts w:ascii="ENRESA Aroma Light" w:hAnsi="ENRESA Aroma Light" w:cs="Arial"/>
          <w:szCs w:val="22"/>
          <w:lang w:val="es-ES"/>
        </w:rPr>
      </w:pPr>
    </w:p>
    <w:p w14:paraId="208CAFF2" w14:textId="77777777" w:rsidR="00A91D1C" w:rsidRPr="007A55DF" w:rsidRDefault="00A91D1C" w:rsidP="007A55DF">
      <w:pPr>
        <w:shd w:val="clear" w:color="auto" w:fill="FFFFFF"/>
        <w:spacing w:before="120" w:line="280" w:lineRule="exact"/>
        <w:rPr>
          <w:rFonts w:ascii="ENRESA Aroma Light" w:hAnsi="ENRESA Aroma Light" w:cs="Arial"/>
          <w:szCs w:val="22"/>
          <w:lang w:val="es-ES"/>
        </w:rPr>
      </w:pPr>
    </w:p>
    <w:p w14:paraId="04CF1428" w14:textId="77777777" w:rsidR="00A91D1C" w:rsidRPr="00E01BEB" w:rsidRDefault="00A91D1C" w:rsidP="00A91D1C">
      <w:pPr>
        <w:rPr>
          <w:rFonts w:ascii="ENRESA Aroma Light" w:hAnsi="ENRESA Aroma Light" w:cs="Arial"/>
          <w:sz w:val="20"/>
          <w:lang w:val="es-ES"/>
        </w:rPr>
      </w:pPr>
      <w:r w:rsidRPr="00E01BEB">
        <w:rPr>
          <w:rFonts w:ascii="ENRESA Aroma Light" w:hAnsi="ENRESA Aroma Light" w:cs="Arial"/>
          <w:sz w:val="20"/>
          <w:lang w:val="es-ES"/>
        </w:rPr>
        <w:lastRenderedPageBreak/>
        <w:t xml:space="preserve">Para acreditar el criterio 2 </w:t>
      </w:r>
      <w:r w:rsidRPr="00E01BEB">
        <w:rPr>
          <w:rFonts w:ascii="ENRESA Aroma Light" w:hAnsi="ENRESA Aroma Light" w:cs="Arial"/>
          <w:b/>
          <w:bCs/>
          <w:sz w:val="20"/>
          <w:lang w:val="es-ES"/>
        </w:rPr>
        <w:t>se completará la siguiente tabla</w:t>
      </w:r>
      <w:r w:rsidRPr="00E01BEB">
        <w:rPr>
          <w:rFonts w:ascii="ENRESA Aroma Light" w:hAnsi="ENRESA Aroma Light" w:cs="Arial"/>
          <w:sz w:val="20"/>
          <w:lang w:val="es-ES"/>
        </w:rPr>
        <w:t xml:space="preserve">, en la que </w:t>
      </w:r>
      <w:r w:rsidRPr="00E01BEB">
        <w:rPr>
          <w:rFonts w:ascii="ENRESA Aroma Light" w:hAnsi="ENRESA Aroma Light" w:cs="Arial"/>
          <w:b/>
          <w:bCs/>
          <w:sz w:val="20"/>
          <w:lang w:val="es-ES"/>
        </w:rPr>
        <w:t xml:space="preserve">NO se incluirán </w:t>
      </w:r>
      <w:r w:rsidRPr="00E01BEB">
        <w:rPr>
          <w:rFonts w:ascii="ENRESA Aroma Light" w:hAnsi="ENRESA Aroma Light" w:cs="Arial"/>
          <w:sz w:val="20"/>
          <w:lang w:val="es-ES"/>
        </w:rPr>
        <w:t>los trabajos/experiencia exigida como solvencia técnica: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0"/>
        <w:gridCol w:w="1998"/>
        <w:gridCol w:w="1446"/>
        <w:gridCol w:w="1464"/>
        <w:gridCol w:w="1464"/>
        <w:gridCol w:w="1416"/>
      </w:tblGrid>
      <w:tr w:rsidR="00A91D1C" w:rsidRPr="003604B3" w14:paraId="75A619F0" w14:textId="77777777" w:rsidTr="00847AA3">
        <w:trPr>
          <w:trHeight w:val="559"/>
          <w:tblHeader/>
        </w:trPr>
        <w:tc>
          <w:tcPr>
            <w:tcW w:w="0" w:type="auto"/>
            <w:shd w:val="clear" w:color="auto" w:fill="D9F2D0"/>
            <w:vAlign w:val="center"/>
          </w:tcPr>
          <w:p w14:paraId="174501C6" w14:textId="77777777" w:rsidR="00A91D1C" w:rsidRPr="003604B3" w:rsidRDefault="00A91D1C" w:rsidP="00847AA3">
            <w:pPr>
              <w:spacing w:after="0"/>
              <w:ind w:left="35"/>
              <w:jc w:val="center"/>
              <w:rPr>
                <w:rFonts w:ascii="ENRESA Aroma Light" w:hAnsi="ENRESA Aroma Light" w:cs="Calibri"/>
                <w:b/>
                <w:i/>
                <w:iCs/>
                <w:sz w:val="20"/>
              </w:rPr>
            </w:pPr>
            <w:r>
              <w:rPr>
                <w:rFonts w:ascii="ENRESA Aroma Light" w:hAnsi="ENRESA Aroma Light" w:cs="Calibri"/>
                <w:b/>
                <w:i/>
                <w:iCs/>
                <w:sz w:val="20"/>
              </w:rPr>
              <w:t>Nombre del perfil Instructor</w:t>
            </w:r>
          </w:p>
        </w:tc>
        <w:tc>
          <w:tcPr>
            <w:tcW w:w="0" w:type="auto"/>
            <w:shd w:val="clear" w:color="auto" w:fill="D9F2D0"/>
            <w:vAlign w:val="center"/>
          </w:tcPr>
          <w:p w14:paraId="4D61C818" w14:textId="77777777" w:rsidR="00A91D1C" w:rsidRPr="003604B3" w:rsidRDefault="00A91D1C" w:rsidP="00847AA3">
            <w:pPr>
              <w:spacing w:after="0"/>
              <w:ind w:left="35"/>
              <w:jc w:val="center"/>
              <w:rPr>
                <w:rFonts w:ascii="ENRESA Aroma Light" w:hAnsi="ENRESA Aroma Light" w:cs="Calibri"/>
                <w:b/>
                <w:i/>
                <w:iCs/>
                <w:sz w:val="20"/>
              </w:rPr>
            </w:pPr>
            <w:r>
              <w:rPr>
                <w:rFonts w:ascii="ENRESA Aroma Light" w:hAnsi="ENRESA Aroma Light" w:cs="Calibri"/>
                <w:b/>
                <w:i/>
                <w:iCs/>
                <w:sz w:val="20"/>
              </w:rPr>
              <w:t>Área de la f</w:t>
            </w:r>
            <w:r w:rsidRPr="00DB02AE">
              <w:rPr>
                <w:rFonts w:ascii="ENRESA Aroma Light" w:hAnsi="ENRESA Aroma Light" w:cs="Calibri"/>
                <w:b/>
                <w:i/>
                <w:iCs/>
                <w:sz w:val="20"/>
              </w:rPr>
              <w:t>ormación Impartida</w:t>
            </w:r>
          </w:p>
        </w:tc>
        <w:tc>
          <w:tcPr>
            <w:tcW w:w="0" w:type="auto"/>
            <w:shd w:val="clear" w:color="auto" w:fill="D9F2D0"/>
            <w:vAlign w:val="center"/>
          </w:tcPr>
          <w:p w14:paraId="3B461F47" w14:textId="77777777" w:rsidR="00A91D1C" w:rsidRPr="003604B3" w:rsidRDefault="00A91D1C" w:rsidP="00847AA3">
            <w:pPr>
              <w:spacing w:after="0"/>
              <w:ind w:left="35"/>
              <w:jc w:val="center"/>
              <w:rPr>
                <w:rFonts w:ascii="ENRESA Aroma Light" w:hAnsi="ENRESA Aroma Light" w:cs="Calibri"/>
                <w:b/>
                <w:i/>
                <w:iCs/>
                <w:sz w:val="20"/>
              </w:rPr>
            </w:pPr>
            <w:r w:rsidRPr="00DB02AE">
              <w:rPr>
                <w:rFonts w:ascii="ENRESA Aroma Light" w:hAnsi="ENRESA Aroma Light" w:cs="Calibri"/>
                <w:b/>
                <w:i/>
                <w:iCs/>
                <w:sz w:val="20"/>
              </w:rPr>
              <w:t>Cliente / Promotor</w:t>
            </w:r>
          </w:p>
        </w:tc>
        <w:tc>
          <w:tcPr>
            <w:tcW w:w="0" w:type="auto"/>
            <w:shd w:val="clear" w:color="auto" w:fill="D9F2D0"/>
            <w:vAlign w:val="center"/>
          </w:tcPr>
          <w:p w14:paraId="0C2AC97A" w14:textId="77777777" w:rsidR="00A91D1C" w:rsidRPr="001C2D13" w:rsidRDefault="00A91D1C" w:rsidP="00847AA3">
            <w:pPr>
              <w:spacing w:after="0"/>
              <w:ind w:left="35"/>
              <w:jc w:val="center"/>
              <w:rPr>
                <w:rFonts w:ascii="ENRESA Aroma Light" w:hAnsi="ENRESA Aroma Light" w:cs="Calibri"/>
                <w:b/>
                <w:i/>
                <w:iCs/>
                <w:sz w:val="20"/>
              </w:rPr>
            </w:pPr>
            <w:r w:rsidRPr="001C2D13">
              <w:rPr>
                <w:rFonts w:ascii="ENRESA Aroma Light" w:hAnsi="ENRESA Aroma Light" w:cs="Calibri"/>
                <w:b/>
                <w:i/>
                <w:iCs/>
                <w:sz w:val="20"/>
              </w:rPr>
              <w:t>Fecha inicio</w:t>
            </w:r>
          </w:p>
          <w:p w14:paraId="60800943" w14:textId="77777777" w:rsidR="00A91D1C" w:rsidRPr="003604B3" w:rsidRDefault="00A91D1C" w:rsidP="00847AA3">
            <w:pPr>
              <w:spacing w:after="0"/>
              <w:ind w:left="35"/>
              <w:jc w:val="center"/>
              <w:rPr>
                <w:rFonts w:ascii="ENRESA Aroma Light" w:hAnsi="ENRESA Aroma Light" w:cs="Calibri"/>
                <w:b/>
                <w:i/>
                <w:iCs/>
                <w:sz w:val="20"/>
              </w:rPr>
            </w:pPr>
            <w:r w:rsidRPr="001C2D13">
              <w:rPr>
                <w:rFonts w:ascii="ENRESA Aroma Light" w:hAnsi="ENRESA Aroma Light" w:cs="Calibri"/>
                <w:b/>
                <w:i/>
                <w:iCs/>
                <w:sz w:val="20"/>
              </w:rPr>
              <w:t>(día/mes/año)</w:t>
            </w:r>
          </w:p>
        </w:tc>
        <w:tc>
          <w:tcPr>
            <w:tcW w:w="0" w:type="auto"/>
            <w:shd w:val="clear" w:color="auto" w:fill="D9F2D0"/>
            <w:vAlign w:val="center"/>
          </w:tcPr>
          <w:p w14:paraId="2AF0352B" w14:textId="77777777" w:rsidR="00A91D1C" w:rsidRPr="001C2D13" w:rsidRDefault="00A91D1C" w:rsidP="00847AA3">
            <w:pPr>
              <w:spacing w:after="0"/>
              <w:ind w:left="35"/>
              <w:jc w:val="center"/>
              <w:rPr>
                <w:rFonts w:ascii="ENRESA Aroma Light" w:hAnsi="ENRESA Aroma Light" w:cs="Calibri"/>
                <w:b/>
                <w:i/>
                <w:iCs/>
                <w:sz w:val="20"/>
              </w:rPr>
            </w:pPr>
            <w:r w:rsidRPr="001C2D13">
              <w:rPr>
                <w:rFonts w:ascii="ENRESA Aroma Light" w:hAnsi="ENRESA Aroma Light" w:cs="Calibri"/>
                <w:b/>
                <w:i/>
                <w:iCs/>
                <w:sz w:val="20"/>
              </w:rPr>
              <w:t>Fecha fin</w:t>
            </w:r>
          </w:p>
          <w:p w14:paraId="5C3486B0" w14:textId="77777777" w:rsidR="00A91D1C" w:rsidRPr="003604B3" w:rsidRDefault="00A91D1C" w:rsidP="00847AA3">
            <w:pPr>
              <w:spacing w:after="0"/>
              <w:ind w:left="35"/>
              <w:jc w:val="center"/>
              <w:rPr>
                <w:rFonts w:ascii="ENRESA Aroma Light" w:hAnsi="ENRESA Aroma Light" w:cs="Calibri"/>
                <w:b/>
                <w:i/>
                <w:iCs/>
                <w:sz w:val="20"/>
              </w:rPr>
            </w:pPr>
            <w:r w:rsidRPr="001C2D13">
              <w:rPr>
                <w:rFonts w:ascii="ENRESA Aroma Light" w:hAnsi="ENRESA Aroma Light" w:cs="Calibri"/>
                <w:b/>
                <w:i/>
                <w:iCs/>
                <w:sz w:val="20"/>
              </w:rPr>
              <w:t>(día/mes/año)</w:t>
            </w:r>
          </w:p>
        </w:tc>
        <w:tc>
          <w:tcPr>
            <w:tcW w:w="0" w:type="auto"/>
            <w:shd w:val="clear" w:color="auto" w:fill="D9F2D0"/>
            <w:vAlign w:val="center"/>
          </w:tcPr>
          <w:p w14:paraId="6620067F" w14:textId="77777777" w:rsidR="00A91D1C" w:rsidRPr="003604B3" w:rsidRDefault="00A91D1C" w:rsidP="00847AA3">
            <w:pPr>
              <w:spacing w:after="0"/>
              <w:ind w:left="35"/>
              <w:jc w:val="center"/>
              <w:rPr>
                <w:rFonts w:ascii="ENRESA Aroma Light" w:hAnsi="ENRESA Aroma Light" w:cs="Calibri"/>
                <w:b/>
                <w:i/>
                <w:iCs/>
                <w:sz w:val="20"/>
              </w:rPr>
            </w:pPr>
            <w:r w:rsidRPr="003604B3">
              <w:rPr>
                <w:rFonts w:ascii="ENRESA Aroma Light" w:hAnsi="ENRESA Aroma Light" w:cs="Calibri"/>
                <w:b/>
                <w:i/>
                <w:iCs/>
                <w:sz w:val="20"/>
              </w:rPr>
              <w:t>Duración en horas</w:t>
            </w:r>
          </w:p>
        </w:tc>
      </w:tr>
      <w:tr w:rsidR="00A91D1C" w:rsidRPr="003604B3" w14:paraId="758B4D69" w14:textId="77777777" w:rsidTr="00847AA3">
        <w:trPr>
          <w:trHeight w:val="420"/>
        </w:trPr>
        <w:tc>
          <w:tcPr>
            <w:tcW w:w="0" w:type="auto"/>
            <w:vAlign w:val="center"/>
          </w:tcPr>
          <w:p w14:paraId="003E0A4C" w14:textId="77777777" w:rsidR="00A91D1C" w:rsidRPr="003604B3" w:rsidRDefault="00A91D1C" w:rsidP="00847AA3">
            <w:pPr>
              <w:spacing w:after="0"/>
              <w:ind w:left="35"/>
              <w:jc w:val="center"/>
              <w:rPr>
                <w:rFonts w:ascii="ENRESA Aroma Light" w:hAnsi="ENRESA Aroma Light" w:cs="Calibri"/>
                <w:b/>
                <w:i/>
                <w:iCs/>
                <w:sz w:val="20"/>
              </w:rPr>
            </w:pPr>
            <w:permStart w:id="11171887" w:edGrp="everyone" w:colFirst="0" w:colLast="0"/>
            <w:permStart w:id="153696049" w:edGrp="everyone" w:colFirst="1" w:colLast="1"/>
            <w:permStart w:id="963323997" w:edGrp="everyone" w:colFirst="2" w:colLast="2"/>
            <w:permStart w:id="520581618" w:edGrp="everyone" w:colFirst="3" w:colLast="3"/>
            <w:permStart w:id="1495401984" w:edGrp="everyone" w:colFirst="4" w:colLast="4"/>
            <w:permStart w:id="626798825" w:edGrp="everyone" w:colFirst="5" w:colLast="5"/>
            <w:permStart w:id="1403282610" w:edGrp="everyone" w:colFirst="6" w:colLast="6"/>
          </w:p>
        </w:tc>
        <w:tc>
          <w:tcPr>
            <w:tcW w:w="0" w:type="auto"/>
            <w:vAlign w:val="center"/>
          </w:tcPr>
          <w:p w14:paraId="671DADB2" w14:textId="77777777" w:rsidR="00A91D1C" w:rsidRPr="003604B3" w:rsidRDefault="00A91D1C" w:rsidP="00847AA3">
            <w:pPr>
              <w:spacing w:after="0"/>
              <w:ind w:left="35"/>
              <w:jc w:val="center"/>
              <w:rPr>
                <w:rFonts w:ascii="ENRESA Aroma Light" w:hAnsi="ENRESA Aroma Light" w:cs="Calibri"/>
                <w:b/>
                <w:i/>
                <w:iCs/>
                <w:sz w:val="20"/>
              </w:rPr>
            </w:pPr>
          </w:p>
        </w:tc>
        <w:tc>
          <w:tcPr>
            <w:tcW w:w="0" w:type="auto"/>
            <w:vAlign w:val="center"/>
          </w:tcPr>
          <w:p w14:paraId="789D6652" w14:textId="77777777" w:rsidR="00A91D1C" w:rsidRPr="003604B3" w:rsidRDefault="00A91D1C" w:rsidP="00847AA3">
            <w:pPr>
              <w:spacing w:after="0"/>
              <w:jc w:val="center"/>
              <w:rPr>
                <w:rFonts w:ascii="ENRESA Aroma Light" w:hAnsi="ENRESA Aroma Light" w:cs="Calibri"/>
                <w:b/>
                <w:i/>
                <w:iCs/>
                <w:sz w:val="20"/>
              </w:rPr>
            </w:pPr>
          </w:p>
        </w:tc>
        <w:tc>
          <w:tcPr>
            <w:tcW w:w="0" w:type="auto"/>
            <w:vAlign w:val="center"/>
          </w:tcPr>
          <w:p w14:paraId="496B4C27" w14:textId="77777777" w:rsidR="00A91D1C" w:rsidRPr="003604B3" w:rsidRDefault="00A91D1C" w:rsidP="00847AA3">
            <w:pPr>
              <w:spacing w:after="0"/>
              <w:ind w:left="35"/>
              <w:jc w:val="center"/>
              <w:rPr>
                <w:rFonts w:ascii="ENRESA Aroma Light" w:hAnsi="ENRESA Aroma Light" w:cs="Calibri"/>
                <w:b/>
                <w:i/>
                <w:iCs/>
                <w:sz w:val="20"/>
              </w:rPr>
            </w:pPr>
          </w:p>
        </w:tc>
        <w:tc>
          <w:tcPr>
            <w:tcW w:w="0" w:type="auto"/>
            <w:vAlign w:val="center"/>
          </w:tcPr>
          <w:p w14:paraId="34555174" w14:textId="77777777" w:rsidR="00A91D1C" w:rsidRPr="003604B3" w:rsidRDefault="00A91D1C" w:rsidP="00847AA3">
            <w:pPr>
              <w:spacing w:after="0"/>
              <w:ind w:left="35"/>
              <w:jc w:val="center"/>
              <w:rPr>
                <w:rFonts w:ascii="ENRESA Aroma Light" w:hAnsi="ENRESA Aroma Light" w:cs="Calibri"/>
                <w:b/>
                <w:i/>
                <w:iCs/>
                <w:sz w:val="20"/>
              </w:rPr>
            </w:pPr>
          </w:p>
        </w:tc>
        <w:tc>
          <w:tcPr>
            <w:tcW w:w="0" w:type="auto"/>
            <w:vAlign w:val="center"/>
          </w:tcPr>
          <w:p w14:paraId="4822AE73" w14:textId="77777777" w:rsidR="00A91D1C" w:rsidRPr="003604B3" w:rsidRDefault="00A91D1C" w:rsidP="00847AA3">
            <w:pPr>
              <w:spacing w:after="0"/>
              <w:ind w:left="35"/>
              <w:jc w:val="center"/>
              <w:rPr>
                <w:rFonts w:ascii="ENRESA Aroma Light" w:hAnsi="ENRESA Aroma Light" w:cs="Calibri"/>
                <w:b/>
                <w:i/>
                <w:iCs/>
                <w:sz w:val="20"/>
              </w:rPr>
            </w:pPr>
          </w:p>
        </w:tc>
      </w:tr>
      <w:tr w:rsidR="00A91D1C" w:rsidRPr="003604B3" w14:paraId="15258A7D" w14:textId="77777777" w:rsidTr="00847AA3">
        <w:trPr>
          <w:trHeight w:val="420"/>
        </w:trPr>
        <w:tc>
          <w:tcPr>
            <w:tcW w:w="0" w:type="auto"/>
            <w:vAlign w:val="center"/>
          </w:tcPr>
          <w:p w14:paraId="7C25BAF7" w14:textId="77777777" w:rsidR="00A91D1C" w:rsidRPr="003604B3" w:rsidRDefault="00A91D1C" w:rsidP="00847AA3">
            <w:pPr>
              <w:spacing w:after="0"/>
              <w:ind w:left="35"/>
              <w:jc w:val="center"/>
              <w:rPr>
                <w:rFonts w:ascii="ENRESA Aroma Light" w:hAnsi="ENRESA Aroma Light" w:cs="Calibri"/>
                <w:b/>
                <w:i/>
                <w:iCs/>
                <w:sz w:val="20"/>
              </w:rPr>
            </w:pPr>
            <w:permStart w:id="76153208" w:edGrp="everyone" w:colFirst="0" w:colLast="0"/>
            <w:permStart w:id="540173265" w:edGrp="everyone" w:colFirst="1" w:colLast="1"/>
            <w:permStart w:id="313217129" w:edGrp="everyone" w:colFirst="2" w:colLast="2"/>
            <w:permStart w:id="1196840526" w:edGrp="everyone" w:colFirst="3" w:colLast="3"/>
            <w:permStart w:id="601388000" w:edGrp="everyone" w:colFirst="4" w:colLast="4"/>
            <w:permStart w:id="2036352998" w:edGrp="everyone" w:colFirst="5" w:colLast="5"/>
            <w:permStart w:id="1372726292" w:edGrp="everyone" w:colFirst="6" w:colLast="6"/>
            <w:permEnd w:id="11171887"/>
            <w:permEnd w:id="153696049"/>
            <w:permEnd w:id="963323997"/>
            <w:permEnd w:id="520581618"/>
            <w:permEnd w:id="1495401984"/>
            <w:permEnd w:id="626798825"/>
            <w:permEnd w:id="1403282610"/>
          </w:p>
        </w:tc>
        <w:tc>
          <w:tcPr>
            <w:tcW w:w="0" w:type="auto"/>
            <w:vAlign w:val="center"/>
          </w:tcPr>
          <w:p w14:paraId="4E827F74" w14:textId="77777777" w:rsidR="00A91D1C" w:rsidRPr="003604B3" w:rsidRDefault="00A91D1C" w:rsidP="00847AA3">
            <w:pPr>
              <w:spacing w:after="0"/>
              <w:ind w:left="35"/>
              <w:jc w:val="center"/>
              <w:rPr>
                <w:rFonts w:ascii="ENRESA Aroma Light" w:hAnsi="ENRESA Aroma Light" w:cs="Calibri"/>
                <w:b/>
                <w:i/>
                <w:iCs/>
                <w:sz w:val="20"/>
              </w:rPr>
            </w:pPr>
          </w:p>
        </w:tc>
        <w:tc>
          <w:tcPr>
            <w:tcW w:w="0" w:type="auto"/>
            <w:vAlign w:val="center"/>
          </w:tcPr>
          <w:p w14:paraId="7F606A5D" w14:textId="77777777" w:rsidR="00A91D1C" w:rsidRPr="003604B3" w:rsidRDefault="00A91D1C" w:rsidP="00847AA3">
            <w:pPr>
              <w:spacing w:after="0"/>
              <w:jc w:val="center"/>
              <w:rPr>
                <w:rFonts w:ascii="ENRESA Aroma Light" w:hAnsi="ENRESA Aroma Light" w:cs="Calibri"/>
                <w:b/>
                <w:i/>
                <w:iCs/>
                <w:sz w:val="20"/>
              </w:rPr>
            </w:pPr>
          </w:p>
        </w:tc>
        <w:tc>
          <w:tcPr>
            <w:tcW w:w="0" w:type="auto"/>
            <w:vAlign w:val="center"/>
          </w:tcPr>
          <w:p w14:paraId="30DD8133" w14:textId="77777777" w:rsidR="00A91D1C" w:rsidRPr="003604B3" w:rsidRDefault="00A91D1C" w:rsidP="00847AA3">
            <w:pPr>
              <w:spacing w:after="0"/>
              <w:ind w:left="35"/>
              <w:jc w:val="center"/>
              <w:rPr>
                <w:rFonts w:ascii="ENRESA Aroma Light" w:hAnsi="ENRESA Aroma Light" w:cs="Calibri"/>
                <w:b/>
                <w:i/>
                <w:iCs/>
                <w:sz w:val="20"/>
              </w:rPr>
            </w:pPr>
          </w:p>
        </w:tc>
        <w:tc>
          <w:tcPr>
            <w:tcW w:w="0" w:type="auto"/>
            <w:vAlign w:val="center"/>
          </w:tcPr>
          <w:p w14:paraId="3CB24E7B" w14:textId="77777777" w:rsidR="00A91D1C" w:rsidRPr="003604B3" w:rsidRDefault="00A91D1C" w:rsidP="00847AA3">
            <w:pPr>
              <w:spacing w:after="0"/>
              <w:ind w:left="35"/>
              <w:jc w:val="center"/>
              <w:rPr>
                <w:rFonts w:ascii="ENRESA Aroma Light" w:hAnsi="ENRESA Aroma Light" w:cs="Calibri"/>
                <w:b/>
                <w:i/>
                <w:iCs/>
                <w:sz w:val="20"/>
              </w:rPr>
            </w:pPr>
          </w:p>
        </w:tc>
        <w:tc>
          <w:tcPr>
            <w:tcW w:w="0" w:type="auto"/>
            <w:vAlign w:val="center"/>
          </w:tcPr>
          <w:p w14:paraId="1F798D11" w14:textId="77777777" w:rsidR="00A91D1C" w:rsidRPr="003604B3" w:rsidRDefault="00A91D1C" w:rsidP="00847AA3">
            <w:pPr>
              <w:spacing w:after="0"/>
              <w:ind w:left="35"/>
              <w:jc w:val="center"/>
              <w:rPr>
                <w:rFonts w:ascii="ENRESA Aroma Light" w:hAnsi="ENRESA Aroma Light" w:cs="Calibri"/>
                <w:b/>
                <w:i/>
                <w:iCs/>
                <w:sz w:val="20"/>
              </w:rPr>
            </w:pPr>
          </w:p>
        </w:tc>
      </w:tr>
      <w:tr w:rsidR="00A91D1C" w:rsidRPr="003604B3" w14:paraId="01515FCF" w14:textId="77777777" w:rsidTr="00847AA3">
        <w:trPr>
          <w:trHeight w:val="420"/>
        </w:trPr>
        <w:tc>
          <w:tcPr>
            <w:tcW w:w="0" w:type="auto"/>
            <w:vAlign w:val="center"/>
          </w:tcPr>
          <w:p w14:paraId="5C3E918F" w14:textId="77777777" w:rsidR="00A91D1C" w:rsidRPr="003604B3" w:rsidRDefault="00A91D1C" w:rsidP="00847AA3">
            <w:pPr>
              <w:spacing w:after="0"/>
              <w:ind w:left="35"/>
              <w:jc w:val="center"/>
              <w:rPr>
                <w:rFonts w:ascii="ENRESA Aroma Light" w:hAnsi="ENRESA Aroma Light" w:cs="Calibri"/>
                <w:b/>
                <w:i/>
                <w:iCs/>
                <w:sz w:val="20"/>
              </w:rPr>
            </w:pPr>
            <w:permStart w:id="535510127" w:edGrp="everyone" w:colFirst="0" w:colLast="0"/>
            <w:permStart w:id="1216164515" w:edGrp="everyone" w:colFirst="1" w:colLast="1"/>
            <w:permStart w:id="1742682298" w:edGrp="everyone" w:colFirst="2" w:colLast="2"/>
            <w:permStart w:id="638851764" w:edGrp="everyone" w:colFirst="3" w:colLast="3"/>
            <w:permStart w:id="1594103427" w:edGrp="everyone" w:colFirst="4" w:colLast="4"/>
            <w:permStart w:id="1878288053" w:edGrp="everyone" w:colFirst="5" w:colLast="5"/>
            <w:permStart w:id="2089499164" w:edGrp="everyone" w:colFirst="6" w:colLast="6"/>
            <w:permEnd w:id="76153208"/>
            <w:permEnd w:id="540173265"/>
            <w:permEnd w:id="313217129"/>
            <w:permEnd w:id="1196840526"/>
            <w:permEnd w:id="601388000"/>
            <w:permEnd w:id="2036352998"/>
            <w:permEnd w:id="1372726292"/>
          </w:p>
        </w:tc>
        <w:tc>
          <w:tcPr>
            <w:tcW w:w="0" w:type="auto"/>
            <w:vAlign w:val="center"/>
          </w:tcPr>
          <w:p w14:paraId="676304F8" w14:textId="77777777" w:rsidR="00A91D1C" w:rsidRPr="003604B3" w:rsidRDefault="00A91D1C" w:rsidP="00847AA3">
            <w:pPr>
              <w:spacing w:after="0"/>
              <w:ind w:left="35"/>
              <w:jc w:val="center"/>
              <w:rPr>
                <w:rFonts w:ascii="ENRESA Aroma Light" w:hAnsi="ENRESA Aroma Light" w:cs="Calibri"/>
                <w:b/>
                <w:i/>
                <w:iCs/>
                <w:sz w:val="20"/>
              </w:rPr>
            </w:pPr>
          </w:p>
        </w:tc>
        <w:tc>
          <w:tcPr>
            <w:tcW w:w="0" w:type="auto"/>
            <w:vAlign w:val="center"/>
          </w:tcPr>
          <w:p w14:paraId="5CC29F1E" w14:textId="77777777" w:rsidR="00A91D1C" w:rsidRPr="003604B3" w:rsidRDefault="00A91D1C" w:rsidP="00847AA3">
            <w:pPr>
              <w:spacing w:after="0"/>
              <w:jc w:val="center"/>
              <w:rPr>
                <w:rFonts w:ascii="ENRESA Aroma Light" w:hAnsi="ENRESA Aroma Light" w:cs="Calibri"/>
                <w:b/>
                <w:i/>
                <w:iCs/>
                <w:sz w:val="20"/>
              </w:rPr>
            </w:pPr>
          </w:p>
        </w:tc>
        <w:tc>
          <w:tcPr>
            <w:tcW w:w="0" w:type="auto"/>
            <w:vAlign w:val="center"/>
          </w:tcPr>
          <w:p w14:paraId="315F39DC" w14:textId="77777777" w:rsidR="00A91D1C" w:rsidRPr="003604B3" w:rsidRDefault="00A91D1C" w:rsidP="00847AA3">
            <w:pPr>
              <w:spacing w:after="0"/>
              <w:ind w:left="35"/>
              <w:jc w:val="center"/>
              <w:rPr>
                <w:rFonts w:ascii="ENRESA Aroma Light" w:hAnsi="ENRESA Aroma Light" w:cs="Calibri"/>
                <w:b/>
                <w:i/>
                <w:iCs/>
                <w:sz w:val="20"/>
              </w:rPr>
            </w:pPr>
          </w:p>
        </w:tc>
        <w:tc>
          <w:tcPr>
            <w:tcW w:w="0" w:type="auto"/>
            <w:vAlign w:val="center"/>
          </w:tcPr>
          <w:p w14:paraId="2D3B7F58" w14:textId="77777777" w:rsidR="00A91D1C" w:rsidRPr="003604B3" w:rsidRDefault="00A91D1C" w:rsidP="00847AA3">
            <w:pPr>
              <w:spacing w:after="0"/>
              <w:ind w:left="35"/>
              <w:jc w:val="center"/>
              <w:rPr>
                <w:rFonts w:ascii="ENRESA Aroma Light" w:hAnsi="ENRESA Aroma Light" w:cs="Calibri"/>
                <w:b/>
                <w:i/>
                <w:iCs/>
                <w:sz w:val="20"/>
              </w:rPr>
            </w:pPr>
          </w:p>
        </w:tc>
        <w:tc>
          <w:tcPr>
            <w:tcW w:w="0" w:type="auto"/>
            <w:vAlign w:val="center"/>
          </w:tcPr>
          <w:p w14:paraId="5E912550" w14:textId="77777777" w:rsidR="00A91D1C" w:rsidRPr="003604B3" w:rsidRDefault="00A91D1C" w:rsidP="00847AA3">
            <w:pPr>
              <w:spacing w:after="0"/>
              <w:ind w:left="35"/>
              <w:jc w:val="center"/>
              <w:rPr>
                <w:rFonts w:ascii="ENRESA Aroma Light" w:hAnsi="ENRESA Aroma Light" w:cs="Calibri"/>
                <w:b/>
                <w:i/>
                <w:iCs/>
                <w:sz w:val="20"/>
              </w:rPr>
            </w:pPr>
          </w:p>
        </w:tc>
      </w:tr>
    </w:tbl>
    <w:permEnd w:id="535510127"/>
    <w:permEnd w:id="1216164515"/>
    <w:permEnd w:id="1742682298"/>
    <w:permEnd w:id="638851764"/>
    <w:permEnd w:id="1594103427"/>
    <w:permEnd w:id="1878288053"/>
    <w:permEnd w:id="2089499164"/>
    <w:p w14:paraId="29D53156" w14:textId="77777777" w:rsidR="00A91D1C" w:rsidRDefault="00A91D1C" w:rsidP="00A91D1C">
      <w:pPr>
        <w:spacing w:before="120" w:line="280" w:lineRule="exact"/>
        <w:rPr>
          <w:rFonts w:ascii="ENRESA Aroma Light" w:hAnsi="ENRESA Aroma Light" w:cs="Arial"/>
          <w:szCs w:val="22"/>
          <w:lang w:val="es-ES"/>
        </w:rPr>
      </w:pPr>
      <w:r w:rsidRPr="00E01BEB">
        <w:rPr>
          <w:rFonts w:ascii="ENRESA Aroma Light" w:hAnsi="ENRESA Aroma Light" w:cs="Arial"/>
          <w:szCs w:val="22"/>
          <w:lang w:val="es-ES"/>
        </w:rPr>
        <w:t xml:space="preserve"> Los datos personales incluidos en esta tabla se protegerán conforme a la legislación vigente en materia de protección de datos, concretamente el artículo 1 b) y c) del Reglamento general de protección de datos. Enresa los usará a los meros efectos de comprobar que el perfil cumple con los requisitos de solvencia técnica exigida, dichos datos no serán difundidos ni publicados por ningún medio.</w:t>
      </w:r>
    </w:p>
    <w:p w14:paraId="72D27F5D" w14:textId="77777777" w:rsidR="00A91D1C" w:rsidRDefault="00A91D1C" w:rsidP="00A91D1C">
      <w:pPr>
        <w:spacing w:before="120" w:line="280" w:lineRule="exact"/>
        <w:rPr>
          <w:rFonts w:ascii="ENRESA Aroma Light" w:hAnsi="ENRESA Aroma Light" w:cs="Arial"/>
          <w:szCs w:val="22"/>
          <w:lang w:val="es-ES"/>
        </w:rPr>
      </w:pPr>
      <w:r w:rsidRPr="004F0CF4">
        <w:rPr>
          <w:rFonts w:ascii="ENRESA Aroma Light" w:hAnsi="ENRESA Aroma Light" w:cs="Arial"/>
          <w:szCs w:val="22"/>
          <w:lang w:val="es-ES"/>
        </w:rPr>
        <w:t>(*) Para acreditar la formación, se aportará la documentación acreditativa solicitada en el apartado H.3. del presente pliego</w:t>
      </w:r>
      <w:r>
        <w:rPr>
          <w:rFonts w:ascii="ENRESA Aroma Light" w:hAnsi="ENRESA Aroma Light" w:cs="Arial"/>
          <w:szCs w:val="22"/>
          <w:lang w:val="es-ES"/>
        </w:rPr>
        <w:t>.</w:t>
      </w:r>
    </w:p>
    <w:p w14:paraId="106D174D" w14:textId="77777777" w:rsidR="00A91D1C" w:rsidRDefault="00A91D1C" w:rsidP="00A91D1C">
      <w:pPr>
        <w:spacing w:before="120" w:line="280" w:lineRule="exact"/>
        <w:rPr>
          <w:rFonts w:ascii="ENRESA Aroma Light" w:hAnsi="ENRESA Aroma Light" w:cs="Arial"/>
          <w:szCs w:val="22"/>
        </w:rPr>
      </w:pPr>
      <w:r w:rsidRPr="00D70A99">
        <w:rPr>
          <w:rFonts w:ascii="ENRESA Aroma Light" w:hAnsi="ENRESA Aroma Light" w:cs="Arial"/>
          <w:szCs w:val="22"/>
        </w:rPr>
        <w:t>La no coincidencia entre lo expresado en el Anexo y la documentación presentada supondrá la no obtención de puntuación en el criterio no coincidente, de conformidad con lo establecido en el apartado 5.2.3.3. del Pliego tipo de cláusulas administrativas que rige esta licitación.</w:t>
      </w:r>
    </w:p>
    <w:p w14:paraId="615086A0" w14:textId="77777777" w:rsidR="0084753A" w:rsidRDefault="0084753A" w:rsidP="007A55DF">
      <w:pPr>
        <w:shd w:val="clear" w:color="auto" w:fill="FFFFFF"/>
        <w:spacing w:before="120" w:line="280" w:lineRule="exact"/>
        <w:rPr>
          <w:rFonts w:ascii="ENRESA Aroma Light" w:hAnsi="ENRESA Aroma Light" w:cs="Arial"/>
          <w:szCs w:val="22"/>
          <w:lang w:val="es-ES"/>
        </w:rPr>
      </w:pPr>
    </w:p>
    <w:p w14:paraId="537C260A" w14:textId="77777777" w:rsidR="00A91D1C" w:rsidRPr="007A55DF" w:rsidRDefault="00A91D1C" w:rsidP="007A55DF">
      <w:pPr>
        <w:shd w:val="clear" w:color="auto" w:fill="FFFFFF"/>
        <w:spacing w:before="120" w:line="280" w:lineRule="exact"/>
        <w:rPr>
          <w:rFonts w:ascii="ENRESA Aroma Light" w:hAnsi="ENRESA Aroma Light" w:cs="Arial"/>
          <w:szCs w:val="22"/>
          <w:lang w:val="es-ES"/>
        </w:rPr>
      </w:pPr>
    </w:p>
    <w:p w14:paraId="5D7C24D3" w14:textId="77777777" w:rsidR="0084753A" w:rsidRPr="007A55DF" w:rsidRDefault="0084753A" w:rsidP="007A55DF">
      <w:pPr>
        <w:shd w:val="clear" w:color="auto" w:fill="FFFFFF"/>
        <w:spacing w:before="120" w:line="280" w:lineRule="exact"/>
        <w:rPr>
          <w:rFonts w:ascii="ENRESA Aroma Light" w:hAnsi="ENRESA Aroma Light" w:cs="Arial"/>
          <w:szCs w:val="22"/>
          <w:lang w:val="es-ES"/>
        </w:rPr>
      </w:pPr>
    </w:p>
    <w:p w14:paraId="384D50F0" w14:textId="77777777" w:rsidR="004A2C6B" w:rsidRDefault="004A2C6B" w:rsidP="004A2C6B">
      <w:pPr>
        <w:shd w:val="clear" w:color="auto" w:fill="FFFFFF"/>
        <w:spacing w:before="120" w:line="280" w:lineRule="exact"/>
        <w:rPr>
          <w:rFonts w:ascii="ENRESA Aroma Light" w:hAnsi="ENRESA Aroma Light" w:cs="Arial"/>
          <w:szCs w:val="22"/>
          <w:lang w:val="es-ES"/>
        </w:rPr>
      </w:pPr>
    </w:p>
    <w:p w14:paraId="21C127E0" w14:textId="77777777" w:rsidR="00143F1B" w:rsidRDefault="00143F1B" w:rsidP="004A2C6B">
      <w:pPr>
        <w:shd w:val="clear" w:color="auto" w:fill="FFFFFF"/>
        <w:spacing w:before="120" w:line="280" w:lineRule="exact"/>
        <w:rPr>
          <w:rFonts w:ascii="ENRESA Aroma Light" w:hAnsi="ENRESA Aroma Light" w:cs="Arial"/>
          <w:szCs w:val="22"/>
          <w:lang w:val="es-ES"/>
        </w:rPr>
      </w:pPr>
    </w:p>
    <w:p w14:paraId="5143BA9E" w14:textId="77777777" w:rsidR="00143F1B" w:rsidRDefault="00143F1B" w:rsidP="004A2C6B">
      <w:pPr>
        <w:shd w:val="clear" w:color="auto" w:fill="FFFFFF"/>
        <w:spacing w:before="120" w:line="280" w:lineRule="exact"/>
        <w:rPr>
          <w:rFonts w:ascii="ENRESA Aroma Light" w:hAnsi="ENRESA Aroma Light" w:cs="Arial"/>
          <w:szCs w:val="22"/>
          <w:lang w:val="es-ES"/>
        </w:rPr>
      </w:pPr>
    </w:p>
    <w:p w14:paraId="7723737E" w14:textId="77777777" w:rsidR="00143F1B" w:rsidRDefault="00143F1B" w:rsidP="004A2C6B">
      <w:pPr>
        <w:shd w:val="clear" w:color="auto" w:fill="FFFFFF"/>
        <w:spacing w:before="120" w:line="280" w:lineRule="exact"/>
        <w:rPr>
          <w:rFonts w:ascii="ENRESA Aroma Light" w:hAnsi="ENRESA Aroma Light" w:cs="Arial"/>
          <w:szCs w:val="22"/>
          <w:lang w:val="es-ES"/>
        </w:rPr>
      </w:pPr>
    </w:p>
    <w:p w14:paraId="1397DBEC" w14:textId="77777777" w:rsidR="00143F1B" w:rsidRDefault="00143F1B" w:rsidP="004A2C6B">
      <w:pPr>
        <w:shd w:val="clear" w:color="auto" w:fill="FFFFFF"/>
        <w:spacing w:before="120" w:line="280" w:lineRule="exact"/>
        <w:rPr>
          <w:rFonts w:ascii="ENRESA Aroma Light" w:hAnsi="ENRESA Aroma Light" w:cs="Arial"/>
          <w:szCs w:val="22"/>
          <w:lang w:val="es-ES"/>
        </w:rPr>
      </w:pPr>
    </w:p>
    <w:p w14:paraId="4BA86F67" w14:textId="77777777" w:rsidR="00A2064F" w:rsidRDefault="00A2064F" w:rsidP="004A2C6B">
      <w:pPr>
        <w:shd w:val="clear" w:color="auto" w:fill="FFFFFF"/>
        <w:spacing w:before="120" w:line="280" w:lineRule="exact"/>
        <w:rPr>
          <w:rFonts w:ascii="ENRESA Aroma Light" w:hAnsi="ENRESA Aroma Light" w:cs="Arial"/>
          <w:szCs w:val="22"/>
          <w:lang w:val="es-ES"/>
        </w:rPr>
      </w:pPr>
    </w:p>
    <w:p w14:paraId="397F407C" w14:textId="77777777" w:rsidR="00A2064F" w:rsidRDefault="00A2064F" w:rsidP="004A2C6B">
      <w:pPr>
        <w:shd w:val="clear" w:color="auto" w:fill="FFFFFF"/>
        <w:spacing w:before="120" w:line="280" w:lineRule="exact"/>
        <w:rPr>
          <w:rFonts w:ascii="ENRESA Aroma Light" w:hAnsi="ENRESA Aroma Light" w:cs="Arial"/>
          <w:szCs w:val="22"/>
          <w:lang w:val="es-ES"/>
        </w:rPr>
      </w:pPr>
    </w:p>
    <w:p w14:paraId="0117F383" w14:textId="77777777" w:rsidR="00143F1B" w:rsidRDefault="00143F1B" w:rsidP="004A2C6B">
      <w:pPr>
        <w:shd w:val="clear" w:color="auto" w:fill="FFFFFF"/>
        <w:spacing w:before="120" w:line="280" w:lineRule="exact"/>
        <w:rPr>
          <w:rFonts w:ascii="ENRESA Aroma Light" w:hAnsi="ENRESA Aroma Light" w:cs="Arial"/>
          <w:szCs w:val="22"/>
          <w:lang w:val="es-ES"/>
        </w:rPr>
      </w:pPr>
    </w:p>
    <w:p w14:paraId="72E67A5D" w14:textId="6B715188" w:rsidR="003713A4" w:rsidRPr="00B04615" w:rsidRDefault="004A2C6B" w:rsidP="00783DF0">
      <w:pPr>
        <w:shd w:val="clear" w:color="auto" w:fill="FFFFFF"/>
        <w:spacing w:before="120" w:line="280" w:lineRule="exact"/>
        <w:rPr>
          <w:rFonts w:ascii="ENRESA Aroma Light" w:hAnsi="ENRESA Aroma Light" w:cs="Arial"/>
          <w:szCs w:val="22"/>
          <w:lang w:val="es-ES"/>
        </w:rPr>
      </w:pPr>
      <w:r w:rsidRPr="008F100D">
        <w:rPr>
          <w:rFonts w:ascii="ENRESA Aroma Light" w:hAnsi="ENRESA Aroma Light" w:cs="Arial"/>
          <w:szCs w:val="22"/>
          <w:lang w:val="es-ES"/>
        </w:rPr>
        <w:t xml:space="preserve">Y para que conste, firmo la presente declaración en </w:t>
      </w:r>
      <w:permStart w:id="1555443383"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ermEnd w:id="1555443383"/>
      <w:proofErr w:type="gramEnd"/>
      <w:r w:rsidRPr="008F100D">
        <w:rPr>
          <w:rFonts w:ascii="ENRESA Aroma Light" w:hAnsi="ENRESA Aroma Light" w:cs="Arial"/>
          <w:szCs w:val="22"/>
          <w:lang w:val="es-ES"/>
        </w:rPr>
        <w:t>a</w:t>
      </w:r>
      <w:permStart w:id="494632805" w:edGrp="everyone"/>
      <w:r w:rsidRPr="008F100D">
        <w:rPr>
          <w:rFonts w:ascii="ENRESA Aroma Light" w:hAnsi="ENRESA Aroma Light" w:cs="Arial"/>
          <w:szCs w:val="22"/>
          <w:lang w:val="es-ES"/>
        </w:rPr>
        <w:t xml:space="preserve">………… </w:t>
      </w:r>
      <w:permEnd w:id="494632805"/>
      <w:r w:rsidRPr="008F100D">
        <w:rPr>
          <w:rFonts w:ascii="ENRESA Aroma Light" w:hAnsi="ENRESA Aroma Light" w:cs="Arial"/>
          <w:szCs w:val="22"/>
          <w:lang w:val="es-ES"/>
        </w:rPr>
        <w:t>de</w:t>
      </w:r>
      <w:permStart w:id="1910513041"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910513041"/>
      <w:r w:rsidRPr="008F100D">
        <w:rPr>
          <w:rFonts w:ascii="ENRESA Aroma Light" w:hAnsi="ENRESA Aroma Light" w:cs="Arial"/>
          <w:szCs w:val="22"/>
          <w:lang w:val="es-ES"/>
        </w:rPr>
        <w:t>202</w:t>
      </w:r>
      <w:permStart w:id="201160064" w:edGrp="everyone"/>
      <w:r w:rsidRPr="008F100D">
        <w:rPr>
          <w:rFonts w:ascii="ENRESA Aroma Light" w:hAnsi="ENRESA Aroma Light" w:cs="Arial"/>
          <w:szCs w:val="22"/>
          <w:lang w:val="es-ES"/>
        </w:rPr>
        <w:t xml:space="preserve">…. </w:t>
      </w:r>
      <w:permEnd w:id="201160064"/>
    </w:p>
    <w:sectPr w:rsidR="003713A4" w:rsidRPr="00B04615" w:rsidSect="00A2064F">
      <w:headerReference w:type="default" r:id="rId12"/>
      <w:headerReference w:type="first" r:id="rId13"/>
      <w:pgSz w:w="11906" w:h="16838" w:code="9"/>
      <w:pgMar w:top="1418" w:right="1134" w:bottom="851" w:left="1134" w:header="851" w:footer="61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97A38" w14:textId="77777777" w:rsidR="004938D1" w:rsidRDefault="004938D1">
      <w:r>
        <w:separator/>
      </w:r>
    </w:p>
  </w:endnote>
  <w:endnote w:type="continuationSeparator" w:id="0">
    <w:p w14:paraId="0EBF9358" w14:textId="77777777" w:rsidR="004938D1" w:rsidRDefault="004938D1">
      <w:r>
        <w:continuationSeparator/>
      </w:r>
    </w:p>
  </w:endnote>
  <w:endnote w:type="continuationNotice" w:id="1">
    <w:p w14:paraId="7ED7CA2C" w14:textId="77777777" w:rsidR="004938D1" w:rsidRDefault="004938D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NRESA Aroma Light">
    <w:panose1 w:val="02000503030000020004"/>
    <w:charset w:val="00"/>
    <w:family w:val="auto"/>
    <w:pitch w:val="variable"/>
    <w:sig w:usb0="800000AF" w:usb1="5000204A" w:usb2="00000000" w:usb3="00000000" w:csb0="00000001" w:csb1="00000000"/>
    <w:embedRegular r:id="rId1" w:fontKey="{DB507EBE-9BC3-4EC7-BF76-5D2C4B0C32AA}"/>
    <w:embedBold r:id="rId2" w:fontKey="{BD5C5450-4A84-42CF-85DD-F24C48E88022}"/>
    <w:embedItalic r:id="rId3" w:fontKey="{8FA0914C-EDEE-4150-A643-F321C9C69F51}"/>
    <w:embedBoldItalic r:id="rId4" w:fontKey="{430E685F-C378-4768-99BF-C5513897A8E5}"/>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5" w:fontKey="{CC641301-7396-4127-8D17-16ED7545C5D9}"/>
    <w:embedItalic r:id="rId6" w:fontKey="{EF4E584A-F964-416B-BFB6-755D67F260ED}"/>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embedRegular r:id="rId7" w:fontKey="{25518FD6-581A-4266-95F6-8A1E5EF098DD}"/>
    <w:embedBold r:id="rId8" w:fontKey="{AFAFD981-DC07-443D-B6A6-7489B2689FB0}"/>
  </w:font>
  <w:font w:name="Tahoma">
    <w:panose1 w:val="020B0604030504040204"/>
    <w:charset w:val="00"/>
    <w:family w:val="swiss"/>
    <w:pitch w:val="variable"/>
    <w:sig w:usb0="E1002EFF" w:usb1="C000605B" w:usb2="00000029" w:usb3="00000000" w:csb0="000101FF" w:csb1="00000000"/>
    <w:embedRegular r:id="rId9" w:fontKey="{8374B0F5-A85B-4D6C-AF99-CFEF6D5AAFEF}"/>
  </w:font>
  <w:font w:name="Bookman Old Style">
    <w:panose1 w:val="02050604050505020204"/>
    <w:charset w:val="00"/>
    <w:family w:val="roman"/>
    <w:pitch w:val="variable"/>
    <w:sig w:usb0="00000287" w:usb1="00000000" w:usb2="00000000" w:usb3="00000000" w:csb0="0000009F" w:csb1="00000000"/>
    <w:embedRegular r:id="rId10" w:fontKey="{1F050B96-9AD8-4C95-9F11-E32219BD9132}"/>
  </w:font>
  <w:font w:name="ENRESA Aroma">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embedRegular r:id="rId11" w:fontKey="{AA5879B6-24CC-4DC2-9E7E-489FFEA32226}"/>
  </w:font>
  <w:font w:name="Aptos">
    <w:charset w:val="00"/>
    <w:family w:val="swiss"/>
    <w:pitch w:val="variable"/>
    <w:sig w:usb0="20000287" w:usb1="00000003" w:usb2="00000000" w:usb3="00000000" w:csb0="0000019F" w:csb1="00000000"/>
    <w:embedRegular r:id="rId12" w:fontKey="{46D9715C-FE8C-4CE0-AB6B-485CDBB01E6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0696B" w14:textId="77777777" w:rsidR="004938D1" w:rsidRDefault="004938D1">
      <w:r>
        <w:separator/>
      </w:r>
    </w:p>
  </w:footnote>
  <w:footnote w:type="continuationSeparator" w:id="0">
    <w:p w14:paraId="299547B5" w14:textId="77777777" w:rsidR="004938D1" w:rsidRDefault="004938D1">
      <w:r>
        <w:continuationSeparator/>
      </w:r>
    </w:p>
  </w:footnote>
  <w:footnote w:type="continuationNotice" w:id="1">
    <w:p w14:paraId="3A02C6A1" w14:textId="77777777" w:rsidR="004938D1" w:rsidRDefault="004938D1">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A2064F" w:rsidRPr="00360F17" w14:paraId="796BBBD9" w14:textId="77777777" w:rsidTr="00AE143F">
      <w:trPr>
        <w:cantSplit/>
        <w:trHeight w:val="851"/>
      </w:trPr>
      <w:tc>
        <w:tcPr>
          <w:tcW w:w="10135" w:type="dxa"/>
          <w:gridSpan w:val="2"/>
          <w:tcBorders>
            <w:top w:val="nil"/>
            <w:left w:val="nil"/>
            <w:bottom w:val="nil"/>
            <w:right w:val="nil"/>
          </w:tcBorders>
        </w:tcPr>
        <w:p w14:paraId="05D1A979" w14:textId="77777777" w:rsidR="00A2064F" w:rsidRDefault="00A2064F" w:rsidP="00A2064F">
          <w:pPr>
            <w:tabs>
              <w:tab w:val="right" w:pos="1787"/>
              <w:tab w:val="right" w:pos="3488"/>
              <w:tab w:val="center" w:pos="4252"/>
              <w:tab w:val="left" w:pos="8504"/>
            </w:tabs>
            <w:spacing w:before="40" w:after="40"/>
            <w:ind w:left="1220" w:hanging="1148"/>
            <w:rPr>
              <w:noProof/>
            </w:rPr>
          </w:pPr>
          <w:r>
            <w:rPr>
              <w:noProof/>
            </w:rPr>
            <w:drawing>
              <wp:inline distT="0" distB="0" distL="0" distR="0" wp14:anchorId="229212FC" wp14:editId="667F7866">
                <wp:extent cx="3370580" cy="542290"/>
                <wp:effectExtent l="0" t="0" r="0" b="0"/>
                <wp:docPr id="497790332" name="Imagen 49779033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790332" name="Imagen 497790332"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575F2DC5" w14:textId="77777777" w:rsidR="00A2064F" w:rsidRPr="00360F17" w:rsidRDefault="00A2064F" w:rsidP="00A2064F">
          <w:pPr>
            <w:tabs>
              <w:tab w:val="right" w:pos="1787"/>
              <w:tab w:val="right" w:pos="3488"/>
              <w:tab w:val="center" w:pos="4252"/>
              <w:tab w:val="left" w:pos="8504"/>
            </w:tabs>
            <w:spacing w:before="40" w:after="40"/>
            <w:ind w:left="1220" w:hanging="1148"/>
            <w:rPr>
              <w:rFonts w:ascii="ENRESA Aroma Light" w:hAnsi="ENRESA Aroma Light" w:cs="Arial"/>
            </w:rPr>
          </w:pPr>
        </w:p>
      </w:tc>
    </w:tr>
    <w:tr w:rsidR="00A2064F" w:rsidRPr="00360F17" w14:paraId="4A5E6694" w14:textId="77777777" w:rsidTr="00AE143F">
      <w:trPr>
        <w:cantSplit/>
        <w:trHeight w:val="984"/>
      </w:trPr>
      <w:tc>
        <w:tcPr>
          <w:tcW w:w="7583" w:type="dxa"/>
          <w:vAlign w:val="center"/>
        </w:tcPr>
        <w:p w14:paraId="20CC2581" w14:textId="3477B231" w:rsidR="00A2064F" w:rsidRPr="00B04615" w:rsidRDefault="00C5350D" w:rsidP="00A2064F">
          <w:pPr>
            <w:tabs>
              <w:tab w:val="left" w:pos="426"/>
              <w:tab w:val="left" w:pos="993"/>
              <w:tab w:val="left" w:pos="1701"/>
            </w:tabs>
            <w:jc w:val="center"/>
            <w:rPr>
              <w:rFonts w:ascii="ENRESA Aroma Light" w:hAnsi="ENRESA Aroma Light" w:cs="Arial"/>
              <w:b/>
              <w:bCs/>
              <w:szCs w:val="22"/>
              <w:lang w:val="pt-PT"/>
            </w:rPr>
          </w:pPr>
          <w:r w:rsidRPr="00C5350D">
            <w:rPr>
              <w:rFonts w:ascii="ENRESA Aroma Light" w:hAnsi="ENRESA Aroma Light" w:cs="Arial"/>
              <w:b/>
              <w:bCs/>
              <w:szCs w:val="22"/>
              <w:lang w:val="pt-PT"/>
            </w:rPr>
            <w:t>Servicio de preparación, impartición y seguimiento de la formación (áreas temáticas 1 y 4) para la obtención de licencia de operación para el PDC CN Santa María de Garoña</w:t>
          </w:r>
        </w:p>
      </w:tc>
      <w:tc>
        <w:tcPr>
          <w:tcW w:w="2552" w:type="dxa"/>
          <w:vAlign w:val="center"/>
        </w:tcPr>
        <w:p w14:paraId="52C77EF5" w14:textId="79AD9A61" w:rsidR="00A2064F" w:rsidRPr="00360F17" w:rsidRDefault="00CE7D60" w:rsidP="00A2064F">
          <w:pPr>
            <w:tabs>
              <w:tab w:val="right" w:pos="1787"/>
              <w:tab w:val="right" w:pos="3488"/>
              <w:tab w:val="center" w:pos="4252"/>
              <w:tab w:val="left" w:pos="8504"/>
            </w:tabs>
            <w:spacing w:before="40" w:after="40"/>
            <w:ind w:left="1220" w:hanging="1148"/>
            <w:jc w:val="center"/>
            <w:rPr>
              <w:rFonts w:ascii="ENRESA Aroma Light" w:hAnsi="ENRESA Aroma Light" w:cs="Arial"/>
            </w:rPr>
          </w:pPr>
          <w:r w:rsidRPr="00CE7D60">
            <w:rPr>
              <w:rFonts w:ascii="ENRESA Aroma Light" w:hAnsi="ENRESA Aroma Light" w:cs="Arial"/>
              <w:b/>
              <w:bCs/>
              <w:szCs w:val="22"/>
              <w:lang w:val="pt-PT"/>
            </w:rPr>
            <w:t>CO-GR-26-004</w:t>
          </w:r>
        </w:p>
      </w:tc>
    </w:tr>
  </w:tbl>
  <w:p w14:paraId="55EFA481" w14:textId="433AC888" w:rsidR="00511E18" w:rsidRDefault="00511E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511E18" w:rsidRPr="00360F17" w14:paraId="44A70C08" w14:textId="77777777" w:rsidTr="00A63D92">
      <w:trPr>
        <w:cantSplit/>
        <w:trHeight w:val="851"/>
      </w:trPr>
      <w:tc>
        <w:tcPr>
          <w:tcW w:w="10135" w:type="dxa"/>
          <w:gridSpan w:val="2"/>
          <w:tcBorders>
            <w:top w:val="nil"/>
            <w:left w:val="nil"/>
            <w:bottom w:val="nil"/>
            <w:right w:val="nil"/>
          </w:tcBorders>
        </w:tcPr>
        <w:p w14:paraId="019CDA64" w14:textId="32CF5C00" w:rsidR="00511E18" w:rsidRDefault="006314BB" w:rsidP="003868AF">
          <w:pPr>
            <w:tabs>
              <w:tab w:val="right" w:pos="1787"/>
              <w:tab w:val="right" w:pos="3488"/>
              <w:tab w:val="center" w:pos="4252"/>
              <w:tab w:val="left" w:pos="8504"/>
            </w:tabs>
            <w:spacing w:before="40" w:after="40"/>
            <w:ind w:left="1220" w:hanging="1148"/>
            <w:rPr>
              <w:noProof/>
            </w:rPr>
          </w:pPr>
          <w:r>
            <w:rPr>
              <w:noProof/>
            </w:rPr>
            <w:drawing>
              <wp:inline distT="0" distB="0" distL="0" distR="0" wp14:anchorId="75FCFA5C" wp14:editId="7B883111">
                <wp:extent cx="3370580" cy="542290"/>
                <wp:effectExtent l="0" t="0" r="0" b="0"/>
                <wp:docPr id="357216406" name="Imagen 35721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7972D01E" w14:textId="77777777" w:rsidR="00CA305C" w:rsidRPr="00360F17" w:rsidRDefault="00CA305C" w:rsidP="003868AF">
          <w:pPr>
            <w:tabs>
              <w:tab w:val="right" w:pos="1787"/>
              <w:tab w:val="right" w:pos="3488"/>
              <w:tab w:val="center" w:pos="4252"/>
              <w:tab w:val="left" w:pos="8504"/>
            </w:tabs>
            <w:spacing w:before="40" w:after="40"/>
            <w:ind w:left="1220" w:hanging="1148"/>
            <w:rPr>
              <w:rFonts w:ascii="ENRESA Aroma Light" w:hAnsi="ENRESA Aroma Light" w:cs="Arial"/>
            </w:rPr>
          </w:pPr>
        </w:p>
      </w:tc>
    </w:tr>
    <w:tr w:rsidR="00B04615" w:rsidRPr="00360F17" w14:paraId="37E68385" w14:textId="77777777" w:rsidTr="0059574A">
      <w:trPr>
        <w:cantSplit/>
        <w:trHeight w:val="984"/>
      </w:trPr>
      <w:tc>
        <w:tcPr>
          <w:tcW w:w="7583" w:type="dxa"/>
          <w:vAlign w:val="center"/>
        </w:tcPr>
        <w:p w14:paraId="7C6530AF" w14:textId="77777777" w:rsid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OBJETO CONTRATO</w:t>
          </w:r>
        </w:p>
        <w:p w14:paraId="4B4A95F6" w14:textId="0190CFD7" w:rsidR="00B04615" w:rsidRP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LOTE:</w:t>
          </w:r>
        </w:p>
      </w:tc>
      <w:tc>
        <w:tcPr>
          <w:tcW w:w="2552" w:type="dxa"/>
          <w:vAlign w:val="center"/>
        </w:tcPr>
        <w:p w14:paraId="0767E5C6" w14:textId="08EEE7C4" w:rsidR="00B04615" w:rsidRPr="00360F17" w:rsidRDefault="00B04615" w:rsidP="00B04615">
          <w:pPr>
            <w:tabs>
              <w:tab w:val="right" w:pos="1787"/>
              <w:tab w:val="right" w:pos="3488"/>
              <w:tab w:val="center" w:pos="4252"/>
              <w:tab w:val="left" w:pos="8504"/>
            </w:tabs>
            <w:spacing w:before="40" w:after="40"/>
            <w:ind w:left="1220" w:hanging="1148"/>
            <w:jc w:val="center"/>
            <w:rPr>
              <w:rFonts w:ascii="ENRESA Aroma Light" w:hAnsi="ENRESA Aroma Light" w:cs="Arial"/>
            </w:rPr>
          </w:pPr>
          <w:r>
            <w:rPr>
              <w:rFonts w:ascii="ENRESA Aroma Light" w:hAnsi="ENRESA Aroma Light" w:cs="Arial"/>
              <w:b/>
              <w:bCs/>
              <w:szCs w:val="22"/>
              <w:lang w:val="pt-PT"/>
            </w:rPr>
            <w:t>Nº EXP</w:t>
          </w:r>
        </w:p>
      </w:tc>
    </w:tr>
  </w:tbl>
  <w:p w14:paraId="041C1B0C" w14:textId="77777777" w:rsidR="00511E18" w:rsidRDefault="00511E18" w:rsidP="00B046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BE569AD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FA7262"/>
    <w:multiLevelType w:val="hybridMultilevel"/>
    <w:tmpl w:val="5DC61146"/>
    <w:lvl w:ilvl="0" w:tplc="64941754">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06331540"/>
    <w:multiLevelType w:val="hybridMultilevel"/>
    <w:tmpl w:val="B3960356"/>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 w15:restartNumberingAfterBreak="0">
    <w:nsid w:val="083F139F"/>
    <w:multiLevelType w:val="hybridMultilevel"/>
    <w:tmpl w:val="7464ABFC"/>
    <w:lvl w:ilvl="0" w:tplc="3956F040">
      <w:start w:val="5"/>
      <w:numFmt w:val="bullet"/>
      <w:lvlText w:val="-"/>
      <w:lvlJc w:val="left"/>
      <w:pPr>
        <w:ind w:left="360" w:hanging="360"/>
      </w:pPr>
      <w:rPr>
        <w:rFonts w:ascii="ENRESA Aroma Light" w:eastAsia="Times New Roman" w:hAnsi="ENRESA Aroma Light"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0871170B"/>
    <w:multiLevelType w:val="hybridMultilevel"/>
    <w:tmpl w:val="81EEFD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A9947B5"/>
    <w:multiLevelType w:val="hybridMultilevel"/>
    <w:tmpl w:val="A044D40E"/>
    <w:lvl w:ilvl="0" w:tplc="A02C39FC">
      <w:start w:val="1"/>
      <w:numFmt w:val="upp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97114C"/>
    <w:multiLevelType w:val="hybridMultilevel"/>
    <w:tmpl w:val="22D0E474"/>
    <w:lvl w:ilvl="0" w:tplc="0C0A0017">
      <w:start w:val="1"/>
      <w:numFmt w:val="lowerLetter"/>
      <w:lvlText w:val="%1)"/>
      <w:lvlJc w:val="left"/>
      <w:pPr>
        <w:ind w:left="720" w:hanging="360"/>
      </w:pPr>
    </w:lvl>
    <w:lvl w:ilvl="1" w:tplc="BD10917C">
      <w:start w:val="3"/>
      <w:numFmt w:val="decimal"/>
      <w:lvlText w:val="%2."/>
      <w:lvlJc w:val="left"/>
      <w:pPr>
        <w:ind w:left="1440" w:hanging="360"/>
      </w:pPr>
      <w:rPr>
        <w:rFonts w:hint="default"/>
      </w:r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13F4680"/>
    <w:multiLevelType w:val="hybridMultilevel"/>
    <w:tmpl w:val="CEB80326"/>
    <w:lvl w:ilvl="0" w:tplc="A37A0052">
      <w:numFmt w:val="bullet"/>
      <w:lvlText w:val="-"/>
      <w:lvlJc w:val="left"/>
      <w:pPr>
        <w:ind w:left="1080" w:hanging="360"/>
      </w:pPr>
      <w:rPr>
        <w:rFonts w:ascii="ENRESA Aroma Light" w:eastAsia="Times New Roman" w:hAnsi="ENRESA Aroma Light" w:cs="Times New Roman" w:hint="default"/>
        <w:strike w:val="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13211DA7"/>
    <w:multiLevelType w:val="hybridMultilevel"/>
    <w:tmpl w:val="2DF22AAA"/>
    <w:lvl w:ilvl="0" w:tplc="29ACEE4E">
      <w:start w:val="1"/>
      <w:numFmt w:val="decimal"/>
      <w:lvlText w:val="%1."/>
      <w:lvlJc w:val="left"/>
      <w:pPr>
        <w:ind w:left="1080" w:hanging="360"/>
      </w:pPr>
      <w:rPr>
        <w:rFonts w:hint="default"/>
        <w:b/>
        <w:bCs/>
        <w:i w:val="0"/>
        <w:i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15E7641E"/>
    <w:multiLevelType w:val="hybridMultilevel"/>
    <w:tmpl w:val="1F3EE710"/>
    <w:lvl w:ilvl="0" w:tplc="66867A86">
      <w:numFmt w:val="bullet"/>
      <w:lvlText w:val="-"/>
      <w:lvlJc w:val="left"/>
      <w:pPr>
        <w:ind w:left="1080" w:hanging="360"/>
      </w:pPr>
      <w:rPr>
        <w:rFonts w:ascii="Calibri" w:eastAsia="Times New Roman" w:hAnsi="Calibri" w:cs="Calibri"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0" w15:restartNumberingAfterBreak="0">
    <w:nsid w:val="15ED5799"/>
    <w:multiLevelType w:val="hybridMultilevel"/>
    <w:tmpl w:val="39EEC15A"/>
    <w:lvl w:ilvl="0" w:tplc="41E424CA">
      <w:start w:val="1"/>
      <w:numFmt w:val="lowerLetter"/>
      <w:lvlText w:val="%1."/>
      <w:lvlJc w:val="left"/>
      <w:pPr>
        <w:ind w:left="705" w:hanging="705"/>
      </w:pPr>
      <w:rPr>
        <w:rFonts w:hint="default"/>
      </w:rPr>
    </w:lvl>
    <w:lvl w:ilvl="1" w:tplc="0C0A0019">
      <w:start w:val="1"/>
      <w:numFmt w:val="lowerLetter"/>
      <w:lvlText w:val="%2."/>
      <w:lvlJc w:val="left"/>
      <w:pPr>
        <w:ind w:left="1080" w:hanging="360"/>
      </w:pPr>
    </w:lvl>
    <w:lvl w:ilvl="2" w:tplc="23141F0C">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174C6E99"/>
    <w:multiLevelType w:val="hybridMultilevel"/>
    <w:tmpl w:val="16284D7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9B725D1"/>
    <w:multiLevelType w:val="hybridMultilevel"/>
    <w:tmpl w:val="F32EBC4C"/>
    <w:lvl w:ilvl="0" w:tplc="64D01A68">
      <w:start w:val="1"/>
      <w:numFmt w:val="bullet"/>
      <w:lvlText w:val=""/>
      <w:lvlJc w:val="left"/>
      <w:pPr>
        <w:ind w:left="1800" w:hanging="360"/>
      </w:pPr>
      <w:rPr>
        <w:rFonts w:ascii="Wingdings" w:hAnsi="Wingdings" w:hint="default"/>
        <w:strike w:val="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3" w15:restartNumberingAfterBreak="0">
    <w:nsid w:val="1D0153C5"/>
    <w:multiLevelType w:val="hybridMultilevel"/>
    <w:tmpl w:val="EAA4426A"/>
    <w:lvl w:ilvl="0" w:tplc="64D01A68">
      <w:start w:val="1"/>
      <w:numFmt w:val="bullet"/>
      <w:lvlText w:val=""/>
      <w:lvlJc w:val="left"/>
      <w:pPr>
        <w:ind w:left="720" w:hanging="360"/>
      </w:pPr>
      <w:rPr>
        <w:rFonts w:ascii="Wingdings" w:hAnsi="Wingdings" w:hint="default"/>
        <w:strike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C658FB"/>
    <w:multiLevelType w:val="hybridMultilevel"/>
    <w:tmpl w:val="F5A437E6"/>
    <w:lvl w:ilvl="0" w:tplc="962CB4D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15:restartNumberingAfterBreak="0">
    <w:nsid w:val="2061718E"/>
    <w:multiLevelType w:val="hybridMultilevel"/>
    <w:tmpl w:val="805829E2"/>
    <w:lvl w:ilvl="0" w:tplc="E4E018E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23BF0577"/>
    <w:multiLevelType w:val="hybridMultilevel"/>
    <w:tmpl w:val="0360BAC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6C475F2"/>
    <w:multiLevelType w:val="hybridMultilevel"/>
    <w:tmpl w:val="CFFEBD70"/>
    <w:lvl w:ilvl="0" w:tplc="1A582B44">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377712FA"/>
    <w:multiLevelType w:val="hybridMultilevel"/>
    <w:tmpl w:val="2C18FE08"/>
    <w:lvl w:ilvl="0" w:tplc="0C0A0011">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79F1709"/>
    <w:multiLevelType w:val="hybridMultilevel"/>
    <w:tmpl w:val="69C2AC10"/>
    <w:lvl w:ilvl="0" w:tplc="A37A0052">
      <w:numFmt w:val="bullet"/>
      <w:lvlText w:val="-"/>
      <w:lvlJc w:val="left"/>
      <w:pPr>
        <w:ind w:left="720" w:hanging="360"/>
      </w:pPr>
      <w:rPr>
        <w:rFonts w:ascii="ENRESA Aroma Light" w:eastAsia="Times New Roman" w:hAnsi="ENRESA Aroma Light" w:cs="Times New Roman"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CFA06CE"/>
    <w:multiLevelType w:val="hybridMultilevel"/>
    <w:tmpl w:val="2740450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503597D"/>
    <w:multiLevelType w:val="hybridMultilevel"/>
    <w:tmpl w:val="C5562BC2"/>
    <w:lvl w:ilvl="0" w:tplc="A37A0052">
      <w:numFmt w:val="bullet"/>
      <w:lvlText w:val="-"/>
      <w:lvlJc w:val="left"/>
      <w:pPr>
        <w:ind w:left="1287" w:hanging="360"/>
      </w:pPr>
      <w:rPr>
        <w:rFonts w:ascii="ENRESA Aroma Light" w:eastAsia="Times New Roman" w:hAnsi="ENRESA Aroma Light" w:cs="Times New Roman"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2" w15:restartNumberingAfterBreak="0">
    <w:nsid w:val="45767A6C"/>
    <w:multiLevelType w:val="hybridMultilevel"/>
    <w:tmpl w:val="5F2443F2"/>
    <w:lvl w:ilvl="0" w:tplc="E7624B04">
      <w:start w:val="5"/>
      <w:numFmt w:val="bullet"/>
      <w:lvlText w:val="-"/>
      <w:lvlJc w:val="left"/>
      <w:pPr>
        <w:ind w:left="1440" w:hanging="360"/>
      </w:pPr>
      <w:rPr>
        <w:rFonts w:ascii="ENRESA Aroma Light" w:eastAsia="Times New Roman" w:hAnsi="ENRESA Aroma Light" w:cs="Calibri" w:hint="default"/>
        <w:i/>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3" w15:restartNumberingAfterBreak="0">
    <w:nsid w:val="487B5707"/>
    <w:multiLevelType w:val="hybridMultilevel"/>
    <w:tmpl w:val="F53A3A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4" w15:restartNumberingAfterBreak="0">
    <w:nsid w:val="4B775F87"/>
    <w:multiLevelType w:val="hybridMultilevel"/>
    <w:tmpl w:val="A7AA952E"/>
    <w:lvl w:ilvl="0" w:tplc="FC6204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F786969"/>
    <w:multiLevelType w:val="hybridMultilevel"/>
    <w:tmpl w:val="8B944C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0AF0F26"/>
    <w:multiLevelType w:val="hybridMultilevel"/>
    <w:tmpl w:val="8F3A2CE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C0A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0C84D69"/>
    <w:multiLevelType w:val="hybridMultilevel"/>
    <w:tmpl w:val="22A6B19A"/>
    <w:lvl w:ilvl="0" w:tplc="F144429E">
      <w:start w:val="1"/>
      <w:numFmt w:val="bullet"/>
      <w:lvlText w:val=""/>
      <w:lvlJc w:val="left"/>
      <w:pPr>
        <w:ind w:left="1080" w:hanging="360"/>
      </w:pPr>
      <w:rPr>
        <w:rFonts w:ascii="Symbol" w:hAnsi="Symbol" w:hint="default"/>
        <w:sz w:val="32"/>
        <w:szCs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55A2BC6"/>
    <w:multiLevelType w:val="hybridMultilevel"/>
    <w:tmpl w:val="1E226B1C"/>
    <w:lvl w:ilvl="0" w:tplc="66867A86">
      <w:numFmt w:val="bullet"/>
      <w:lvlText w:val="-"/>
      <w:lvlJc w:val="left"/>
      <w:pPr>
        <w:ind w:left="1440" w:hanging="360"/>
      </w:pPr>
      <w:rPr>
        <w:rFonts w:ascii="Calibri" w:eastAsia="Times New Roman"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5D497B37"/>
    <w:multiLevelType w:val="hybridMultilevel"/>
    <w:tmpl w:val="AE80D8F0"/>
    <w:lvl w:ilvl="0" w:tplc="F5FEAE6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5F7C5B7D"/>
    <w:multiLevelType w:val="hybridMultilevel"/>
    <w:tmpl w:val="1BBA06DC"/>
    <w:lvl w:ilvl="0" w:tplc="96E20BAA">
      <w:start w:val="1"/>
      <w:numFmt w:val="decimal"/>
      <w:lvlText w:val="%1."/>
      <w:lvlJc w:val="left"/>
      <w:pPr>
        <w:ind w:left="1080" w:hanging="360"/>
      </w:pPr>
      <w:rPr>
        <w:rFonts w:hint="default"/>
        <w:b/>
        <w:bCs/>
        <w:i w:val="0"/>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627312D3"/>
    <w:multiLevelType w:val="hybridMultilevel"/>
    <w:tmpl w:val="467204E2"/>
    <w:lvl w:ilvl="0" w:tplc="0C0A000F">
      <w:start w:val="1"/>
      <w:numFmt w:val="decimal"/>
      <w:lvlText w:val="%1."/>
      <w:lvlJc w:val="left"/>
      <w:pPr>
        <w:ind w:left="720" w:hanging="360"/>
      </w:pPr>
    </w:lvl>
    <w:lvl w:ilvl="1" w:tplc="8ACA026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27C78D5"/>
    <w:multiLevelType w:val="hybridMultilevel"/>
    <w:tmpl w:val="BF98DC20"/>
    <w:lvl w:ilvl="0" w:tplc="0C0A0017">
      <w:start w:val="1"/>
      <w:numFmt w:val="lowerLetter"/>
      <w:lvlText w:val="%1)"/>
      <w:lvlJc w:val="left"/>
      <w:pPr>
        <w:ind w:left="2007" w:hanging="360"/>
      </w:pPr>
    </w:lvl>
    <w:lvl w:ilvl="1" w:tplc="0C0A0019" w:tentative="1">
      <w:start w:val="1"/>
      <w:numFmt w:val="lowerLetter"/>
      <w:lvlText w:val="%2."/>
      <w:lvlJc w:val="left"/>
      <w:pPr>
        <w:ind w:left="2727" w:hanging="360"/>
      </w:pPr>
    </w:lvl>
    <w:lvl w:ilvl="2" w:tplc="0C0A001B" w:tentative="1">
      <w:start w:val="1"/>
      <w:numFmt w:val="lowerRoman"/>
      <w:lvlText w:val="%3."/>
      <w:lvlJc w:val="right"/>
      <w:pPr>
        <w:ind w:left="3447" w:hanging="180"/>
      </w:pPr>
    </w:lvl>
    <w:lvl w:ilvl="3" w:tplc="0C0A000F" w:tentative="1">
      <w:start w:val="1"/>
      <w:numFmt w:val="decimal"/>
      <w:lvlText w:val="%4."/>
      <w:lvlJc w:val="left"/>
      <w:pPr>
        <w:ind w:left="4167" w:hanging="360"/>
      </w:pPr>
    </w:lvl>
    <w:lvl w:ilvl="4" w:tplc="0C0A0019" w:tentative="1">
      <w:start w:val="1"/>
      <w:numFmt w:val="lowerLetter"/>
      <w:lvlText w:val="%5."/>
      <w:lvlJc w:val="left"/>
      <w:pPr>
        <w:ind w:left="4887" w:hanging="360"/>
      </w:pPr>
    </w:lvl>
    <w:lvl w:ilvl="5" w:tplc="0C0A001B" w:tentative="1">
      <w:start w:val="1"/>
      <w:numFmt w:val="lowerRoman"/>
      <w:lvlText w:val="%6."/>
      <w:lvlJc w:val="right"/>
      <w:pPr>
        <w:ind w:left="5607" w:hanging="180"/>
      </w:pPr>
    </w:lvl>
    <w:lvl w:ilvl="6" w:tplc="0C0A000F" w:tentative="1">
      <w:start w:val="1"/>
      <w:numFmt w:val="decimal"/>
      <w:lvlText w:val="%7."/>
      <w:lvlJc w:val="left"/>
      <w:pPr>
        <w:ind w:left="6327" w:hanging="360"/>
      </w:pPr>
    </w:lvl>
    <w:lvl w:ilvl="7" w:tplc="0C0A0019" w:tentative="1">
      <w:start w:val="1"/>
      <w:numFmt w:val="lowerLetter"/>
      <w:lvlText w:val="%8."/>
      <w:lvlJc w:val="left"/>
      <w:pPr>
        <w:ind w:left="7047" w:hanging="360"/>
      </w:pPr>
    </w:lvl>
    <w:lvl w:ilvl="8" w:tplc="0C0A001B" w:tentative="1">
      <w:start w:val="1"/>
      <w:numFmt w:val="lowerRoman"/>
      <w:lvlText w:val="%9."/>
      <w:lvlJc w:val="right"/>
      <w:pPr>
        <w:ind w:left="7767" w:hanging="180"/>
      </w:pPr>
    </w:lvl>
  </w:abstractNum>
  <w:abstractNum w:abstractNumId="33" w15:restartNumberingAfterBreak="0">
    <w:nsid w:val="66010061"/>
    <w:multiLevelType w:val="hybridMultilevel"/>
    <w:tmpl w:val="3DDA64F0"/>
    <w:lvl w:ilvl="0" w:tplc="C34CDE78">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4" w15:restartNumberingAfterBreak="0">
    <w:nsid w:val="6FCE7D6F"/>
    <w:multiLevelType w:val="hybridMultilevel"/>
    <w:tmpl w:val="52923DB2"/>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5" w15:restartNumberingAfterBreak="0">
    <w:nsid w:val="70A1114E"/>
    <w:multiLevelType w:val="hybridMultilevel"/>
    <w:tmpl w:val="32FC463E"/>
    <w:lvl w:ilvl="0" w:tplc="FFFFFFFF">
      <w:start w:val="1"/>
      <w:numFmt w:val="decimal"/>
      <w:lvlText w:val="%1."/>
      <w:lvlJc w:val="left"/>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3914298"/>
    <w:multiLevelType w:val="multilevel"/>
    <w:tmpl w:val="A3AC6876"/>
    <w:lvl w:ilvl="0">
      <w:start w:val="1"/>
      <w:numFmt w:val="decimal"/>
      <w:pStyle w:val="Estilo1"/>
      <w:lvlText w:val="%1."/>
      <w:lvlJc w:val="left"/>
      <w:pPr>
        <w:ind w:left="360" w:hanging="360"/>
      </w:pPr>
      <w:rPr>
        <w:b/>
        <w:strike w:val="0"/>
      </w:rPr>
    </w:lvl>
    <w:lvl w:ilvl="1">
      <w:start w:val="1"/>
      <w:numFmt w:val="decimal"/>
      <w:pStyle w:val="Estilo2"/>
      <w:lvlText w:val="%1.%2."/>
      <w:lvlJc w:val="left"/>
      <w:pPr>
        <w:ind w:left="432" w:hanging="432"/>
      </w:pPr>
      <w:rPr>
        <w:b/>
        <w:strike w:val="0"/>
      </w:rPr>
    </w:lvl>
    <w:lvl w:ilvl="2">
      <w:start w:val="1"/>
      <w:numFmt w:val="decimal"/>
      <w:pStyle w:val="Estilo3"/>
      <w:lvlText w:val="%1.%2.%3."/>
      <w:lvlJc w:val="left"/>
      <w:pPr>
        <w:ind w:left="1224" w:hanging="504"/>
      </w:pPr>
      <w:rPr>
        <w:strike w:val="0"/>
        <w:sz w:val="22"/>
        <w:szCs w:val="22"/>
      </w:rPr>
    </w:lvl>
    <w:lvl w:ilvl="3">
      <w:start w:val="1"/>
      <w:numFmt w:val="decimal"/>
      <w:pStyle w:val="Estilo4"/>
      <w:lvlText w:val="%1.%2.%3.%4."/>
      <w:lvlJc w:val="left"/>
      <w:pPr>
        <w:ind w:left="1728" w:hanging="648"/>
      </w:pPr>
    </w:lvl>
    <w:lvl w:ilvl="4">
      <w:start w:val="1"/>
      <w:numFmt w:val="decimal"/>
      <w:pStyle w:val="Estilo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062862"/>
    <w:multiLevelType w:val="hybridMultilevel"/>
    <w:tmpl w:val="CE2026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567496A"/>
    <w:multiLevelType w:val="hybridMultilevel"/>
    <w:tmpl w:val="067E8986"/>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89C56ED"/>
    <w:multiLevelType w:val="hybridMultilevel"/>
    <w:tmpl w:val="708C0E82"/>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AD10641"/>
    <w:multiLevelType w:val="hybridMultilevel"/>
    <w:tmpl w:val="54EC57FC"/>
    <w:lvl w:ilvl="0" w:tplc="403CB710">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1" w15:restartNumberingAfterBreak="0">
    <w:nsid w:val="7E75236A"/>
    <w:multiLevelType w:val="hybridMultilevel"/>
    <w:tmpl w:val="AF42FC14"/>
    <w:lvl w:ilvl="0" w:tplc="718C7E96">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42" w15:restartNumberingAfterBreak="0">
    <w:nsid w:val="7F0F3D9B"/>
    <w:multiLevelType w:val="hybridMultilevel"/>
    <w:tmpl w:val="31BEB49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41575383">
    <w:abstractNumId w:val="0"/>
  </w:num>
  <w:num w:numId="2" w16cid:durableId="1394890510">
    <w:abstractNumId w:val="36"/>
  </w:num>
  <w:num w:numId="3" w16cid:durableId="233786672">
    <w:abstractNumId w:val="18"/>
  </w:num>
  <w:num w:numId="4" w16cid:durableId="1695689594">
    <w:abstractNumId w:val="37"/>
  </w:num>
  <w:num w:numId="5" w16cid:durableId="552158567">
    <w:abstractNumId w:val="5"/>
  </w:num>
  <w:num w:numId="6" w16cid:durableId="1091464854">
    <w:abstractNumId w:val="15"/>
  </w:num>
  <w:num w:numId="7" w16cid:durableId="924651547">
    <w:abstractNumId w:val="8"/>
  </w:num>
  <w:num w:numId="8" w16cid:durableId="154617139">
    <w:abstractNumId w:val="17"/>
  </w:num>
  <w:num w:numId="9" w16cid:durableId="2010592793">
    <w:abstractNumId w:val="14"/>
  </w:num>
  <w:num w:numId="10" w16cid:durableId="647901709">
    <w:abstractNumId w:val="27"/>
  </w:num>
  <w:num w:numId="11" w16cid:durableId="1596404466">
    <w:abstractNumId w:val="4"/>
  </w:num>
  <w:num w:numId="12" w16cid:durableId="711466836">
    <w:abstractNumId w:val="10"/>
  </w:num>
  <w:num w:numId="13" w16cid:durableId="364866565">
    <w:abstractNumId w:val="19"/>
  </w:num>
  <w:num w:numId="14" w16cid:durableId="1357000848">
    <w:abstractNumId w:val="34"/>
  </w:num>
  <w:num w:numId="15" w16cid:durableId="1399788168">
    <w:abstractNumId w:val="20"/>
  </w:num>
  <w:num w:numId="16" w16cid:durableId="844319098">
    <w:abstractNumId w:val="29"/>
  </w:num>
  <w:num w:numId="17" w16cid:durableId="20787813">
    <w:abstractNumId w:val="35"/>
  </w:num>
  <w:num w:numId="18" w16cid:durableId="2096705609">
    <w:abstractNumId w:val="13"/>
  </w:num>
  <w:num w:numId="19" w16cid:durableId="372121541">
    <w:abstractNumId w:val="7"/>
  </w:num>
  <w:num w:numId="20" w16cid:durableId="233468241">
    <w:abstractNumId w:val="2"/>
  </w:num>
  <w:num w:numId="21" w16cid:durableId="2060394420">
    <w:abstractNumId w:val="3"/>
  </w:num>
  <w:num w:numId="22" w16cid:durableId="1906450169">
    <w:abstractNumId w:val="30"/>
  </w:num>
  <w:num w:numId="23" w16cid:durableId="1786727462">
    <w:abstractNumId w:val="12"/>
  </w:num>
  <w:num w:numId="24" w16cid:durableId="363289462">
    <w:abstractNumId w:val="31"/>
  </w:num>
  <w:num w:numId="25" w16cid:durableId="10644317">
    <w:abstractNumId w:val="32"/>
  </w:num>
  <w:num w:numId="26" w16cid:durableId="267078580">
    <w:abstractNumId w:val="11"/>
  </w:num>
  <w:num w:numId="27" w16cid:durableId="151607308">
    <w:abstractNumId w:val="6"/>
  </w:num>
  <w:num w:numId="28" w16cid:durableId="225263917">
    <w:abstractNumId w:val="9"/>
  </w:num>
  <w:num w:numId="29" w16cid:durableId="292290560">
    <w:abstractNumId w:val="21"/>
  </w:num>
  <w:num w:numId="30" w16cid:durableId="1039546445">
    <w:abstractNumId w:val="26"/>
  </w:num>
  <w:num w:numId="31" w16cid:durableId="74687895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28873185">
    <w:abstractNumId w:val="1"/>
  </w:num>
  <w:num w:numId="33" w16cid:durableId="13325604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17870490">
    <w:abstractNumId w:val="25"/>
  </w:num>
  <w:num w:numId="35" w16cid:durableId="2107653801">
    <w:abstractNumId w:val="16"/>
  </w:num>
  <w:num w:numId="36" w16cid:durableId="234708708">
    <w:abstractNumId w:val="42"/>
  </w:num>
  <w:num w:numId="37" w16cid:durableId="208109257">
    <w:abstractNumId w:val="41"/>
  </w:num>
  <w:num w:numId="38" w16cid:durableId="1051268374">
    <w:abstractNumId w:val="36"/>
  </w:num>
  <w:num w:numId="39" w16cid:durableId="792401431">
    <w:abstractNumId w:val="23"/>
  </w:num>
  <w:num w:numId="40" w16cid:durableId="388114057">
    <w:abstractNumId w:val="35"/>
  </w:num>
  <w:num w:numId="41" w16cid:durableId="44061567">
    <w:abstractNumId w:val="36"/>
  </w:num>
  <w:num w:numId="42" w16cid:durableId="34697341">
    <w:abstractNumId w:val="36"/>
  </w:num>
  <w:num w:numId="43" w16cid:durableId="469057692">
    <w:abstractNumId w:val="22"/>
  </w:num>
  <w:num w:numId="44" w16cid:durableId="1513566086">
    <w:abstractNumId w:val="38"/>
  </w:num>
  <w:num w:numId="45" w16cid:durableId="155417765">
    <w:abstractNumId w:val="39"/>
  </w:num>
  <w:num w:numId="46" w16cid:durableId="1019622316">
    <w:abstractNumId w:val="24"/>
  </w:num>
  <w:num w:numId="47" w16cid:durableId="2093815651">
    <w:abstractNumId w:val="33"/>
  </w:num>
  <w:num w:numId="48" w16cid:durableId="546720975">
    <w:abstractNumId w:val="2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9781"/>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D5F"/>
    <w:rsid w:val="00001446"/>
    <w:rsid w:val="00002C13"/>
    <w:rsid w:val="00002D0D"/>
    <w:rsid w:val="00003F7B"/>
    <w:rsid w:val="000046AC"/>
    <w:rsid w:val="000069F6"/>
    <w:rsid w:val="00006EA7"/>
    <w:rsid w:val="000077FD"/>
    <w:rsid w:val="0001128D"/>
    <w:rsid w:val="00011770"/>
    <w:rsid w:val="0001182D"/>
    <w:rsid w:val="00011EE2"/>
    <w:rsid w:val="00012E28"/>
    <w:rsid w:val="00012E2D"/>
    <w:rsid w:val="00013AD5"/>
    <w:rsid w:val="00014836"/>
    <w:rsid w:val="000148B1"/>
    <w:rsid w:val="00014D76"/>
    <w:rsid w:val="00015EBD"/>
    <w:rsid w:val="000163FB"/>
    <w:rsid w:val="000216EC"/>
    <w:rsid w:val="00021E23"/>
    <w:rsid w:val="00022BC6"/>
    <w:rsid w:val="000230F2"/>
    <w:rsid w:val="000265D3"/>
    <w:rsid w:val="00026644"/>
    <w:rsid w:val="00026D47"/>
    <w:rsid w:val="000272B7"/>
    <w:rsid w:val="00027A81"/>
    <w:rsid w:val="00027CDF"/>
    <w:rsid w:val="00031511"/>
    <w:rsid w:val="0003270F"/>
    <w:rsid w:val="00032CE0"/>
    <w:rsid w:val="00032D85"/>
    <w:rsid w:val="000347F2"/>
    <w:rsid w:val="00035D98"/>
    <w:rsid w:val="00036F26"/>
    <w:rsid w:val="00037CFF"/>
    <w:rsid w:val="00042FA5"/>
    <w:rsid w:val="00043926"/>
    <w:rsid w:val="00043A0D"/>
    <w:rsid w:val="00044AE2"/>
    <w:rsid w:val="00044F06"/>
    <w:rsid w:val="00045460"/>
    <w:rsid w:val="00045FFE"/>
    <w:rsid w:val="00046DFA"/>
    <w:rsid w:val="00047DE5"/>
    <w:rsid w:val="0005010B"/>
    <w:rsid w:val="00052BD3"/>
    <w:rsid w:val="0005406F"/>
    <w:rsid w:val="000544BC"/>
    <w:rsid w:val="00054779"/>
    <w:rsid w:val="00055518"/>
    <w:rsid w:val="000560D0"/>
    <w:rsid w:val="00056C1A"/>
    <w:rsid w:val="0006118D"/>
    <w:rsid w:val="00061E2E"/>
    <w:rsid w:val="000627DD"/>
    <w:rsid w:val="000628F5"/>
    <w:rsid w:val="00063B1A"/>
    <w:rsid w:val="00064D02"/>
    <w:rsid w:val="00065515"/>
    <w:rsid w:val="00065DF7"/>
    <w:rsid w:val="0006665A"/>
    <w:rsid w:val="0006756B"/>
    <w:rsid w:val="00070610"/>
    <w:rsid w:val="00070F3F"/>
    <w:rsid w:val="00071BA9"/>
    <w:rsid w:val="000723A8"/>
    <w:rsid w:val="00072512"/>
    <w:rsid w:val="0007309E"/>
    <w:rsid w:val="00073948"/>
    <w:rsid w:val="000750D0"/>
    <w:rsid w:val="00076085"/>
    <w:rsid w:val="00077760"/>
    <w:rsid w:val="00080362"/>
    <w:rsid w:val="00082AE8"/>
    <w:rsid w:val="00084F5D"/>
    <w:rsid w:val="000857B6"/>
    <w:rsid w:val="0008661F"/>
    <w:rsid w:val="0008747B"/>
    <w:rsid w:val="00091841"/>
    <w:rsid w:val="000929A3"/>
    <w:rsid w:val="00093010"/>
    <w:rsid w:val="00095437"/>
    <w:rsid w:val="000962CF"/>
    <w:rsid w:val="00096AB3"/>
    <w:rsid w:val="000971AA"/>
    <w:rsid w:val="000971B8"/>
    <w:rsid w:val="000A03F2"/>
    <w:rsid w:val="000A04A3"/>
    <w:rsid w:val="000A17C9"/>
    <w:rsid w:val="000A2744"/>
    <w:rsid w:val="000A3428"/>
    <w:rsid w:val="000A56F9"/>
    <w:rsid w:val="000B01A9"/>
    <w:rsid w:val="000B20C1"/>
    <w:rsid w:val="000B23D2"/>
    <w:rsid w:val="000B29A1"/>
    <w:rsid w:val="000B44AE"/>
    <w:rsid w:val="000B4975"/>
    <w:rsid w:val="000B4AAA"/>
    <w:rsid w:val="000B5F99"/>
    <w:rsid w:val="000B669A"/>
    <w:rsid w:val="000B7731"/>
    <w:rsid w:val="000C0177"/>
    <w:rsid w:val="000C0340"/>
    <w:rsid w:val="000C1B09"/>
    <w:rsid w:val="000C2B1F"/>
    <w:rsid w:val="000C3BA6"/>
    <w:rsid w:val="000C3DBC"/>
    <w:rsid w:val="000C5659"/>
    <w:rsid w:val="000C5A59"/>
    <w:rsid w:val="000C79BA"/>
    <w:rsid w:val="000C7A1C"/>
    <w:rsid w:val="000D0854"/>
    <w:rsid w:val="000D0DD8"/>
    <w:rsid w:val="000D1B6D"/>
    <w:rsid w:val="000D1BA1"/>
    <w:rsid w:val="000D3FCB"/>
    <w:rsid w:val="000D5361"/>
    <w:rsid w:val="000E08A9"/>
    <w:rsid w:val="000E1264"/>
    <w:rsid w:val="000E1446"/>
    <w:rsid w:val="000E447F"/>
    <w:rsid w:val="000E6800"/>
    <w:rsid w:val="000E7D6F"/>
    <w:rsid w:val="000F0ED2"/>
    <w:rsid w:val="000F276F"/>
    <w:rsid w:val="000F28DF"/>
    <w:rsid w:val="000F2CC5"/>
    <w:rsid w:val="000F5962"/>
    <w:rsid w:val="000F6E45"/>
    <w:rsid w:val="000F6E8C"/>
    <w:rsid w:val="000F76F9"/>
    <w:rsid w:val="00100767"/>
    <w:rsid w:val="001008BA"/>
    <w:rsid w:val="00101190"/>
    <w:rsid w:val="00101931"/>
    <w:rsid w:val="00102C88"/>
    <w:rsid w:val="00102FC7"/>
    <w:rsid w:val="00105076"/>
    <w:rsid w:val="00105105"/>
    <w:rsid w:val="001062E0"/>
    <w:rsid w:val="00106D3A"/>
    <w:rsid w:val="0011116C"/>
    <w:rsid w:val="00111834"/>
    <w:rsid w:val="001125F5"/>
    <w:rsid w:val="00113795"/>
    <w:rsid w:val="00113929"/>
    <w:rsid w:val="00114658"/>
    <w:rsid w:val="00115AF6"/>
    <w:rsid w:val="00115F91"/>
    <w:rsid w:val="00116CBD"/>
    <w:rsid w:val="00117413"/>
    <w:rsid w:val="00121636"/>
    <w:rsid w:val="0012269C"/>
    <w:rsid w:val="00124DF0"/>
    <w:rsid w:val="0012567C"/>
    <w:rsid w:val="00126884"/>
    <w:rsid w:val="00127BC4"/>
    <w:rsid w:val="00131404"/>
    <w:rsid w:val="00131525"/>
    <w:rsid w:val="00131D98"/>
    <w:rsid w:val="0013310B"/>
    <w:rsid w:val="001345CB"/>
    <w:rsid w:val="00136633"/>
    <w:rsid w:val="00136B3B"/>
    <w:rsid w:val="00137C5D"/>
    <w:rsid w:val="00137FB1"/>
    <w:rsid w:val="001401E9"/>
    <w:rsid w:val="001420CA"/>
    <w:rsid w:val="00143049"/>
    <w:rsid w:val="001438BF"/>
    <w:rsid w:val="00143F1B"/>
    <w:rsid w:val="00144291"/>
    <w:rsid w:val="00144A48"/>
    <w:rsid w:val="001462E9"/>
    <w:rsid w:val="0014673B"/>
    <w:rsid w:val="00147E80"/>
    <w:rsid w:val="00150C78"/>
    <w:rsid w:val="00150D7A"/>
    <w:rsid w:val="00150F0A"/>
    <w:rsid w:val="00151B91"/>
    <w:rsid w:val="00151BD6"/>
    <w:rsid w:val="001541F3"/>
    <w:rsid w:val="0015472B"/>
    <w:rsid w:val="00155F15"/>
    <w:rsid w:val="0015687B"/>
    <w:rsid w:val="001604E0"/>
    <w:rsid w:val="00160B0E"/>
    <w:rsid w:val="00161CD3"/>
    <w:rsid w:val="00161FDA"/>
    <w:rsid w:val="001638F8"/>
    <w:rsid w:val="00163EA8"/>
    <w:rsid w:val="00164AFA"/>
    <w:rsid w:val="00164C1B"/>
    <w:rsid w:val="001671D8"/>
    <w:rsid w:val="0017128E"/>
    <w:rsid w:val="00172795"/>
    <w:rsid w:val="001730C1"/>
    <w:rsid w:val="00177FF3"/>
    <w:rsid w:val="001814C7"/>
    <w:rsid w:val="001819C6"/>
    <w:rsid w:val="00182085"/>
    <w:rsid w:val="00183B5F"/>
    <w:rsid w:val="001878DD"/>
    <w:rsid w:val="00187E1C"/>
    <w:rsid w:val="00190045"/>
    <w:rsid w:val="00190081"/>
    <w:rsid w:val="00192B10"/>
    <w:rsid w:val="00192EDD"/>
    <w:rsid w:val="00193274"/>
    <w:rsid w:val="001937DE"/>
    <w:rsid w:val="00197044"/>
    <w:rsid w:val="001A482A"/>
    <w:rsid w:val="001A4B8A"/>
    <w:rsid w:val="001A6F1F"/>
    <w:rsid w:val="001A7288"/>
    <w:rsid w:val="001B016E"/>
    <w:rsid w:val="001B3616"/>
    <w:rsid w:val="001B49E6"/>
    <w:rsid w:val="001B5E90"/>
    <w:rsid w:val="001B6774"/>
    <w:rsid w:val="001B7CAF"/>
    <w:rsid w:val="001C0282"/>
    <w:rsid w:val="001C0808"/>
    <w:rsid w:val="001C1B0E"/>
    <w:rsid w:val="001C481B"/>
    <w:rsid w:val="001C4AAA"/>
    <w:rsid w:val="001C4D8B"/>
    <w:rsid w:val="001C4EDC"/>
    <w:rsid w:val="001C55AC"/>
    <w:rsid w:val="001D04F3"/>
    <w:rsid w:val="001D29E1"/>
    <w:rsid w:val="001D7AD3"/>
    <w:rsid w:val="001E02FF"/>
    <w:rsid w:val="001E15CF"/>
    <w:rsid w:val="001E1B21"/>
    <w:rsid w:val="001E2760"/>
    <w:rsid w:val="001E31C5"/>
    <w:rsid w:val="001E33BE"/>
    <w:rsid w:val="001E45BC"/>
    <w:rsid w:val="001E5BFE"/>
    <w:rsid w:val="001E6DBF"/>
    <w:rsid w:val="001E6E0A"/>
    <w:rsid w:val="001E79EB"/>
    <w:rsid w:val="001F07F6"/>
    <w:rsid w:val="001F1686"/>
    <w:rsid w:val="001F21AC"/>
    <w:rsid w:val="001F2D57"/>
    <w:rsid w:val="001F6B35"/>
    <w:rsid w:val="001F7505"/>
    <w:rsid w:val="00201837"/>
    <w:rsid w:val="0020274C"/>
    <w:rsid w:val="0020306C"/>
    <w:rsid w:val="00204747"/>
    <w:rsid w:val="00204BF3"/>
    <w:rsid w:val="00205572"/>
    <w:rsid w:val="002060EA"/>
    <w:rsid w:val="00207146"/>
    <w:rsid w:val="002074C5"/>
    <w:rsid w:val="002077FF"/>
    <w:rsid w:val="002079F7"/>
    <w:rsid w:val="00207EAB"/>
    <w:rsid w:val="00210E70"/>
    <w:rsid w:val="00211176"/>
    <w:rsid w:val="00211548"/>
    <w:rsid w:val="0021155B"/>
    <w:rsid w:val="00212303"/>
    <w:rsid w:val="002168BD"/>
    <w:rsid w:val="00217537"/>
    <w:rsid w:val="00217EF7"/>
    <w:rsid w:val="0022061B"/>
    <w:rsid w:val="00220D12"/>
    <w:rsid w:val="0022128E"/>
    <w:rsid w:val="002213C4"/>
    <w:rsid w:val="00221FF4"/>
    <w:rsid w:val="00222112"/>
    <w:rsid w:val="00223A65"/>
    <w:rsid w:val="002248D0"/>
    <w:rsid w:val="0022523C"/>
    <w:rsid w:val="0022678A"/>
    <w:rsid w:val="00226DAF"/>
    <w:rsid w:val="002270CF"/>
    <w:rsid w:val="0022734C"/>
    <w:rsid w:val="00227EA8"/>
    <w:rsid w:val="00230B78"/>
    <w:rsid w:val="00231878"/>
    <w:rsid w:val="00231BAE"/>
    <w:rsid w:val="002322F5"/>
    <w:rsid w:val="0023297A"/>
    <w:rsid w:val="00232B3B"/>
    <w:rsid w:val="002340E5"/>
    <w:rsid w:val="0023521B"/>
    <w:rsid w:val="00240361"/>
    <w:rsid w:val="00241644"/>
    <w:rsid w:val="00241A1D"/>
    <w:rsid w:val="00241F94"/>
    <w:rsid w:val="002431ED"/>
    <w:rsid w:val="00243A2F"/>
    <w:rsid w:val="00243C14"/>
    <w:rsid w:val="002452D6"/>
    <w:rsid w:val="0024546D"/>
    <w:rsid w:val="00245E2A"/>
    <w:rsid w:val="00246371"/>
    <w:rsid w:val="00246B7F"/>
    <w:rsid w:val="00246EB2"/>
    <w:rsid w:val="00247125"/>
    <w:rsid w:val="002500D2"/>
    <w:rsid w:val="00250970"/>
    <w:rsid w:val="002517A4"/>
    <w:rsid w:val="00254A67"/>
    <w:rsid w:val="00255315"/>
    <w:rsid w:val="002569E2"/>
    <w:rsid w:val="0026001D"/>
    <w:rsid w:val="00260043"/>
    <w:rsid w:val="00260A1A"/>
    <w:rsid w:val="00262CFE"/>
    <w:rsid w:val="0026347D"/>
    <w:rsid w:val="002634C5"/>
    <w:rsid w:val="002649E7"/>
    <w:rsid w:val="00265687"/>
    <w:rsid w:val="00266150"/>
    <w:rsid w:val="002676F6"/>
    <w:rsid w:val="00267BA4"/>
    <w:rsid w:val="002718E4"/>
    <w:rsid w:val="002720FF"/>
    <w:rsid w:val="0027275E"/>
    <w:rsid w:val="002731DC"/>
    <w:rsid w:val="0027362F"/>
    <w:rsid w:val="002743EC"/>
    <w:rsid w:val="0027501B"/>
    <w:rsid w:val="00276C17"/>
    <w:rsid w:val="00280AAA"/>
    <w:rsid w:val="0028307E"/>
    <w:rsid w:val="0028452F"/>
    <w:rsid w:val="0028459C"/>
    <w:rsid w:val="002845B4"/>
    <w:rsid w:val="002854D8"/>
    <w:rsid w:val="002869A8"/>
    <w:rsid w:val="00290511"/>
    <w:rsid w:val="002909E3"/>
    <w:rsid w:val="00290DDA"/>
    <w:rsid w:val="002941CC"/>
    <w:rsid w:val="002950A3"/>
    <w:rsid w:val="00296E73"/>
    <w:rsid w:val="00297C14"/>
    <w:rsid w:val="002A1B93"/>
    <w:rsid w:val="002A2024"/>
    <w:rsid w:val="002A2600"/>
    <w:rsid w:val="002A3152"/>
    <w:rsid w:val="002A330B"/>
    <w:rsid w:val="002A4520"/>
    <w:rsid w:val="002A579A"/>
    <w:rsid w:val="002A5BFD"/>
    <w:rsid w:val="002A74EA"/>
    <w:rsid w:val="002B110D"/>
    <w:rsid w:val="002B1D61"/>
    <w:rsid w:val="002B31F8"/>
    <w:rsid w:val="002B38C8"/>
    <w:rsid w:val="002B45F6"/>
    <w:rsid w:val="002B4876"/>
    <w:rsid w:val="002B4D11"/>
    <w:rsid w:val="002B5BAE"/>
    <w:rsid w:val="002B6D65"/>
    <w:rsid w:val="002B7CC6"/>
    <w:rsid w:val="002C2406"/>
    <w:rsid w:val="002C2E62"/>
    <w:rsid w:val="002C3FAA"/>
    <w:rsid w:val="002C746F"/>
    <w:rsid w:val="002C7E2F"/>
    <w:rsid w:val="002D130F"/>
    <w:rsid w:val="002D2FF4"/>
    <w:rsid w:val="002D4098"/>
    <w:rsid w:val="002D472A"/>
    <w:rsid w:val="002D5542"/>
    <w:rsid w:val="002D6AF1"/>
    <w:rsid w:val="002E0056"/>
    <w:rsid w:val="002E04FF"/>
    <w:rsid w:val="002E16F0"/>
    <w:rsid w:val="002E1855"/>
    <w:rsid w:val="002E1A46"/>
    <w:rsid w:val="002E2986"/>
    <w:rsid w:val="002E2F43"/>
    <w:rsid w:val="002E3114"/>
    <w:rsid w:val="002E544E"/>
    <w:rsid w:val="002E675F"/>
    <w:rsid w:val="002E6D68"/>
    <w:rsid w:val="002F1193"/>
    <w:rsid w:val="002F19FF"/>
    <w:rsid w:val="002F1D80"/>
    <w:rsid w:val="002F2FFC"/>
    <w:rsid w:val="002F372B"/>
    <w:rsid w:val="002F3BF0"/>
    <w:rsid w:val="002F55C0"/>
    <w:rsid w:val="002F56A1"/>
    <w:rsid w:val="002F76C5"/>
    <w:rsid w:val="002F7857"/>
    <w:rsid w:val="003011CD"/>
    <w:rsid w:val="00301614"/>
    <w:rsid w:val="003025AB"/>
    <w:rsid w:val="00302B92"/>
    <w:rsid w:val="00303435"/>
    <w:rsid w:val="0030595F"/>
    <w:rsid w:val="00306A23"/>
    <w:rsid w:val="00306B26"/>
    <w:rsid w:val="003101BC"/>
    <w:rsid w:val="003103EA"/>
    <w:rsid w:val="003108E9"/>
    <w:rsid w:val="00314377"/>
    <w:rsid w:val="00314F81"/>
    <w:rsid w:val="00315998"/>
    <w:rsid w:val="003168CF"/>
    <w:rsid w:val="00316AD4"/>
    <w:rsid w:val="0032025E"/>
    <w:rsid w:val="00320FE5"/>
    <w:rsid w:val="003228C8"/>
    <w:rsid w:val="003238CC"/>
    <w:rsid w:val="00324EC0"/>
    <w:rsid w:val="003277A8"/>
    <w:rsid w:val="00327FAE"/>
    <w:rsid w:val="00330538"/>
    <w:rsid w:val="003305BF"/>
    <w:rsid w:val="00330A26"/>
    <w:rsid w:val="0033240D"/>
    <w:rsid w:val="0033262C"/>
    <w:rsid w:val="00332E6D"/>
    <w:rsid w:val="003347DA"/>
    <w:rsid w:val="00334D1C"/>
    <w:rsid w:val="00335863"/>
    <w:rsid w:val="00337C25"/>
    <w:rsid w:val="00340707"/>
    <w:rsid w:val="00340FF6"/>
    <w:rsid w:val="00342CB4"/>
    <w:rsid w:val="00342DC5"/>
    <w:rsid w:val="00344CA4"/>
    <w:rsid w:val="00345241"/>
    <w:rsid w:val="00345F63"/>
    <w:rsid w:val="003468A0"/>
    <w:rsid w:val="00347B60"/>
    <w:rsid w:val="0035083E"/>
    <w:rsid w:val="00351886"/>
    <w:rsid w:val="003527DB"/>
    <w:rsid w:val="0035330A"/>
    <w:rsid w:val="00353431"/>
    <w:rsid w:val="00353D9D"/>
    <w:rsid w:val="00354354"/>
    <w:rsid w:val="003558A4"/>
    <w:rsid w:val="003572E8"/>
    <w:rsid w:val="00360EFE"/>
    <w:rsid w:val="00361DC9"/>
    <w:rsid w:val="00363149"/>
    <w:rsid w:val="00363635"/>
    <w:rsid w:val="00364832"/>
    <w:rsid w:val="003664E4"/>
    <w:rsid w:val="00367C53"/>
    <w:rsid w:val="003713A4"/>
    <w:rsid w:val="00371972"/>
    <w:rsid w:val="00372A23"/>
    <w:rsid w:val="00372B83"/>
    <w:rsid w:val="00373842"/>
    <w:rsid w:val="003738C9"/>
    <w:rsid w:val="00373BE3"/>
    <w:rsid w:val="00374859"/>
    <w:rsid w:val="00375262"/>
    <w:rsid w:val="00375E20"/>
    <w:rsid w:val="00377CD0"/>
    <w:rsid w:val="00380FFB"/>
    <w:rsid w:val="003813A9"/>
    <w:rsid w:val="003831F5"/>
    <w:rsid w:val="00384AB4"/>
    <w:rsid w:val="00385160"/>
    <w:rsid w:val="003868AF"/>
    <w:rsid w:val="0039046C"/>
    <w:rsid w:val="003912CA"/>
    <w:rsid w:val="00392851"/>
    <w:rsid w:val="00392F93"/>
    <w:rsid w:val="00395ECA"/>
    <w:rsid w:val="00396E92"/>
    <w:rsid w:val="00396FDD"/>
    <w:rsid w:val="003A00D2"/>
    <w:rsid w:val="003A023A"/>
    <w:rsid w:val="003A0A43"/>
    <w:rsid w:val="003A0B1C"/>
    <w:rsid w:val="003A1D59"/>
    <w:rsid w:val="003A27C4"/>
    <w:rsid w:val="003A2E1C"/>
    <w:rsid w:val="003A3141"/>
    <w:rsid w:val="003A3313"/>
    <w:rsid w:val="003A3AF4"/>
    <w:rsid w:val="003A4A56"/>
    <w:rsid w:val="003A6045"/>
    <w:rsid w:val="003A70B5"/>
    <w:rsid w:val="003B0505"/>
    <w:rsid w:val="003B07EC"/>
    <w:rsid w:val="003B09EB"/>
    <w:rsid w:val="003B0A7E"/>
    <w:rsid w:val="003B1FF7"/>
    <w:rsid w:val="003B41E7"/>
    <w:rsid w:val="003B6844"/>
    <w:rsid w:val="003B6909"/>
    <w:rsid w:val="003C1BCF"/>
    <w:rsid w:val="003C24AC"/>
    <w:rsid w:val="003C31D4"/>
    <w:rsid w:val="003C3740"/>
    <w:rsid w:val="003C5171"/>
    <w:rsid w:val="003C53D6"/>
    <w:rsid w:val="003C5C74"/>
    <w:rsid w:val="003D0D46"/>
    <w:rsid w:val="003D1BE2"/>
    <w:rsid w:val="003D2078"/>
    <w:rsid w:val="003D628A"/>
    <w:rsid w:val="003D6499"/>
    <w:rsid w:val="003E230D"/>
    <w:rsid w:val="003E4905"/>
    <w:rsid w:val="003E597F"/>
    <w:rsid w:val="003E73D8"/>
    <w:rsid w:val="003F0B6B"/>
    <w:rsid w:val="003F0C78"/>
    <w:rsid w:val="003F0D8F"/>
    <w:rsid w:val="003F13FF"/>
    <w:rsid w:val="003F37F9"/>
    <w:rsid w:val="003F4CCC"/>
    <w:rsid w:val="003F7890"/>
    <w:rsid w:val="0040090C"/>
    <w:rsid w:val="00400E44"/>
    <w:rsid w:val="00401731"/>
    <w:rsid w:val="00401CB8"/>
    <w:rsid w:val="00401F6E"/>
    <w:rsid w:val="00402AE5"/>
    <w:rsid w:val="00402DCA"/>
    <w:rsid w:val="004031DD"/>
    <w:rsid w:val="00404155"/>
    <w:rsid w:val="00406216"/>
    <w:rsid w:val="004106CB"/>
    <w:rsid w:val="004114BF"/>
    <w:rsid w:val="00411A1E"/>
    <w:rsid w:val="00411C22"/>
    <w:rsid w:val="00411FD3"/>
    <w:rsid w:val="0041210B"/>
    <w:rsid w:val="00412203"/>
    <w:rsid w:val="004137C7"/>
    <w:rsid w:val="004152AF"/>
    <w:rsid w:val="00416221"/>
    <w:rsid w:val="00416405"/>
    <w:rsid w:val="00416867"/>
    <w:rsid w:val="0041688D"/>
    <w:rsid w:val="00416B72"/>
    <w:rsid w:val="00420873"/>
    <w:rsid w:val="004217AC"/>
    <w:rsid w:val="00422921"/>
    <w:rsid w:val="004239D3"/>
    <w:rsid w:val="004252C3"/>
    <w:rsid w:val="004262FB"/>
    <w:rsid w:val="00427CFF"/>
    <w:rsid w:val="00431A24"/>
    <w:rsid w:val="004327E2"/>
    <w:rsid w:val="004330E1"/>
    <w:rsid w:val="00434DAF"/>
    <w:rsid w:val="004373F6"/>
    <w:rsid w:val="004374B7"/>
    <w:rsid w:val="004374CD"/>
    <w:rsid w:val="0044061B"/>
    <w:rsid w:val="00441977"/>
    <w:rsid w:val="00441CF5"/>
    <w:rsid w:val="00442932"/>
    <w:rsid w:val="0044597A"/>
    <w:rsid w:val="00452016"/>
    <w:rsid w:val="004524B5"/>
    <w:rsid w:val="00452FD1"/>
    <w:rsid w:val="00455C15"/>
    <w:rsid w:val="00455FB9"/>
    <w:rsid w:val="00456D96"/>
    <w:rsid w:val="00457493"/>
    <w:rsid w:val="00457DF0"/>
    <w:rsid w:val="00461368"/>
    <w:rsid w:val="00463657"/>
    <w:rsid w:val="00463974"/>
    <w:rsid w:val="00464BDF"/>
    <w:rsid w:val="00466DB2"/>
    <w:rsid w:val="00470264"/>
    <w:rsid w:val="00470C47"/>
    <w:rsid w:val="00471EBD"/>
    <w:rsid w:val="004737EF"/>
    <w:rsid w:val="00473817"/>
    <w:rsid w:val="00474B20"/>
    <w:rsid w:val="00474F68"/>
    <w:rsid w:val="004752A7"/>
    <w:rsid w:val="004779AF"/>
    <w:rsid w:val="00477B2C"/>
    <w:rsid w:val="00480DB0"/>
    <w:rsid w:val="00481FA0"/>
    <w:rsid w:val="004828F5"/>
    <w:rsid w:val="00482FA9"/>
    <w:rsid w:val="00483A1F"/>
    <w:rsid w:val="00483BFF"/>
    <w:rsid w:val="00483EC2"/>
    <w:rsid w:val="00484320"/>
    <w:rsid w:val="00484891"/>
    <w:rsid w:val="00484B81"/>
    <w:rsid w:val="00485016"/>
    <w:rsid w:val="0048784D"/>
    <w:rsid w:val="00487B49"/>
    <w:rsid w:val="00487F19"/>
    <w:rsid w:val="00487F61"/>
    <w:rsid w:val="00490202"/>
    <w:rsid w:val="004909B3"/>
    <w:rsid w:val="00490A93"/>
    <w:rsid w:val="004912F7"/>
    <w:rsid w:val="004915DB"/>
    <w:rsid w:val="004917BE"/>
    <w:rsid w:val="00491FEB"/>
    <w:rsid w:val="004938D1"/>
    <w:rsid w:val="00493E39"/>
    <w:rsid w:val="0049517B"/>
    <w:rsid w:val="00497381"/>
    <w:rsid w:val="004A092E"/>
    <w:rsid w:val="004A2416"/>
    <w:rsid w:val="004A2C6B"/>
    <w:rsid w:val="004A3810"/>
    <w:rsid w:val="004A4020"/>
    <w:rsid w:val="004A634A"/>
    <w:rsid w:val="004B193C"/>
    <w:rsid w:val="004B1E41"/>
    <w:rsid w:val="004B3693"/>
    <w:rsid w:val="004B70C3"/>
    <w:rsid w:val="004C0330"/>
    <w:rsid w:val="004C05F3"/>
    <w:rsid w:val="004C1C29"/>
    <w:rsid w:val="004C2927"/>
    <w:rsid w:val="004C3484"/>
    <w:rsid w:val="004C3730"/>
    <w:rsid w:val="004C49B6"/>
    <w:rsid w:val="004C600D"/>
    <w:rsid w:val="004C701D"/>
    <w:rsid w:val="004C7B47"/>
    <w:rsid w:val="004D0481"/>
    <w:rsid w:val="004D208B"/>
    <w:rsid w:val="004D3AF3"/>
    <w:rsid w:val="004D4952"/>
    <w:rsid w:val="004D50CD"/>
    <w:rsid w:val="004D5F1A"/>
    <w:rsid w:val="004D681A"/>
    <w:rsid w:val="004D6B15"/>
    <w:rsid w:val="004D75A3"/>
    <w:rsid w:val="004E50C9"/>
    <w:rsid w:val="004E69D8"/>
    <w:rsid w:val="004F0814"/>
    <w:rsid w:val="004F186A"/>
    <w:rsid w:val="004F36F2"/>
    <w:rsid w:val="004F73B9"/>
    <w:rsid w:val="004F75F0"/>
    <w:rsid w:val="00501455"/>
    <w:rsid w:val="0050181D"/>
    <w:rsid w:val="00501EB4"/>
    <w:rsid w:val="005025D2"/>
    <w:rsid w:val="0050339B"/>
    <w:rsid w:val="005034EE"/>
    <w:rsid w:val="00503702"/>
    <w:rsid w:val="00503ABA"/>
    <w:rsid w:val="00503EAB"/>
    <w:rsid w:val="00504FFE"/>
    <w:rsid w:val="0050641C"/>
    <w:rsid w:val="00506FBB"/>
    <w:rsid w:val="005116BD"/>
    <w:rsid w:val="00511E18"/>
    <w:rsid w:val="00514CC0"/>
    <w:rsid w:val="00515125"/>
    <w:rsid w:val="00517DA4"/>
    <w:rsid w:val="00520338"/>
    <w:rsid w:val="00520D7E"/>
    <w:rsid w:val="00521960"/>
    <w:rsid w:val="00521F28"/>
    <w:rsid w:val="005233BB"/>
    <w:rsid w:val="00524C24"/>
    <w:rsid w:val="00524EEE"/>
    <w:rsid w:val="00525369"/>
    <w:rsid w:val="00525E65"/>
    <w:rsid w:val="00525F5B"/>
    <w:rsid w:val="005262B9"/>
    <w:rsid w:val="005262F2"/>
    <w:rsid w:val="005304EB"/>
    <w:rsid w:val="00530566"/>
    <w:rsid w:val="00530BC4"/>
    <w:rsid w:val="00531C11"/>
    <w:rsid w:val="00531E88"/>
    <w:rsid w:val="0053316D"/>
    <w:rsid w:val="005340AF"/>
    <w:rsid w:val="00534C1A"/>
    <w:rsid w:val="0053691E"/>
    <w:rsid w:val="00536EBC"/>
    <w:rsid w:val="00542663"/>
    <w:rsid w:val="00543BB5"/>
    <w:rsid w:val="00545BA3"/>
    <w:rsid w:val="00545CE3"/>
    <w:rsid w:val="00545D92"/>
    <w:rsid w:val="00546ADE"/>
    <w:rsid w:val="005518B4"/>
    <w:rsid w:val="00552D7C"/>
    <w:rsid w:val="00553700"/>
    <w:rsid w:val="00553B48"/>
    <w:rsid w:val="00553D05"/>
    <w:rsid w:val="00553DD5"/>
    <w:rsid w:val="0055631B"/>
    <w:rsid w:val="00556817"/>
    <w:rsid w:val="00560042"/>
    <w:rsid w:val="00560B82"/>
    <w:rsid w:val="00561674"/>
    <w:rsid w:val="00562441"/>
    <w:rsid w:val="00562BA7"/>
    <w:rsid w:val="00563831"/>
    <w:rsid w:val="00567FA8"/>
    <w:rsid w:val="00570C62"/>
    <w:rsid w:val="0057102C"/>
    <w:rsid w:val="0057119F"/>
    <w:rsid w:val="005711A7"/>
    <w:rsid w:val="005713A5"/>
    <w:rsid w:val="00574A0D"/>
    <w:rsid w:val="00575FA2"/>
    <w:rsid w:val="00577B4C"/>
    <w:rsid w:val="00577DB4"/>
    <w:rsid w:val="00580731"/>
    <w:rsid w:val="00580DA2"/>
    <w:rsid w:val="00582889"/>
    <w:rsid w:val="005832F1"/>
    <w:rsid w:val="00583325"/>
    <w:rsid w:val="005834B2"/>
    <w:rsid w:val="0058408F"/>
    <w:rsid w:val="0058504E"/>
    <w:rsid w:val="005860D5"/>
    <w:rsid w:val="00587C9B"/>
    <w:rsid w:val="00590E3B"/>
    <w:rsid w:val="005918D9"/>
    <w:rsid w:val="0059407A"/>
    <w:rsid w:val="005973B4"/>
    <w:rsid w:val="00597F68"/>
    <w:rsid w:val="005A0950"/>
    <w:rsid w:val="005A1333"/>
    <w:rsid w:val="005A29FC"/>
    <w:rsid w:val="005A473E"/>
    <w:rsid w:val="005A552D"/>
    <w:rsid w:val="005A6B33"/>
    <w:rsid w:val="005A6BA0"/>
    <w:rsid w:val="005A6CA1"/>
    <w:rsid w:val="005A7934"/>
    <w:rsid w:val="005B00B4"/>
    <w:rsid w:val="005B1B8E"/>
    <w:rsid w:val="005B1DB2"/>
    <w:rsid w:val="005B2387"/>
    <w:rsid w:val="005B2960"/>
    <w:rsid w:val="005B34C1"/>
    <w:rsid w:val="005B4229"/>
    <w:rsid w:val="005B5E75"/>
    <w:rsid w:val="005B6F45"/>
    <w:rsid w:val="005B7DBA"/>
    <w:rsid w:val="005C0086"/>
    <w:rsid w:val="005C07CA"/>
    <w:rsid w:val="005C196C"/>
    <w:rsid w:val="005C1A3E"/>
    <w:rsid w:val="005C4A46"/>
    <w:rsid w:val="005C6FE8"/>
    <w:rsid w:val="005C783F"/>
    <w:rsid w:val="005C7EBE"/>
    <w:rsid w:val="005D2259"/>
    <w:rsid w:val="005D35A3"/>
    <w:rsid w:val="005D606E"/>
    <w:rsid w:val="005D646E"/>
    <w:rsid w:val="005D6C98"/>
    <w:rsid w:val="005D73B1"/>
    <w:rsid w:val="005E04DF"/>
    <w:rsid w:val="005E2AF1"/>
    <w:rsid w:val="005E3104"/>
    <w:rsid w:val="005E432C"/>
    <w:rsid w:val="005E5B54"/>
    <w:rsid w:val="005E5F3C"/>
    <w:rsid w:val="005E6BCE"/>
    <w:rsid w:val="005E7AA0"/>
    <w:rsid w:val="005E7F7F"/>
    <w:rsid w:val="005F08BE"/>
    <w:rsid w:val="005F30A0"/>
    <w:rsid w:val="005F42F8"/>
    <w:rsid w:val="005F4C82"/>
    <w:rsid w:val="006014DD"/>
    <w:rsid w:val="00602FC5"/>
    <w:rsid w:val="00604DF8"/>
    <w:rsid w:val="00607111"/>
    <w:rsid w:val="00607CE1"/>
    <w:rsid w:val="0061036A"/>
    <w:rsid w:val="006104B9"/>
    <w:rsid w:val="006125E2"/>
    <w:rsid w:val="006130F5"/>
    <w:rsid w:val="006156FD"/>
    <w:rsid w:val="00615EAB"/>
    <w:rsid w:val="00615EBD"/>
    <w:rsid w:val="006162B8"/>
    <w:rsid w:val="0061633B"/>
    <w:rsid w:val="00616495"/>
    <w:rsid w:val="00616C26"/>
    <w:rsid w:val="00620464"/>
    <w:rsid w:val="006208B3"/>
    <w:rsid w:val="006218F0"/>
    <w:rsid w:val="00622328"/>
    <w:rsid w:val="00623DBA"/>
    <w:rsid w:val="00623E35"/>
    <w:rsid w:val="006244AE"/>
    <w:rsid w:val="00625877"/>
    <w:rsid w:val="0062609F"/>
    <w:rsid w:val="006309F1"/>
    <w:rsid w:val="00630FAE"/>
    <w:rsid w:val="0063112B"/>
    <w:rsid w:val="006314BB"/>
    <w:rsid w:val="00631B2C"/>
    <w:rsid w:val="00631B8D"/>
    <w:rsid w:val="00632113"/>
    <w:rsid w:val="006325F9"/>
    <w:rsid w:val="006336D8"/>
    <w:rsid w:val="00633D04"/>
    <w:rsid w:val="00633D10"/>
    <w:rsid w:val="00634743"/>
    <w:rsid w:val="006358A0"/>
    <w:rsid w:val="00635C3D"/>
    <w:rsid w:val="00636AAE"/>
    <w:rsid w:val="00641ECD"/>
    <w:rsid w:val="00643870"/>
    <w:rsid w:val="006455F8"/>
    <w:rsid w:val="0064605B"/>
    <w:rsid w:val="00646B00"/>
    <w:rsid w:val="00646EBF"/>
    <w:rsid w:val="00646F97"/>
    <w:rsid w:val="0064730A"/>
    <w:rsid w:val="00647378"/>
    <w:rsid w:val="0065088D"/>
    <w:rsid w:val="00650970"/>
    <w:rsid w:val="0065258E"/>
    <w:rsid w:val="00654158"/>
    <w:rsid w:val="006545C0"/>
    <w:rsid w:val="00654792"/>
    <w:rsid w:val="00655D8B"/>
    <w:rsid w:val="00657182"/>
    <w:rsid w:val="00657668"/>
    <w:rsid w:val="0066024E"/>
    <w:rsid w:val="00660649"/>
    <w:rsid w:val="00660A69"/>
    <w:rsid w:val="006638C4"/>
    <w:rsid w:val="00665982"/>
    <w:rsid w:val="00666593"/>
    <w:rsid w:val="006668D5"/>
    <w:rsid w:val="00666BAD"/>
    <w:rsid w:val="006679ED"/>
    <w:rsid w:val="00670EA8"/>
    <w:rsid w:val="00672673"/>
    <w:rsid w:val="00674D3F"/>
    <w:rsid w:val="00676B68"/>
    <w:rsid w:val="006805ED"/>
    <w:rsid w:val="00680B1F"/>
    <w:rsid w:val="00680B79"/>
    <w:rsid w:val="00680EEE"/>
    <w:rsid w:val="00682D34"/>
    <w:rsid w:val="00683C1D"/>
    <w:rsid w:val="00687D9F"/>
    <w:rsid w:val="00690CA8"/>
    <w:rsid w:val="00691818"/>
    <w:rsid w:val="00691E9D"/>
    <w:rsid w:val="006925A0"/>
    <w:rsid w:val="006935D2"/>
    <w:rsid w:val="00694135"/>
    <w:rsid w:val="00695097"/>
    <w:rsid w:val="00697595"/>
    <w:rsid w:val="006977F1"/>
    <w:rsid w:val="00697978"/>
    <w:rsid w:val="006A0790"/>
    <w:rsid w:val="006A13B2"/>
    <w:rsid w:val="006A15C7"/>
    <w:rsid w:val="006A28F7"/>
    <w:rsid w:val="006A3294"/>
    <w:rsid w:val="006A402E"/>
    <w:rsid w:val="006A4731"/>
    <w:rsid w:val="006A4CF6"/>
    <w:rsid w:val="006A5C8C"/>
    <w:rsid w:val="006A7F5D"/>
    <w:rsid w:val="006B0D40"/>
    <w:rsid w:val="006B4401"/>
    <w:rsid w:val="006B5E27"/>
    <w:rsid w:val="006B677B"/>
    <w:rsid w:val="006B6A55"/>
    <w:rsid w:val="006B7558"/>
    <w:rsid w:val="006C0877"/>
    <w:rsid w:val="006C1CB0"/>
    <w:rsid w:val="006C24A3"/>
    <w:rsid w:val="006C26FC"/>
    <w:rsid w:val="006C2B49"/>
    <w:rsid w:val="006C4567"/>
    <w:rsid w:val="006C51A0"/>
    <w:rsid w:val="006C5F89"/>
    <w:rsid w:val="006D1016"/>
    <w:rsid w:val="006D4079"/>
    <w:rsid w:val="006D471F"/>
    <w:rsid w:val="006D4F44"/>
    <w:rsid w:val="006D5D95"/>
    <w:rsid w:val="006D6987"/>
    <w:rsid w:val="006D6B1F"/>
    <w:rsid w:val="006D7648"/>
    <w:rsid w:val="006E075C"/>
    <w:rsid w:val="006E1512"/>
    <w:rsid w:val="006E1D6A"/>
    <w:rsid w:val="006E2849"/>
    <w:rsid w:val="006E30C8"/>
    <w:rsid w:val="006E3C97"/>
    <w:rsid w:val="006E410D"/>
    <w:rsid w:val="006E42D4"/>
    <w:rsid w:val="006E5A36"/>
    <w:rsid w:val="006E636D"/>
    <w:rsid w:val="006E6E0B"/>
    <w:rsid w:val="006F1D31"/>
    <w:rsid w:val="006F3A7F"/>
    <w:rsid w:val="006F41C6"/>
    <w:rsid w:val="006F4596"/>
    <w:rsid w:val="006F5AF5"/>
    <w:rsid w:val="006F5BC2"/>
    <w:rsid w:val="00701B50"/>
    <w:rsid w:val="00702748"/>
    <w:rsid w:val="00702F7E"/>
    <w:rsid w:val="007036C6"/>
    <w:rsid w:val="00703969"/>
    <w:rsid w:val="007063C1"/>
    <w:rsid w:val="00711A40"/>
    <w:rsid w:val="00711D57"/>
    <w:rsid w:val="00713471"/>
    <w:rsid w:val="0071437F"/>
    <w:rsid w:val="00714DB3"/>
    <w:rsid w:val="00716238"/>
    <w:rsid w:val="007162EC"/>
    <w:rsid w:val="007176C3"/>
    <w:rsid w:val="007207D5"/>
    <w:rsid w:val="007217C8"/>
    <w:rsid w:val="007218D5"/>
    <w:rsid w:val="007225F6"/>
    <w:rsid w:val="0072411C"/>
    <w:rsid w:val="007245B0"/>
    <w:rsid w:val="007268E5"/>
    <w:rsid w:val="0073574F"/>
    <w:rsid w:val="00735B34"/>
    <w:rsid w:val="00737295"/>
    <w:rsid w:val="00740342"/>
    <w:rsid w:val="00740D3F"/>
    <w:rsid w:val="00741D27"/>
    <w:rsid w:val="00743191"/>
    <w:rsid w:val="00743217"/>
    <w:rsid w:val="007433ED"/>
    <w:rsid w:val="0074354C"/>
    <w:rsid w:val="00743DAD"/>
    <w:rsid w:val="0074453C"/>
    <w:rsid w:val="007446A3"/>
    <w:rsid w:val="00745090"/>
    <w:rsid w:val="0074745E"/>
    <w:rsid w:val="007526B1"/>
    <w:rsid w:val="00752D24"/>
    <w:rsid w:val="007533B4"/>
    <w:rsid w:val="00753610"/>
    <w:rsid w:val="007549A0"/>
    <w:rsid w:val="00754C30"/>
    <w:rsid w:val="007572A3"/>
    <w:rsid w:val="007579B7"/>
    <w:rsid w:val="0076024F"/>
    <w:rsid w:val="00761302"/>
    <w:rsid w:val="00761650"/>
    <w:rsid w:val="00762433"/>
    <w:rsid w:val="0076438D"/>
    <w:rsid w:val="00764C0C"/>
    <w:rsid w:val="00765A50"/>
    <w:rsid w:val="00766C1B"/>
    <w:rsid w:val="00770150"/>
    <w:rsid w:val="0077077F"/>
    <w:rsid w:val="0077142E"/>
    <w:rsid w:val="007744BC"/>
    <w:rsid w:val="007747D6"/>
    <w:rsid w:val="00775492"/>
    <w:rsid w:val="00781319"/>
    <w:rsid w:val="00783CBB"/>
    <w:rsid w:val="00783DF0"/>
    <w:rsid w:val="00785FEA"/>
    <w:rsid w:val="00786907"/>
    <w:rsid w:val="00786E19"/>
    <w:rsid w:val="00787561"/>
    <w:rsid w:val="00787E63"/>
    <w:rsid w:val="00791FB8"/>
    <w:rsid w:val="00792187"/>
    <w:rsid w:val="00793A0A"/>
    <w:rsid w:val="00797C02"/>
    <w:rsid w:val="00797F2E"/>
    <w:rsid w:val="00797FB0"/>
    <w:rsid w:val="007A013A"/>
    <w:rsid w:val="007A0DC0"/>
    <w:rsid w:val="007A20CA"/>
    <w:rsid w:val="007A34F9"/>
    <w:rsid w:val="007A55DF"/>
    <w:rsid w:val="007A5AB9"/>
    <w:rsid w:val="007B0637"/>
    <w:rsid w:val="007B0FE2"/>
    <w:rsid w:val="007B1419"/>
    <w:rsid w:val="007B3472"/>
    <w:rsid w:val="007B3BEF"/>
    <w:rsid w:val="007B4860"/>
    <w:rsid w:val="007B525E"/>
    <w:rsid w:val="007B56B0"/>
    <w:rsid w:val="007B6555"/>
    <w:rsid w:val="007B7968"/>
    <w:rsid w:val="007C12B2"/>
    <w:rsid w:val="007C5318"/>
    <w:rsid w:val="007C556A"/>
    <w:rsid w:val="007D0365"/>
    <w:rsid w:val="007D1285"/>
    <w:rsid w:val="007D1FA4"/>
    <w:rsid w:val="007D37E0"/>
    <w:rsid w:val="007D3918"/>
    <w:rsid w:val="007D3C1C"/>
    <w:rsid w:val="007D44C3"/>
    <w:rsid w:val="007D5153"/>
    <w:rsid w:val="007D67B8"/>
    <w:rsid w:val="007D73F1"/>
    <w:rsid w:val="007D78DC"/>
    <w:rsid w:val="007D7C13"/>
    <w:rsid w:val="007E04F2"/>
    <w:rsid w:val="007E1B43"/>
    <w:rsid w:val="007E5054"/>
    <w:rsid w:val="007E7B93"/>
    <w:rsid w:val="007F1254"/>
    <w:rsid w:val="007F1F44"/>
    <w:rsid w:val="007F5959"/>
    <w:rsid w:val="007F6D62"/>
    <w:rsid w:val="007F6E41"/>
    <w:rsid w:val="007F75B8"/>
    <w:rsid w:val="007F7D3D"/>
    <w:rsid w:val="008001DA"/>
    <w:rsid w:val="00801655"/>
    <w:rsid w:val="00803DC7"/>
    <w:rsid w:val="00804736"/>
    <w:rsid w:val="008059D1"/>
    <w:rsid w:val="00805D1B"/>
    <w:rsid w:val="00807465"/>
    <w:rsid w:val="0080755B"/>
    <w:rsid w:val="00807750"/>
    <w:rsid w:val="00807C0C"/>
    <w:rsid w:val="00810454"/>
    <w:rsid w:val="008110C3"/>
    <w:rsid w:val="008126B4"/>
    <w:rsid w:val="00812B62"/>
    <w:rsid w:val="00813D16"/>
    <w:rsid w:val="00815104"/>
    <w:rsid w:val="00817A8D"/>
    <w:rsid w:val="00820578"/>
    <w:rsid w:val="00820E2F"/>
    <w:rsid w:val="0082140D"/>
    <w:rsid w:val="00821A82"/>
    <w:rsid w:val="00822056"/>
    <w:rsid w:val="00824D53"/>
    <w:rsid w:val="00824EBB"/>
    <w:rsid w:val="00824F8B"/>
    <w:rsid w:val="008259E3"/>
    <w:rsid w:val="00826776"/>
    <w:rsid w:val="008272B5"/>
    <w:rsid w:val="00827A61"/>
    <w:rsid w:val="008302C4"/>
    <w:rsid w:val="00831007"/>
    <w:rsid w:val="00833BEF"/>
    <w:rsid w:val="008349F2"/>
    <w:rsid w:val="008356D4"/>
    <w:rsid w:val="008369E0"/>
    <w:rsid w:val="00837D32"/>
    <w:rsid w:val="00837FFE"/>
    <w:rsid w:val="00841576"/>
    <w:rsid w:val="00841B0E"/>
    <w:rsid w:val="00842490"/>
    <w:rsid w:val="0084610D"/>
    <w:rsid w:val="0084684C"/>
    <w:rsid w:val="00846AD6"/>
    <w:rsid w:val="00846C26"/>
    <w:rsid w:val="0084753A"/>
    <w:rsid w:val="008509D2"/>
    <w:rsid w:val="0085140C"/>
    <w:rsid w:val="00851544"/>
    <w:rsid w:val="00852996"/>
    <w:rsid w:val="0085538B"/>
    <w:rsid w:val="00855655"/>
    <w:rsid w:val="00856299"/>
    <w:rsid w:val="008569B2"/>
    <w:rsid w:val="00861B6A"/>
    <w:rsid w:val="00862C49"/>
    <w:rsid w:val="00865023"/>
    <w:rsid w:val="0086639E"/>
    <w:rsid w:val="008675AF"/>
    <w:rsid w:val="00870A6E"/>
    <w:rsid w:val="008718A8"/>
    <w:rsid w:val="00871EA5"/>
    <w:rsid w:val="00872A83"/>
    <w:rsid w:val="00873CA0"/>
    <w:rsid w:val="00873E4A"/>
    <w:rsid w:val="00875712"/>
    <w:rsid w:val="00877380"/>
    <w:rsid w:val="008774B5"/>
    <w:rsid w:val="00877BD6"/>
    <w:rsid w:val="00883C3C"/>
    <w:rsid w:val="00885BE7"/>
    <w:rsid w:val="00885FF4"/>
    <w:rsid w:val="00886FB5"/>
    <w:rsid w:val="0088730F"/>
    <w:rsid w:val="008902A4"/>
    <w:rsid w:val="008908DD"/>
    <w:rsid w:val="00891243"/>
    <w:rsid w:val="00892102"/>
    <w:rsid w:val="00892EE2"/>
    <w:rsid w:val="008952ED"/>
    <w:rsid w:val="008956BE"/>
    <w:rsid w:val="008959C0"/>
    <w:rsid w:val="00896A35"/>
    <w:rsid w:val="0089702C"/>
    <w:rsid w:val="008978F6"/>
    <w:rsid w:val="008A0ACC"/>
    <w:rsid w:val="008A41C5"/>
    <w:rsid w:val="008A4924"/>
    <w:rsid w:val="008A4DFE"/>
    <w:rsid w:val="008A50A3"/>
    <w:rsid w:val="008A5F61"/>
    <w:rsid w:val="008A6B3D"/>
    <w:rsid w:val="008A7A76"/>
    <w:rsid w:val="008B1052"/>
    <w:rsid w:val="008B18DB"/>
    <w:rsid w:val="008B1CB2"/>
    <w:rsid w:val="008B1CBB"/>
    <w:rsid w:val="008B2364"/>
    <w:rsid w:val="008B350F"/>
    <w:rsid w:val="008B502C"/>
    <w:rsid w:val="008B51AD"/>
    <w:rsid w:val="008B554F"/>
    <w:rsid w:val="008B5B03"/>
    <w:rsid w:val="008B67F3"/>
    <w:rsid w:val="008B71F3"/>
    <w:rsid w:val="008B7795"/>
    <w:rsid w:val="008B7F42"/>
    <w:rsid w:val="008C0AA3"/>
    <w:rsid w:val="008C282E"/>
    <w:rsid w:val="008C4B94"/>
    <w:rsid w:val="008C630E"/>
    <w:rsid w:val="008C6CC9"/>
    <w:rsid w:val="008D191D"/>
    <w:rsid w:val="008D1C59"/>
    <w:rsid w:val="008D444A"/>
    <w:rsid w:val="008D49D7"/>
    <w:rsid w:val="008D52E5"/>
    <w:rsid w:val="008D6980"/>
    <w:rsid w:val="008D6C73"/>
    <w:rsid w:val="008D6CCD"/>
    <w:rsid w:val="008D6D04"/>
    <w:rsid w:val="008D739A"/>
    <w:rsid w:val="008D7DA8"/>
    <w:rsid w:val="008E10D2"/>
    <w:rsid w:val="008E29D0"/>
    <w:rsid w:val="008E3176"/>
    <w:rsid w:val="008E328D"/>
    <w:rsid w:val="008E439A"/>
    <w:rsid w:val="008E5E10"/>
    <w:rsid w:val="008E6E7C"/>
    <w:rsid w:val="008E7745"/>
    <w:rsid w:val="008F100D"/>
    <w:rsid w:val="008F2483"/>
    <w:rsid w:val="008F2E28"/>
    <w:rsid w:val="008F35B1"/>
    <w:rsid w:val="008F36EB"/>
    <w:rsid w:val="008F50F8"/>
    <w:rsid w:val="008F5BD6"/>
    <w:rsid w:val="008F6460"/>
    <w:rsid w:val="008F6EC6"/>
    <w:rsid w:val="008F7183"/>
    <w:rsid w:val="008F7F1B"/>
    <w:rsid w:val="00901190"/>
    <w:rsid w:val="009011BF"/>
    <w:rsid w:val="0090243F"/>
    <w:rsid w:val="00902900"/>
    <w:rsid w:val="00905835"/>
    <w:rsid w:val="00906BE2"/>
    <w:rsid w:val="00906FC6"/>
    <w:rsid w:val="009079DF"/>
    <w:rsid w:val="00907D39"/>
    <w:rsid w:val="009127B5"/>
    <w:rsid w:val="00912ED9"/>
    <w:rsid w:val="00915B5F"/>
    <w:rsid w:val="009173A0"/>
    <w:rsid w:val="0091792F"/>
    <w:rsid w:val="00917F51"/>
    <w:rsid w:val="009218B5"/>
    <w:rsid w:val="00921D68"/>
    <w:rsid w:val="00924ABA"/>
    <w:rsid w:val="009255B5"/>
    <w:rsid w:val="00927FE9"/>
    <w:rsid w:val="00930D30"/>
    <w:rsid w:val="0093124B"/>
    <w:rsid w:val="009317C1"/>
    <w:rsid w:val="00933310"/>
    <w:rsid w:val="009339D1"/>
    <w:rsid w:val="00933BCF"/>
    <w:rsid w:val="00933BE1"/>
    <w:rsid w:val="00933BFB"/>
    <w:rsid w:val="00936137"/>
    <w:rsid w:val="00936271"/>
    <w:rsid w:val="00936A09"/>
    <w:rsid w:val="00937872"/>
    <w:rsid w:val="00940269"/>
    <w:rsid w:val="00940DDB"/>
    <w:rsid w:val="00947B67"/>
    <w:rsid w:val="00947D06"/>
    <w:rsid w:val="00947FEB"/>
    <w:rsid w:val="00951D5B"/>
    <w:rsid w:val="0095257D"/>
    <w:rsid w:val="00954672"/>
    <w:rsid w:val="00954779"/>
    <w:rsid w:val="009559FF"/>
    <w:rsid w:val="00956452"/>
    <w:rsid w:val="009605DF"/>
    <w:rsid w:val="0096084E"/>
    <w:rsid w:val="009609B4"/>
    <w:rsid w:val="00962C2E"/>
    <w:rsid w:val="00963012"/>
    <w:rsid w:val="00963D43"/>
    <w:rsid w:val="00964B2F"/>
    <w:rsid w:val="009672CB"/>
    <w:rsid w:val="009676A2"/>
    <w:rsid w:val="00970720"/>
    <w:rsid w:val="00970B7A"/>
    <w:rsid w:val="00972449"/>
    <w:rsid w:val="009732FC"/>
    <w:rsid w:val="0097385E"/>
    <w:rsid w:val="009740F1"/>
    <w:rsid w:val="00974564"/>
    <w:rsid w:val="00974A5F"/>
    <w:rsid w:val="0097518A"/>
    <w:rsid w:val="00975337"/>
    <w:rsid w:val="00975641"/>
    <w:rsid w:val="00975CC8"/>
    <w:rsid w:val="009775E4"/>
    <w:rsid w:val="00977A20"/>
    <w:rsid w:val="00977EF6"/>
    <w:rsid w:val="009816F5"/>
    <w:rsid w:val="00981F8A"/>
    <w:rsid w:val="009832E3"/>
    <w:rsid w:val="0098609E"/>
    <w:rsid w:val="00987C57"/>
    <w:rsid w:val="00990002"/>
    <w:rsid w:val="00990C72"/>
    <w:rsid w:val="00991C0A"/>
    <w:rsid w:val="00992E46"/>
    <w:rsid w:val="00993F7C"/>
    <w:rsid w:val="009944F4"/>
    <w:rsid w:val="009974A2"/>
    <w:rsid w:val="00997A6F"/>
    <w:rsid w:val="009A1122"/>
    <w:rsid w:val="009A118B"/>
    <w:rsid w:val="009A1E6F"/>
    <w:rsid w:val="009A50DD"/>
    <w:rsid w:val="009A50F5"/>
    <w:rsid w:val="009A68FB"/>
    <w:rsid w:val="009A7379"/>
    <w:rsid w:val="009A7E13"/>
    <w:rsid w:val="009B0D49"/>
    <w:rsid w:val="009B2270"/>
    <w:rsid w:val="009B544A"/>
    <w:rsid w:val="009B73ED"/>
    <w:rsid w:val="009C08F8"/>
    <w:rsid w:val="009C0F5B"/>
    <w:rsid w:val="009C26AD"/>
    <w:rsid w:val="009C44B0"/>
    <w:rsid w:val="009C469B"/>
    <w:rsid w:val="009C49FF"/>
    <w:rsid w:val="009C4A20"/>
    <w:rsid w:val="009C50BB"/>
    <w:rsid w:val="009C5FD3"/>
    <w:rsid w:val="009C70ED"/>
    <w:rsid w:val="009C785E"/>
    <w:rsid w:val="009D048E"/>
    <w:rsid w:val="009D056B"/>
    <w:rsid w:val="009D09B8"/>
    <w:rsid w:val="009D101D"/>
    <w:rsid w:val="009D15FB"/>
    <w:rsid w:val="009D519A"/>
    <w:rsid w:val="009D5E99"/>
    <w:rsid w:val="009D61C9"/>
    <w:rsid w:val="009D661B"/>
    <w:rsid w:val="009D68C6"/>
    <w:rsid w:val="009D7CD6"/>
    <w:rsid w:val="009D7DEE"/>
    <w:rsid w:val="009D7EFD"/>
    <w:rsid w:val="009E09AE"/>
    <w:rsid w:val="009E6519"/>
    <w:rsid w:val="009E6EC2"/>
    <w:rsid w:val="009F2774"/>
    <w:rsid w:val="009F2EE0"/>
    <w:rsid w:val="009F3973"/>
    <w:rsid w:val="009F4CF0"/>
    <w:rsid w:val="009F76A8"/>
    <w:rsid w:val="00A00CA7"/>
    <w:rsid w:val="00A00EE4"/>
    <w:rsid w:val="00A0241A"/>
    <w:rsid w:val="00A031D1"/>
    <w:rsid w:val="00A03CB2"/>
    <w:rsid w:val="00A0492B"/>
    <w:rsid w:val="00A04DE0"/>
    <w:rsid w:val="00A05109"/>
    <w:rsid w:val="00A05F34"/>
    <w:rsid w:val="00A06688"/>
    <w:rsid w:val="00A10B12"/>
    <w:rsid w:val="00A12CFC"/>
    <w:rsid w:val="00A14528"/>
    <w:rsid w:val="00A14ABD"/>
    <w:rsid w:val="00A150CE"/>
    <w:rsid w:val="00A15782"/>
    <w:rsid w:val="00A15D85"/>
    <w:rsid w:val="00A2064F"/>
    <w:rsid w:val="00A20F45"/>
    <w:rsid w:val="00A213DC"/>
    <w:rsid w:val="00A23610"/>
    <w:rsid w:val="00A23A20"/>
    <w:rsid w:val="00A245D0"/>
    <w:rsid w:val="00A2464D"/>
    <w:rsid w:val="00A25C90"/>
    <w:rsid w:val="00A26925"/>
    <w:rsid w:val="00A26C99"/>
    <w:rsid w:val="00A27FDE"/>
    <w:rsid w:val="00A30F4E"/>
    <w:rsid w:val="00A3104C"/>
    <w:rsid w:val="00A31354"/>
    <w:rsid w:val="00A317D1"/>
    <w:rsid w:val="00A338CB"/>
    <w:rsid w:val="00A33D3A"/>
    <w:rsid w:val="00A3643A"/>
    <w:rsid w:val="00A40BD9"/>
    <w:rsid w:val="00A40CF4"/>
    <w:rsid w:val="00A42107"/>
    <w:rsid w:val="00A42E6D"/>
    <w:rsid w:val="00A448A6"/>
    <w:rsid w:val="00A45D71"/>
    <w:rsid w:val="00A4610A"/>
    <w:rsid w:val="00A46598"/>
    <w:rsid w:val="00A46905"/>
    <w:rsid w:val="00A46BB7"/>
    <w:rsid w:val="00A477A5"/>
    <w:rsid w:val="00A47ED3"/>
    <w:rsid w:val="00A50544"/>
    <w:rsid w:val="00A524C6"/>
    <w:rsid w:val="00A52BA9"/>
    <w:rsid w:val="00A5377B"/>
    <w:rsid w:val="00A539C7"/>
    <w:rsid w:val="00A53FA6"/>
    <w:rsid w:val="00A54D5F"/>
    <w:rsid w:val="00A625E5"/>
    <w:rsid w:val="00A63D92"/>
    <w:rsid w:val="00A640EB"/>
    <w:rsid w:val="00A65855"/>
    <w:rsid w:val="00A66943"/>
    <w:rsid w:val="00A70A92"/>
    <w:rsid w:val="00A70C74"/>
    <w:rsid w:val="00A7136A"/>
    <w:rsid w:val="00A74816"/>
    <w:rsid w:val="00A7552C"/>
    <w:rsid w:val="00A769ED"/>
    <w:rsid w:val="00A76B8E"/>
    <w:rsid w:val="00A76E81"/>
    <w:rsid w:val="00A77E79"/>
    <w:rsid w:val="00A80023"/>
    <w:rsid w:val="00A806A2"/>
    <w:rsid w:val="00A8170D"/>
    <w:rsid w:val="00A8407A"/>
    <w:rsid w:val="00A84D2B"/>
    <w:rsid w:val="00A85429"/>
    <w:rsid w:val="00A854E1"/>
    <w:rsid w:val="00A860E0"/>
    <w:rsid w:val="00A86D8E"/>
    <w:rsid w:val="00A87367"/>
    <w:rsid w:val="00A873E6"/>
    <w:rsid w:val="00A875FD"/>
    <w:rsid w:val="00A90F9F"/>
    <w:rsid w:val="00A918BC"/>
    <w:rsid w:val="00A91D1C"/>
    <w:rsid w:val="00A94509"/>
    <w:rsid w:val="00A95EBB"/>
    <w:rsid w:val="00A97349"/>
    <w:rsid w:val="00AA1C56"/>
    <w:rsid w:val="00AA3857"/>
    <w:rsid w:val="00AA3FC4"/>
    <w:rsid w:val="00AA4137"/>
    <w:rsid w:val="00AA4456"/>
    <w:rsid w:val="00AA4C44"/>
    <w:rsid w:val="00AA5DEE"/>
    <w:rsid w:val="00AA7790"/>
    <w:rsid w:val="00AA7D66"/>
    <w:rsid w:val="00AB1DAF"/>
    <w:rsid w:val="00AB1E97"/>
    <w:rsid w:val="00AB1F57"/>
    <w:rsid w:val="00AB21A8"/>
    <w:rsid w:val="00AB2992"/>
    <w:rsid w:val="00AB2F24"/>
    <w:rsid w:val="00AB3268"/>
    <w:rsid w:val="00AB358E"/>
    <w:rsid w:val="00AB37B4"/>
    <w:rsid w:val="00AB4CC9"/>
    <w:rsid w:val="00AB5C5F"/>
    <w:rsid w:val="00AB6A89"/>
    <w:rsid w:val="00AB6EF6"/>
    <w:rsid w:val="00AC00BF"/>
    <w:rsid w:val="00AC1C3C"/>
    <w:rsid w:val="00AC1EEF"/>
    <w:rsid w:val="00AC673D"/>
    <w:rsid w:val="00AC736A"/>
    <w:rsid w:val="00AD0323"/>
    <w:rsid w:val="00AD1B3A"/>
    <w:rsid w:val="00AD1CB7"/>
    <w:rsid w:val="00AD230E"/>
    <w:rsid w:val="00AD2D18"/>
    <w:rsid w:val="00AD5AD5"/>
    <w:rsid w:val="00AD6236"/>
    <w:rsid w:val="00AD7EB2"/>
    <w:rsid w:val="00AE037F"/>
    <w:rsid w:val="00AE27D1"/>
    <w:rsid w:val="00AE3017"/>
    <w:rsid w:val="00AE3947"/>
    <w:rsid w:val="00AE5310"/>
    <w:rsid w:val="00AE5753"/>
    <w:rsid w:val="00AE585D"/>
    <w:rsid w:val="00AE7522"/>
    <w:rsid w:val="00AF0C1B"/>
    <w:rsid w:val="00AF1E2B"/>
    <w:rsid w:val="00AF27AF"/>
    <w:rsid w:val="00AF298B"/>
    <w:rsid w:val="00AF3F7D"/>
    <w:rsid w:val="00AF40B9"/>
    <w:rsid w:val="00AF4116"/>
    <w:rsid w:val="00AF4247"/>
    <w:rsid w:val="00AF507F"/>
    <w:rsid w:val="00AF55CE"/>
    <w:rsid w:val="00AF66A2"/>
    <w:rsid w:val="00AF754B"/>
    <w:rsid w:val="00B012AE"/>
    <w:rsid w:val="00B01BF0"/>
    <w:rsid w:val="00B02279"/>
    <w:rsid w:val="00B02411"/>
    <w:rsid w:val="00B024F5"/>
    <w:rsid w:val="00B03633"/>
    <w:rsid w:val="00B03B00"/>
    <w:rsid w:val="00B04615"/>
    <w:rsid w:val="00B04B56"/>
    <w:rsid w:val="00B04F19"/>
    <w:rsid w:val="00B06363"/>
    <w:rsid w:val="00B06BD8"/>
    <w:rsid w:val="00B07666"/>
    <w:rsid w:val="00B10271"/>
    <w:rsid w:val="00B11013"/>
    <w:rsid w:val="00B121BF"/>
    <w:rsid w:val="00B14194"/>
    <w:rsid w:val="00B15EC4"/>
    <w:rsid w:val="00B16E61"/>
    <w:rsid w:val="00B205D6"/>
    <w:rsid w:val="00B20B69"/>
    <w:rsid w:val="00B2277F"/>
    <w:rsid w:val="00B22CE3"/>
    <w:rsid w:val="00B24D42"/>
    <w:rsid w:val="00B251E3"/>
    <w:rsid w:val="00B25CA1"/>
    <w:rsid w:val="00B25FEC"/>
    <w:rsid w:val="00B34FD6"/>
    <w:rsid w:val="00B3609A"/>
    <w:rsid w:val="00B40934"/>
    <w:rsid w:val="00B41513"/>
    <w:rsid w:val="00B41DB3"/>
    <w:rsid w:val="00B42027"/>
    <w:rsid w:val="00B43288"/>
    <w:rsid w:val="00B44C25"/>
    <w:rsid w:val="00B44E18"/>
    <w:rsid w:val="00B45020"/>
    <w:rsid w:val="00B4522E"/>
    <w:rsid w:val="00B45F19"/>
    <w:rsid w:val="00B4626B"/>
    <w:rsid w:val="00B46B1A"/>
    <w:rsid w:val="00B47929"/>
    <w:rsid w:val="00B5045B"/>
    <w:rsid w:val="00B52988"/>
    <w:rsid w:val="00B52FA0"/>
    <w:rsid w:val="00B543B9"/>
    <w:rsid w:val="00B57FC2"/>
    <w:rsid w:val="00B6327E"/>
    <w:rsid w:val="00B63818"/>
    <w:rsid w:val="00B66A1B"/>
    <w:rsid w:val="00B70BB1"/>
    <w:rsid w:val="00B70E40"/>
    <w:rsid w:val="00B71C42"/>
    <w:rsid w:val="00B732CF"/>
    <w:rsid w:val="00B74039"/>
    <w:rsid w:val="00B74F42"/>
    <w:rsid w:val="00B75675"/>
    <w:rsid w:val="00B760F6"/>
    <w:rsid w:val="00B80933"/>
    <w:rsid w:val="00B80A86"/>
    <w:rsid w:val="00B80C3F"/>
    <w:rsid w:val="00B80CC9"/>
    <w:rsid w:val="00B840E4"/>
    <w:rsid w:val="00B87409"/>
    <w:rsid w:val="00B87A77"/>
    <w:rsid w:val="00B900DF"/>
    <w:rsid w:val="00B902F6"/>
    <w:rsid w:val="00B906BB"/>
    <w:rsid w:val="00B90E88"/>
    <w:rsid w:val="00B9118F"/>
    <w:rsid w:val="00B912EF"/>
    <w:rsid w:val="00B91513"/>
    <w:rsid w:val="00B92398"/>
    <w:rsid w:val="00B95FF5"/>
    <w:rsid w:val="00B96BA4"/>
    <w:rsid w:val="00BA0307"/>
    <w:rsid w:val="00BA07D6"/>
    <w:rsid w:val="00BA0CAD"/>
    <w:rsid w:val="00BA0DF7"/>
    <w:rsid w:val="00BA231C"/>
    <w:rsid w:val="00BA24A7"/>
    <w:rsid w:val="00BA2F44"/>
    <w:rsid w:val="00BA3C5A"/>
    <w:rsid w:val="00BA4A5F"/>
    <w:rsid w:val="00BA5AEE"/>
    <w:rsid w:val="00BA653B"/>
    <w:rsid w:val="00BA6F23"/>
    <w:rsid w:val="00BB109D"/>
    <w:rsid w:val="00BB1C3B"/>
    <w:rsid w:val="00BB1F81"/>
    <w:rsid w:val="00BB2306"/>
    <w:rsid w:val="00BB2A90"/>
    <w:rsid w:val="00BB5127"/>
    <w:rsid w:val="00BB5367"/>
    <w:rsid w:val="00BC0F30"/>
    <w:rsid w:val="00BC0FD6"/>
    <w:rsid w:val="00BC11CB"/>
    <w:rsid w:val="00BC2985"/>
    <w:rsid w:val="00BC3BE6"/>
    <w:rsid w:val="00BC43A4"/>
    <w:rsid w:val="00BC6020"/>
    <w:rsid w:val="00BD10FB"/>
    <w:rsid w:val="00BD160A"/>
    <w:rsid w:val="00BD3ECD"/>
    <w:rsid w:val="00BD3F5E"/>
    <w:rsid w:val="00BD442A"/>
    <w:rsid w:val="00BD53BA"/>
    <w:rsid w:val="00BD547F"/>
    <w:rsid w:val="00BD5A67"/>
    <w:rsid w:val="00BD6D8D"/>
    <w:rsid w:val="00BD715C"/>
    <w:rsid w:val="00BD71D9"/>
    <w:rsid w:val="00BE159E"/>
    <w:rsid w:val="00BE38AB"/>
    <w:rsid w:val="00BE5133"/>
    <w:rsid w:val="00BE64F2"/>
    <w:rsid w:val="00BE679B"/>
    <w:rsid w:val="00BE6BA1"/>
    <w:rsid w:val="00BE7C2F"/>
    <w:rsid w:val="00BF026B"/>
    <w:rsid w:val="00BF1528"/>
    <w:rsid w:val="00BF1886"/>
    <w:rsid w:val="00BF1B82"/>
    <w:rsid w:val="00BF1C06"/>
    <w:rsid w:val="00BF32B9"/>
    <w:rsid w:val="00BF5419"/>
    <w:rsid w:val="00BF7CB7"/>
    <w:rsid w:val="00C0055B"/>
    <w:rsid w:val="00C015E5"/>
    <w:rsid w:val="00C036AD"/>
    <w:rsid w:val="00C0436D"/>
    <w:rsid w:val="00C048C2"/>
    <w:rsid w:val="00C0539E"/>
    <w:rsid w:val="00C05C1E"/>
    <w:rsid w:val="00C05C5C"/>
    <w:rsid w:val="00C10B29"/>
    <w:rsid w:val="00C10E82"/>
    <w:rsid w:val="00C10FDB"/>
    <w:rsid w:val="00C11999"/>
    <w:rsid w:val="00C120D6"/>
    <w:rsid w:val="00C122B6"/>
    <w:rsid w:val="00C15D34"/>
    <w:rsid w:val="00C2008B"/>
    <w:rsid w:val="00C20D0B"/>
    <w:rsid w:val="00C21380"/>
    <w:rsid w:val="00C21F6B"/>
    <w:rsid w:val="00C22243"/>
    <w:rsid w:val="00C22E31"/>
    <w:rsid w:val="00C30016"/>
    <w:rsid w:val="00C30E4C"/>
    <w:rsid w:val="00C313B7"/>
    <w:rsid w:val="00C32633"/>
    <w:rsid w:val="00C3373C"/>
    <w:rsid w:val="00C41751"/>
    <w:rsid w:val="00C41B6B"/>
    <w:rsid w:val="00C42773"/>
    <w:rsid w:val="00C43784"/>
    <w:rsid w:val="00C43893"/>
    <w:rsid w:val="00C43F06"/>
    <w:rsid w:val="00C44BF3"/>
    <w:rsid w:val="00C44EDC"/>
    <w:rsid w:val="00C45E94"/>
    <w:rsid w:val="00C505A6"/>
    <w:rsid w:val="00C51FD3"/>
    <w:rsid w:val="00C52C11"/>
    <w:rsid w:val="00C52F4E"/>
    <w:rsid w:val="00C5350D"/>
    <w:rsid w:val="00C538CF"/>
    <w:rsid w:val="00C56C79"/>
    <w:rsid w:val="00C57BF6"/>
    <w:rsid w:val="00C609C7"/>
    <w:rsid w:val="00C61015"/>
    <w:rsid w:val="00C610A0"/>
    <w:rsid w:val="00C61521"/>
    <w:rsid w:val="00C61C2D"/>
    <w:rsid w:val="00C62D18"/>
    <w:rsid w:val="00C62E63"/>
    <w:rsid w:val="00C63EB7"/>
    <w:rsid w:val="00C66923"/>
    <w:rsid w:val="00C66C56"/>
    <w:rsid w:val="00C66E4B"/>
    <w:rsid w:val="00C70FD4"/>
    <w:rsid w:val="00C72BCD"/>
    <w:rsid w:val="00C72C51"/>
    <w:rsid w:val="00C731AA"/>
    <w:rsid w:val="00C74470"/>
    <w:rsid w:val="00C762E5"/>
    <w:rsid w:val="00C77081"/>
    <w:rsid w:val="00C80CE6"/>
    <w:rsid w:val="00C811C0"/>
    <w:rsid w:val="00C83BE2"/>
    <w:rsid w:val="00C84D48"/>
    <w:rsid w:val="00C85635"/>
    <w:rsid w:val="00C85D9C"/>
    <w:rsid w:val="00C85DF5"/>
    <w:rsid w:val="00C86575"/>
    <w:rsid w:val="00C92B64"/>
    <w:rsid w:val="00C92D7C"/>
    <w:rsid w:val="00C93B7A"/>
    <w:rsid w:val="00C94578"/>
    <w:rsid w:val="00C95A77"/>
    <w:rsid w:val="00C95FF8"/>
    <w:rsid w:val="00C96801"/>
    <w:rsid w:val="00C96AEB"/>
    <w:rsid w:val="00C97FB5"/>
    <w:rsid w:val="00CA0A30"/>
    <w:rsid w:val="00CA1434"/>
    <w:rsid w:val="00CA158F"/>
    <w:rsid w:val="00CA1B69"/>
    <w:rsid w:val="00CA265E"/>
    <w:rsid w:val="00CA305C"/>
    <w:rsid w:val="00CA31DD"/>
    <w:rsid w:val="00CA4310"/>
    <w:rsid w:val="00CA45A3"/>
    <w:rsid w:val="00CA45EA"/>
    <w:rsid w:val="00CA519C"/>
    <w:rsid w:val="00CA6C6A"/>
    <w:rsid w:val="00CB0428"/>
    <w:rsid w:val="00CB2388"/>
    <w:rsid w:val="00CB27E7"/>
    <w:rsid w:val="00CB2B80"/>
    <w:rsid w:val="00CB567C"/>
    <w:rsid w:val="00CB70FE"/>
    <w:rsid w:val="00CB7270"/>
    <w:rsid w:val="00CC2121"/>
    <w:rsid w:val="00CC295F"/>
    <w:rsid w:val="00CC4097"/>
    <w:rsid w:val="00CC4627"/>
    <w:rsid w:val="00CC51B1"/>
    <w:rsid w:val="00CC5940"/>
    <w:rsid w:val="00CC6840"/>
    <w:rsid w:val="00CC7589"/>
    <w:rsid w:val="00CD1396"/>
    <w:rsid w:val="00CD293F"/>
    <w:rsid w:val="00CD4320"/>
    <w:rsid w:val="00CD47BB"/>
    <w:rsid w:val="00CD4E64"/>
    <w:rsid w:val="00CD5803"/>
    <w:rsid w:val="00CD6456"/>
    <w:rsid w:val="00CD66F3"/>
    <w:rsid w:val="00CE1979"/>
    <w:rsid w:val="00CE47BA"/>
    <w:rsid w:val="00CE5395"/>
    <w:rsid w:val="00CE6B74"/>
    <w:rsid w:val="00CE7D60"/>
    <w:rsid w:val="00CF052D"/>
    <w:rsid w:val="00CF12CF"/>
    <w:rsid w:val="00CF14EF"/>
    <w:rsid w:val="00CF1896"/>
    <w:rsid w:val="00CF31CA"/>
    <w:rsid w:val="00CF64FC"/>
    <w:rsid w:val="00CF6C3C"/>
    <w:rsid w:val="00CF71F7"/>
    <w:rsid w:val="00CF7510"/>
    <w:rsid w:val="00D0117D"/>
    <w:rsid w:val="00D016FF"/>
    <w:rsid w:val="00D017A2"/>
    <w:rsid w:val="00D0351D"/>
    <w:rsid w:val="00D04148"/>
    <w:rsid w:val="00D048F5"/>
    <w:rsid w:val="00D04AB3"/>
    <w:rsid w:val="00D04F11"/>
    <w:rsid w:val="00D061F7"/>
    <w:rsid w:val="00D06EFD"/>
    <w:rsid w:val="00D102D5"/>
    <w:rsid w:val="00D1116D"/>
    <w:rsid w:val="00D1245C"/>
    <w:rsid w:val="00D13D28"/>
    <w:rsid w:val="00D14382"/>
    <w:rsid w:val="00D14F2D"/>
    <w:rsid w:val="00D16D16"/>
    <w:rsid w:val="00D17806"/>
    <w:rsid w:val="00D21A1A"/>
    <w:rsid w:val="00D21A76"/>
    <w:rsid w:val="00D21F42"/>
    <w:rsid w:val="00D22FAD"/>
    <w:rsid w:val="00D24AE9"/>
    <w:rsid w:val="00D252B3"/>
    <w:rsid w:val="00D2531D"/>
    <w:rsid w:val="00D30832"/>
    <w:rsid w:val="00D30C65"/>
    <w:rsid w:val="00D310BF"/>
    <w:rsid w:val="00D325C8"/>
    <w:rsid w:val="00D32788"/>
    <w:rsid w:val="00D32FB2"/>
    <w:rsid w:val="00D3356E"/>
    <w:rsid w:val="00D33CF7"/>
    <w:rsid w:val="00D35223"/>
    <w:rsid w:val="00D36A6A"/>
    <w:rsid w:val="00D40396"/>
    <w:rsid w:val="00D4093E"/>
    <w:rsid w:val="00D4320A"/>
    <w:rsid w:val="00D43BB4"/>
    <w:rsid w:val="00D43FC7"/>
    <w:rsid w:val="00D44593"/>
    <w:rsid w:val="00D448CA"/>
    <w:rsid w:val="00D45530"/>
    <w:rsid w:val="00D4577A"/>
    <w:rsid w:val="00D4689E"/>
    <w:rsid w:val="00D46D25"/>
    <w:rsid w:val="00D502D1"/>
    <w:rsid w:val="00D5093C"/>
    <w:rsid w:val="00D5186B"/>
    <w:rsid w:val="00D51AC2"/>
    <w:rsid w:val="00D5424A"/>
    <w:rsid w:val="00D54DCF"/>
    <w:rsid w:val="00D54EE4"/>
    <w:rsid w:val="00D55C64"/>
    <w:rsid w:val="00D575FC"/>
    <w:rsid w:val="00D5790E"/>
    <w:rsid w:val="00D61692"/>
    <w:rsid w:val="00D61F44"/>
    <w:rsid w:val="00D627F0"/>
    <w:rsid w:val="00D6567B"/>
    <w:rsid w:val="00D67909"/>
    <w:rsid w:val="00D67BC5"/>
    <w:rsid w:val="00D7698C"/>
    <w:rsid w:val="00D76ABD"/>
    <w:rsid w:val="00D76B50"/>
    <w:rsid w:val="00D807C7"/>
    <w:rsid w:val="00D809C9"/>
    <w:rsid w:val="00D814E5"/>
    <w:rsid w:val="00D81D4E"/>
    <w:rsid w:val="00D82071"/>
    <w:rsid w:val="00D82226"/>
    <w:rsid w:val="00D82E03"/>
    <w:rsid w:val="00D830C7"/>
    <w:rsid w:val="00D838AC"/>
    <w:rsid w:val="00D843EE"/>
    <w:rsid w:val="00D84D8C"/>
    <w:rsid w:val="00D85F0A"/>
    <w:rsid w:val="00D86753"/>
    <w:rsid w:val="00D86B2A"/>
    <w:rsid w:val="00D90492"/>
    <w:rsid w:val="00D907EF"/>
    <w:rsid w:val="00D916AF"/>
    <w:rsid w:val="00D9183A"/>
    <w:rsid w:val="00D920C3"/>
    <w:rsid w:val="00D92C6E"/>
    <w:rsid w:val="00D92D6C"/>
    <w:rsid w:val="00D930EF"/>
    <w:rsid w:val="00D93921"/>
    <w:rsid w:val="00D944E9"/>
    <w:rsid w:val="00D94A46"/>
    <w:rsid w:val="00D950DE"/>
    <w:rsid w:val="00D959A0"/>
    <w:rsid w:val="00D96D0C"/>
    <w:rsid w:val="00D979B1"/>
    <w:rsid w:val="00DA09CB"/>
    <w:rsid w:val="00DA0E23"/>
    <w:rsid w:val="00DA0F80"/>
    <w:rsid w:val="00DA2C5C"/>
    <w:rsid w:val="00DA3AFD"/>
    <w:rsid w:val="00DA51F1"/>
    <w:rsid w:val="00DA610B"/>
    <w:rsid w:val="00DA7237"/>
    <w:rsid w:val="00DA7DC7"/>
    <w:rsid w:val="00DB0930"/>
    <w:rsid w:val="00DB0F8B"/>
    <w:rsid w:val="00DB1BD5"/>
    <w:rsid w:val="00DB2E59"/>
    <w:rsid w:val="00DB3A80"/>
    <w:rsid w:val="00DB4F9B"/>
    <w:rsid w:val="00DB595D"/>
    <w:rsid w:val="00DB5C46"/>
    <w:rsid w:val="00DC0F19"/>
    <w:rsid w:val="00DC11F2"/>
    <w:rsid w:val="00DC15DF"/>
    <w:rsid w:val="00DC1844"/>
    <w:rsid w:val="00DC3186"/>
    <w:rsid w:val="00DC3C05"/>
    <w:rsid w:val="00DC4BDD"/>
    <w:rsid w:val="00DC4E4F"/>
    <w:rsid w:val="00DC6665"/>
    <w:rsid w:val="00DC7902"/>
    <w:rsid w:val="00DD0EA2"/>
    <w:rsid w:val="00DD3956"/>
    <w:rsid w:val="00DD5357"/>
    <w:rsid w:val="00DD55C3"/>
    <w:rsid w:val="00DE248A"/>
    <w:rsid w:val="00DE4573"/>
    <w:rsid w:val="00DE5C8A"/>
    <w:rsid w:val="00DE603B"/>
    <w:rsid w:val="00DE6826"/>
    <w:rsid w:val="00DE688B"/>
    <w:rsid w:val="00DE695D"/>
    <w:rsid w:val="00DF3CCE"/>
    <w:rsid w:val="00DF40E9"/>
    <w:rsid w:val="00DF4F34"/>
    <w:rsid w:val="00DF7FE1"/>
    <w:rsid w:val="00E00774"/>
    <w:rsid w:val="00E0164D"/>
    <w:rsid w:val="00E01B39"/>
    <w:rsid w:val="00E01BCA"/>
    <w:rsid w:val="00E02502"/>
    <w:rsid w:val="00E051D9"/>
    <w:rsid w:val="00E05592"/>
    <w:rsid w:val="00E077BB"/>
    <w:rsid w:val="00E07EEB"/>
    <w:rsid w:val="00E112AB"/>
    <w:rsid w:val="00E11E25"/>
    <w:rsid w:val="00E11FF4"/>
    <w:rsid w:val="00E12047"/>
    <w:rsid w:val="00E1229C"/>
    <w:rsid w:val="00E13163"/>
    <w:rsid w:val="00E13370"/>
    <w:rsid w:val="00E13B55"/>
    <w:rsid w:val="00E14377"/>
    <w:rsid w:val="00E149EC"/>
    <w:rsid w:val="00E14C0F"/>
    <w:rsid w:val="00E14F96"/>
    <w:rsid w:val="00E15E6B"/>
    <w:rsid w:val="00E16148"/>
    <w:rsid w:val="00E1648D"/>
    <w:rsid w:val="00E1676A"/>
    <w:rsid w:val="00E17977"/>
    <w:rsid w:val="00E203C2"/>
    <w:rsid w:val="00E25B47"/>
    <w:rsid w:val="00E2648C"/>
    <w:rsid w:val="00E31969"/>
    <w:rsid w:val="00E32963"/>
    <w:rsid w:val="00E329B2"/>
    <w:rsid w:val="00E329DD"/>
    <w:rsid w:val="00E33741"/>
    <w:rsid w:val="00E35BAE"/>
    <w:rsid w:val="00E36E7A"/>
    <w:rsid w:val="00E36F4C"/>
    <w:rsid w:val="00E375B4"/>
    <w:rsid w:val="00E40147"/>
    <w:rsid w:val="00E42CB6"/>
    <w:rsid w:val="00E42EAF"/>
    <w:rsid w:val="00E43385"/>
    <w:rsid w:val="00E45BA0"/>
    <w:rsid w:val="00E47570"/>
    <w:rsid w:val="00E50B39"/>
    <w:rsid w:val="00E518DC"/>
    <w:rsid w:val="00E51961"/>
    <w:rsid w:val="00E52575"/>
    <w:rsid w:val="00E55A65"/>
    <w:rsid w:val="00E562F5"/>
    <w:rsid w:val="00E56A4C"/>
    <w:rsid w:val="00E56ED5"/>
    <w:rsid w:val="00E57EF5"/>
    <w:rsid w:val="00E60BF2"/>
    <w:rsid w:val="00E60FE1"/>
    <w:rsid w:val="00E61152"/>
    <w:rsid w:val="00E61D81"/>
    <w:rsid w:val="00E61F18"/>
    <w:rsid w:val="00E6261B"/>
    <w:rsid w:val="00E63D2E"/>
    <w:rsid w:val="00E64C33"/>
    <w:rsid w:val="00E65342"/>
    <w:rsid w:val="00E65434"/>
    <w:rsid w:val="00E66A27"/>
    <w:rsid w:val="00E6716F"/>
    <w:rsid w:val="00E67B32"/>
    <w:rsid w:val="00E70DFF"/>
    <w:rsid w:val="00E71A3D"/>
    <w:rsid w:val="00E75F75"/>
    <w:rsid w:val="00E81681"/>
    <w:rsid w:val="00E817F9"/>
    <w:rsid w:val="00E81AE5"/>
    <w:rsid w:val="00E8229A"/>
    <w:rsid w:val="00E839DB"/>
    <w:rsid w:val="00E84695"/>
    <w:rsid w:val="00E86EF6"/>
    <w:rsid w:val="00E87EEA"/>
    <w:rsid w:val="00E90379"/>
    <w:rsid w:val="00E905B8"/>
    <w:rsid w:val="00E91985"/>
    <w:rsid w:val="00E93AAF"/>
    <w:rsid w:val="00E95F15"/>
    <w:rsid w:val="00E9698A"/>
    <w:rsid w:val="00E96BB6"/>
    <w:rsid w:val="00E96DC5"/>
    <w:rsid w:val="00EA0C5C"/>
    <w:rsid w:val="00EA1885"/>
    <w:rsid w:val="00EA234D"/>
    <w:rsid w:val="00EA465A"/>
    <w:rsid w:val="00EA4C20"/>
    <w:rsid w:val="00EA4F99"/>
    <w:rsid w:val="00EA56D0"/>
    <w:rsid w:val="00EA67E0"/>
    <w:rsid w:val="00EA7A09"/>
    <w:rsid w:val="00EA7EF4"/>
    <w:rsid w:val="00EB05B8"/>
    <w:rsid w:val="00EB06A7"/>
    <w:rsid w:val="00EB14C3"/>
    <w:rsid w:val="00EB1EC1"/>
    <w:rsid w:val="00EB3A54"/>
    <w:rsid w:val="00EB5823"/>
    <w:rsid w:val="00EB5AE9"/>
    <w:rsid w:val="00EB687B"/>
    <w:rsid w:val="00EC2D6F"/>
    <w:rsid w:val="00EC2ECE"/>
    <w:rsid w:val="00EC3DD5"/>
    <w:rsid w:val="00EC4541"/>
    <w:rsid w:val="00EC4DE4"/>
    <w:rsid w:val="00EC53DC"/>
    <w:rsid w:val="00EC584C"/>
    <w:rsid w:val="00EC7835"/>
    <w:rsid w:val="00ED05E1"/>
    <w:rsid w:val="00ED289B"/>
    <w:rsid w:val="00ED3470"/>
    <w:rsid w:val="00ED34CD"/>
    <w:rsid w:val="00ED59E4"/>
    <w:rsid w:val="00ED61C5"/>
    <w:rsid w:val="00ED63FB"/>
    <w:rsid w:val="00EE0D5A"/>
    <w:rsid w:val="00EE4E53"/>
    <w:rsid w:val="00EE59C9"/>
    <w:rsid w:val="00EE5F94"/>
    <w:rsid w:val="00EE6E3C"/>
    <w:rsid w:val="00EE7F0C"/>
    <w:rsid w:val="00EF0FDA"/>
    <w:rsid w:val="00EF16F8"/>
    <w:rsid w:val="00EF476E"/>
    <w:rsid w:val="00EF4FD5"/>
    <w:rsid w:val="00EF79B3"/>
    <w:rsid w:val="00F015B7"/>
    <w:rsid w:val="00F017A1"/>
    <w:rsid w:val="00F01ABD"/>
    <w:rsid w:val="00F0214C"/>
    <w:rsid w:val="00F02340"/>
    <w:rsid w:val="00F03973"/>
    <w:rsid w:val="00F04667"/>
    <w:rsid w:val="00F0479C"/>
    <w:rsid w:val="00F04D45"/>
    <w:rsid w:val="00F04F2E"/>
    <w:rsid w:val="00F057C7"/>
    <w:rsid w:val="00F05A1C"/>
    <w:rsid w:val="00F05F92"/>
    <w:rsid w:val="00F06F8B"/>
    <w:rsid w:val="00F07CE0"/>
    <w:rsid w:val="00F10BC2"/>
    <w:rsid w:val="00F11A13"/>
    <w:rsid w:val="00F11B28"/>
    <w:rsid w:val="00F11C10"/>
    <w:rsid w:val="00F1295A"/>
    <w:rsid w:val="00F13F1E"/>
    <w:rsid w:val="00F152BE"/>
    <w:rsid w:val="00F1662A"/>
    <w:rsid w:val="00F1692D"/>
    <w:rsid w:val="00F16E65"/>
    <w:rsid w:val="00F17835"/>
    <w:rsid w:val="00F209B1"/>
    <w:rsid w:val="00F22188"/>
    <w:rsid w:val="00F2356F"/>
    <w:rsid w:val="00F23E96"/>
    <w:rsid w:val="00F269C6"/>
    <w:rsid w:val="00F27064"/>
    <w:rsid w:val="00F27C69"/>
    <w:rsid w:val="00F308BC"/>
    <w:rsid w:val="00F310AA"/>
    <w:rsid w:val="00F32B75"/>
    <w:rsid w:val="00F33416"/>
    <w:rsid w:val="00F345AD"/>
    <w:rsid w:val="00F348EC"/>
    <w:rsid w:val="00F35124"/>
    <w:rsid w:val="00F35CA1"/>
    <w:rsid w:val="00F35CDB"/>
    <w:rsid w:val="00F3640B"/>
    <w:rsid w:val="00F36BCA"/>
    <w:rsid w:val="00F36DEC"/>
    <w:rsid w:val="00F40B9A"/>
    <w:rsid w:val="00F443FE"/>
    <w:rsid w:val="00F44EFA"/>
    <w:rsid w:val="00F4710C"/>
    <w:rsid w:val="00F47A91"/>
    <w:rsid w:val="00F5322D"/>
    <w:rsid w:val="00F54575"/>
    <w:rsid w:val="00F545CA"/>
    <w:rsid w:val="00F54CCD"/>
    <w:rsid w:val="00F55258"/>
    <w:rsid w:val="00F57037"/>
    <w:rsid w:val="00F5789F"/>
    <w:rsid w:val="00F57900"/>
    <w:rsid w:val="00F57D38"/>
    <w:rsid w:val="00F60013"/>
    <w:rsid w:val="00F60BAC"/>
    <w:rsid w:val="00F60DB5"/>
    <w:rsid w:val="00F60E7E"/>
    <w:rsid w:val="00F60EF9"/>
    <w:rsid w:val="00F61F7E"/>
    <w:rsid w:val="00F64264"/>
    <w:rsid w:val="00F64296"/>
    <w:rsid w:val="00F64503"/>
    <w:rsid w:val="00F6501A"/>
    <w:rsid w:val="00F65A84"/>
    <w:rsid w:val="00F668D6"/>
    <w:rsid w:val="00F669F8"/>
    <w:rsid w:val="00F6772C"/>
    <w:rsid w:val="00F679E2"/>
    <w:rsid w:val="00F67ADB"/>
    <w:rsid w:val="00F67B6A"/>
    <w:rsid w:val="00F71675"/>
    <w:rsid w:val="00F718BF"/>
    <w:rsid w:val="00F74CF2"/>
    <w:rsid w:val="00F753FA"/>
    <w:rsid w:val="00F76D65"/>
    <w:rsid w:val="00F76FF2"/>
    <w:rsid w:val="00F77EBC"/>
    <w:rsid w:val="00F80446"/>
    <w:rsid w:val="00F85E2C"/>
    <w:rsid w:val="00F86D1F"/>
    <w:rsid w:val="00F86E88"/>
    <w:rsid w:val="00F8762B"/>
    <w:rsid w:val="00F876CB"/>
    <w:rsid w:val="00F90DF3"/>
    <w:rsid w:val="00F91CEF"/>
    <w:rsid w:val="00F91FBF"/>
    <w:rsid w:val="00F920CD"/>
    <w:rsid w:val="00F9223D"/>
    <w:rsid w:val="00F9251D"/>
    <w:rsid w:val="00F93A0C"/>
    <w:rsid w:val="00F945C3"/>
    <w:rsid w:val="00F95331"/>
    <w:rsid w:val="00FA2547"/>
    <w:rsid w:val="00FA3070"/>
    <w:rsid w:val="00FA4721"/>
    <w:rsid w:val="00FA5699"/>
    <w:rsid w:val="00FA5C46"/>
    <w:rsid w:val="00FA6012"/>
    <w:rsid w:val="00FA602B"/>
    <w:rsid w:val="00FA665F"/>
    <w:rsid w:val="00FA7C58"/>
    <w:rsid w:val="00FB1E1F"/>
    <w:rsid w:val="00FB351A"/>
    <w:rsid w:val="00FB3798"/>
    <w:rsid w:val="00FB3945"/>
    <w:rsid w:val="00FB46F4"/>
    <w:rsid w:val="00FB573B"/>
    <w:rsid w:val="00FC00B9"/>
    <w:rsid w:val="00FC07F9"/>
    <w:rsid w:val="00FC1C74"/>
    <w:rsid w:val="00FC2C80"/>
    <w:rsid w:val="00FC59FB"/>
    <w:rsid w:val="00FC5C8F"/>
    <w:rsid w:val="00FC5E64"/>
    <w:rsid w:val="00FC6FFC"/>
    <w:rsid w:val="00FC7F49"/>
    <w:rsid w:val="00FD0C01"/>
    <w:rsid w:val="00FD0D6C"/>
    <w:rsid w:val="00FD1B8F"/>
    <w:rsid w:val="00FD3403"/>
    <w:rsid w:val="00FD4DE2"/>
    <w:rsid w:val="00FD53D4"/>
    <w:rsid w:val="00FE0A13"/>
    <w:rsid w:val="00FE1680"/>
    <w:rsid w:val="00FE2126"/>
    <w:rsid w:val="00FE28E0"/>
    <w:rsid w:val="00FE4A82"/>
    <w:rsid w:val="00FE59EE"/>
    <w:rsid w:val="00FE61DE"/>
    <w:rsid w:val="00FE6710"/>
    <w:rsid w:val="00FF4164"/>
    <w:rsid w:val="00FF4726"/>
    <w:rsid w:val="00FF5774"/>
    <w:rsid w:val="00FF68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48950B"/>
  <w15:chartTrackingRefBased/>
  <w15:docId w15:val="{9429AF97-B849-476B-9168-03992D6B4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20"/>
      <w:jc w:val="both"/>
    </w:pPr>
    <w:rPr>
      <w:rFonts w:ascii="Univers" w:hAnsi="Univers"/>
      <w:sz w:val="22"/>
      <w:lang w:val="es-ES_tradnl"/>
    </w:rPr>
  </w:style>
  <w:style w:type="paragraph" w:styleId="Ttulo1">
    <w:name w:val="heading 1"/>
    <w:basedOn w:val="Normal"/>
    <w:next w:val="Normal"/>
    <w:qFormat/>
    <w:pPr>
      <w:keepNext/>
      <w:spacing w:before="240" w:after="60"/>
      <w:jc w:val="center"/>
      <w:outlineLvl w:val="0"/>
    </w:pPr>
    <w:rPr>
      <w:b/>
      <w:kern w:val="28"/>
    </w:rPr>
  </w:style>
  <w:style w:type="paragraph" w:styleId="Ttulo2">
    <w:name w:val="heading 2"/>
    <w:basedOn w:val="Normal"/>
    <w:next w:val="Normal"/>
    <w:qFormat/>
    <w:rsid w:val="005D35A3"/>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5D35A3"/>
    <w:pPr>
      <w:keepNext/>
      <w:spacing w:before="240" w:after="60"/>
      <w:outlineLvl w:val="2"/>
    </w:pPr>
    <w:rPr>
      <w:rFonts w:ascii="Arial" w:hAnsi="Arial" w:cs="Arial"/>
      <w:b/>
      <w:bCs/>
      <w:sz w:val="26"/>
      <w:szCs w:val="26"/>
    </w:rPr>
  </w:style>
  <w:style w:type="paragraph" w:styleId="Ttulo4">
    <w:name w:val="heading 4"/>
    <w:basedOn w:val="Normal"/>
    <w:next w:val="Normal"/>
    <w:qFormat/>
    <w:rsid w:val="00E02502"/>
    <w:pPr>
      <w:keepNext/>
      <w:spacing w:before="240" w:after="60"/>
      <w:jc w:val="left"/>
      <w:outlineLvl w:val="3"/>
    </w:pPr>
    <w:rPr>
      <w:rFonts w:ascii="Times New Roman" w:hAnsi="Times New Roman"/>
      <w:b/>
      <w:bCs/>
      <w:sz w:val="28"/>
      <w:szCs w:val="28"/>
      <w:lang w:val="es-ES"/>
    </w:rPr>
  </w:style>
  <w:style w:type="paragraph" w:styleId="Ttulo5">
    <w:name w:val="heading 5"/>
    <w:basedOn w:val="Normal"/>
    <w:next w:val="Normal"/>
    <w:qFormat/>
    <w:rsid w:val="00E02502"/>
    <w:pPr>
      <w:spacing w:before="240" w:after="60"/>
      <w:jc w:val="left"/>
      <w:outlineLvl w:val="4"/>
    </w:pPr>
    <w:rPr>
      <w:rFonts w:ascii="Times New Roman" w:hAnsi="Times New Roman"/>
      <w:b/>
      <w:bCs/>
      <w:i/>
      <w:iCs/>
      <w:sz w:val="26"/>
      <w:szCs w:val="26"/>
      <w:lang w:val="es-ES"/>
    </w:rPr>
  </w:style>
  <w:style w:type="paragraph" w:styleId="Ttulo6">
    <w:name w:val="heading 6"/>
    <w:basedOn w:val="Normal"/>
    <w:next w:val="Normal"/>
    <w:qFormat/>
    <w:rsid w:val="00E02502"/>
    <w:pPr>
      <w:spacing w:before="240" w:after="60"/>
      <w:jc w:val="left"/>
      <w:outlineLvl w:val="5"/>
    </w:pPr>
    <w:rPr>
      <w:rFonts w:ascii="Times New Roman" w:hAnsi="Times New Roman"/>
      <w:b/>
      <w:bCs/>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1">
    <w:name w:val="Titulo 1"/>
    <w:basedOn w:val="Normal"/>
    <w:pPr>
      <w:jc w:val="center"/>
    </w:pPr>
    <w:rPr>
      <w:b/>
      <w:sz w:val="24"/>
    </w:rPr>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table" w:styleId="Tablaconcuadrcula">
    <w:name w:val="Table Grid"/>
    <w:basedOn w:val="Tablanormal"/>
    <w:rsid w:val="002909E3"/>
    <w:pPr>
      <w:spacing w:after="240"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2909E3"/>
    <w:pPr>
      <w:jc w:val="left"/>
    </w:pPr>
    <w:rPr>
      <w:rFonts w:ascii="Times New Roman" w:hAnsi="Times New Roman"/>
      <w:sz w:val="24"/>
      <w:szCs w:val="24"/>
      <w:lang w:val="es-ES"/>
    </w:rPr>
  </w:style>
  <w:style w:type="paragraph" w:styleId="Textoindependiente2">
    <w:name w:val="Body Text 2"/>
    <w:basedOn w:val="Normal"/>
    <w:rsid w:val="005D35A3"/>
    <w:pPr>
      <w:spacing w:line="480" w:lineRule="auto"/>
    </w:pPr>
  </w:style>
  <w:style w:type="paragraph" w:styleId="Listaconnmeros2">
    <w:name w:val="List Number 2"/>
    <w:basedOn w:val="Normal"/>
    <w:rsid w:val="005D35A3"/>
    <w:pPr>
      <w:spacing w:after="240" w:line="360" w:lineRule="auto"/>
      <w:ind w:left="567"/>
    </w:pPr>
    <w:rPr>
      <w:rFonts w:ascii="Times New Roman" w:hAnsi="Times New Roman"/>
      <w:lang w:eastAsia="en-US"/>
    </w:rPr>
  </w:style>
  <w:style w:type="character" w:styleId="Hipervnculo">
    <w:name w:val="Hyperlink"/>
    <w:uiPriority w:val="99"/>
    <w:rsid w:val="005D35A3"/>
    <w:rPr>
      <w:color w:val="0000FF"/>
      <w:u w:val="single"/>
    </w:rPr>
  </w:style>
  <w:style w:type="paragraph" w:styleId="NormalWeb">
    <w:name w:val="Normal (Web)"/>
    <w:basedOn w:val="Normal"/>
    <w:rsid w:val="005D35A3"/>
    <w:pPr>
      <w:spacing w:before="100" w:beforeAutospacing="1" w:after="100" w:afterAutospacing="1"/>
      <w:jc w:val="left"/>
    </w:pPr>
    <w:rPr>
      <w:rFonts w:ascii="Times New Roman" w:hAnsi="Times New Roman"/>
      <w:sz w:val="24"/>
      <w:szCs w:val="24"/>
      <w:lang w:val="es-ES"/>
    </w:rPr>
  </w:style>
  <w:style w:type="paragraph" w:styleId="Lista">
    <w:name w:val="List"/>
    <w:basedOn w:val="Normal"/>
    <w:rsid w:val="005D35A3"/>
    <w:pPr>
      <w:spacing w:after="0"/>
      <w:ind w:left="283" w:hanging="283"/>
      <w:jc w:val="left"/>
    </w:pPr>
    <w:rPr>
      <w:rFonts w:ascii="Times New Roman" w:hAnsi="Times New Roman"/>
      <w:sz w:val="24"/>
      <w:szCs w:val="24"/>
      <w:lang w:val="es-ES"/>
    </w:rPr>
  </w:style>
  <w:style w:type="paragraph" w:styleId="Lista2">
    <w:name w:val="List 2"/>
    <w:basedOn w:val="Normal"/>
    <w:rsid w:val="005D35A3"/>
    <w:pPr>
      <w:spacing w:after="0"/>
      <w:ind w:left="566" w:hanging="283"/>
      <w:jc w:val="left"/>
    </w:pPr>
    <w:rPr>
      <w:rFonts w:ascii="Times New Roman" w:hAnsi="Times New Roman"/>
      <w:sz w:val="24"/>
      <w:szCs w:val="24"/>
      <w:lang w:val="es-ES"/>
    </w:rPr>
  </w:style>
  <w:style w:type="paragraph" w:styleId="Listaconvietas2">
    <w:name w:val="List Bullet 2"/>
    <w:basedOn w:val="Normal"/>
    <w:rsid w:val="005D35A3"/>
    <w:pPr>
      <w:numPr>
        <w:numId w:val="1"/>
      </w:numPr>
      <w:spacing w:after="0"/>
      <w:jc w:val="left"/>
    </w:pPr>
    <w:rPr>
      <w:rFonts w:ascii="Times New Roman" w:hAnsi="Times New Roman"/>
      <w:sz w:val="24"/>
      <w:szCs w:val="24"/>
      <w:lang w:val="es-ES"/>
    </w:rPr>
  </w:style>
  <w:style w:type="paragraph" w:styleId="Continuarlista2">
    <w:name w:val="List Continue 2"/>
    <w:basedOn w:val="Normal"/>
    <w:rsid w:val="005D35A3"/>
    <w:pPr>
      <w:ind w:left="566"/>
      <w:jc w:val="left"/>
    </w:pPr>
    <w:rPr>
      <w:rFonts w:ascii="Times New Roman" w:hAnsi="Times New Roman"/>
      <w:sz w:val="24"/>
      <w:szCs w:val="24"/>
      <w:lang w:val="es-ES"/>
    </w:rPr>
  </w:style>
  <w:style w:type="paragraph" w:styleId="Textoindependienteprimerasangra">
    <w:name w:val="Body Text First Indent"/>
    <w:basedOn w:val="Textoindependiente"/>
    <w:rsid w:val="005D35A3"/>
    <w:pPr>
      <w:ind w:firstLine="210"/>
    </w:pPr>
  </w:style>
  <w:style w:type="paragraph" w:customStyle="1" w:styleId="ListNumber1">
    <w:name w:val="List Number 1"/>
    <w:basedOn w:val="Normal"/>
    <w:rsid w:val="005D35A3"/>
    <w:pPr>
      <w:spacing w:after="240" w:line="360" w:lineRule="auto"/>
      <w:ind w:left="425"/>
    </w:pPr>
    <w:rPr>
      <w:rFonts w:ascii="Times New Roman" w:hAnsi="Times New Roman"/>
      <w:lang w:eastAsia="en-US"/>
    </w:rPr>
  </w:style>
  <w:style w:type="character" w:customStyle="1" w:styleId="negrita1">
    <w:name w:val="negrita1"/>
    <w:basedOn w:val="Fuentedeprrafopredeter"/>
    <w:rsid w:val="005D35A3"/>
  </w:style>
  <w:style w:type="paragraph" w:styleId="Sangra3detindependiente">
    <w:name w:val="Body Text Indent 3"/>
    <w:basedOn w:val="Normal"/>
    <w:rsid w:val="00E02502"/>
    <w:pPr>
      <w:ind w:left="283"/>
    </w:pPr>
    <w:rPr>
      <w:sz w:val="16"/>
      <w:szCs w:val="16"/>
    </w:rPr>
  </w:style>
  <w:style w:type="character" w:customStyle="1" w:styleId="subrayado1">
    <w:name w:val="subrayado1"/>
    <w:basedOn w:val="Fuentedeprrafopredeter"/>
    <w:rsid w:val="00E02502"/>
  </w:style>
  <w:style w:type="character" w:customStyle="1" w:styleId="destaca-aranzadi1">
    <w:name w:val="destaca-aranzadi1"/>
    <w:rsid w:val="00E02502"/>
    <w:rPr>
      <w:b/>
      <w:bCs/>
      <w:color w:val="E36033"/>
    </w:rPr>
  </w:style>
  <w:style w:type="paragraph" w:styleId="Lista3">
    <w:name w:val="List 3"/>
    <w:basedOn w:val="Normal"/>
    <w:rsid w:val="00E02502"/>
    <w:pPr>
      <w:spacing w:after="0"/>
      <w:ind w:left="849" w:hanging="283"/>
      <w:jc w:val="left"/>
    </w:pPr>
    <w:rPr>
      <w:rFonts w:ascii="Times New Roman" w:hAnsi="Times New Roman"/>
      <w:sz w:val="24"/>
      <w:szCs w:val="24"/>
      <w:lang w:val="es-ES"/>
    </w:rPr>
  </w:style>
  <w:style w:type="paragraph" w:styleId="Lista4">
    <w:name w:val="List 4"/>
    <w:basedOn w:val="Normal"/>
    <w:rsid w:val="00E02502"/>
    <w:pPr>
      <w:spacing w:after="0"/>
      <w:ind w:left="1132" w:hanging="283"/>
      <w:jc w:val="left"/>
    </w:pPr>
    <w:rPr>
      <w:rFonts w:ascii="Times New Roman" w:hAnsi="Times New Roman"/>
      <w:sz w:val="24"/>
      <w:szCs w:val="24"/>
      <w:lang w:val="es-ES"/>
    </w:rPr>
  </w:style>
  <w:style w:type="paragraph" w:styleId="Lista5">
    <w:name w:val="List 5"/>
    <w:basedOn w:val="Normal"/>
    <w:rsid w:val="00E02502"/>
    <w:pPr>
      <w:spacing w:after="0"/>
      <w:ind w:left="1415" w:hanging="283"/>
      <w:jc w:val="left"/>
    </w:pPr>
    <w:rPr>
      <w:rFonts w:ascii="Times New Roman" w:hAnsi="Times New Roman"/>
      <w:sz w:val="24"/>
      <w:szCs w:val="24"/>
      <w:lang w:val="es-ES"/>
    </w:rPr>
  </w:style>
  <w:style w:type="paragraph" w:styleId="Saludo">
    <w:name w:val="Salutation"/>
    <w:basedOn w:val="Normal"/>
    <w:next w:val="Normal"/>
    <w:rsid w:val="00E02502"/>
    <w:pPr>
      <w:spacing w:after="0"/>
      <w:jc w:val="left"/>
    </w:pPr>
    <w:rPr>
      <w:rFonts w:ascii="Times New Roman" w:hAnsi="Times New Roman"/>
      <w:sz w:val="24"/>
      <w:szCs w:val="24"/>
      <w:lang w:val="es-ES"/>
    </w:rPr>
  </w:style>
  <w:style w:type="paragraph" w:styleId="Continuarlista">
    <w:name w:val="List Continue"/>
    <w:basedOn w:val="Normal"/>
    <w:rsid w:val="00E02502"/>
    <w:pPr>
      <w:ind w:left="283"/>
      <w:jc w:val="left"/>
    </w:pPr>
    <w:rPr>
      <w:rFonts w:ascii="Times New Roman" w:hAnsi="Times New Roman"/>
      <w:sz w:val="24"/>
      <w:szCs w:val="24"/>
      <w:lang w:val="es-ES"/>
    </w:rPr>
  </w:style>
  <w:style w:type="paragraph" w:styleId="Continuarlista3">
    <w:name w:val="List Continue 3"/>
    <w:basedOn w:val="Normal"/>
    <w:rsid w:val="00E02502"/>
    <w:pPr>
      <w:ind w:left="849"/>
      <w:jc w:val="left"/>
    </w:pPr>
    <w:rPr>
      <w:rFonts w:ascii="Times New Roman" w:hAnsi="Times New Roman"/>
      <w:sz w:val="24"/>
      <w:szCs w:val="24"/>
      <w:lang w:val="es-ES"/>
    </w:rPr>
  </w:style>
  <w:style w:type="paragraph" w:styleId="Sangradetextonormal">
    <w:name w:val="Body Text Indent"/>
    <w:basedOn w:val="Normal"/>
    <w:rsid w:val="00E02502"/>
    <w:pPr>
      <w:ind w:left="283"/>
      <w:jc w:val="left"/>
    </w:pPr>
    <w:rPr>
      <w:rFonts w:ascii="Times New Roman" w:hAnsi="Times New Roman"/>
      <w:sz w:val="24"/>
      <w:szCs w:val="24"/>
      <w:lang w:val="es-ES"/>
    </w:rPr>
  </w:style>
  <w:style w:type="paragraph" w:styleId="Textoindependienteprimerasangra2">
    <w:name w:val="Body Text First Indent 2"/>
    <w:basedOn w:val="Sangradetextonormal"/>
    <w:rsid w:val="00E02502"/>
    <w:pPr>
      <w:ind w:firstLine="210"/>
    </w:pPr>
  </w:style>
  <w:style w:type="paragraph" w:customStyle="1" w:styleId="josea">
    <w:name w:val="josea"/>
    <w:basedOn w:val="Normal"/>
    <w:rsid w:val="00E02502"/>
    <w:pPr>
      <w:spacing w:before="60" w:line="280" w:lineRule="atLeast"/>
      <w:ind w:left="567" w:hanging="567"/>
    </w:pPr>
    <w:rPr>
      <w:rFonts w:ascii="Arial" w:hAnsi="Arial" w:cs="Arial"/>
      <w:spacing w:val="-2"/>
      <w:sz w:val="20"/>
      <w:lang w:val="es-ES"/>
    </w:rPr>
  </w:style>
  <w:style w:type="paragraph" w:customStyle="1" w:styleId="Contrato">
    <w:name w:val="Contrato"/>
    <w:basedOn w:val="Normal"/>
    <w:rsid w:val="00E02502"/>
    <w:pPr>
      <w:pBdr>
        <w:bottom w:val="single" w:sz="4" w:space="1" w:color="auto"/>
      </w:pBdr>
    </w:pPr>
    <w:rPr>
      <w:rFonts w:ascii="Arial" w:hAnsi="Arial" w:cs="Arial"/>
      <w:b/>
      <w:caps/>
      <w:szCs w:val="22"/>
    </w:rPr>
  </w:style>
  <w:style w:type="character" w:styleId="Hipervnculovisitado">
    <w:name w:val="FollowedHyperlink"/>
    <w:rsid w:val="00E02502"/>
    <w:rPr>
      <w:color w:val="0000FF"/>
      <w:u w:val="single"/>
    </w:rPr>
  </w:style>
  <w:style w:type="paragraph" w:styleId="Textodeglobo">
    <w:name w:val="Balloon Text"/>
    <w:basedOn w:val="Normal"/>
    <w:semiHidden/>
    <w:rsid w:val="00344CA4"/>
    <w:rPr>
      <w:rFonts w:ascii="Tahoma" w:hAnsi="Tahoma" w:cs="Tahoma"/>
      <w:sz w:val="16"/>
      <w:szCs w:val="16"/>
    </w:rPr>
  </w:style>
  <w:style w:type="character" w:styleId="Refdecomentario">
    <w:name w:val="annotation reference"/>
    <w:uiPriority w:val="99"/>
    <w:rsid w:val="00222112"/>
    <w:rPr>
      <w:sz w:val="16"/>
      <w:szCs w:val="16"/>
    </w:rPr>
  </w:style>
  <w:style w:type="paragraph" w:styleId="Textocomentario">
    <w:name w:val="annotation text"/>
    <w:basedOn w:val="Normal"/>
    <w:link w:val="TextocomentarioCar"/>
    <w:uiPriority w:val="99"/>
    <w:rsid w:val="00222112"/>
    <w:rPr>
      <w:sz w:val="20"/>
      <w:lang w:eastAsia="x-none"/>
    </w:rPr>
  </w:style>
  <w:style w:type="character" w:customStyle="1" w:styleId="TextocomentarioCar">
    <w:name w:val="Texto comentario Car"/>
    <w:link w:val="Textocomentario"/>
    <w:rsid w:val="00222112"/>
    <w:rPr>
      <w:rFonts w:ascii="Univers" w:hAnsi="Univers"/>
      <w:lang w:val="es-ES_tradnl"/>
    </w:rPr>
  </w:style>
  <w:style w:type="paragraph" w:styleId="Asuntodelcomentario">
    <w:name w:val="annotation subject"/>
    <w:basedOn w:val="Textocomentario"/>
    <w:next w:val="Textocomentario"/>
    <w:link w:val="AsuntodelcomentarioCar"/>
    <w:rsid w:val="00222112"/>
    <w:rPr>
      <w:b/>
      <w:bCs/>
    </w:rPr>
  </w:style>
  <w:style w:type="character" w:customStyle="1" w:styleId="AsuntodelcomentarioCar">
    <w:name w:val="Asunto del comentario Car"/>
    <w:link w:val="Asuntodelcomentario"/>
    <w:rsid w:val="00222112"/>
    <w:rPr>
      <w:rFonts w:ascii="Univers" w:hAnsi="Univers"/>
      <w:b/>
      <w:bCs/>
      <w:lang w:val="es-ES_tradnl"/>
    </w:rPr>
  </w:style>
  <w:style w:type="paragraph" w:customStyle="1" w:styleId="Style7">
    <w:name w:val="Style 7"/>
    <w:uiPriority w:val="99"/>
    <w:rsid w:val="006F1D31"/>
    <w:pPr>
      <w:widowControl w:val="0"/>
      <w:autoSpaceDE w:val="0"/>
      <w:autoSpaceDN w:val="0"/>
      <w:spacing w:before="36" w:line="264" w:lineRule="auto"/>
      <w:ind w:left="504" w:right="72"/>
      <w:jc w:val="both"/>
    </w:pPr>
    <w:rPr>
      <w:rFonts w:ascii="Bookman Old Style" w:hAnsi="Bookman Old Style" w:cs="Bookman Old Style"/>
      <w:sz w:val="22"/>
      <w:szCs w:val="22"/>
      <w:lang w:val="en-US"/>
    </w:rPr>
  </w:style>
  <w:style w:type="character" w:customStyle="1" w:styleId="TextoindependienteCar">
    <w:name w:val="Texto independiente Car"/>
    <w:link w:val="Textoindependiente"/>
    <w:rsid w:val="00FE4A82"/>
    <w:rPr>
      <w:sz w:val="24"/>
      <w:szCs w:val="24"/>
    </w:rPr>
  </w:style>
  <w:style w:type="paragraph" w:styleId="Prrafodelista">
    <w:name w:val="List Paragraph"/>
    <w:aliases w:val="Viñeta Atos,Viñeta 1,List Bulletized,Viñeta 11,List Bulletized1,Viñeta 12,Viñeta 13,List Bulletized2,Viñeta 111,Normal Párrafo,Párrafo de lista 1,List,Lista1,Lista sin Numerar,Lista11,lista tabla,Titulo tabla,Pá,Bullet,Normal N3,Arial 8"/>
    <w:basedOn w:val="Normal"/>
    <w:link w:val="PrrafodelistaCar"/>
    <w:uiPriority w:val="34"/>
    <w:qFormat/>
    <w:rsid w:val="00974A5F"/>
    <w:pPr>
      <w:ind w:left="708"/>
    </w:pPr>
  </w:style>
  <w:style w:type="character" w:customStyle="1" w:styleId="EncabezadoCar">
    <w:name w:val="Encabezado Car"/>
    <w:link w:val="Encabezado"/>
    <w:uiPriority w:val="99"/>
    <w:rsid w:val="003D2078"/>
    <w:rPr>
      <w:rFonts w:ascii="Univers" w:hAnsi="Univers"/>
      <w:sz w:val="22"/>
      <w:lang w:val="es-ES_tradnl"/>
    </w:rPr>
  </w:style>
  <w:style w:type="paragraph" w:styleId="TDC1">
    <w:name w:val="toc 1"/>
    <w:basedOn w:val="Normal"/>
    <w:next w:val="Normal"/>
    <w:autoRedefine/>
    <w:rsid w:val="00FC00B9"/>
  </w:style>
  <w:style w:type="paragraph" w:customStyle="1" w:styleId="Default">
    <w:name w:val="Default"/>
    <w:rsid w:val="005F30A0"/>
    <w:pPr>
      <w:autoSpaceDE w:val="0"/>
      <w:autoSpaceDN w:val="0"/>
      <w:adjustRightInd w:val="0"/>
    </w:pPr>
    <w:rPr>
      <w:rFonts w:ascii="ENRESA Aroma" w:hAnsi="ENRESA Aroma" w:cs="ENRESA Aroma"/>
      <w:color w:val="000000"/>
      <w:sz w:val="24"/>
      <w:szCs w:val="24"/>
    </w:rPr>
  </w:style>
  <w:style w:type="paragraph" w:styleId="Revisin">
    <w:name w:val="Revision"/>
    <w:hidden/>
    <w:uiPriority w:val="99"/>
    <w:semiHidden/>
    <w:rsid w:val="003F37F9"/>
    <w:rPr>
      <w:rFonts w:ascii="Univers" w:hAnsi="Univers"/>
      <w:sz w:val="22"/>
      <w:lang w:val="es-ES_tradnl"/>
    </w:rPr>
  </w:style>
  <w:style w:type="paragraph" w:customStyle="1" w:styleId="Estilo1">
    <w:name w:val="Estilo1"/>
    <w:basedOn w:val="Normal"/>
    <w:link w:val="Estilo1Car"/>
    <w:autoRedefine/>
    <w:qFormat/>
    <w:rsid w:val="000E7D6F"/>
    <w:pPr>
      <w:numPr>
        <w:numId w:val="2"/>
      </w:numPr>
      <w:shd w:val="clear" w:color="auto" w:fill="FFFFFF"/>
      <w:tabs>
        <w:tab w:val="left" w:pos="709"/>
      </w:tabs>
      <w:spacing w:before="120" w:line="276" w:lineRule="auto"/>
    </w:pPr>
    <w:rPr>
      <w:rFonts w:ascii="ENRESA Aroma Light" w:hAnsi="ENRESA Aroma Light"/>
      <w:b/>
      <w:szCs w:val="22"/>
      <w:u w:val="single"/>
      <w:lang w:val="es-ES"/>
    </w:rPr>
  </w:style>
  <w:style w:type="paragraph" w:customStyle="1" w:styleId="Estilo2">
    <w:name w:val="Estilo2"/>
    <w:basedOn w:val="Estilo1"/>
    <w:link w:val="Estilo2Car"/>
    <w:autoRedefine/>
    <w:qFormat/>
    <w:rsid w:val="004A634A"/>
    <w:pPr>
      <w:numPr>
        <w:ilvl w:val="1"/>
      </w:numPr>
      <w:tabs>
        <w:tab w:val="clear" w:pos="709"/>
        <w:tab w:val="left" w:pos="993"/>
      </w:tabs>
      <w:spacing w:before="200" w:after="200"/>
      <w:ind w:left="993" w:hanging="709"/>
    </w:pPr>
    <w:rPr>
      <w:rFonts w:cs="Arial"/>
      <w:bCs/>
      <w:u w:val="none"/>
    </w:rPr>
  </w:style>
  <w:style w:type="character" w:customStyle="1" w:styleId="Estilo1Car">
    <w:name w:val="Estilo1 Car"/>
    <w:link w:val="Estilo1"/>
    <w:rsid w:val="000E7D6F"/>
    <w:rPr>
      <w:rFonts w:ascii="ENRESA Aroma Light" w:hAnsi="ENRESA Aroma Light"/>
      <w:b/>
      <w:sz w:val="22"/>
      <w:szCs w:val="22"/>
      <w:u w:val="single"/>
      <w:shd w:val="clear" w:color="auto" w:fill="FFFFFF"/>
    </w:rPr>
  </w:style>
  <w:style w:type="paragraph" w:customStyle="1" w:styleId="Estilo3">
    <w:name w:val="Estilo3"/>
    <w:basedOn w:val="Estilo2"/>
    <w:link w:val="Estilo3Car"/>
    <w:autoRedefine/>
    <w:qFormat/>
    <w:rsid w:val="004A634A"/>
    <w:pPr>
      <w:numPr>
        <w:ilvl w:val="2"/>
      </w:numPr>
      <w:tabs>
        <w:tab w:val="clear" w:pos="993"/>
        <w:tab w:val="left" w:pos="1418"/>
      </w:tabs>
      <w:ind w:left="1418" w:hanging="851"/>
    </w:pPr>
  </w:style>
  <w:style w:type="character" w:customStyle="1" w:styleId="Estilo2Car">
    <w:name w:val="Estilo2 Car"/>
    <w:link w:val="Estilo2"/>
    <w:rsid w:val="004A634A"/>
    <w:rPr>
      <w:rFonts w:ascii="ENRESA Aroma Light" w:hAnsi="ENRESA Aroma Light" w:cs="Arial"/>
      <w:b/>
      <w:bCs/>
      <w:sz w:val="22"/>
      <w:szCs w:val="22"/>
      <w:shd w:val="clear" w:color="auto" w:fill="FFFFFF"/>
    </w:rPr>
  </w:style>
  <w:style w:type="paragraph" w:customStyle="1" w:styleId="Estilo4">
    <w:name w:val="Estilo4"/>
    <w:basedOn w:val="Estilo3"/>
    <w:link w:val="Estilo4Car"/>
    <w:autoRedefine/>
    <w:qFormat/>
    <w:rsid w:val="009D048E"/>
    <w:pPr>
      <w:numPr>
        <w:ilvl w:val="3"/>
      </w:numPr>
      <w:tabs>
        <w:tab w:val="clear" w:pos="1418"/>
        <w:tab w:val="left" w:pos="1560"/>
      </w:tabs>
      <w:spacing w:before="120" w:after="120" w:line="260" w:lineRule="exact"/>
      <w:ind w:left="1418"/>
    </w:pPr>
  </w:style>
  <w:style w:type="character" w:customStyle="1" w:styleId="Estilo3Car">
    <w:name w:val="Estilo3 Car"/>
    <w:link w:val="Estilo3"/>
    <w:rsid w:val="004A634A"/>
    <w:rPr>
      <w:rFonts w:ascii="ENRESA Aroma Light" w:hAnsi="ENRESA Aroma Light" w:cs="Arial"/>
      <w:b/>
      <w:bCs/>
      <w:sz w:val="22"/>
      <w:szCs w:val="22"/>
      <w:shd w:val="clear" w:color="auto" w:fill="FFFFFF"/>
    </w:rPr>
  </w:style>
  <w:style w:type="paragraph" w:customStyle="1" w:styleId="Estilo5">
    <w:name w:val="Estilo5"/>
    <w:basedOn w:val="Estilo4"/>
    <w:link w:val="Estilo5Car"/>
    <w:autoRedefine/>
    <w:qFormat/>
    <w:rsid w:val="00D950DE"/>
    <w:pPr>
      <w:numPr>
        <w:ilvl w:val="4"/>
      </w:numPr>
      <w:tabs>
        <w:tab w:val="left" w:pos="2268"/>
      </w:tabs>
      <w:ind w:left="2268" w:hanging="1134"/>
    </w:pPr>
  </w:style>
  <w:style w:type="character" w:customStyle="1" w:styleId="Estilo4Car">
    <w:name w:val="Estilo4 Car"/>
    <w:link w:val="Estilo4"/>
    <w:rsid w:val="009D048E"/>
    <w:rPr>
      <w:rFonts w:ascii="ENRESA Aroma Light" w:hAnsi="ENRESA Aroma Light" w:cs="Arial"/>
      <w:b/>
      <w:bCs/>
      <w:sz w:val="22"/>
      <w:szCs w:val="22"/>
      <w:shd w:val="clear" w:color="auto" w:fill="FFFFFF"/>
    </w:rPr>
  </w:style>
  <w:style w:type="character" w:customStyle="1" w:styleId="PiedepginaCar">
    <w:name w:val="Pie de página Car"/>
    <w:link w:val="Piedepgina"/>
    <w:uiPriority w:val="99"/>
    <w:rsid w:val="00342DC5"/>
    <w:rPr>
      <w:rFonts w:ascii="Univers" w:hAnsi="Univers"/>
      <w:sz w:val="22"/>
      <w:lang w:val="es-ES_tradnl"/>
    </w:rPr>
  </w:style>
  <w:style w:type="character" w:customStyle="1" w:styleId="Estilo5Car">
    <w:name w:val="Estilo5 Car"/>
    <w:link w:val="Estilo5"/>
    <w:rsid w:val="00D950DE"/>
    <w:rPr>
      <w:rFonts w:ascii="ENRESA Aroma Light" w:hAnsi="ENRESA Aroma Light" w:cs="Arial"/>
      <w:b/>
      <w:bCs/>
      <w:sz w:val="22"/>
      <w:szCs w:val="22"/>
      <w:shd w:val="clear" w:color="auto" w:fill="FFFFFF"/>
    </w:rPr>
  </w:style>
  <w:style w:type="character" w:customStyle="1" w:styleId="PrrafodelistaCar">
    <w:name w:val="Párrafo de lista Car"/>
    <w:aliases w:val="Viñeta Atos Car,Viñeta 1 Car,List Bulletized Car,Viñeta 11 Car,List Bulletized1 Car,Viñeta 12 Car,Viñeta 13 Car,List Bulletized2 Car,Viñeta 111 Car,Normal Párrafo Car,Párrafo de lista 1 Car,List Car,Lista1 Car,Lista sin Numerar Car"/>
    <w:link w:val="Prrafodelista"/>
    <w:uiPriority w:val="34"/>
    <w:qFormat/>
    <w:locked/>
    <w:rsid w:val="00655D8B"/>
    <w:rPr>
      <w:rFonts w:ascii="Univers" w:hAnsi="Univers"/>
      <w:sz w:val="22"/>
      <w:lang w:val="es-ES_tradnl"/>
    </w:rPr>
  </w:style>
  <w:style w:type="table" w:customStyle="1" w:styleId="Tablaconcuadrcula1">
    <w:name w:val="Tabla con cuadrícula1"/>
    <w:rsid w:val="00993F7C"/>
    <w:rPr>
      <w:rFonts w:ascii="Calibri" w:hAnsi="Calibri"/>
      <w:sz w:val="22"/>
      <w:szCs w:val="22"/>
    </w:rPr>
    <w:tblPr>
      <w:tblCellMar>
        <w:top w:w="0" w:type="dxa"/>
        <w:left w:w="0" w:type="dxa"/>
        <w:bottom w:w="0" w:type="dxa"/>
        <w:right w:w="0" w:type="dxa"/>
      </w:tblCellMar>
    </w:tblPr>
  </w:style>
  <w:style w:type="paragraph" w:styleId="Textonotapie">
    <w:name w:val="footnote text"/>
    <w:basedOn w:val="Normal"/>
    <w:link w:val="TextonotapieCar"/>
    <w:uiPriority w:val="99"/>
    <w:unhideWhenUsed/>
    <w:rsid w:val="006D4079"/>
    <w:pPr>
      <w:spacing w:after="0"/>
      <w:ind w:left="10" w:hanging="10"/>
    </w:pPr>
    <w:rPr>
      <w:rFonts w:ascii="Times New Roman" w:hAnsi="Times New Roman"/>
      <w:color w:val="000000"/>
      <w:sz w:val="20"/>
      <w:lang w:val="es-ES"/>
    </w:rPr>
  </w:style>
  <w:style w:type="character" w:customStyle="1" w:styleId="TextonotapieCar">
    <w:name w:val="Texto nota pie Car"/>
    <w:link w:val="Textonotapie"/>
    <w:uiPriority w:val="99"/>
    <w:rsid w:val="006D4079"/>
    <w:rPr>
      <w:color w:val="000000"/>
    </w:rPr>
  </w:style>
  <w:style w:type="character" w:styleId="Refdenotaalpie">
    <w:name w:val="footnote reference"/>
    <w:unhideWhenUsed/>
    <w:rsid w:val="006D4079"/>
    <w:rPr>
      <w:vertAlign w:val="superscript"/>
    </w:rPr>
  </w:style>
  <w:style w:type="character" w:customStyle="1" w:styleId="TextocomentarioCar1">
    <w:name w:val="Texto comentario Car1"/>
    <w:uiPriority w:val="99"/>
    <w:rsid w:val="00B70E40"/>
    <w:rPr>
      <w:rFonts w:ascii="Arial" w:eastAsia="Times New Roman" w:hAnsi="Arial" w:cs="Arial"/>
      <w:sz w:val="20"/>
      <w:szCs w:val="20"/>
      <w:lang w:eastAsia="es-ES"/>
    </w:rPr>
  </w:style>
  <w:style w:type="character" w:styleId="Mencinsinresolver">
    <w:name w:val="Unresolved Mention"/>
    <w:uiPriority w:val="99"/>
    <w:semiHidden/>
    <w:unhideWhenUsed/>
    <w:rsid w:val="00674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548">
      <w:bodyDiv w:val="1"/>
      <w:marLeft w:val="0"/>
      <w:marRight w:val="0"/>
      <w:marTop w:val="0"/>
      <w:marBottom w:val="0"/>
      <w:divBdr>
        <w:top w:val="none" w:sz="0" w:space="0" w:color="auto"/>
        <w:left w:val="none" w:sz="0" w:space="0" w:color="auto"/>
        <w:bottom w:val="none" w:sz="0" w:space="0" w:color="auto"/>
        <w:right w:val="none" w:sz="0" w:space="0" w:color="auto"/>
      </w:divBdr>
    </w:div>
    <w:div w:id="236325829">
      <w:bodyDiv w:val="1"/>
      <w:marLeft w:val="0"/>
      <w:marRight w:val="0"/>
      <w:marTop w:val="0"/>
      <w:marBottom w:val="0"/>
      <w:divBdr>
        <w:top w:val="none" w:sz="0" w:space="0" w:color="auto"/>
        <w:left w:val="none" w:sz="0" w:space="0" w:color="auto"/>
        <w:bottom w:val="none" w:sz="0" w:space="0" w:color="auto"/>
        <w:right w:val="none" w:sz="0" w:space="0" w:color="auto"/>
      </w:divBdr>
    </w:div>
    <w:div w:id="264073521">
      <w:bodyDiv w:val="1"/>
      <w:marLeft w:val="0"/>
      <w:marRight w:val="0"/>
      <w:marTop w:val="0"/>
      <w:marBottom w:val="0"/>
      <w:divBdr>
        <w:top w:val="none" w:sz="0" w:space="0" w:color="auto"/>
        <w:left w:val="none" w:sz="0" w:space="0" w:color="auto"/>
        <w:bottom w:val="none" w:sz="0" w:space="0" w:color="auto"/>
        <w:right w:val="none" w:sz="0" w:space="0" w:color="auto"/>
      </w:divBdr>
    </w:div>
    <w:div w:id="422604771">
      <w:bodyDiv w:val="1"/>
      <w:marLeft w:val="0"/>
      <w:marRight w:val="0"/>
      <w:marTop w:val="0"/>
      <w:marBottom w:val="0"/>
      <w:divBdr>
        <w:top w:val="none" w:sz="0" w:space="0" w:color="auto"/>
        <w:left w:val="none" w:sz="0" w:space="0" w:color="auto"/>
        <w:bottom w:val="none" w:sz="0" w:space="0" w:color="auto"/>
        <w:right w:val="none" w:sz="0" w:space="0" w:color="auto"/>
      </w:divBdr>
    </w:div>
    <w:div w:id="469173986">
      <w:bodyDiv w:val="1"/>
      <w:marLeft w:val="0"/>
      <w:marRight w:val="0"/>
      <w:marTop w:val="0"/>
      <w:marBottom w:val="0"/>
      <w:divBdr>
        <w:top w:val="none" w:sz="0" w:space="0" w:color="auto"/>
        <w:left w:val="none" w:sz="0" w:space="0" w:color="auto"/>
        <w:bottom w:val="none" w:sz="0" w:space="0" w:color="auto"/>
        <w:right w:val="none" w:sz="0" w:space="0" w:color="auto"/>
      </w:divBdr>
    </w:div>
    <w:div w:id="481504843">
      <w:bodyDiv w:val="1"/>
      <w:marLeft w:val="0"/>
      <w:marRight w:val="0"/>
      <w:marTop w:val="0"/>
      <w:marBottom w:val="0"/>
      <w:divBdr>
        <w:top w:val="none" w:sz="0" w:space="0" w:color="auto"/>
        <w:left w:val="none" w:sz="0" w:space="0" w:color="auto"/>
        <w:bottom w:val="none" w:sz="0" w:space="0" w:color="auto"/>
        <w:right w:val="none" w:sz="0" w:space="0" w:color="auto"/>
      </w:divBdr>
    </w:div>
    <w:div w:id="678048466">
      <w:bodyDiv w:val="1"/>
      <w:marLeft w:val="0"/>
      <w:marRight w:val="0"/>
      <w:marTop w:val="0"/>
      <w:marBottom w:val="0"/>
      <w:divBdr>
        <w:top w:val="none" w:sz="0" w:space="0" w:color="auto"/>
        <w:left w:val="none" w:sz="0" w:space="0" w:color="auto"/>
        <w:bottom w:val="none" w:sz="0" w:space="0" w:color="auto"/>
        <w:right w:val="none" w:sz="0" w:space="0" w:color="auto"/>
      </w:divBdr>
    </w:div>
    <w:div w:id="768739072">
      <w:bodyDiv w:val="1"/>
      <w:marLeft w:val="0"/>
      <w:marRight w:val="0"/>
      <w:marTop w:val="0"/>
      <w:marBottom w:val="0"/>
      <w:divBdr>
        <w:top w:val="none" w:sz="0" w:space="0" w:color="auto"/>
        <w:left w:val="none" w:sz="0" w:space="0" w:color="auto"/>
        <w:bottom w:val="none" w:sz="0" w:space="0" w:color="auto"/>
        <w:right w:val="none" w:sz="0" w:space="0" w:color="auto"/>
      </w:divBdr>
    </w:div>
    <w:div w:id="777986530">
      <w:bodyDiv w:val="1"/>
      <w:marLeft w:val="0"/>
      <w:marRight w:val="0"/>
      <w:marTop w:val="0"/>
      <w:marBottom w:val="0"/>
      <w:divBdr>
        <w:top w:val="none" w:sz="0" w:space="0" w:color="auto"/>
        <w:left w:val="none" w:sz="0" w:space="0" w:color="auto"/>
        <w:bottom w:val="none" w:sz="0" w:space="0" w:color="auto"/>
        <w:right w:val="none" w:sz="0" w:space="0" w:color="auto"/>
      </w:divBdr>
    </w:div>
    <w:div w:id="919369150">
      <w:bodyDiv w:val="1"/>
      <w:marLeft w:val="0"/>
      <w:marRight w:val="0"/>
      <w:marTop w:val="0"/>
      <w:marBottom w:val="0"/>
      <w:divBdr>
        <w:top w:val="none" w:sz="0" w:space="0" w:color="auto"/>
        <w:left w:val="none" w:sz="0" w:space="0" w:color="auto"/>
        <w:bottom w:val="none" w:sz="0" w:space="0" w:color="auto"/>
        <w:right w:val="none" w:sz="0" w:space="0" w:color="auto"/>
      </w:divBdr>
    </w:div>
    <w:div w:id="928269465">
      <w:bodyDiv w:val="1"/>
      <w:marLeft w:val="0"/>
      <w:marRight w:val="0"/>
      <w:marTop w:val="0"/>
      <w:marBottom w:val="0"/>
      <w:divBdr>
        <w:top w:val="none" w:sz="0" w:space="0" w:color="auto"/>
        <w:left w:val="none" w:sz="0" w:space="0" w:color="auto"/>
        <w:bottom w:val="none" w:sz="0" w:space="0" w:color="auto"/>
        <w:right w:val="none" w:sz="0" w:space="0" w:color="auto"/>
      </w:divBdr>
    </w:div>
    <w:div w:id="930047817">
      <w:bodyDiv w:val="1"/>
      <w:marLeft w:val="0"/>
      <w:marRight w:val="0"/>
      <w:marTop w:val="0"/>
      <w:marBottom w:val="0"/>
      <w:divBdr>
        <w:top w:val="none" w:sz="0" w:space="0" w:color="auto"/>
        <w:left w:val="none" w:sz="0" w:space="0" w:color="auto"/>
        <w:bottom w:val="none" w:sz="0" w:space="0" w:color="auto"/>
        <w:right w:val="none" w:sz="0" w:space="0" w:color="auto"/>
      </w:divBdr>
    </w:div>
    <w:div w:id="934829467">
      <w:bodyDiv w:val="1"/>
      <w:marLeft w:val="0"/>
      <w:marRight w:val="0"/>
      <w:marTop w:val="0"/>
      <w:marBottom w:val="0"/>
      <w:divBdr>
        <w:top w:val="none" w:sz="0" w:space="0" w:color="auto"/>
        <w:left w:val="none" w:sz="0" w:space="0" w:color="auto"/>
        <w:bottom w:val="none" w:sz="0" w:space="0" w:color="auto"/>
        <w:right w:val="none" w:sz="0" w:space="0" w:color="auto"/>
      </w:divBdr>
    </w:div>
    <w:div w:id="1030033188">
      <w:bodyDiv w:val="1"/>
      <w:marLeft w:val="0"/>
      <w:marRight w:val="0"/>
      <w:marTop w:val="0"/>
      <w:marBottom w:val="0"/>
      <w:divBdr>
        <w:top w:val="none" w:sz="0" w:space="0" w:color="auto"/>
        <w:left w:val="none" w:sz="0" w:space="0" w:color="auto"/>
        <w:bottom w:val="none" w:sz="0" w:space="0" w:color="auto"/>
        <w:right w:val="none" w:sz="0" w:space="0" w:color="auto"/>
      </w:divBdr>
    </w:div>
    <w:div w:id="1104030827">
      <w:bodyDiv w:val="1"/>
      <w:marLeft w:val="0"/>
      <w:marRight w:val="0"/>
      <w:marTop w:val="0"/>
      <w:marBottom w:val="0"/>
      <w:divBdr>
        <w:top w:val="none" w:sz="0" w:space="0" w:color="auto"/>
        <w:left w:val="none" w:sz="0" w:space="0" w:color="auto"/>
        <w:bottom w:val="none" w:sz="0" w:space="0" w:color="auto"/>
        <w:right w:val="none" w:sz="0" w:space="0" w:color="auto"/>
      </w:divBdr>
    </w:div>
    <w:div w:id="1136415698">
      <w:bodyDiv w:val="1"/>
      <w:marLeft w:val="0"/>
      <w:marRight w:val="0"/>
      <w:marTop w:val="0"/>
      <w:marBottom w:val="0"/>
      <w:divBdr>
        <w:top w:val="none" w:sz="0" w:space="0" w:color="auto"/>
        <w:left w:val="none" w:sz="0" w:space="0" w:color="auto"/>
        <w:bottom w:val="none" w:sz="0" w:space="0" w:color="auto"/>
        <w:right w:val="none" w:sz="0" w:space="0" w:color="auto"/>
      </w:divBdr>
    </w:div>
    <w:div w:id="1140148056">
      <w:bodyDiv w:val="1"/>
      <w:marLeft w:val="0"/>
      <w:marRight w:val="0"/>
      <w:marTop w:val="0"/>
      <w:marBottom w:val="0"/>
      <w:divBdr>
        <w:top w:val="none" w:sz="0" w:space="0" w:color="auto"/>
        <w:left w:val="none" w:sz="0" w:space="0" w:color="auto"/>
        <w:bottom w:val="none" w:sz="0" w:space="0" w:color="auto"/>
        <w:right w:val="none" w:sz="0" w:space="0" w:color="auto"/>
      </w:divBdr>
    </w:div>
    <w:div w:id="1237785305">
      <w:bodyDiv w:val="1"/>
      <w:marLeft w:val="0"/>
      <w:marRight w:val="0"/>
      <w:marTop w:val="0"/>
      <w:marBottom w:val="0"/>
      <w:divBdr>
        <w:top w:val="none" w:sz="0" w:space="0" w:color="auto"/>
        <w:left w:val="none" w:sz="0" w:space="0" w:color="auto"/>
        <w:bottom w:val="none" w:sz="0" w:space="0" w:color="auto"/>
        <w:right w:val="none" w:sz="0" w:space="0" w:color="auto"/>
      </w:divBdr>
    </w:div>
    <w:div w:id="1304235418">
      <w:bodyDiv w:val="1"/>
      <w:marLeft w:val="0"/>
      <w:marRight w:val="0"/>
      <w:marTop w:val="0"/>
      <w:marBottom w:val="0"/>
      <w:divBdr>
        <w:top w:val="none" w:sz="0" w:space="0" w:color="auto"/>
        <w:left w:val="none" w:sz="0" w:space="0" w:color="auto"/>
        <w:bottom w:val="none" w:sz="0" w:space="0" w:color="auto"/>
        <w:right w:val="none" w:sz="0" w:space="0" w:color="auto"/>
      </w:divBdr>
    </w:div>
    <w:div w:id="1396004786">
      <w:bodyDiv w:val="1"/>
      <w:marLeft w:val="0"/>
      <w:marRight w:val="0"/>
      <w:marTop w:val="0"/>
      <w:marBottom w:val="0"/>
      <w:divBdr>
        <w:top w:val="none" w:sz="0" w:space="0" w:color="auto"/>
        <w:left w:val="none" w:sz="0" w:space="0" w:color="auto"/>
        <w:bottom w:val="none" w:sz="0" w:space="0" w:color="auto"/>
        <w:right w:val="none" w:sz="0" w:space="0" w:color="auto"/>
      </w:divBdr>
    </w:div>
    <w:div w:id="1411850551">
      <w:bodyDiv w:val="1"/>
      <w:marLeft w:val="0"/>
      <w:marRight w:val="0"/>
      <w:marTop w:val="0"/>
      <w:marBottom w:val="0"/>
      <w:divBdr>
        <w:top w:val="none" w:sz="0" w:space="0" w:color="auto"/>
        <w:left w:val="none" w:sz="0" w:space="0" w:color="auto"/>
        <w:bottom w:val="none" w:sz="0" w:space="0" w:color="auto"/>
        <w:right w:val="none" w:sz="0" w:space="0" w:color="auto"/>
      </w:divBdr>
    </w:div>
    <w:div w:id="1430396290">
      <w:bodyDiv w:val="1"/>
      <w:marLeft w:val="0"/>
      <w:marRight w:val="0"/>
      <w:marTop w:val="0"/>
      <w:marBottom w:val="0"/>
      <w:divBdr>
        <w:top w:val="none" w:sz="0" w:space="0" w:color="auto"/>
        <w:left w:val="none" w:sz="0" w:space="0" w:color="auto"/>
        <w:bottom w:val="none" w:sz="0" w:space="0" w:color="auto"/>
        <w:right w:val="none" w:sz="0" w:space="0" w:color="auto"/>
      </w:divBdr>
    </w:div>
    <w:div w:id="1447581682">
      <w:bodyDiv w:val="1"/>
      <w:marLeft w:val="0"/>
      <w:marRight w:val="0"/>
      <w:marTop w:val="0"/>
      <w:marBottom w:val="0"/>
      <w:divBdr>
        <w:top w:val="none" w:sz="0" w:space="0" w:color="auto"/>
        <w:left w:val="none" w:sz="0" w:space="0" w:color="auto"/>
        <w:bottom w:val="none" w:sz="0" w:space="0" w:color="auto"/>
        <w:right w:val="none" w:sz="0" w:space="0" w:color="auto"/>
      </w:divBdr>
    </w:div>
    <w:div w:id="1453286972">
      <w:bodyDiv w:val="1"/>
      <w:marLeft w:val="0"/>
      <w:marRight w:val="0"/>
      <w:marTop w:val="0"/>
      <w:marBottom w:val="0"/>
      <w:divBdr>
        <w:top w:val="none" w:sz="0" w:space="0" w:color="auto"/>
        <w:left w:val="none" w:sz="0" w:space="0" w:color="auto"/>
        <w:bottom w:val="none" w:sz="0" w:space="0" w:color="auto"/>
        <w:right w:val="none" w:sz="0" w:space="0" w:color="auto"/>
      </w:divBdr>
    </w:div>
    <w:div w:id="1467506539">
      <w:bodyDiv w:val="1"/>
      <w:marLeft w:val="0"/>
      <w:marRight w:val="0"/>
      <w:marTop w:val="0"/>
      <w:marBottom w:val="0"/>
      <w:divBdr>
        <w:top w:val="none" w:sz="0" w:space="0" w:color="auto"/>
        <w:left w:val="none" w:sz="0" w:space="0" w:color="auto"/>
        <w:bottom w:val="none" w:sz="0" w:space="0" w:color="auto"/>
        <w:right w:val="none" w:sz="0" w:space="0" w:color="auto"/>
      </w:divBdr>
    </w:div>
    <w:div w:id="1484852966">
      <w:bodyDiv w:val="1"/>
      <w:marLeft w:val="0"/>
      <w:marRight w:val="0"/>
      <w:marTop w:val="0"/>
      <w:marBottom w:val="0"/>
      <w:divBdr>
        <w:top w:val="none" w:sz="0" w:space="0" w:color="auto"/>
        <w:left w:val="none" w:sz="0" w:space="0" w:color="auto"/>
        <w:bottom w:val="none" w:sz="0" w:space="0" w:color="auto"/>
        <w:right w:val="none" w:sz="0" w:space="0" w:color="auto"/>
      </w:divBdr>
    </w:div>
    <w:div w:id="1599287356">
      <w:bodyDiv w:val="1"/>
      <w:marLeft w:val="0"/>
      <w:marRight w:val="0"/>
      <w:marTop w:val="0"/>
      <w:marBottom w:val="0"/>
      <w:divBdr>
        <w:top w:val="none" w:sz="0" w:space="0" w:color="auto"/>
        <w:left w:val="none" w:sz="0" w:space="0" w:color="auto"/>
        <w:bottom w:val="none" w:sz="0" w:space="0" w:color="auto"/>
        <w:right w:val="none" w:sz="0" w:space="0" w:color="auto"/>
      </w:divBdr>
    </w:div>
    <w:div w:id="1635788185">
      <w:bodyDiv w:val="1"/>
      <w:marLeft w:val="0"/>
      <w:marRight w:val="0"/>
      <w:marTop w:val="0"/>
      <w:marBottom w:val="0"/>
      <w:divBdr>
        <w:top w:val="none" w:sz="0" w:space="0" w:color="auto"/>
        <w:left w:val="none" w:sz="0" w:space="0" w:color="auto"/>
        <w:bottom w:val="none" w:sz="0" w:space="0" w:color="auto"/>
        <w:right w:val="none" w:sz="0" w:space="0" w:color="auto"/>
      </w:divBdr>
    </w:div>
    <w:div w:id="1722050814">
      <w:bodyDiv w:val="1"/>
      <w:marLeft w:val="0"/>
      <w:marRight w:val="0"/>
      <w:marTop w:val="0"/>
      <w:marBottom w:val="0"/>
      <w:divBdr>
        <w:top w:val="none" w:sz="0" w:space="0" w:color="auto"/>
        <w:left w:val="none" w:sz="0" w:space="0" w:color="auto"/>
        <w:bottom w:val="none" w:sz="0" w:space="0" w:color="auto"/>
        <w:right w:val="none" w:sz="0" w:space="0" w:color="auto"/>
      </w:divBdr>
    </w:div>
    <w:div w:id="1801461160">
      <w:bodyDiv w:val="1"/>
      <w:marLeft w:val="0"/>
      <w:marRight w:val="0"/>
      <w:marTop w:val="0"/>
      <w:marBottom w:val="0"/>
      <w:divBdr>
        <w:top w:val="none" w:sz="0" w:space="0" w:color="auto"/>
        <w:left w:val="none" w:sz="0" w:space="0" w:color="auto"/>
        <w:bottom w:val="none" w:sz="0" w:space="0" w:color="auto"/>
        <w:right w:val="none" w:sz="0" w:space="0" w:color="auto"/>
      </w:divBdr>
    </w:div>
    <w:div w:id="1948847998">
      <w:bodyDiv w:val="1"/>
      <w:marLeft w:val="0"/>
      <w:marRight w:val="0"/>
      <w:marTop w:val="0"/>
      <w:marBottom w:val="0"/>
      <w:divBdr>
        <w:top w:val="none" w:sz="0" w:space="0" w:color="auto"/>
        <w:left w:val="none" w:sz="0" w:space="0" w:color="auto"/>
        <w:bottom w:val="none" w:sz="0" w:space="0" w:color="auto"/>
        <w:right w:val="none" w:sz="0" w:space="0" w:color="auto"/>
      </w:divBdr>
    </w:div>
    <w:div w:id="205399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GOA\Configuraci&#243;n%20local\Archivos%20temporales%20de%20Internet\Content.IE5\HMGHOEKD\Procedimiento%20tipo_AROMA%5b1%5d.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c136f9e-4c62-4529-96d7-4d45c08bd7fe">
      <Terms xmlns="http://schemas.microsoft.com/office/infopath/2007/PartnerControls"/>
    </lcf76f155ced4ddcb4097134ff3c332f>
    <TaxCatchAll xmlns="09521594-1c3f-4dc0-883b-87d08b31ebb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0E42E925AEB0D428E82179EA616534B" ma:contentTypeVersion="18" ma:contentTypeDescription="Create a new document." ma:contentTypeScope="" ma:versionID="c58f5ed14266be85abea696115e5c1c7">
  <xsd:schema xmlns:xsd="http://www.w3.org/2001/XMLSchema" xmlns:xs="http://www.w3.org/2001/XMLSchema" xmlns:p="http://schemas.microsoft.com/office/2006/metadata/properties" xmlns:ns2="5c136f9e-4c62-4529-96d7-4d45c08bd7fe" xmlns:ns3="09521594-1c3f-4dc0-883b-87d08b31ebb9" targetNamespace="http://schemas.microsoft.com/office/2006/metadata/properties" ma:root="true" ma:fieldsID="2e50349bc110a1a6672437df647846e2" ns2:_="" ns3:_="">
    <xsd:import namespace="5c136f9e-4c62-4529-96d7-4d45c08bd7fe"/>
    <xsd:import namespace="09521594-1c3f-4dc0-883b-87d08b31eb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136f9e-4c62-4529-96d7-4d45c08bd7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4008f0c-77cc-4ac8-b256-0f6140b0949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521594-1c3f-4dc0-883b-87d08b31ebb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7489d52-0c8c-469c-8e97-b41cc147591a}" ma:internalName="TaxCatchAll" ma:showField="CatchAllData" ma:web="09521594-1c3f-4dc0-883b-87d08b31eb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EDD196-BDCD-434D-9CC4-33EECA435F73}">
  <ds:schemaRefs>
    <ds:schemaRef ds:uri="http://schemas.openxmlformats.org/officeDocument/2006/bibliography"/>
  </ds:schemaRefs>
</ds:datastoreItem>
</file>

<file path=customXml/itemProps2.xml><?xml version="1.0" encoding="utf-8"?>
<ds:datastoreItem xmlns:ds="http://schemas.openxmlformats.org/officeDocument/2006/customXml" ds:itemID="{DB68074A-85FA-4D10-9666-348166C77FEC}">
  <ds:schemaRefs>
    <ds:schemaRef ds:uri="http://schemas.microsoft.com/office/2006/metadata/properties"/>
    <ds:schemaRef ds:uri="http://schemas.microsoft.com/office/infopath/2007/PartnerControls"/>
    <ds:schemaRef ds:uri="5c136f9e-4c62-4529-96d7-4d45c08bd7fe"/>
    <ds:schemaRef ds:uri="09521594-1c3f-4dc0-883b-87d08b31ebb9"/>
  </ds:schemaRefs>
</ds:datastoreItem>
</file>

<file path=customXml/itemProps3.xml><?xml version="1.0" encoding="utf-8"?>
<ds:datastoreItem xmlns:ds="http://schemas.openxmlformats.org/officeDocument/2006/customXml" ds:itemID="{A79FA819-35B8-4EE2-A684-5111ADBBCB65}">
  <ds:schemaRefs>
    <ds:schemaRef ds:uri="http://schemas.microsoft.com/sharepoint/v3/contenttype/forms"/>
  </ds:schemaRefs>
</ds:datastoreItem>
</file>

<file path=customXml/itemProps4.xml><?xml version="1.0" encoding="utf-8"?>
<ds:datastoreItem xmlns:ds="http://schemas.openxmlformats.org/officeDocument/2006/customXml" ds:itemID="{3FD0E7D4-3E05-438C-BFB0-8FD4034C2FF2}"/>
</file>

<file path=customXml/itemProps5.xml><?xml version="1.0" encoding="utf-8"?>
<ds:datastoreItem xmlns:ds="http://schemas.openxmlformats.org/officeDocument/2006/customXml" ds:itemID="{1EF0FA49-4070-4421-AA3B-6069008D85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Procedimiento tipo_AROMA[1]</Template>
  <TotalTime>13</TotalTime>
  <Pages>2</Pages>
  <Words>381</Words>
  <Characters>2117</Characters>
  <Application>Microsoft Office Word</Application>
  <DocSecurity>0</DocSecurity>
  <Lines>105</Lines>
  <Paragraphs>18</Paragraphs>
  <ScaleCrop>false</ScaleCrop>
  <HeadingPairs>
    <vt:vector size="2" baseType="variant">
      <vt:variant>
        <vt:lpstr>Título</vt:lpstr>
      </vt:variant>
      <vt:variant>
        <vt:i4>1</vt:i4>
      </vt:variant>
    </vt:vector>
  </HeadingPairs>
  <TitlesOfParts>
    <vt:vector size="1" baseType="lpstr">
      <vt:lpstr> </vt:lpstr>
    </vt:vector>
  </TitlesOfParts>
  <Company>ENRESA</Company>
  <LinksUpToDate>false</LinksUpToDate>
  <CharactersWithSpaces>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motm</dc:creator>
  <cp:keywords/>
  <dc:description/>
  <cp:lastModifiedBy>Pérez Morales, Javier</cp:lastModifiedBy>
  <cp:revision>14</cp:revision>
  <cp:lastPrinted>2022-11-30T10:28:00Z</cp:lastPrinted>
  <dcterms:created xsi:type="dcterms:W3CDTF">2025-11-17T12:14:00Z</dcterms:created>
  <dcterms:modified xsi:type="dcterms:W3CDTF">2026-02-02T09:10:00Z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262214b-4402-4fd7-9e7a-cd3557d9ab45_Enabled">
    <vt:lpwstr>True</vt:lpwstr>
  </property>
  <property fmtid="{D5CDD505-2E9C-101B-9397-08002B2CF9AE}" pid="3" name="MSIP_Label_3262214b-4402-4fd7-9e7a-cd3557d9ab45_SiteId">
    <vt:lpwstr>d3d40c49-151b-4845-b6de-f08b75bdb984</vt:lpwstr>
  </property>
  <property fmtid="{D5CDD505-2E9C-101B-9397-08002B2CF9AE}" pid="4" name="MSIP_Label_3262214b-4402-4fd7-9e7a-cd3557d9ab45_Owner">
    <vt:lpwstr>MPEG@enresa.es</vt:lpwstr>
  </property>
  <property fmtid="{D5CDD505-2E9C-101B-9397-08002B2CF9AE}" pid="5" name="MSIP_Label_3262214b-4402-4fd7-9e7a-cd3557d9ab45_SetDate">
    <vt:lpwstr>2019-11-14T12:17:54.7274483Z</vt:lpwstr>
  </property>
  <property fmtid="{D5CDD505-2E9C-101B-9397-08002B2CF9AE}" pid="6" name="MSIP_Label_3262214b-4402-4fd7-9e7a-cd3557d9ab45_Name">
    <vt:lpwstr>Pública</vt:lpwstr>
  </property>
  <property fmtid="{D5CDD505-2E9C-101B-9397-08002B2CF9AE}" pid="7" name="MSIP_Label_3262214b-4402-4fd7-9e7a-cd3557d9ab45_Application">
    <vt:lpwstr>Microsoft Azure Information Protection</vt:lpwstr>
  </property>
  <property fmtid="{D5CDD505-2E9C-101B-9397-08002B2CF9AE}" pid="8" name="MSIP_Label_3262214b-4402-4fd7-9e7a-cd3557d9ab45_ActionId">
    <vt:lpwstr>2c23fe0d-e545-42bf-a6e7-25776bd84ec4</vt:lpwstr>
  </property>
  <property fmtid="{D5CDD505-2E9C-101B-9397-08002B2CF9AE}" pid="9" name="MSIP_Label_3262214b-4402-4fd7-9e7a-cd3557d9ab45_Extended_MSFT_Method">
    <vt:lpwstr>Automatic</vt:lpwstr>
  </property>
  <property fmtid="{D5CDD505-2E9C-101B-9397-08002B2CF9AE}" pid="10" name="Sensitivity">
    <vt:lpwstr>Pública</vt:lpwstr>
  </property>
  <property fmtid="{D5CDD505-2E9C-101B-9397-08002B2CF9AE}" pid="11" name="ContentTypeId">
    <vt:lpwstr>0x01010030E42E925AEB0D428E82179EA616534B</vt:lpwstr>
  </property>
  <property fmtid="{D5CDD505-2E9C-101B-9397-08002B2CF9AE}" pid="12" name="MediaServiceImageTags">
    <vt:lpwstr/>
  </property>
</Properties>
</file>