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0D58EE6E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FA496B">
        <w:rPr>
          <w:rFonts w:ascii="ENRESA Aroma Light" w:hAnsi="ENRESA Aroma Light" w:cs="Arial"/>
          <w:szCs w:val="22"/>
          <w:lang w:val="es-ES"/>
        </w:rPr>
        <w:t xml:space="preserve">que </w:t>
      </w:r>
      <w:r w:rsidR="00FA496B" w:rsidRPr="00FA496B">
        <w:rPr>
          <w:rFonts w:ascii="ENRESA Aroma Light" w:hAnsi="ENRESA Aroma Light" w:cs="Arial"/>
          <w:szCs w:val="22"/>
          <w:lang w:val="es-ES"/>
        </w:rPr>
        <w:t xml:space="preserve">se </w:t>
      </w:r>
      <w:r w:rsidR="00FA496B" w:rsidRPr="00FA496B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FA496B" w:rsidRPr="00FA496B">
        <w:rPr>
          <w:rFonts w:ascii="ENRESA Aroma Light" w:hAnsi="ENRESA Aroma Light" w:cs="Arial"/>
          <w:szCs w:val="22"/>
          <w:lang w:val="es-ES"/>
        </w:rPr>
        <w:t xml:space="preserve"> a lo siguiente</w:t>
      </w:r>
      <w:r w:rsidR="00FA496B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5"/>
        <w:gridCol w:w="1976"/>
        <w:gridCol w:w="1540"/>
      </w:tblGrid>
      <w:tr w:rsidR="009E25CD" w:rsidRPr="00115A0E" w14:paraId="06C63C5B" w14:textId="77777777" w:rsidTr="009E25CD">
        <w:trPr>
          <w:trHeight w:val="322"/>
        </w:trPr>
        <w:tc>
          <w:tcPr>
            <w:tcW w:w="6165" w:type="dxa"/>
            <w:shd w:val="clear" w:color="auto" w:fill="B3E5A1" w:themeFill="accent6" w:themeFillTint="66"/>
            <w:vAlign w:val="center"/>
          </w:tcPr>
          <w:p w14:paraId="62605860" w14:textId="77777777" w:rsidR="009E25CD" w:rsidRPr="00115A0E" w:rsidRDefault="009E25CD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1976" w:type="dxa"/>
            <w:shd w:val="clear" w:color="auto" w:fill="B3E5A1" w:themeFill="accent6" w:themeFillTint="66"/>
            <w:vAlign w:val="center"/>
          </w:tcPr>
          <w:p w14:paraId="252B4CD8" w14:textId="77777777" w:rsidR="009E25CD" w:rsidRPr="00115A0E" w:rsidRDefault="009E25CD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 (*)</w:t>
            </w:r>
          </w:p>
        </w:tc>
        <w:tc>
          <w:tcPr>
            <w:tcW w:w="1540" w:type="dxa"/>
            <w:shd w:val="clear" w:color="auto" w:fill="B3E5A1" w:themeFill="accent6" w:themeFillTint="66"/>
            <w:vAlign w:val="center"/>
          </w:tcPr>
          <w:p w14:paraId="092FB883" w14:textId="77777777" w:rsidR="009E25CD" w:rsidRPr="00115A0E" w:rsidRDefault="009E25CD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9E25CD" w:rsidRPr="00115A0E" w14:paraId="3E3DE48C" w14:textId="77777777" w:rsidTr="009E25CD">
        <w:trPr>
          <w:trHeight w:val="441"/>
        </w:trPr>
        <w:tc>
          <w:tcPr>
            <w:tcW w:w="6165" w:type="dxa"/>
            <w:vMerge w:val="restart"/>
            <w:vAlign w:val="center"/>
          </w:tcPr>
          <w:p w14:paraId="7E061C76" w14:textId="77777777" w:rsidR="009E25CD" w:rsidRPr="00BF41F1" w:rsidRDefault="009E25CD" w:rsidP="00B9349C">
            <w:pPr>
              <w:rPr>
                <w:rFonts w:ascii="ENRESA Aroma Light" w:hAnsi="ENRESA Aroma Light" w:cs="Calibri"/>
                <w:iCs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b/>
                <w:bCs/>
                <w:iCs/>
                <w:szCs w:val="22"/>
                <w:lang w:val="es-ES"/>
              </w:rPr>
              <w:t>1_Compromiso:</w:t>
            </w:r>
            <w:r w:rsidRPr="00115A0E"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 </w:t>
            </w:r>
            <w:r w:rsidRPr="00BF41F1">
              <w:rPr>
                <w:rFonts w:ascii="ENRESA Aroma Light" w:hAnsi="ENRESA Aroma Light" w:cs="Calibri"/>
                <w:iCs/>
                <w:szCs w:val="22"/>
                <w:lang w:val="es-ES"/>
              </w:rPr>
              <w:t>aportar líneas fijas y/o SIM</w:t>
            </w:r>
          </w:p>
          <w:p w14:paraId="4B7EDDEB" w14:textId="77777777" w:rsidR="009E25CD" w:rsidRPr="00115A0E" w:rsidRDefault="009E25CD" w:rsidP="00B9349C">
            <w:pPr>
              <w:spacing w:before="120" w:line="276" w:lineRule="auto"/>
              <w:rPr>
                <w:rFonts w:ascii="ENRESA Aroma Light" w:hAnsi="ENRESA Aroma Light" w:cs="Calibri"/>
                <w:szCs w:val="22"/>
                <w:lang w:val="es-ES"/>
              </w:rPr>
            </w:pPr>
          </w:p>
        </w:tc>
        <w:tc>
          <w:tcPr>
            <w:tcW w:w="1976" w:type="dxa"/>
            <w:vAlign w:val="center"/>
          </w:tcPr>
          <w:p w14:paraId="5D144E5F" w14:textId="77777777" w:rsidR="009E25CD" w:rsidRPr="00115A0E" w:rsidRDefault="009E25CD" w:rsidP="009E25CD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460332124" w:edGrp="everyone"/>
            <w:permEnd w:id="460332124"/>
          </w:p>
        </w:tc>
        <w:tc>
          <w:tcPr>
            <w:tcW w:w="1540" w:type="dxa"/>
            <w:vAlign w:val="center"/>
          </w:tcPr>
          <w:p w14:paraId="6F0F6FB8" w14:textId="77777777" w:rsidR="009E25CD" w:rsidRPr="00115A0E" w:rsidRDefault="009E25CD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615995118" w:edGrp="everyone"/>
            <w:permEnd w:id="615995118"/>
          </w:p>
        </w:tc>
      </w:tr>
      <w:tr w:rsidR="009E25CD" w:rsidRPr="00115A0E" w14:paraId="41503FAC" w14:textId="77777777" w:rsidTr="009E25CD">
        <w:trPr>
          <w:trHeight w:val="916"/>
        </w:trPr>
        <w:tc>
          <w:tcPr>
            <w:tcW w:w="6165" w:type="dxa"/>
            <w:vMerge/>
            <w:vAlign w:val="center"/>
          </w:tcPr>
          <w:p w14:paraId="6775AEB1" w14:textId="77777777" w:rsidR="009E25CD" w:rsidRPr="00115A0E" w:rsidRDefault="009E25CD" w:rsidP="00B9349C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  <w:lang w:val="es-ES"/>
              </w:rPr>
            </w:pPr>
          </w:p>
        </w:tc>
        <w:tc>
          <w:tcPr>
            <w:tcW w:w="3516" w:type="dxa"/>
            <w:gridSpan w:val="2"/>
            <w:vAlign w:val="center"/>
          </w:tcPr>
          <w:p w14:paraId="28BBA25B" w14:textId="77777777" w:rsidR="009E25CD" w:rsidRPr="00115A0E" w:rsidRDefault="009E25CD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>(*) En caso afirmativo, indicar una de las opciones siguientes:</w:t>
            </w:r>
          </w:p>
        </w:tc>
      </w:tr>
      <w:tr w:rsidR="009E25CD" w:rsidRPr="00115A0E" w14:paraId="1EDCFE16" w14:textId="77777777" w:rsidTr="009E25CD">
        <w:trPr>
          <w:trHeight w:val="419"/>
        </w:trPr>
        <w:tc>
          <w:tcPr>
            <w:tcW w:w="6165" w:type="dxa"/>
            <w:vMerge/>
            <w:vAlign w:val="center"/>
          </w:tcPr>
          <w:p w14:paraId="3EA76F51" w14:textId="77777777" w:rsidR="009E25CD" w:rsidRPr="00115A0E" w:rsidRDefault="009E25CD" w:rsidP="00B9349C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976" w:type="dxa"/>
          </w:tcPr>
          <w:p w14:paraId="38665B5B" w14:textId="77777777" w:rsidR="009E25CD" w:rsidRPr="00115A0E" w:rsidRDefault="009E25CD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szCs w:val="22"/>
                <w:lang w:val="es-ES"/>
              </w:rPr>
              <w:t>3</w:t>
            </w:r>
            <w:r w:rsidRPr="00115A0E">
              <w:rPr>
                <w:rFonts w:ascii="ENRESA Aroma Light" w:hAnsi="ENRESA Aroma Light" w:cs="Calibri"/>
                <w:szCs w:val="22"/>
                <w:lang w:val="es-ES"/>
              </w:rPr>
              <w:t xml:space="preserve"> </w:t>
            </w:r>
            <w:r>
              <w:rPr>
                <w:rFonts w:ascii="ENRESA Aroma Light" w:hAnsi="ENRESA Aroma Light" w:cs="Calibri"/>
                <w:szCs w:val="22"/>
                <w:lang w:val="es-ES"/>
              </w:rPr>
              <w:t>líneas</w:t>
            </w:r>
          </w:p>
        </w:tc>
        <w:tc>
          <w:tcPr>
            <w:tcW w:w="1540" w:type="dxa"/>
            <w:vAlign w:val="center"/>
          </w:tcPr>
          <w:p w14:paraId="49CB7F3C" w14:textId="77777777" w:rsidR="009E25CD" w:rsidRPr="00115A0E" w:rsidRDefault="009E25CD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093289866" w:edGrp="everyone"/>
            <w:permEnd w:id="1093289866"/>
          </w:p>
        </w:tc>
      </w:tr>
      <w:tr w:rsidR="009E25CD" w:rsidRPr="00115A0E" w14:paraId="5A5B35BF" w14:textId="77777777" w:rsidTr="009E25CD">
        <w:trPr>
          <w:trHeight w:val="409"/>
        </w:trPr>
        <w:tc>
          <w:tcPr>
            <w:tcW w:w="6165" w:type="dxa"/>
            <w:vMerge/>
            <w:vAlign w:val="center"/>
          </w:tcPr>
          <w:p w14:paraId="1F0C4AF1" w14:textId="77777777" w:rsidR="009E25CD" w:rsidRPr="00115A0E" w:rsidRDefault="009E25CD" w:rsidP="00B9349C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976" w:type="dxa"/>
          </w:tcPr>
          <w:p w14:paraId="35A3B4D3" w14:textId="77777777" w:rsidR="009E25CD" w:rsidRPr="00115A0E" w:rsidRDefault="009E25CD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szCs w:val="22"/>
                <w:lang w:val="es-ES"/>
              </w:rPr>
              <w:t>6</w:t>
            </w:r>
            <w:r>
              <w:t xml:space="preserve"> </w:t>
            </w:r>
            <w:r w:rsidRPr="004D1C54">
              <w:rPr>
                <w:rFonts w:ascii="ENRESA Aroma Light" w:hAnsi="ENRESA Aroma Light" w:cs="Calibri"/>
                <w:szCs w:val="22"/>
                <w:lang w:val="es-ES"/>
              </w:rPr>
              <w:t>líneas</w:t>
            </w:r>
          </w:p>
        </w:tc>
        <w:tc>
          <w:tcPr>
            <w:tcW w:w="1540" w:type="dxa"/>
            <w:vAlign w:val="center"/>
          </w:tcPr>
          <w:p w14:paraId="645CE21C" w14:textId="77777777" w:rsidR="009E25CD" w:rsidRPr="00115A0E" w:rsidRDefault="009E25CD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730354246" w:edGrp="everyone"/>
            <w:permEnd w:id="1730354246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D7D14" w14:textId="77777777" w:rsidR="001A22D7" w:rsidRDefault="001A22D7">
      <w:r>
        <w:separator/>
      </w:r>
    </w:p>
  </w:endnote>
  <w:endnote w:type="continuationSeparator" w:id="0">
    <w:p w14:paraId="146DE0AF" w14:textId="77777777" w:rsidR="001A22D7" w:rsidRDefault="001A22D7">
      <w:r>
        <w:continuationSeparator/>
      </w:r>
    </w:p>
  </w:endnote>
  <w:endnote w:type="continuationNotice" w:id="1">
    <w:p w14:paraId="06CF4B5E" w14:textId="77777777" w:rsidR="001A22D7" w:rsidRDefault="001A22D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26A6662-7C85-419E-8E3F-1B4C0FDBB772}"/>
    <w:embedBold r:id="rId2" w:fontKey="{6EDB8A2B-EB4F-4BA5-A484-3D1C18EA23C0}"/>
    <w:embedItalic r:id="rId3" w:fontKey="{A0324165-0B42-4925-B3B8-1A7DD45CF27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C97AE1D-5EC2-413C-85E7-2436911D9561}"/>
    <w:embedBold r:id="rId5" w:fontKey="{E2BA268A-2982-4AD8-8E98-9DC3863822DE}"/>
    <w:embedItalic r:id="rId6" w:fontKey="{1B4A160B-C8A9-40A5-8488-39FA25838ECD}"/>
    <w:embedBoldItalic r:id="rId7" w:fontKey="{17D7DFE3-7884-48E0-B979-DD83B97C1C3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E39EEEDA-9D30-45BC-A715-ADC83BC84D7A}"/>
    <w:embedBold r:id="rId9" w:fontKey="{87B09BD6-B5B9-4BA0-946E-2425706A394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006C768-3CCC-4D09-ADBF-5BA26417FED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96E2CC0A-588D-466F-9603-09223188BF0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0E5D89FE-6E59-4C07-A1FF-04EDD19A594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866D602D-EDFB-4A95-983C-67DE62D57C0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B7C9B" w14:textId="77777777" w:rsidR="001A22D7" w:rsidRDefault="001A22D7">
      <w:r>
        <w:separator/>
      </w:r>
    </w:p>
  </w:footnote>
  <w:footnote w:type="continuationSeparator" w:id="0">
    <w:p w14:paraId="13E099A7" w14:textId="77777777" w:rsidR="001A22D7" w:rsidRDefault="001A22D7">
      <w:r>
        <w:continuationSeparator/>
      </w:r>
    </w:p>
  </w:footnote>
  <w:footnote w:type="continuationNotice" w:id="1">
    <w:p w14:paraId="23AD5BC1" w14:textId="77777777" w:rsidR="001A22D7" w:rsidRDefault="001A22D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18A8C05" w14:textId="32E7ED6B" w:rsidR="0013556F" w:rsidRDefault="003D16DE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D16DE">
            <w:rPr>
              <w:rFonts w:ascii="ENRESA Aroma Light" w:hAnsi="ENRESA Aroma Light" w:cs="Arial"/>
              <w:b/>
              <w:bCs/>
              <w:szCs w:val="22"/>
              <w:lang w:val="pt-PT"/>
            </w:rPr>
            <w:t>Comunicaciones telefonía exterior</w:t>
          </w:r>
        </w:p>
        <w:p w14:paraId="20CC2581" w14:textId="42053525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 w:rsidR="0013556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3D16DE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</w:p>
      </w:tc>
      <w:tc>
        <w:tcPr>
          <w:tcW w:w="2552" w:type="dxa"/>
          <w:vAlign w:val="center"/>
        </w:tcPr>
        <w:p w14:paraId="52C77EF5" w14:textId="3BAB34F1" w:rsidR="00A2064F" w:rsidRPr="00360F17" w:rsidRDefault="00C67F2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0iEx/wmvnTwYEck6FgjZxHa/hWCGP/EbZ5aCIRJVHdQrsYmvH38fanmkP5lJlzuCyzibOPKe5ifGomwc2Yl5kQ==" w:salt="n0qcTU2+UyBAgo60AOtZb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703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A3A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556F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22D7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76B1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6DE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466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25CD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164C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67F2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3B5C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496B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43998D-D134-46CC-9A45-180EF19C0778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17</TotalTime>
  <Pages>1</Pages>
  <Words>109</Words>
  <Characters>600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2025-11-17T12:14:00Z</dcterms:created>
  <dcterms:modified xsi:type="dcterms:W3CDTF">2026-02-24T09:50:00Z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