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303CF3A0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443731">
        <w:rPr>
          <w:rFonts w:ascii="ENRESA Aroma Light" w:hAnsi="ENRESA Aroma Light" w:cs="Arial"/>
          <w:szCs w:val="22"/>
          <w:lang w:val="es-ES"/>
        </w:rPr>
        <w:t xml:space="preserve">declara </w:t>
      </w:r>
      <w:r w:rsidR="00BD4336">
        <w:rPr>
          <w:rFonts w:ascii="ENRESA Aroma Light" w:hAnsi="ENRESA Aroma Light" w:cs="Arial"/>
          <w:szCs w:val="22"/>
          <w:lang w:val="es-ES"/>
        </w:rPr>
        <w:t xml:space="preserve">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F02183">
        <w:rPr>
          <w:rFonts w:ascii="ENRESA Aroma Light" w:hAnsi="ENRESA Aroma Light" w:cs="Arial"/>
          <w:szCs w:val="22"/>
          <w:lang w:val="es-ES"/>
        </w:rPr>
        <w:t>que</w:t>
      </w:r>
      <w:r w:rsidR="00F02183" w:rsidRPr="00F02183">
        <w:rPr>
          <w:rFonts w:ascii="ENRESA Aroma Light" w:hAnsi="ENRESA Aroma Light" w:cs="Arial"/>
          <w:szCs w:val="22"/>
          <w:lang w:val="es-ES"/>
        </w:rPr>
        <w:t>:</w:t>
      </w:r>
      <w:r w:rsidR="00143F1B" w:rsidRPr="00F02183">
        <w:rPr>
          <w:rFonts w:ascii="ENRESA Aroma Light" w:hAnsi="ENRESA Aroma Light" w:cs="Arial"/>
          <w:szCs w:val="22"/>
          <w:lang w:val="es-ES"/>
        </w:rPr>
        <w:t xml:space="preserve"> </w:t>
      </w:r>
    </w:p>
    <w:tbl>
      <w:tblPr>
        <w:tblW w:w="9275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42"/>
        <w:gridCol w:w="6"/>
        <w:gridCol w:w="2410"/>
        <w:gridCol w:w="1417"/>
      </w:tblGrid>
      <w:tr w:rsidR="00872FDB" w:rsidRPr="0068296F" w14:paraId="6205BDB0" w14:textId="77777777" w:rsidTr="006A6135">
        <w:trPr>
          <w:trHeight w:val="938"/>
        </w:trPr>
        <w:tc>
          <w:tcPr>
            <w:tcW w:w="5448" w:type="dxa"/>
            <w:gridSpan w:val="2"/>
            <w:tcBorders>
              <w:top w:val="single" w:sz="8" w:space="0" w:color="000000"/>
              <w:left w:val="single" w:sz="8" w:space="0" w:color="auto"/>
              <w:bottom w:val="nil"/>
              <w:right w:val="single" w:sz="4" w:space="0" w:color="auto"/>
            </w:tcBorders>
            <w:shd w:val="clear" w:color="auto" w:fill="B3E5A1" w:themeFill="accent6" w:themeFillTint="66"/>
            <w:vAlign w:val="center"/>
            <w:hideMark/>
          </w:tcPr>
          <w:p w14:paraId="7F356A45" w14:textId="77777777" w:rsidR="00872FDB" w:rsidRDefault="00872FD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  <w:t>CRITERIO</w:t>
            </w:r>
          </w:p>
          <w:p w14:paraId="3F3ACF9A" w14:textId="77777777" w:rsidR="00872FDB" w:rsidRPr="0068296F" w:rsidRDefault="00872FDB" w:rsidP="006A6135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Cs w:val="22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B3E5A1" w:themeFill="accent6" w:themeFillTint="66"/>
            <w:vAlign w:val="center"/>
          </w:tcPr>
          <w:p w14:paraId="4E3B2E92" w14:textId="77777777" w:rsidR="00872FDB" w:rsidRPr="00036712" w:rsidRDefault="00872FD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</w:pPr>
            <w:r w:rsidRPr="00036712"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  <w:t>Si OFERTA</w:t>
            </w:r>
            <w:r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  <w:t>.</w:t>
            </w:r>
          </w:p>
          <w:p w14:paraId="4F7678E5" w14:textId="77777777" w:rsidR="00872FDB" w:rsidRPr="00036712" w:rsidRDefault="00872FD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</w:pPr>
            <w:r w:rsidRPr="00036712"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  <w:t>(En caso afirmativo indicar número de trabajos)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B3E5A1" w:themeFill="accent6" w:themeFillTint="66"/>
          </w:tcPr>
          <w:p w14:paraId="0F08CB93" w14:textId="77777777" w:rsidR="00872FDB" w:rsidRPr="00036712" w:rsidRDefault="00872FD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</w:pPr>
          </w:p>
          <w:p w14:paraId="5F768CD5" w14:textId="77777777" w:rsidR="00872FDB" w:rsidRPr="00036712" w:rsidRDefault="00872FD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</w:pPr>
            <w:r w:rsidRPr="00036712"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  <w:t>NO OFERTA</w:t>
            </w:r>
          </w:p>
        </w:tc>
      </w:tr>
      <w:tr w:rsidR="00872FDB" w:rsidRPr="00036712" w14:paraId="448A25A3" w14:textId="77777777" w:rsidTr="006A6135">
        <w:trPr>
          <w:trHeight w:val="85"/>
        </w:trPr>
        <w:tc>
          <w:tcPr>
            <w:tcW w:w="5442" w:type="dxa"/>
            <w:tcBorders>
              <w:top w:val="single" w:sz="8" w:space="0" w:color="000000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4B01E0" w14:textId="77777777" w:rsidR="00872FDB" w:rsidRPr="00BB4633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</w:rPr>
            </w:pPr>
            <w:r w:rsidRPr="00036712"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</w:rPr>
              <w:t>Director de proyecto</w:t>
            </w:r>
          </w:p>
        </w:tc>
        <w:tc>
          <w:tcPr>
            <w:tcW w:w="3833" w:type="dxa"/>
            <w:gridSpan w:val="3"/>
            <w:tcBorders>
              <w:top w:val="single" w:sz="8" w:space="0" w:color="000000"/>
              <w:left w:val="single" w:sz="4" w:space="0" w:color="auto"/>
              <w:right w:val="single" w:sz="8" w:space="0" w:color="auto"/>
            </w:tcBorders>
            <w:shd w:val="clear" w:color="auto" w:fill="808080" w:themeFill="background1" w:themeFillShade="80"/>
            <w:vAlign w:val="center"/>
          </w:tcPr>
          <w:p w14:paraId="0593A84C" w14:textId="77777777" w:rsidR="00872FDB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  <w:p w14:paraId="0CAC2EC0" w14:textId="77777777" w:rsidR="00872FDB" w:rsidRPr="00036712" w:rsidRDefault="00872FDB" w:rsidP="006A6135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872FDB" w:rsidRPr="00036712" w14:paraId="51F99AD2" w14:textId="77777777" w:rsidTr="00C34F7D">
        <w:trPr>
          <w:trHeight w:val="605"/>
        </w:trPr>
        <w:tc>
          <w:tcPr>
            <w:tcW w:w="5448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D2A64D" w14:textId="77777777" w:rsidR="00872FDB" w:rsidRPr="00036712" w:rsidRDefault="00872FDB" w:rsidP="006A6135">
            <w:pPr>
              <w:spacing w:after="0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Cs w:val="22"/>
              </w:rPr>
              <w:t>Experiencia en trabajos en emplazamientos nucleares en los que haya ejercido labores de supervisión y ejecución de izado y movimiento de grandes cargas (</w:t>
            </w:r>
            <w:r w:rsidRPr="00A075F5">
              <w:rPr>
                <w:rFonts w:ascii="ENRESA Aroma Light" w:hAnsi="ENRESA Aroma Light" w:cs="Calibri"/>
                <w:color w:val="000000"/>
                <w:szCs w:val="22"/>
                <w:u w:val="single"/>
              </w:rPr>
              <w:t>de</w:t>
            </w:r>
            <w:r>
              <w:rPr>
                <w:rFonts w:ascii="ENRESA Aroma Light" w:hAnsi="ENRESA Aroma Light" w:cs="Calibri"/>
                <w:color w:val="000000"/>
                <w:szCs w:val="22"/>
                <w:u w:val="single"/>
              </w:rPr>
              <w:t>,</w:t>
            </w:r>
            <w:r w:rsidRPr="00A075F5">
              <w:rPr>
                <w:rFonts w:ascii="ENRESA Aroma Light" w:hAnsi="ENRESA Aroma Light" w:cs="Calibri"/>
                <w:color w:val="000000"/>
                <w:szCs w:val="22"/>
                <w:u w:val="single"/>
              </w:rPr>
              <w:t xml:space="preserve"> al menos</w:t>
            </w:r>
            <w:r>
              <w:rPr>
                <w:rFonts w:ascii="ENRESA Aroma Light" w:hAnsi="ENRESA Aroma Light" w:cs="Calibri"/>
                <w:color w:val="000000"/>
                <w:szCs w:val="22"/>
                <w:u w:val="single"/>
              </w:rPr>
              <w:t>,</w:t>
            </w:r>
            <w:r w:rsidRPr="00A075F5">
              <w:rPr>
                <w:rFonts w:ascii="ENRESA Aroma Light" w:hAnsi="ENRESA Aroma Light" w:cs="Calibri"/>
                <w:color w:val="000000"/>
                <w:szCs w:val="22"/>
                <w:u w:val="single"/>
              </w:rPr>
              <w:t xml:space="preserve"> una duración de 3 meses y realizados en los últimos 10 años</w:t>
            </w:r>
            <w:r>
              <w:rPr>
                <w:rFonts w:ascii="ENRESA Aroma Light" w:hAnsi="ENRESA Aroma Light" w:cs="Calibri"/>
                <w:color w:val="000000"/>
                <w:szCs w:val="22"/>
              </w:rPr>
              <w:t>)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66428168" w14:textId="2688B12D" w:rsidR="00872FDB" w:rsidRPr="00036712" w:rsidRDefault="00872FDB" w:rsidP="00C34F7D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266298624" w:edGrp="everyone"/>
            <w:permEnd w:id="266298624"/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06B5DC9" w14:textId="77777777" w:rsidR="00872FDB" w:rsidRPr="00036712" w:rsidRDefault="00872FDB" w:rsidP="00C34F7D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501778297" w:edGrp="everyone"/>
            <w:permEnd w:id="1501778297"/>
          </w:p>
        </w:tc>
      </w:tr>
      <w:tr w:rsidR="00872FDB" w:rsidRPr="00036712" w14:paraId="5664C80F" w14:textId="77777777" w:rsidTr="006A6135">
        <w:trPr>
          <w:trHeight w:val="1101"/>
        </w:trPr>
        <w:tc>
          <w:tcPr>
            <w:tcW w:w="5448" w:type="dxa"/>
            <w:gridSpan w:val="2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6FB549F8" w14:textId="77777777" w:rsidR="00872FDB" w:rsidRPr="00036712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18E3AD93" w14:textId="77777777" w:rsidR="00872FDB" w:rsidRPr="00036712" w:rsidRDefault="00872FDB" w:rsidP="006A6135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En caso afirmativo, nº de trabajos: _</w:t>
            </w:r>
            <w:permStart w:id="1370895508" w:edGrp="everyone"/>
            <w:permEnd w:id="1370895508"/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_____________</w:t>
            </w:r>
          </w:p>
        </w:tc>
        <w:tc>
          <w:tcPr>
            <w:tcW w:w="1417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</w:tcPr>
          <w:p w14:paraId="7186AB41" w14:textId="77777777" w:rsidR="00872FDB" w:rsidRPr="00036712" w:rsidRDefault="00872FDB" w:rsidP="006A6135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872FDB" w:rsidRPr="00036712" w14:paraId="32BA0343" w14:textId="77777777" w:rsidTr="006A6135">
        <w:trPr>
          <w:trHeight w:val="505"/>
        </w:trPr>
        <w:tc>
          <w:tcPr>
            <w:tcW w:w="544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5BD391" w14:textId="77777777" w:rsidR="00872FDB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</w:pPr>
            <w:r w:rsidRPr="00BB4633"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  <w:t>Técnico especialista en izados y movimientos</w:t>
            </w:r>
          </w:p>
          <w:p w14:paraId="24D06600" w14:textId="77777777" w:rsidR="00872FDB" w:rsidRPr="00BB4633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808080" w:themeFill="background1" w:themeFillShade="80"/>
            <w:vAlign w:val="center"/>
          </w:tcPr>
          <w:p w14:paraId="69E5DF72" w14:textId="77777777" w:rsidR="00872FDB" w:rsidRPr="00036712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872FDB" w:rsidRPr="00036712" w14:paraId="3BDA3587" w14:textId="77777777" w:rsidTr="00C34F7D">
        <w:trPr>
          <w:trHeight w:val="551"/>
        </w:trPr>
        <w:tc>
          <w:tcPr>
            <w:tcW w:w="5448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1BFBEE" w14:textId="77777777" w:rsidR="00872FDB" w:rsidRPr="00BB4633" w:rsidRDefault="00872FDB" w:rsidP="006A6135">
            <w:pPr>
              <w:spacing w:after="0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Experiencia en trabajos en izados y movimientos de grandes cargas (rango </w:t>
            </w:r>
            <w:r w:rsidRPr="00D43D1C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entre 100t y 200t</w:t>
            </w: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 </w:t>
            </w:r>
            <w:r w:rsidRPr="00A075F5">
              <w:rPr>
                <w:rFonts w:ascii="ENRESA Aroma Light" w:hAnsi="ENRESA Aroma Light" w:cs="Calibri"/>
                <w:color w:val="000000"/>
                <w:szCs w:val="22"/>
                <w:u w:val="single"/>
                <w:lang w:val="es-ES"/>
              </w:rPr>
              <w:t>realizados en los últimos 10 años</w:t>
            </w: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9CA417" w14:textId="77777777" w:rsidR="00872FDB" w:rsidRPr="00036712" w:rsidRDefault="00872FDB" w:rsidP="00C34F7D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881634179" w:edGrp="everyone"/>
            <w:permEnd w:id="1881634179"/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14:paraId="3D4FDCE6" w14:textId="77777777" w:rsidR="00872FDB" w:rsidRPr="00036712" w:rsidRDefault="00872FDB" w:rsidP="00C34F7D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416174796" w:edGrp="everyone"/>
            <w:permEnd w:id="416174796"/>
          </w:p>
        </w:tc>
      </w:tr>
      <w:tr w:rsidR="00872FDB" w:rsidRPr="00036712" w14:paraId="39346647" w14:textId="77777777" w:rsidTr="006A6135">
        <w:trPr>
          <w:trHeight w:val="550"/>
        </w:trPr>
        <w:tc>
          <w:tcPr>
            <w:tcW w:w="5448" w:type="dxa"/>
            <w:gridSpan w:val="2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3D444AF1" w14:textId="77777777" w:rsidR="00872FDB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7FFBE3A7" w14:textId="77777777" w:rsidR="00872FDB" w:rsidRDefault="00872FDB" w:rsidP="006A6135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En caso afirmativo, nº de trabajos:_</w:t>
            </w:r>
            <w:permStart w:id="1185233555" w:edGrp="everyone"/>
            <w:permEnd w:id="1185233555"/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_______</w:t>
            </w:r>
          </w:p>
          <w:p w14:paraId="7D597147" w14:textId="77777777" w:rsidR="00872FDB" w:rsidRPr="00036712" w:rsidRDefault="00872FDB" w:rsidP="006A6135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  <w:tc>
          <w:tcPr>
            <w:tcW w:w="1417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14:paraId="6B5BBB7C" w14:textId="77777777" w:rsidR="00872FDB" w:rsidRPr="00036712" w:rsidRDefault="00872FDB" w:rsidP="006A6135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872FDB" w:rsidRPr="00036712" w14:paraId="4565D38D" w14:textId="77777777" w:rsidTr="00C34F7D">
        <w:trPr>
          <w:trHeight w:val="572"/>
        </w:trPr>
        <w:tc>
          <w:tcPr>
            <w:tcW w:w="5448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4490BB" w14:textId="77777777" w:rsidR="00872FDB" w:rsidRPr="00036712" w:rsidRDefault="00872FDB" w:rsidP="006A6135">
            <w:pPr>
              <w:spacing w:after="0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Experiencia en trabajos en izados y movimientos de grandes cargas (rango </w:t>
            </w:r>
            <w:r w:rsidRPr="00D43D1C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superior a 200t</w:t>
            </w: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 </w:t>
            </w:r>
            <w:r w:rsidRPr="00A075F5">
              <w:rPr>
                <w:rFonts w:ascii="ENRESA Aroma Light" w:hAnsi="ENRESA Aroma Light" w:cs="Calibri"/>
                <w:color w:val="000000"/>
                <w:szCs w:val="22"/>
                <w:u w:val="single"/>
                <w:lang w:val="es-ES"/>
              </w:rPr>
              <w:t>realizados en los últimos 10 años)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710EBB" w14:textId="77777777" w:rsidR="00872FDB" w:rsidRPr="00036712" w:rsidRDefault="00872FDB" w:rsidP="00C34F7D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431464828" w:edGrp="everyone"/>
            <w:permEnd w:id="1431464828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14:paraId="434EE9A2" w14:textId="77777777" w:rsidR="00872FDB" w:rsidRPr="00036712" w:rsidRDefault="00872FDB" w:rsidP="00C34F7D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118469109" w:edGrp="everyone"/>
            <w:permEnd w:id="1118469109"/>
          </w:p>
        </w:tc>
      </w:tr>
      <w:tr w:rsidR="00872FDB" w:rsidRPr="00036712" w14:paraId="57832357" w14:textId="77777777" w:rsidTr="006A6135">
        <w:trPr>
          <w:trHeight w:val="551"/>
        </w:trPr>
        <w:tc>
          <w:tcPr>
            <w:tcW w:w="5448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E71B10B" w14:textId="77777777" w:rsidR="00872FDB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A1F79F" w14:textId="77777777" w:rsidR="00872FDB" w:rsidRDefault="00872FDB" w:rsidP="006A6135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En caso afirmativo, nº de trabajos:__</w:t>
            </w:r>
            <w:permStart w:id="1898198038" w:edGrp="everyone"/>
            <w:permEnd w:id="1898198038"/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_________</w:t>
            </w:r>
          </w:p>
          <w:p w14:paraId="52A555B8" w14:textId="77777777" w:rsidR="00872FDB" w:rsidRPr="00036712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14:paraId="2BD64E35" w14:textId="77777777" w:rsidR="00872FDB" w:rsidRPr="00036712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872FDB" w:rsidRPr="00036712" w14:paraId="47510727" w14:textId="77777777" w:rsidTr="006A6135">
        <w:trPr>
          <w:trHeight w:val="596"/>
        </w:trPr>
        <w:tc>
          <w:tcPr>
            <w:tcW w:w="544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EFA382" w14:textId="77777777" w:rsidR="00872FDB" w:rsidRPr="00D43D1C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</w:pPr>
            <w:r w:rsidRPr="00D43D1C"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</w:rPr>
              <w:t xml:space="preserve">Técnico especialista en desmontajes 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808080" w:themeFill="background1" w:themeFillShade="80"/>
            <w:vAlign w:val="center"/>
          </w:tcPr>
          <w:p w14:paraId="7060A96F" w14:textId="77777777" w:rsidR="00872FDB" w:rsidRPr="00036712" w:rsidRDefault="00872FDB" w:rsidP="006A6135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872FDB" w:rsidRPr="00036712" w14:paraId="16439454" w14:textId="77777777" w:rsidTr="00C34F7D">
        <w:trPr>
          <w:trHeight w:val="699"/>
        </w:trPr>
        <w:tc>
          <w:tcPr>
            <w:tcW w:w="5448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8C3884" w14:textId="77777777" w:rsidR="00872FDB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</w:p>
          <w:p w14:paraId="4060CF29" w14:textId="77777777" w:rsidR="00872FDB" w:rsidRPr="00A075F5" w:rsidRDefault="00872FDB" w:rsidP="006A6135">
            <w:pPr>
              <w:spacing w:after="0"/>
              <w:rPr>
                <w:rFonts w:ascii="ENRESA Aroma Light" w:hAnsi="ENRESA Aroma Light" w:cs="Calibri"/>
                <w:color w:val="000000"/>
                <w:szCs w:val="22"/>
                <w:u w:val="single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>Experiencia en trabajos en los que haya participado como especialista en desmontaje de un generador (</w:t>
            </w:r>
            <w:r w:rsidRPr="00A075F5">
              <w:rPr>
                <w:rFonts w:ascii="ENRESA Aroma Light" w:hAnsi="ENRESA Aroma Light" w:cs="Calibri"/>
                <w:color w:val="000000"/>
                <w:szCs w:val="22"/>
                <w:u w:val="single"/>
                <w:lang w:val="es-ES"/>
              </w:rPr>
              <w:t>realizados en los últimos 10 años)</w:t>
            </w:r>
          </w:p>
          <w:p w14:paraId="5CF81C01" w14:textId="77777777" w:rsidR="00872FDB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</w:p>
          <w:p w14:paraId="35573079" w14:textId="77777777" w:rsidR="00872FDB" w:rsidRPr="00036712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EB7130" w14:textId="148B6B13" w:rsidR="00872FDB" w:rsidRPr="00036712" w:rsidRDefault="00872FDB" w:rsidP="00C34F7D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664175952" w:edGrp="everyone"/>
            <w:permEnd w:id="1664175952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14:paraId="1F623979" w14:textId="77777777" w:rsidR="00872FDB" w:rsidRPr="00036712" w:rsidRDefault="00872FDB" w:rsidP="00C34F7D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601173155" w:edGrp="everyone"/>
            <w:permEnd w:id="601173155"/>
          </w:p>
        </w:tc>
      </w:tr>
      <w:tr w:rsidR="00872FDB" w:rsidRPr="00036712" w14:paraId="2EB9216B" w14:textId="77777777" w:rsidTr="006A6135">
        <w:trPr>
          <w:trHeight w:val="577"/>
        </w:trPr>
        <w:tc>
          <w:tcPr>
            <w:tcW w:w="5448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99E04ED" w14:textId="77777777" w:rsidR="00872FDB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2FCA97" w14:textId="1EAC3599" w:rsidR="00872FDB" w:rsidRPr="00FE3556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 w:rsidRPr="00FE3556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En caso afirmativo</w:t>
            </w:r>
            <w:r w:rsidR="005177AB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,</w:t>
            </w:r>
            <w:r w:rsidRPr="00FE3556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 nº de trabajos:</w:t>
            </w: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__</w:t>
            </w:r>
            <w:permStart w:id="930699587" w:edGrp="everyone"/>
            <w:permEnd w:id="930699587"/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___</w:t>
            </w:r>
          </w:p>
          <w:p w14:paraId="0A7C0289" w14:textId="77777777" w:rsidR="00872FDB" w:rsidRPr="00036712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14:paraId="527A0907" w14:textId="77777777" w:rsidR="00872FDB" w:rsidRPr="00036712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872FDB" w:rsidRPr="00036712" w14:paraId="5F4A1046" w14:textId="77777777" w:rsidTr="00C304CB">
        <w:trPr>
          <w:trHeight w:val="510"/>
        </w:trPr>
        <w:tc>
          <w:tcPr>
            <w:tcW w:w="54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43D17A" w14:textId="77777777" w:rsidR="00872FDB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</w:pPr>
          </w:p>
          <w:p w14:paraId="37C7F35D" w14:textId="77777777" w:rsidR="00872FDB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</w:pPr>
            <w:r w:rsidRPr="00FE3556"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  <w:t>Responsable de PRL</w:t>
            </w:r>
          </w:p>
          <w:p w14:paraId="0CCFF98D" w14:textId="77777777" w:rsidR="00872FDB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</w:pPr>
          </w:p>
          <w:p w14:paraId="21A543A2" w14:textId="77777777" w:rsidR="00872FDB" w:rsidRPr="00FE3556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Cs w:val="22"/>
                <w:u w:val="single"/>
                <w:lang w:val="es-ES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808080" w:themeFill="background1" w:themeFillShade="80"/>
            <w:vAlign w:val="center"/>
          </w:tcPr>
          <w:p w14:paraId="5C20542C" w14:textId="77777777" w:rsidR="00872FDB" w:rsidRPr="00036712" w:rsidRDefault="00872FDB" w:rsidP="006A6135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283BB0" w:rsidRPr="007B3557" w14:paraId="24037060" w14:textId="77777777" w:rsidTr="00C304CB">
        <w:trPr>
          <w:trHeight w:val="645"/>
        </w:trPr>
        <w:tc>
          <w:tcPr>
            <w:tcW w:w="5448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75F23AC" w14:textId="77777777" w:rsidR="00283BB0" w:rsidRDefault="00283BB0" w:rsidP="006A6135">
            <w:pPr>
              <w:spacing w:after="0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lastRenderedPageBreak/>
              <w:t>Experiencia, como técnico de PRL, en trabajos de desmontaje industrial con retirada de elementos con presencia de amianto (</w:t>
            </w:r>
            <w:r w:rsidRPr="00A075F5">
              <w:rPr>
                <w:rFonts w:ascii="ENRESA Aroma Light" w:hAnsi="ENRESA Aroma Light" w:cs="Calibri"/>
                <w:color w:val="000000"/>
                <w:szCs w:val="22"/>
                <w:u w:val="single"/>
                <w:lang w:val="es-ES"/>
              </w:rPr>
              <w:t>de, al menos 3 meses de duración realizados en los últimos 10 años</w:t>
            </w: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>)</w:t>
            </w:r>
          </w:p>
          <w:p w14:paraId="57E859F2" w14:textId="77777777" w:rsidR="00283BB0" w:rsidRDefault="00283BB0" w:rsidP="006A6135">
            <w:pPr>
              <w:spacing w:after="0"/>
              <w:ind w:left="634"/>
              <w:jc w:val="left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46DE37" w14:textId="77777777" w:rsidR="00283BB0" w:rsidRPr="00036712" w:rsidRDefault="00283BB0" w:rsidP="00283BB0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permStart w:id="1108230042" w:edGrp="everyone"/>
            <w:permEnd w:id="1108230042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14:paraId="62C7BF51" w14:textId="77777777" w:rsidR="00283BB0" w:rsidRPr="00036712" w:rsidRDefault="00283BB0" w:rsidP="00C34F7D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permStart w:id="1744721320" w:edGrp="everyone"/>
            <w:permEnd w:id="1744721320"/>
          </w:p>
        </w:tc>
      </w:tr>
      <w:tr w:rsidR="00283BB0" w:rsidRPr="007B3557" w14:paraId="4FBDA4F3" w14:textId="77777777" w:rsidTr="00097352">
        <w:trPr>
          <w:trHeight w:val="645"/>
        </w:trPr>
        <w:tc>
          <w:tcPr>
            <w:tcW w:w="5448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80D22FF" w14:textId="77777777" w:rsidR="00283BB0" w:rsidRDefault="00283BB0" w:rsidP="006A6135">
            <w:pPr>
              <w:spacing w:after="0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07739996" w14:textId="77777777" w:rsidR="00283BB0" w:rsidRPr="00FE3556" w:rsidRDefault="00283BB0" w:rsidP="00283BB0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r w:rsidRPr="00FE3556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En caso afirmativo</w:t>
            </w: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,</w:t>
            </w:r>
            <w:r w:rsidRPr="00FE3556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 nº de trabajos:</w:t>
            </w: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_</w:t>
            </w:r>
            <w:permStart w:id="1077492904" w:edGrp="everyone"/>
            <w:permEnd w:id="1077492904"/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________</w:t>
            </w:r>
          </w:p>
          <w:p w14:paraId="1B0455B9" w14:textId="77777777" w:rsidR="00283BB0" w:rsidRPr="00FE3556" w:rsidRDefault="00283BB0" w:rsidP="003617F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595FD2" w14:textId="77777777" w:rsidR="00283BB0" w:rsidRPr="00036712" w:rsidRDefault="00283BB0" w:rsidP="00C34F7D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lang w:val="es-ES"/>
              </w:rPr>
            </w:pPr>
          </w:p>
        </w:tc>
      </w:tr>
    </w:tbl>
    <w:p w14:paraId="28E2EFF8" w14:textId="4CB42A63" w:rsidR="00350DEF" w:rsidRPr="009E19D7" w:rsidRDefault="00350DEF" w:rsidP="00350DEF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Cs w:val="22"/>
        </w:rPr>
      </w:pPr>
    </w:p>
    <w:p w14:paraId="3320AD6E" w14:textId="17C71D1A" w:rsidR="003168CF" w:rsidRPr="00EF32B9" w:rsidRDefault="00646F04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b/>
          <w:bCs/>
          <w:szCs w:val="22"/>
          <w:lang w:val="es-ES"/>
        </w:rPr>
      </w:pPr>
      <w:r w:rsidRPr="00EF32B9">
        <w:rPr>
          <w:rFonts w:ascii="ENRESA Aroma Light" w:hAnsi="ENRESA Aroma Light" w:cs="Arial"/>
          <w:b/>
          <w:bCs/>
          <w:szCs w:val="22"/>
          <w:lang w:val="es-ES"/>
        </w:rPr>
        <w:t>Para</w:t>
      </w:r>
      <w:r w:rsidR="001F2471" w:rsidRPr="00EF32B9">
        <w:rPr>
          <w:rFonts w:ascii="ENRESA Aroma Light" w:hAnsi="ENRESA Aroma Light" w:cs="Arial"/>
          <w:b/>
          <w:bCs/>
          <w:szCs w:val="22"/>
          <w:lang w:val="es-ES"/>
        </w:rPr>
        <w:t xml:space="preserve"> acreditar la experiencia ofertada, se completarán las siguientes tablas, </w:t>
      </w:r>
      <w:r w:rsidR="00EF32B9" w:rsidRPr="00EF32B9">
        <w:rPr>
          <w:rFonts w:ascii="ENRESA Aroma Light" w:hAnsi="ENRESA Aroma Light" w:cs="Arial"/>
          <w:b/>
          <w:bCs/>
          <w:szCs w:val="22"/>
          <w:lang w:val="es-ES"/>
        </w:rPr>
        <w:t>correspondiente</w:t>
      </w:r>
      <w:r w:rsidR="001F2471" w:rsidRPr="00EF32B9">
        <w:rPr>
          <w:rFonts w:ascii="ENRESA Aroma Light" w:hAnsi="ENRESA Aroma Light" w:cs="Arial"/>
          <w:b/>
          <w:bCs/>
          <w:szCs w:val="22"/>
          <w:lang w:val="es-ES"/>
        </w:rPr>
        <w:t xml:space="preserve"> a cada perfil ofertado:</w:t>
      </w:r>
    </w:p>
    <w:tbl>
      <w:tblPr>
        <w:tblW w:w="11307" w:type="dxa"/>
        <w:tblInd w:w="-86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1276"/>
        <w:gridCol w:w="1327"/>
        <w:gridCol w:w="2926"/>
        <w:gridCol w:w="850"/>
        <w:gridCol w:w="851"/>
        <w:gridCol w:w="958"/>
      </w:tblGrid>
      <w:tr w:rsidR="005177AB" w:rsidRPr="00201182" w14:paraId="7CF9B2D1" w14:textId="0B054794" w:rsidTr="00DB35E6">
        <w:trPr>
          <w:trHeight w:val="295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555780A5" w14:textId="77777777" w:rsidR="005177AB" w:rsidRPr="00201182" w:rsidRDefault="005177A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Nombre y apellidos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8EF2CE2" w14:textId="77777777" w:rsidR="005177AB" w:rsidRPr="00201182" w:rsidRDefault="005177AB" w:rsidP="006A6135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A99A601" w14:textId="77777777" w:rsidR="005177AB" w:rsidRPr="00201182" w:rsidRDefault="005177AB" w:rsidP="006A6135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292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3824E46" w14:textId="1A480361" w:rsidR="005177AB" w:rsidRPr="00201182" w:rsidRDefault="005177AB" w:rsidP="00073C48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permStart w:id="152917941" w:edGrp="everyone"/>
            <w:permEnd w:id="152917941"/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901D270" w14:textId="77777777" w:rsidR="005177AB" w:rsidRPr="00201182" w:rsidRDefault="005177AB" w:rsidP="006A6135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8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97AABE" w14:textId="79D721F4" w:rsidR="005177AB" w:rsidRPr="00201182" w:rsidRDefault="005177AB" w:rsidP="006A6135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5177AB" w:rsidRPr="00201182" w14:paraId="3D78F53D" w14:textId="66074771" w:rsidTr="00DB35E6">
        <w:trPr>
          <w:trHeight w:val="29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124DEA99" w14:textId="77777777" w:rsidR="005177AB" w:rsidRPr="00201182" w:rsidRDefault="005177A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Perfil</w:t>
            </w:r>
          </w:p>
        </w:tc>
        <w:tc>
          <w:tcPr>
            <w:tcW w:w="8188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404CB156" w14:textId="1A91364D" w:rsidR="005177AB" w:rsidRPr="00201182" w:rsidRDefault="005177A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Director de proyecto</w:t>
            </w:r>
          </w:p>
        </w:tc>
      </w:tr>
      <w:tr w:rsidR="005177AB" w:rsidRPr="00201182" w14:paraId="04850758" w14:textId="10495EBE" w:rsidTr="00DB35E6">
        <w:trPr>
          <w:trHeight w:val="318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</w:tcPr>
          <w:p w14:paraId="64650AB0" w14:textId="69065CD4" w:rsidR="005177AB" w:rsidRPr="00201182" w:rsidRDefault="005177A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EXPERIENCIA PROFESIONAL</w:t>
            </w:r>
            <w:r w:rsidRPr="008761FF">
              <w:rPr>
                <w:rFonts w:ascii="ENRESA Aroma Light" w:hAnsi="ENRESA Aroma Light" w:cs="Calibri"/>
                <w:b/>
                <w:bCs/>
                <w:color w:val="000000"/>
                <w:sz w:val="24"/>
                <w:szCs w:val="24"/>
                <w:lang w:val="es-ES"/>
              </w:rPr>
              <w:t>(*)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1357E080" w14:textId="77777777" w:rsidR="005177AB" w:rsidRPr="00201182" w:rsidRDefault="005177A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Instalación / Proyecto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2D4C4AD2" w14:textId="77777777" w:rsidR="005177AB" w:rsidRPr="00201182" w:rsidRDefault="005177A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Cliente / Promotor</w:t>
            </w:r>
          </w:p>
        </w:tc>
        <w:tc>
          <w:tcPr>
            <w:tcW w:w="2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62DF163B" w14:textId="77777777" w:rsidR="005177AB" w:rsidRPr="00201182" w:rsidRDefault="005177A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Tarea/Actividad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2364BB43" w14:textId="77777777" w:rsidR="005177AB" w:rsidRPr="00201182" w:rsidRDefault="005177A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6A70CD68" w14:textId="77777777" w:rsidR="005177AB" w:rsidRPr="00201182" w:rsidRDefault="005177A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fin</w:t>
            </w:r>
          </w:p>
        </w:tc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</w:tcPr>
          <w:p w14:paraId="69C467ED" w14:textId="77777777" w:rsidR="005177AB" w:rsidRPr="00201182" w:rsidRDefault="005177AB" w:rsidP="00E16BA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177AB" w:rsidRPr="00201182" w14:paraId="40DC1D4A" w14:textId="76387217" w:rsidTr="00DB35E6">
        <w:trPr>
          <w:trHeight w:val="295"/>
        </w:trPr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77868" w14:textId="77777777" w:rsidR="005177AB" w:rsidRPr="00201182" w:rsidRDefault="005177AB" w:rsidP="006A6135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32BE3" w14:textId="77777777" w:rsidR="005177AB" w:rsidRPr="00201182" w:rsidRDefault="005177AB" w:rsidP="006A6135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71EA" w14:textId="77777777" w:rsidR="005177AB" w:rsidRPr="00201182" w:rsidRDefault="005177AB" w:rsidP="006A6135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2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9FEAB" w14:textId="77777777" w:rsidR="005177AB" w:rsidRPr="00201182" w:rsidRDefault="005177AB" w:rsidP="006A6135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045BA5BD" w14:textId="77777777" w:rsidR="005177AB" w:rsidRPr="00267ED5" w:rsidRDefault="005177A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6"/>
                <w:szCs w:val="16"/>
              </w:rPr>
            </w:pPr>
            <w:r w:rsidRPr="00267ED5">
              <w:rPr>
                <w:rFonts w:ascii="ENRESA Aroma Light" w:hAnsi="ENRESA Aroma Light" w:cs="Calibri"/>
                <w:b/>
                <w:bCs/>
                <w:color w:val="000000"/>
                <w:sz w:val="16"/>
                <w:szCs w:val="16"/>
              </w:rPr>
              <w:t>(día/mes/año)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4AF1FF4E" w14:textId="77777777" w:rsidR="005177AB" w:rsidRPr="00267ED5" w:rsidRDefault="005177A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6"/>
                <w:szCs w:val="16"/>
              </w:rPr>
            </w:pPr>
            <w:r w:rsidRPr="00267ED5">
              <w:rPr>
                <w:rFonts w:ascii="ENRESA Aroma Light" w:hAnsi="ENRESA Aroma Light" w:cs="Calibri"/>
                <w:b/>
                <w:bCs/>
                <w:color w:val="000000"/>
                <w:sz w:val="16"/>
                <w:szCs w:val="16"/>
              </w:rPr>
              <w:t>(día/mes/año)</w:t>
            </w:r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</w:tcPr>
          <w:p w14:paraId="6E7DC4BA" w14:textId="3AF3F9F4" w:rsidR="005177AB" w:rsidRPr="00201182" w:rsidRDefault="00F90CD0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 xml:space="preserve">Duración </w:t>
            </w:r>
            <w:r w:rsidRPr="00267ED5">
              <w:rPr>
                <w:rFonts w:ascii="ENRESA Aroma Light" w:hAnsi="ENRESA Aroma Light" w:cs="Calibri"/>
                <w:b/>
                <w:bCs/>
                <w:color w:val="000000"/>
                <w:sz w:val="16"/>
                <w:szCs w:val="16"/>
              </w:rPr>
              <w:t>(nº meses)</w:t>
            </w:r>
          </w:p>
        </w:tc>
      </w:tr>
      <w:tr w:rsidR="005177AB" w:rsidRPr="00201182" w14:paraId="40759166" w14:textId="264CEBAD" w:rsidTr="00DB35E6">
        <w:trPr>
          <w:trHeight w:val="2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C846F" w14:textId="77777777" w:rsidR="005177AB" w:rsidRPr="00201182" w:rsidRDefault="005177AB" w:rsidP="006A6135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46037305" w:edGrp="everyone" w:colFirst="1" w:colLast="1"/>
            <w:permStart w:id="40173787" w:edGrp="everyone" w:colFirst="2" w:colLast="2"/>
            <w:permStart w:id="141427107" w:edGrp="everyone" w:colFirst="3" w:colLast="3"/>
            <w:permStart w:id="195371200" w:edGrp="everyone" w:colFirst="4" w:colLast="4"/>
            <w:permStart w:id="877885602" w:edGrp="everyone" w:colFirst="5" w:colLast="5"/>
            <w:permStart w:id="1349588541" w:edGrp="everyone" w:colFirst="0" w:colLast="0"/>
            <w:permStart w:id="1888898529" w:edGrp="everyone" w:colFirst="7" w:colLast="7"/>
            <w:permStart w:id="945846905" w:edGrp="everyone" w:colFirst="6" w:colLast="6"/>
            <w:r w:rsidRPr="00DB35E6">
              <w:rPr>
                <w:rFonts w:ascii="ENRESA Aroma Light" w:hAnsi="ENRESA Aroma Light" w:cs="Calibri"/>
                <w:color w:val="000000"/>
                <w:sz w:val="20"/>
              </w:rPr>
              <w:t>Trabajos en emplazamientos nucleares en los que haya ejercido labores de supervisión y ejecución de izado y movimiento de grandes cargas (de al menos una duración de 3 meses y realizados en los últimos 10 años</w:t>
            </w:r>
            <w:r>
              <w:rPr>
                <w:rFonts w:ascii="ENRESA Aroma Light" w:hAnsi="ENRESA Aroma Light" w:cs="Calibri"/>
                <w:color w:val="000000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18D63" w14:textId="64AD896B" w:rsidR="005177AB" w:rsidRPr="0012234E" w:rsidRDefault="005177AB" w:rsidP="007B2DF5">
            <w:pPr>
              <w:spacing w:after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9DA7E" w14:textId="31E9506D" w:rsidR="005177AB" w:rsidRPr="0012234E" w:rsidRDefault="005177AB" w:rsidP="007B2DF5">
            <w:pPr>
              <w:spacing w:after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F136" w14:textId="7C551489" w:rsidR="005177AB" w:rsidRPr="0012234E" w:rsidRDefault="005177AB" w:rsidP="007B2DF5">
            <w:pPr>
              <w:spacing w:after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56B80" w14:textId="1092892B" w:rsidR="005177AB" w:rsidRPr="0012234E" w:rsidRDefault="005177AB" w:rsidP="007B2DF5">
            <w:pPr>
              <w:spacing w:after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9E0E5" w14:textId="540CF7FD" w:rsidR="005177AB" w:rsidRPr="0012234E" w:rsidRDefault="005177AB" w:rsidP="007B2DF5">
            <w:pPr>
              <w:spacing w:after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A1B32" w14:textId="77777777" w:rsidR="00AD2E7F" w:rsidRPr="0012234E" w:rsidRDefault="00AD2E7F" w:rsidP="009365D6">
            <w:pPr>
              <w:spacing w:after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</w:tr>
    </w:tbl>
    <w:permEnd w:id="146037305"/>
    <w:permEnd w:id="40173787"/>
    <w:permEnd w:id="141427107"/>
    <w:permEnd w:id="195371200"/>
    <w:permEnd w:id="877885602"/>
    <w:permEnd w:id="1349588541"/>
    <w:permEnd w:id="1888898529"/>
    <w:permEnd w:id="945846905"/>
    <w:p w14:paraId="4078D9FF" w14:textId="4E81EB56" w:rsidR="002C1683" w:rsidRPr="003E492E" w:rsidRDefault="002C1683" w:rsidP="002C1683">
      <w:pPr>
        <w:spacing w:after="0" w:line="276" w:lineRule="auto"/>
        <w:contextualSpacing/>
        <w:outlineLvl w:val="0"/>
        <w:rPr>
          <w:rFonts w:ascii="ENRESA Aroma Light" w:hAnsi="ENRESA Aroma Light" w:cs="Arial"/>
          <w:iCs/>
          <w:sz w:val="20"/>
          <w:u w:val="single"/>
          <w:lang w:val="es-ES"/>
        </w:rPr>
      </w:pPr>
      <w:r w:rsidRPr="00F16B33">
        <w:rPr>
          <w:rFonts w:ascii="ENRESA Aroma Light" w:hAnsi="ENRESA Aroma Light" w:cs="Arial"/>
          <w:b/>
          <w:bCs/>
          <w:i/>
          <w:sz w:val="24"/>
          <w:szCs w:val="24"/>
          <w:u w:val="single"/>
          <w:lang w:val="es-ES"/>
        </w:rPr>
        <w:t xml:space="preserve">(*) </w:t>
      </w:r>
      <w:r w:rsidRPr="003E492E">
        <w:rPr>
          <w:rFonts w:ascii="ENRESA Aroma Light" w:hAnsi="ENRESA Aroma Light" w:cs="Arial"/>
          <w:i/>
          <w:sz w:val="20"/>
          <w:u w:val="single"/>
          <w:lang w:val="es-ES"/>
        </w:rPr>
        <w:t>En la tabla anterior NO se incluirán los trabajos/experiencia exigida como solvencia técnica</w:t>
      </w:r>
      <w:r w:rsidRPr="003E492E">
        <w:rPr>
          <w:rFonts w:ascii="ENRESA Aroma Light" w:hAnsi="ENRESA Aroma Light" w:cs="Arial"/>
          <w:i/>
          <w:iCs/>
          <w:sz w:val="20"/>
          <w:u w:val="single"/>
          <w:lang w:val="es-ES"/>
        </w:rPr>
        <w:t xml:space="preserve"> (epígrafe E.4) ya que éstos NO computarán a efectos de valorar, conforme a los criterios objetivos distintos del precio (epígrafe H.3), los trabajos que el licitador reseñe en dicha tabla.</w:t>
      </w:r>
    </w:p>
    <w:p w14:paraId="07AA2823" w14:textId="77777777" w:rsidR="003168C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134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7"/>
        <w:gridCol w:w="1306"/>
        <w:gridCol w:w="1276"/>
        <w:gridCol w:w="2410"/>
        <w:gridCol w:w="709"/>
        <w:gridCol w:w="850"/>
        <w:gridCol w:w="851"/>
        <w:gridCol w:w="992"/>
      </w:tblGrid>
      <w:tr w:rsidR="008761FF" w:rsidRPr="007320B1" w14:paraId="090809CD" w14:textId="77777777" w:rsidTr="008761FF">
        <w:trPr>
          <w:trHeight w:val="275"/>
          <w:tblHeader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04D3CC7" w14:textId="77777777" w:rsidR="008761FF" w:rsidRPr="007320B1" w:rsidRDefault="008761FF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bookmarkStart w:id="0" w:name="_Hlk153974155"/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Nombre y apellidos</w:t>
            </w:r>
          </w:p>
        </w:tc>
        <w:tc>
          <w:tcPr>
            <w:tcW w:w="83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A12D" w14:textId="77777777" w:rsidR="008761FF" w:rsidRPr="00390C0A" w:rsidRDefault="008761FF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  <w:lang w:val="es-ES"/>
              </w:rPr>
            </w:pPr>
            <w:permStart w:id="689785534" w:edGrp="everyone"/>
            <w:permEnd w:id="689785534"/>
          </w:p>
        </w:tc>
      </w:tr>
      <w:tr w:rsidR="008761FF" w:rsidRPr="007320B1" w14:paraId="434F18AA" w14:textId="77777777" w:rsidTr="008761FF">
        <w:trPr>
          <w:trHeight w:val="275"/>
          <w:tblHeader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46CB7C5" w14:textId="77777777" w:rsidR="008761FF" w:rsidRPr="007320B1" w:rsidRDefault="008761FF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Perfil</w:t>
            </w:r>
          </w:p>
        </w:tc>
        <w:tc>
          <w:tcPr>
            <w:tcW w:w="83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</w:tcPr>
          <w:p w14:paraId="152386B8" w14:textId="77777777" w:rsidR="008761FF" w:rsidRPr="00390C0A" w:rsidRDefault="008761FF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  <w:lang w:val="es-ES"/>
              </w:rPr>
            </w:pPr>
            <w:r w:rsidRPr="00390C0A">
              <w:rPr>
                <w:rFonts w:ascii="ENRESA Aroma Light" w:hAnsi="ENRESA Aroma Light" w:cs="Arial"/>
                <w:b/>
                <w:bCs/>
                <w:sz w:val="18"/>
                <w:szCs w:val="18"/>
                <w:lang w:val="es-ES"/>
              </w:rPr>
              <w:t>Técnico especialista en izados y movimientos</w:t>
            </w:r>
          </w:p>
          <w:p w14:paraId="0EF40ACD" w14:textId="77777777" w:rsidR="008761FF" w:rsidRPr="00390C0A" w:rsidRDefault="008761FF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DF4FC3" w:rsidRPr="007320B1" w14:paraId="26E40AC2" w14:textId="77777777" w:rsidTr="00EC0164">
        <w:trPr>
          <w:trHeight w:val="275"/>
          <w:tblHeader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C720275" w14:textId="77777777" w:rsidR="00DF4FC3" w:rsidRPr="007320B1" w:rsidRDefault="00DF4FC3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EXPERIENCIA PROFESIONAL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CD50E08" w14:textId="77777777" w:rsidR="00DF4FC3" w:rsidRPr="007320B1" w:rsidRDefault="00DF4FC3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Instalación / Proyecto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24882658" w14:textId="77777777" w:rsidR="00DF4FC3" w:rsidRPr="007320B1" w:rsidRDefault="00DF4FC3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Cliente / Promotor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633C4DB" w14:textId="77777777" w:rsidR="00DF4FC3" w:rsidRPr="007320B1" w:rsidRDefault="00DF4FC3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Actividades / Tareas realizadas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</w:tcPr>
          <w:p w14:paraId="5B13B297" w14:textId="77777777" w:rsidR="00DF4FC3" w:rsidRPr="007320B1" w:rsidRDefault="00DF4FC3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Rango de la carga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DB72B11" w14:textId="77777777" w:rsidR="00DF4FC3" w:rsidRPr="007320B1" w:rsidRDefault="00DF4FC3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inicio</w:t>
            </w:r>
          </w:p>
          <w:p w14:paraId="16FBE759" w14:textId="77777777" w:rsidR="00DF4FC3" w:rsidRPr="00EA0D0A" w:rsidRDefault="00DF4FC3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6"/>
                <w:szCs w:val="16"/>
              </w:rPr>
            </w:pPr>
            <w:r w:rsidRPr="00EA0D0A">
              <w:rPr>
                <w:rFonts w:ascii="ENRESA Aroma Light" w:hAnsi="ENRESA Aroma Light" w:cs="Arial"/>
                <w:b/>
                <w:bCs/>
                <w:sz w:val="16"/>
                <w:szCs w:val="16"/>
              </w:rPr>
              <w:t>(día/mes/año)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8E6EF56" w14:textId="77777777" w:rsidR="00DF4FC3" w:rsidRPr="007320B1" w:rsidRDefault="00DF4FC3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fin</w:t>
            </w:r>
          </w:p>
          <w:p w14:paraId="2E78A450" w14:textId="77777777" w:rsidR="00DF4FC3" w:rsidRPr="00EA0D0A" w:rsidRDefault="00DF4FC3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6"/>
                <w:szCs w:val="16"/>
              </w:rPr>
            </w:pPr>
            <w:r w:rsidRPr="00EA0D0A">
              <w:rPr>
                <w:rFonts w:ascii="ENRESA Aroma Light" w:hAnsi="ENRESA Aroma Light" w:cs="Arial"/>
                <w:b/>
                <w:bCs/>
                <w:sz w:val="16"/>
                <w:szCs w:val="16"/>
              </w:rPr>
              <w:t>(día/mes/año)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65446461" w14:textId="77777777" w:rsidR="00DF4FC3" w:rsidRPr="007320B1" w:rsidRDefault="00DF4FC3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Duración</w:t>
            </w:r>
          </w:p>
          <w:p w14:paraId="0BCBDCD8" w14:textId="77777777" w:rsidR="00DF4FC3" w:rsidRPr="007320B1" w:rsidRDefault="00DF4FC3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267ED5">
              <w:rPr>
                <w:rFonts w:ascii="ENRESA Aroma Light" w:hAnsi="ENRESA Aroma Light" w:cs="Arial"/>
                <w:b/>
                <w:bCs/>
                <w:sz w:val="16"/>
                <w:szCs w:val="16"/>
              </w:rPr>
              <w:t>(nº meses</w:t>
            </w: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)</w:t>
            </w:r>
          </w:p>
        </w:tc>
      </w:tr>
      <w:tr w:rsidR="00DF4FC3" w:rsidRPr="007320B1" w14:paraId="35D07484" w14:textId="77777777" w:rsidTr="00EC0164">
        <w:trPr>
          <w:trHeight w:val="101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95530" w14:textId="77E8F10E" w:rsidR="00DF4FC3" w:rsidRPr="00872299" w:rsidRDefault="00DF4FC3" w:rsidP="00E50BFC">
            <w:pPr>
              <w:spacing w:after="0" w:line="276" w:lineRule="auto"/>
              <w:rPr>
                <w:rFonts w:ascii="ENRESA Aroma Light" w:hAnsi="ENRESA Aroma Light" w:cs="Arial"/>
                <w:sz w:val="20"/>
              </w:rPr>
            </w:pPr>
            <w:permStart w:id="194865305" w:edGrp="everyone" w:colFirst="1" w:colLast="1"/>
            <w:permStart w:id="502802915" w:edGrp="everyone" w:colFirst="2" w:colLast="2"/>
            <w:permStart w:id="706635787" w:edGrp="everyone" w:colFirst="3" w:colLast="3"/>
            <w:permStart w:id="1175350100" w:edGrp="everyone" w:colFirst="4" w:colLast="4"/>
            <w:permStart w:id="1419662707" w:edGrp="everyone" w:colFirst="5" w:colLast="5"/>
            <w:permStart w:id="1532431225" w:edGrp="everyone" w:colFirst="6" w:colLast="6"/>
            <w:permStart w:id="1219907640" w:edGrp="everyone" w:colFirst="7" w:colLast="7"/>
            <w:permStart w:id="38541970" w:edGrp="everyone" w:colFirst="8" w:colLast="8"/>
            <w:permStart w:id="2106986009" w:edGrp="everyone" w:colFirst="0" w:colLast="0"/>
            <w:r w:rsidRPr="00872299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Experiencia en trabajos en izados y movimientos de grandes cargas (rango </w:t>
            </w:r>
            <w:r w:rsidRPr="00872299"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  <w:t>entre 100t y 200t</w:t>
            </w:r>
            <w:r w:rsidRPr="00872299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 realizados en los últimos 10 años)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5D401" w14:textId="77777777" w:rsidR="00DF4FC3" w:rsidRPr="0012234E" w:rsidRDefault="00DF4FC3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2DB5D" w14:textId="77777777" w:rsidR="00DF4FC3" w:rsidRPr="0012234E" w:rsidRDefault="00DF4FC3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6770C" w14:textId="77777777" w:rsidR="00DF4FC3" w:rsidRPr="0012234E" w:rsidRDefault="00DF4FC3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CF5E" w14:textId="77777777" w:rsidR="00DF4FC3" w:rsidRPr="0012234E" w:rsidRDefault="00DF4FC3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D11FB" w14:textId="77777777" w:rsidR="00DF4FC3" w:rsidRPr="0012234E" w:rsidRDefault="00DF4FC3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792F1" w14:textId="77777777" w:rsidR="00DF4FC3" w:rsidRPr="0012234E" w:rsidRDefault="00DF4FC3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CE957" w14:textId="77777777" w:rsidR="00DF4FC3" w:rsidRPr="0012234E" w:rsidRDefault="00DF4FC3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bookmarkEnd w:id="0"/>
      <w:permEnd w:id="194865305"/>
      <w:permEnd w:id="502802915"/>
      <w:permEnd w:id="706635787"/>
      <w:permEnd w:id="1175350100"/>
      <w:permEnd w:id="1419662707"/>
      <w:permEnd w:id="1532431225"/>
      <w:permEnd w:id="1219907640"/>
      <w:permEnd w:id="38541970"/>
      <w:permEnd w:id="2106986009"/>
    </w:tbl>
    <w:p w14:paraId="6EB2E8C3" w14:textId="77777777" w:rsidR="00B04615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134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7"/>
        <w:gridCol w:w="1306"/>
        <w:gridCol w:w="1276"/>
        <w:gridCol w:w="2268"/>
        <w:gridCol w:w="851"/>
        <w:gridCol w:w="850"/>
        <w:gridCol w:w="851"/>
        <w:gridCol w:w="992"/>
      </w:tblGrid>
      <w:tr w:rsidR="00E50BFC" w:rsidRPr="007320B1" w14:paraId="1999E56A" w14:textId="77777777" w:rsidTr="00E50BFC">
        <w:trPr>
          <w:trHeight w:val="275"/>
          <w:tblHeader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F842656" w14:textId="77777777" w:rsidR="00E50BFC" w:rsidRPr="007320B1" w:rsidRDefault="00E50BFC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lastRenderedPageBreak/>
              <w:t>Nombre y apellidos</w:t>
            </w:r>
          </w:p>
        </w:tc>
        <w:tc>
          <w:tcPr>
            <w:tcW w:w="83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0A89" w14:textId="77777777" w:rsidR="00E50BFC" w:rsidRPr="00390C0A" w:rsidRDefault="00E50BFC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  <w:lang w:val="es-ES"/>
              </w:rPr>
            </w:pPr>
            <w:permStart w:id="1455829423" w:edGrp="everyone"/>
            <w:permEnd w:id="1455829423"/>
          </w:p>
        </w:tc>
      </w:tr>
      <w:tr w:rsidR="00E50BFC" w:rsidRPr="007320B1" w14:paraId="42A48922" w14:textId="77777777" w:rsidTr="00125BB6">
        <w:trPr>
          <w:trHeight w:val="275"/>
          <w:tblHeader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002DD76" w14:textId="77777777" w:rsidR="00E50BFC" w:rsidRPr="007320B1" w:rsidRDefault="00E50BFC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Perfil</w:t>
            </w:r>
          </w:p>
        </w:tc>
        <w:tc>
          <w:tcPr>
            <w:tcW w:w="83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</w:tcPr>
          <w:p w14:paraId="4172EBEF" w14:textId="77777777" w:rsidR="00E50BFC" w:rsidRPr="00390C0A" w:rsidRDefault="00E50BFC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  <w:lang w:val="es-ES"/>
              </w:rPr>
            </w:pPr>
            <w:r w:rsidRPr="00390C0A">
              <w:rPr>
                <w:rFonts w:ascii="ENRESA Aroma Light" w:hAnsi="ENRESA Aroma Light" w:cs="Arial"/>
                <w:b/>
                <w:bCs/>
                <w:sz w:val="18"/>
                <w:szCs w:val="18"/>
                <w:lang w:val="es-ES"/>
              </w:rPr>
              <w:t>Técnico especialista en izados y movimientos</w:t>
            </w:r>
          </w:p>
          <w:p w14:paraId="70D1FB59" w14:textId="77777777" w:rsidR="00E50BFC" w:rsidRPr="00390C0A" w:rsidRDefault="00E50BFC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79233D" w:rsidRPr="007320B1" w14:paraId="5C32D47B" w14:textId="77777777" w:rsidTr="00EC0164">
        <w:trPr>
          <w:trHeight w:val="275"/>
          <w:tblHeader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D2DA44F" w14:textId="77777777" w:rsidR="0079233D" w:rsidRPr="007320B1" w:rsidRDefault="0079233D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EXPERIENCIA PROFESIONAL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B054511" w14:textId="77777777" w:rsidR="0079233D" w:rsidRPr="007320B1" w:rsidRDefault="0079233D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Instalación / Proyecto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43752E7" w14:textId="77777777" w:rsidR="0079233D" w:rsidRPr="007320B1" w:rsidRDefault="0079233D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Cliente / Promotor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9742476" w14:textId="77777777" w:rsidR="0079233D" w:rsidRPr="007320B1" w:rsidRDefault="0079233D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Actividades / Tareas realizadas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</w:tcPr>
          <w:p w14:paraId="07A793B8" w14:textId="77777777" w:rsidR="0079233D" w:rsidRPr="007320B1" w:rsidRDefault="0079233D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Rango de la carga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2DAACF2" w14:textId="77777777" w:rsidR="0079233D" w:rsidRPr="007320B1" w:rsidRDefault="0079233D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inicio</w:t>
            </w:r>
          </w:p>
          <w:p w14:paraId="5A29951B" w14:textId="77777777" w:rsidR="0079233D" w:rsidRPr="00EA0D0A" w:rsidRDefault="0079233D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6"/>
                <w:szCs w:val="16"/>
              </w:rPr>
            </w:pPr>
            <w:r w:rsidRPr="00EA0D0A">
              <w:rPr>
                <w:rFonts w:ascii="ENRESA Aroma Light" w:hAnsi="ENRESA Aroma Light" w:cs="Arial"/>
                <w:b/>
                <w:bCs/>
                <w:sz w:val="16"/>
                <w:szCs w:val="16"/>
              </w:rPr>
              <w:t>(día/mes/año)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84A1ACF" w14:textId="77777777" w:rsidR="0079233D" w:rsidRPr="007320B1" w:rsidRDefault="0079233D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fin</w:t>
            </w:r>
          </w:p>
          <w:p w14:paraId="1DF31D31" w14:textId="77777777" w:rsidR="0079233D" w:rsidRPr="00EA0D0A" w:rsidRDefault="0079233D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6"/>
                <w:szCs w:val="16"/>
              </w:rPr>
            </w:pPr>
            <w:r w:rsidRPr="00EA0D0A">
              <w:rPr>
                <w:rFonts w:ascii="ENRESA Aroma Light" w:hAnsi="ENRESA Aroma Light" w:cs="Arial"/>
                <w:b/>
                <w:bCs/>
                <w:sz w:val="16"/>
                <w:szCs w:val="16"/>
              </w:rPr>
              <w:t>(día/mes/año)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2B397CD" w14:textId="77777777" w:rsidR="0079233D" w:rsidRPr="007320B1" w:rsidRDefault="0079233D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Duración</w:t>
            </w:r>
          </w:p>
          <w:p w14:paraId="0ED35364" w14:textId="77777777" w:rsidR="0079233D" w:rsidRPr="00EC0164" w:rsidRDefault="0079233D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6"/>
                <w:szCs w:val="16"/>
              </w:rPr>
            </w:pPr>
            <w:r w:rsidRPr="00EC0164">
              <w:rPr>
                <w:rFonts w:ascii="ENRESA Aroma Light" w:hAnsi="ENRESA Aroma Light" w:cs="Arial"/>
                <w:b/>
                <w:bCs/>
                <w:sz w:val="16"/>
                <w:szCs w:val="16"/>
              </w:rPr>
              <w:t>(nº meses)</w:t>
            </w:r>
          </w:p>
        </w:tc>
      </w:tr>
      <w:tr w:rsidR="0079233D" w:rsidRPr="007320B1" w14:paraId="3E37C486" w14:textId="77777777" w:rsidTr="00EC0164">
        <w:trPr>
          <w:trHeight w:val="1183"/>
        </w:trPr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5285" w14:textId="77777777" w:rsidR="0079233D" w:rsidRPr="00EC0164" w:rsidRDefault="0079233D" w:rsidP="006A6135">
            <w:pPr>
              <w:spacing w:after="0" w:line="276" w:lineRule="auto"/>
              <w:rPr>
                <w:rFonts w:ascii="ENRESA Aroma Light" w:hAnsi="ENRESA Aroma Light" w:cs="Arial"/>
                <w:sz w:val="20"/>
              </w:rPr>
            </w:pPr>
            <w:permStart w:id="1277574279" w:edGrp="everyone" w:colFirst="1" w:colLast="1"/>
            <w:permStart w:id="1725108684" w:edGrp="everyone" w:colFirst="2" w:colLast="2"/>
            <w:permStart w:id="178128502" w:edGrp="everyone" w:colFirst="3" w:colLast="3"/>
            <w:permStart w:id="1453357816" w:edGrp="everyone" w:colFirst="4" w:colLast="4"/>
            <w:permStart w:id="1992913103" w:edGrp="everyone" w:colFirst="5" w:colLast="5"/>
            <w:permStart w:id="1720799433" w:edGrp="everyone" w:colFirst="6" w:colLast="6"/>
            <w:permStart w:id="527633949" w:edGrp="everyone" w:colFirst="7" w:colLast="7"/>
            <w:permStart w:id="1733438515" w:edGrp="everyone" w:colFirst="8" w:colLast="8"/>
            <w:permStart w:id="1946887803" w:edGrp="everyone" w:colFirst="0" w:colLast="0"/>
            <w:r w:rsidRPr="00EC0164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Experiencia en trabajos en izados y movimientos de grandes cargas (rango</w:t>
            </w:r>
            <w:r w:rsidRPr="00EC0164"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  <w:t xml:space="preserve"> superior a 200t</w:t>
            </w:r>
            <w:r w:rsidRPr="00EC0164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 realizados en los últimos 10 años)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07802" w14:textId="77777777" w:rsidR="0079233D" w:rsidRPr="0012234E" w:rsidRDefault="0079233D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8A757" w14:textId="77777777" w:rsidR="0079233D" w:rsidRPr="0012234E" w:rsidRDefault="0079233D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87A71" w14:textId="77777777" w:rsidR="0079233D" w:rsidRPr="0012234E" w:rsidRDefault="0079233D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DFF9E" w14:textId="77777777" w:rsidR="0079233D" w:rsidRPr="0012234E" w:rsidRDefault="0079233D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1D93" w14:textId="77777777" w:rsidR="0079233D" w:rsidRPr="0012234E" w:rsidRDefault="0079233D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F6DB0" w14:textId="77777777" w:rsidR="0079233D" w:rsidRPr="0012234E" w:rsidRDefault="0079233D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FD83E" w14:textId="77777777" w:rsidR="0079233D" w:rsidRPr="0012234E" w:rsidRDefault="0079233D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permEnd w:id="1277574279"/>
      <w:permEnd w:id="1725108684"/>
      <w:permEnd w:id="178128502"/>
      <w:permEnd w:id="1453357816"/>
      <w:permEnd w:id="1992913103"/>
      <w:permEnd w:id="1720799433"/>
      <w:permEnd w:id="527633949"/>
      <w:permEnd w:id="1733438515"/>
      <w:permEnd w:id="1946887803"/>
    </w:tbl>
    <w:p w14:paraId="52F4A88D" w14:textId="77777777" w:rsidR="0079233D" w:rsidRDefault="0079233D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135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3"/>
        <w:gridCol w:w="1372"/>
        <w:gridCol w:w="1374"/>
        <w:gridCol w:w="111"/>
        <w:gridCol w:w="2548"/>
        <w:gridCol w:w="1101"/>
        <w:gridCol w:w="1095"/>
        <w:gridCol w:w="977"/>
      </w:tblGrid>
      <w:tr w:rsidR="00D25C46" w:rsidRPr="00201182" w14:paraId="0D5B58AC" w14:textId="77777777" w:rsidTr="00AF31BD">
        <w:trPr>
          <w:trHeight w:val="356"/>
          <w:jc w:val="center"/>
        </w:trPr>
        <w:tc>
          <w:tcPr>
            <w:tcW w:w="2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3C9146F2" w14:textId="77777777" w:rsidR="00D25C46" w:rsidRPr="00201182" w:rsidRDefault="00D25C46" w:rsidP="00EA2957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permStart w:id="1062501962" w:edGrp="everyone" w:colFirst="3" w:colLast="3"/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Nombre y apellidos</w:t>
            </w: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C5B86F6" w14:textId="77777777" w:rsidR="00D25C46" w:rsidRPr="00201182" w:rsidRDefault="00D25C46" w:rsidP="00EA2957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E554510" w14:textId="77777777" w:rsidR="00D25C46" w:rsidRPr="00201182" w:rsidRDefault="00D25C46" w:rsidP="00EA2957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25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8474B68" w14:textId="77777777" w:rsidR="00D25C46" w:rsidRPr="00201182" w:rsidRDefault="00D25C46" w:rsidP="00EA2957">
            <w:pPr>
              <w:spacing w:after="0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1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224B165" w14:textId="77777777" w:rsidR="00D25C46" w:rsidRPr="00201182" w:rsidRDefault="00D25C46" w:rsidP="00EA2957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20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B636A5" w14:textId="77777777" w:rsidR="00D25C46" w:rsidRPr="00201182" w:rsidRDefault="00D25C46" w:rsidP="00EA2957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permEnd w:id="1062501962"/>
      <w:tr w:rsidR="00D25C46" w:rsidRPr="00201182" w14:paraId="4BF4E186" w14:textId="77777777" w:rsidTr="00AF31BD">
        <w:trPr>
          <w:trHeight w:val="356"/>
          <w:jc w:val="center"/>
        </w:trPr>
        <w:tc>
          <w:tcPr>
            <w:tcW w:w="277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0465745D" w14:textId="77777777" w:rsidR="00D25C46" w:rsidRPr="00201182" w:rsidRDefault="00D25C46" w:rsidP="00EA2957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Perfil</w:t>
            </w:r>
          </w:p>
        </w:tc>
        <w:tc>
          <w:tcPr>
            <w:tcW w:w="857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2EFD9"/>
            <w:vAlign w:val="center"/>
          </w:tcPr>
          <w:p w14:paraId="432DB7E7" w14:textId="77777777" w:rsidR="00D25C46" w:rsidRDefault="00D25C46" w:rsidP="00EA2957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Técnico especialista en desmontajes</w:t>
            </w:r>
          </w:p>
        </w:tc>
      </w:tr>
      <w:tr w:rsidR="00AF31BD" w:rsidRPr="00201182" w14:paraId="5FE6AAEE" w14:textId="77777777" w:rsidTr="00AF31BD">
        <w:trPr>
          <w:trHeight w:val="385"/>
          <w:jc w:val="center"/>
        </w:trPr>
        <w:tc>
          <w:tcPr>
            <w:tcW w:w="2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</w:tcPr>
          <w:p w14:paraId="0C7CABE6" w14:textId="77777777" w:rsidR="00D25C46" w:rsidRPr="00201182" w:rsidRDefault="00D25C46" w:rsidP="00EA2957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EXPERIENCIA PROFESIONAL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25DB3E58" w14:textId="77777777" w:rsidR="00D25C46" w:rsidRPr="00201182" w:rsidRDefault="00D25C46" w:rsidP="00EA2957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Instalación / Proyecto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66F37AC0" w14:textId="77777777" w:rsidR="00D25C46" w:rsidRPr="00201182" w:rsidRDefault="00D25C46" w:rsidP="00EA2957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Cliente / Promotor</w:t>
            </w:r>
          </w:p>
        </w:tc>
        <w:tc>
          <w:tcPr>
            <w:tcW w:w="26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25B90E37" w14:textId="77777777" w:rsidR="00D25C46" w:rsidRPr="00201182" w:rsidRDefault="00D25C46" w:rsidP="00EA2957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Tarea/Actividad</w:t>
            </w:r>
          </w:p>
        </w:tc>
        <w:tc>
          <w:tcPr>
            <w:tcW w:w="1101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47630E20" w14:textId="77777777" w:rsidR="00D25C46" w:rsidRPr="00201182" w:rsidRDefault="00D25C46" w:rsidP="00EA2957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109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3E21B9AB" w14:textId="77777777" w:rsidR="00D25C46" w:rsidRPr="00201182" w:rsidRDefault="00D25C46" w:rsidP="00EA2957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fin</w:t>
            </w:r>
          </w:p>
        </w:tc>
        <w:tc>
          <w:tcPr>
            <w:tcW w:w="97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</w:tcPr>
          <w:p w14:paraId="2EDC9902" w14:textId="77777777" w:rsidR="00D25C46" w:rsidRPr="00201182" w:rsidRDefault="00D25C46" w:rsidP="00EA2957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F31BD" w:rsidRPr="00201182" w14:paraId="66219FF5" w14:textId="77777777" w:rsidTr="00AF31BD">
        <w:trPr>
          <w:trHeight w:val="356"/>
          <w:jc w:val="center"/>
        </w:trPr>
        <w:tc>
          <w:tcPr>
            <w:tcW w:w="27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8580F" w14:textId="77777777" w:rsidR="00D25C46" w:rsidRPr="00201182" w:rsidRDefault="00D25C46" w:rsidP="00EA2957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3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70AFF" w14:textId="77777777" w:rsidR="00D25C46" w:rsidRPr="00201182" w:rsidRDefault="00D25C46" w:rsidP="00EA2957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3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A06C" w14:textId="77777777" w:rsidR="00D25C46" w:rsidRPr="00201182" w:rsidRDefault="00D25C46" w:rsidP="00EA2957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26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00329" w14:textId="77777777" w:rsidR="00D25C46" w:rsidRPr="00201182" w:rsidRDefault="00D25C46" w:rsidP="00EA2957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1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1C961104" w14:textId="77777777" w:rsidR="00D25C46" w:rsidRPr="00201182" w:rsidRDefault="00D25C46" w:rsidP="00EA2957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</w:t>
            </w:r>
            <w:r w:rsidRPr="0020349F">
              <w:rPr>
                <w:rFonts w:ascii="ENRESA Aroma Light" w:hAnsi="ENRESA Aroma Light" w:cs="Calibri"/>
                <w:b/>
                <w:bCs/>
                <w:color w:val="000000"/>
                <w:sz w:val="16"/>
                <w:szCs w:val="16"/>
              </w:rPr>
              <w:t>día/mes/año)</w:t>
            </w:r>
          </w:p>
        </w:tc>
        <w:tc>
          <w:tcPr>
            <w:tcW w:w="1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44179295" w14:textId="77777777" w:rsidR="00D25C46" w:rsidRPr="0020349F" w:rsidRDefault="00D25C46" w:rsidP="00EA2957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6"/>
                <w:szCs w:val="16"/>
              </w:rPr>
            </w:pPr>
            <w:r w:rsidRPr="0020349F">
              <w:rPr>
                <w:rFonts w:ascii="ENRESA Aroma Light" w:hAnsi="ENRESA Aroma Light" w:cs="Calibri"/>
                <w:b/>
                <w:bCs/>
                <w:color w:val="000000"/>
                <w:sz w:val="16"/>
                <w:szCs w:val="16"/>
              </w:rPr>
              <w:t>(día/mes/año)</w:t>
            </w:r>
          </w:p>
        </w:tc>
        <w:tc>
          <w:tcPr>
            <w:tcW w:w="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</w:tcPr>
          <w:p w14:paraId="575F2695" w14:textId="77777777" w:rsidR="00D25C46" w:rsidRPr="007320B1" w:rsidRDefault="00D25C46" w:rsidP="00EA2957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Duración</w:t>
            </w:r>
          </w:p>
          <w:p w14:paraId="785814C4" w14:textId="77777777" w:rsidR="00D25C46" w:rsidRPr="0020349F" w:rsidRDefault="00D25C46" w:rsidP="00EA2957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6"/>
                <w:szCs w:val="16"/>
              </w:rPr>
            </w:pPr>
            <w:r w:rsidRPr="0020349F">
              <w:rPr>
                <w:rFonts w:ascii="ENRESA Aroma Light" w:hAnsi="ENRESA Aroma Light" w:cs="Arial"/>
                <w:b/>
                <w:bCs/>
                <w:sz w:val="16"/>
                <w:szCs w:val="16"/>
              </w:rPr>
              <w:t>(nº meses)</w:t>
            </w:r>
          </w:p>
        </w:tc>
      </w:tr>
      <w:tr w:rsidR="00AF31BD" w:rsidRPr="00201182" w14:paraId="12E99CDE" w14:textId="77777777" w:rsidTr="00AF31BD">
        <w:trPr>
          <w:trHeight w:val="356"/>
          <w:jc w:val="center"/>
        </w:trPr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2647A" w14:textId="77777777" w:rsidR="00D25C46" w:rsidRPr="006B01DF" w:rsidRDefault="00D25C46" w:rsidP="00EA2957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321946465" w:edGrp="everyone" w:colFirst="1" w:colLast="1"/>
            <w:permStart w:id="1568738590" w:edGrp="everyone" w:colFirst="2" w:colLast="2"/>
            <w:permStart w:id="1231381038" w:edGrp="everyone" w:colFirst="3" w:colLast="3"/>
            <w:permStart w:id="1433629902" w:edGrp="everyone" w:colFirst="4" w:colLast="4"/>
            <w:permStart w:id="1913672925" w:edGrp="everyone" w:colFirst="5" w:colLast="5"/>
            <w:permStart w:id="242229563" w:edGrp="everyone" w:colFirst="0" w:colLast="0"/>
            <w:permStart w:id="394011313" w:edGrp="everyone" w:colFirst="7" w:colLast="7"/>
            <w:r w:rsidRPr="006B01DF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Trabajos en los que haya participado como especialista en desmontaje de un generador (realizados en los últimos 10 años)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57A6D" w14:textId="77777777" w:rsidR="00D25C46" w:rsidRPr="0012234E" w:rsidRDefault="00D25C46" w:rsidP="00EA2957">
            <w:pPr>
              <w:spacing w:after="0"/>
              <w:jc w:val="center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6AD33" w14:textId="77777777" w:rsidR="00D25C46" w:rsidRPr="0012234E" w:rsidRDefault="00D25C46" w:rsidP="00EA2957">
            <w:pPr>
              <w:spacing w:after="0"/>
              <w:jc w:val="center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F2BE9" w14:textId="6B3A3FC3" w:rsidR="00D25C46" w:rsidRPr="0012234E" w:rsidRDefault="006B01DF" w:rsidP="00EA2957">
            <w:pPr>
              <w:spacing w:after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12234E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.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44DD6" w14:textId="77777777" w:rsidR="00D25C46" w:rsidRPr="0012234E" w:rsidRDefault="00D25C46" w:rsidP="00EA2957">
            <w:pPr>
              <w:spacing w:after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ABA19" w14:textId="77777777" w:rsidR="00D25C46" w:rsidRPr="0012234E" w:rsidRDefault="00D25C46" w:rsidP="00EA2957">
            <w:pPr>
              <w:spacing w:after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2320" w14:textId="77777777" w:rsidR="00D25C46" w:rsidRPr="0012234E" w:rsidRDefault="00D25C46" w:rsidP="00EA2957">
            <w:pPr>
              <w:spacing w:after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  <w:p w14:paraId="21AA7EDC" w14:textId="77777777" w:rsidR="00D25C46" w:rsidRPr="0012234E" w:rsidRDefault="00D25C46" w:rsidP="00EA2957">
            <w:pPr>
              <w:spacing w:after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  <w:p w14:paraId="24D177B2" w14:textId="431AF648" w:rsidR="00D25C46" w:rsidRPr="0012234E" w:rsidRDefault="00D25C46" w:rsidP="00EA2957">
            <w:pPr>
              <w:spacing w:after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permStart w:id="973478387" w:edGrp="everyone"/>
            <w:permEnd w:id="973478387"/>
          </w:p>
        </w:tc>
      </w:tr>
      <w:permEnd w:id="1321946465"/>
      <w:permEnd w:id="1568738590"/>
      <w:permEnd w:id="1231381038"/>
      <w:permEnd w:id="1433629902"/>
      <w:permEnd w:id="1913672925"/>
      <w:permEnd w:id="242229563"/>
      <w:permEnd w:id="394011313"/>
    </w:tbl>
    <w:p w14:paraId="0F84F47E" w14:textId="77777777" w:rsidR="00D25C46" w:rsidRPr="007A55DF" w:rsidRDefault="00D25C46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134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6"/>
        <w:gridCol w:w="1417"/>
        <w:gridCol w:w="1276"/>
        <w:gridCol w:w="2693"/>
        <w:gridCol w:w="993"/>
        <w:gridCol w:w="1134"/>
        <w:gridCol w:w="992"/>
      </w:tblGrid>
      <w:tr w:rsidR="00E653D0" w:rsidRPr="007320B1" w14:paraId="44314681" w14:textId="77777777" w:rsidTr="00AF31BD">
        <w:trPr>
          <w:trHeight w:val="275"/>
          <w:tblHeader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7268ABD2" w14:textId="77777777" w:rsidR="00E653D0" w:rsidRPr="007320B1" w:rsidRDefault="00E653D0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Nombre y apellidos</w:t>
            </w:r>
          </w:p>
        </w:tc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FB44" w14:textId="77777777" w:rsidR="00E653D0" w:rsidRPr="00390C0A" w:rsidRDefault="00E653D0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  <w:lang w:val="es-ES"/>
              </w:rPr>
            </w:pPr>
            <w:permStart w:id="1964246335" w:edGrp="everyone"/>
            <w:permEnd w:id="1964246335"/>
          </w:p>
        </w:tc>
      </w:tr>
      <w:tr w:rsidR="00E653D0" w:rsidRPr="007320B1" w14:paraId="79C58580" w14:textId="77777777" w:rsidTr="00AF31BD">
        <w:trPr>
          <w:trHeight w:val="275"/>
          <w:tblHeader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16AA4CC" w14:textId="77777777" w:rsidR="00E653D0" w:rsidRPr="007320B1" w:rsidRDefault="00E653D0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Perfil</w:t>
            </w:r>
          </w:p>
        </w:tc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</w:tcPr>
          <w:p w14:paraId="4C3B2665" w14:textId="77777777" w:rsidR="00E653D0" w:rsidRPr="00390C0A" w:rsidRDefault="00E653D0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ENRESA Aroma Light" w:hAnsi="ENRESA Aroma Light" w:cs="Arial"/>
                <w:b/>
                <w:bCs/>
                <w:sz w:val="18"/>
                <w:szCs w:val="18"/>
                <w:lang w:val="es-ES"/>
              </w:rPr>
              <w:t>Responsable de PRL</w:t>
            </w:r>
          </w:p>
          <w:p w14:paraId="143CC104" w14:textId="77777777" w:rsidR="00E653D0" w:rsidRPr="00390C0A" w:rsidRDefault="00E653D0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2109C4" w:rsidRPr="007320B1" w14:paraId="2404AD4A" w14:textId="77777777" w:rsidTr="00AF31BD">
        <w:trPr>
          <w:trHeight w:val="275"/>
          <w:tblHeader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299F718B" w14:textId="77777777" w:rsidR="002109C4" w:rsidRPr="007320B1" w:rsidRDefault="002109C4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EXPERIENCIA PROFESIONAL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64D3A6A7" w14:textId="77777777" w:rsidR="002109C4" w:rsidRPr="007320B1" w:rsidRDefault="002109C4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Instalación / Proyecto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26AD479C" w14:textId="77777777" w:rsidR="002109C4" w:rsidRPr="007320B1" w:rsidRDefault="002109C4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Cliente / Promotor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A469C52" w14:textId="228037F6" w:rsidR="002109C4" w:rsidRPr="007320B1" w:rsidRDefault="002109C4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Tarea</w:t>
            </w:r>
            <w:r w:rsidR="00C56770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/Actividad</w:t>
            </w: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21E7A811" w14:textId="77777777" w:rsidR="002109C4" w:rsidRPr="007320B1" w:rsidRDefault="002109C4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inicio</w:t>
            </w:r>
          </w:p>
          <w:p w14:paraId="4F276972" w14:textId="77777777" w:rsidR="002109C4" w:rsidRPr="00EA0D0A" w:rsidRDefault="002109C4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6"/>
                <w:szCs w:val="16"/>
              </w:rPr>
            </w:pPr>
            <w:r w:rsidRPr="00EA0D0A">
              <w:rPr>
                <w:rFonts w:ascii="ENRESA Aroma Light" w:hAnsi="ENRESA Aroma Light" w:cs="Arial"/>
                <w:b/>
                <w:bCs/>
                <w:sz w:val="16"/>
                <w:szCs w:val="16"/>
              </w:rPr>
              <w:t>(día/mes/año)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6050904" w14:textId="77777777" w:rsidR="002109C4" w:rsidRPr="007320B1" w:rsidRDefault="002109C4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fin</w:t>
            </w:r>
          </w:p>
          <w:p w14:paraId="7A37A6AE" w14:textId="77777777" w:rsidR="002109C4" w:rsidRPr="00EA0D0A" w:rsidRDefault="002109C4" w:rsidP="006A6135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6"/>
                <w:szCs w:val="16"/>
              </w:rPr>
            </w:pPr>
            <w:r w:rsidRPr="00EA0D0A">
              <w:rPr>
                <w:rFonts w:ascii="ENRESA Aroma Light" w:hAnsi="ENRESA Aroma Light" w:cs="Arial"/>
                <w:b/>
                <w:bCs/>
                <w:sz w:val="16"/>
                <w:szCs w:val="16"/>
              </w:rPr>
              <w:t>(día/mes/año)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A71314C" w14:textId="77777777" w:rsidR="009E2618" w:rsidRPr="007320B1" w:rsidRDefault="009E2618" w:rsidP="009E2618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7320B1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Duración</w:t>
            </w:r>
          </w:p>
          <w:p w14:paraId="2AF56A88" w14:textId="737D160F" w:rsidR="002109C4" w:rsidRPr="00AF31BD" w:rsidRDefault="009E2618" w:rsidP="009E2618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6"/>
                <w:szCs w:val="16"/>
              </w:rPr>
            </w:pPr>
            <w:r w:rsidRPr="00AF31BD">
              <w:rPr>
                <w:rFonts w:ascii="ENRESA Aroma Light" w:hAnsi="ENRESA Aroma Light" w:cs="Arial"/>
                <w:b/>
                <w:bCs/>
                <w:sz w:val="16"/>
                <w:szCs w:val="16"/>
              </w:rPr>
              <w:t>(nº meses</w:t>
            </w:r>
            <w:r w:rsidR="002109C4" w:rsidRPr="00AF31BD">
              <w:rPr>
                <w:rFonts w:ascii="ENRESA Aroma Light" w:hAnsi="ENRESA Aroma Light" w:cs="Arial"/>
                <w:b/>
                <w:bCs/>
                <w:sz w:val="16"/>
                <w:szCs w:val="16"/>
              </w:rPr>
              <w:t>)</w:t>
            </w:r>
          </w:p>
        </w:tc>
      </w:tr>
      <w:tr w:rsidR="002109C4" w:rsidRPr="007320B1" w14:paraId="6421B1E9" w14:textId="77777777" w:rsidTr="00AF31BD">
        <w:trPr>
          <w:trHeight w:val="10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A71A" w14:textId="65932E90" w:rsidR="002109C4" w:rsidRPr="00AF31BD" w:rsidRDefault="002109C4" w:rsidP="006A6135">
            <w:pPr>
              <w:spacing w:after="0" w:line="276" w:lineRule="auto"/>
              <w:rPr>
                <w:rFonts w:ascii="ENRESA Aroma Light" w:hAnsi="ENRESA Aroma Light" w:cs="Arial"/>
                <w:sz w:val="20"/>
              </w:rPr>
            </w:pPr>
            <w:permStart w:id="151606073" w:edGrp="everyone" w:colFirst="1" w:colLast="1"/>
            <w:permStart w:id="1729647720" w:edGrp="everyone" w:colFirst="2" w:colLast="2"/>
            <w:permStart w:id="1472159492" w:edGrp="everyone" w:colFirst="3" w:colLast="3"/>
            <w:permStart w:id="1286957074" w:edGrp="everyone" w:colFirst="0" w:colLast="0"/>
            <w:permStart w:id="2017985625" w:edGrp="everyone" w:colFirst="4" w:colLast="4"/>
            <w:permStart w:id="63126645" w:edGrp="everyone" w:colFirst="5" w:colLast="5"/>
            <w:permStart w:id="1870857051" w:edGrp="everyone" w:colFirst="6" w:colLast="6"/>
            <w:permStart w:id="1124413908" w:edGrp="everyone" w:colFirst="7" w:colLast="7"/>
            <w:r w:rsidRPr="00AF31BD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Trabajos, como técnico de PRL, de desmontaje industrial con retirada de elementos con presencia de amianto (de al menos 3 meses de duración realizados en los últimos 10 años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F8BA1" w14:textId="77777777" w:rsidR="002109C4" w:rsidRPr="0012234E" w:rsidRDefault="002109C4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C6AA4" w14:textId="77777777" w:rsidR="002109C4" w:rsidRPr="0012234E" w:rsidRDefault="002109C4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5C169" w14:textId="7BC6CA27" w:rsidR="002109C4" w:rsidRPr="0012234E" w:rsidRDefault="002109C4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9923E" w14:textId="77777777" w:rsidR="002109C4" w:rsidRPr="0012234E" w:rsidRDefault="002109C4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C17BB" w14:textId="77777777" w:rsidR="002109C4" w:rsidRPr="0012234E" w:rsidRDefault="002109C4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75E83" w14:textId="1A911599" w:rsidR="002109C4" w:rsidRPr="0012234E" w:rsidRDefault="002109C4" w:rsidP="007B2DF5">
            <w:pPr>
              <w:spacing w:after="0"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ermEnd w:id="151606073"/>
    <w:permEnd w:id="1729647720"/>
    <w:permEnd w:id="1472159492"/>
    <w:permEnd w:id="1286957074"/>
    <w:permEnd w:id="2017985625"/>
    <w:permEnd w:id="63126645"/>
    <w:permEnd w:id="1870857051"/>
    <w:permEnd w:id="1124413908"/>
    <w:p w14:paraId="4D614FE9" w14:textId="77777777" w:rsidR="00805289" w:rsidRDefault="00805289" w:rsidP="00805289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>
        <w:rPr>
          <w:sz w:val="20"/>
          <w:szCs w:val="18"/>
        </w:rPr>
        <w:t>(</w:t>
      </w:r>
      <w:r w:rsidRPr="00CA5723">
        <w:rPr>
          <w:rFonts w:ascii="ENRESA Aroma Light" w:hAnsi="ENRESA Aroma Light"/>
          <w:i/>
          <w:iCs/>
          <w:sz w:val="18"/>
          <w:szCs w:val="18"/>
        </w:rPr>
        <w:t>Los datos personales incluidos en estas tablas se protegerán conforme a la legislación vigente en materia de protección de datos, concretamente el artículo 1 b) y c) del Reglamento general de protección de datos. Enresa los usará a los meros efectos de comprobar que el perfil cumple con los requisitos de solvencia técnica exigida, dichos datos no serán difundidos ni publicados por ningún medio</w:t>
      </w:r>
      <w:r>
        <w:rPr>
          <w:rFonts w:ascii="ENRESA Aroma Light" w:hAnsi="ENRESA Aroma Light"/>
          <w:i/>
          <w:iCs/>
          <w:sz w:val="18"/>
          <w:szCs w:val="18"/>
        </w:rPr>
        <w:t>)</w:t>
      </w:r>
      <w:r w:rsidRPr="00CA5723">
        <w:rPr>
          <w:rFonts w:ascii="ENRESA Aroma Light" w:hAnsi="ENRESA Aroma Light"/>
          <w:i/>
          <w:iCs/>
          <w:sz w:val="18"/>
          <w:szCs w:val="18"/>
        </w:rPr>
        <w:t>.</w:t>
      </w: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2F414" w14:textId="77777777" w:rsidR="007F6BD1" w:rsidRDefault="007F6BD1">
      <w:r>
        <w:separator/>
      </w:r>
    </w:p>
  </w:endnote>
  <w:endnote w:type="continuationSeparator" w:id="0">
    <w:p w14:paraId="1B0130C2" w14:textId="77777777" w:rsidR="007F6BD1" w:rsidRDefault="007F6BD1">
      <w:r>
        <w:continuationSeparator/>
      </w:r>
    </w:p>
  </w:endnote>
  <w:endnote w:type="continuationNotice" w:id="1">
    <w:p w14:paraId="10AA26F0" w14:textId="77777777" w:rsidR="007F6BD1" w:rsidRDefault="007F6BD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4E4FF3EE-9A79-4505-B1C4-0E0B86B1575D}"/>
    <w:embedBold r:id="rId2" w:fontKey="{4C268756-6209-4C83-8407-58B6E95C9CC6}"/>
    <w:embedItalic r:id="rId3" w:fontKey="{6CD622AE-241C-4559-94B7-B00CA80B28A7}"/>
    <w:embedBoldItalic r:id="rId4" w:fontKey="{4EC2F3CF-3280-41A6-918E-CAD7D1A227C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22E6D192-0676-476C-A8BB-259B556A025A}"/>
    <w:embedBold r:id="rId6" w:fontKey="{C8504DF4-6106-4D3F-8166-D20C9F25904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549AB0D9-50E3-43B1-AD99-837452EE6389}"/>
    <w:embedBold r:id="rId8" w:fontKey="{D4187D56-780C-4CA4-9AAE-9B0B2E461C0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8B6966D8-8AAA-4259-B356-1DBF23F27F2E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429DBC18-D60F-410F-A835-4632EB01049D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66D67289-CE95-4709-BCDF-B630CAD624B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C7C7CA6D-8012-4AF2-BAD5-10CAD417809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63DF2" w14:textId="77777777" w:rsidR="007F6BD1" w:rsidRDefault="007F6BD1">
      <w:r>
        <w:separator/>
      </w:r>
    </w:p>
  </w:footnote>
  <w:footnote w:type="continuationSeparator" w:id="0">
    <w:p w14:paraId="64539494" w14:textId="77777777" w:rsidR="007F6BD1" w:rsidRDefault="007F6BD1">
      <w:r>
        <w:continuationSeparator/>
      </w:r>
    </w:p>
  </w:footnote>
  <w:footnote w:type="continuationNotice" w:id="1">
    <w:p w14:paraId="149633C3" w14:textId="77777777" w:rsidR="007F6BD1" w:rsidRDefault="007F6BD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47F88BA7" w:rsidR="00A2064F" w:rsidRPr="000563BE" w:rsidRDefault="000610C9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es-ES"/>
            </w:rPr>
          </w:pPr>
          <w:r w:rsidRPr="000563BE">
            <w:rPr>
              <w:rFonts w:ascii="ENRESA Aroma Light" w:hAnsi="ENRESA Aroma Light" w:cs="Arial"/>
              <w:b/>
              <w:bCs/>
              <w:szCs w:val="22"/>
              <w:lang w:val="es-ES"/>
            </w:rPr>
            <w:t>Servicio de retirada y transporte interno de los grandes componentes no impactados y desclasificables del edificio de turbina en la Central Nuclear Sª Mª de Garoña</w:t>
          </w:r>
        </w:p>
      </w:tc>
      <w:tc>
        <w:tcPr>
          <w:tcW w:w="2552" w:type="dxa"/>
          <w:vAlign w:val="center"/>
        </w:tcPr>
        <w:p w14:paraId="52C77EF5" w14:textId="21F2767B" w:rsidR="00A2064F" w:rsidRPr="00360F17" w:rsidRDefault="00A6709A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A6709A">
            <w:rPr>
              <w:rFonts w:ascii="ENRESA Aroma Light" w:hAnsi="ENRESA Aroma Light" w:cs="Arial"/>
              <w:b/>
              <w:bCs/>
              <w:szCs w:val="22"/>
              <w:lang w:val="pt-PT"/>
            </w:rPr>
            <w:t>CO-TA-25-002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H/8jMnB2aoYb8wcL1ALeC7WL70FTbEV1nA1JGwzfC64N6ZfeBGnsu8M/2yq5y/ys57ec+fos90sQvzISAsfojA==" w:salt="rLPzZa6y5nOtEY3ZBt98C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3BE"/>
    <w:rsid w:val="00056C1A"/>
    <w:rsid w:val="000610C9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371"/>
    <w:rsid w:val="00070610"/>
    <w:rsid w:val="00070F3F"/>
    <w:rsid w:val="00071BA9"/>
    <w:rsid w:val="00072512"/>
    <w:rsid w:val="0007309E"/>
    <w:rsid w:val="00073948"/>
    <w:rsid w:val="00073C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0DB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04F"/>
    <w:rsid w:val="000B7731"/>
    <w:rsid w:val="000C0177"/>
    <w:rsid w:val="000C0340"/>
    <w:rsid w:val="000C0FAF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3DB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34E"/>
    <w:rsid w:val="0012269C"/>
    <w:rsid w:val="00124DF0"/>
    <w:rsid w:val="0012567C"/>
    <w:rsid w:val="00126884"/>
    <w:rsid w:val="00126A6D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2B8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415D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35B"/>
    <w:rsid w:val="001E2760"/>
    <w:rsid w:val="001E31C5"/>
    <w:rsid w:val="001E33BE"/>
    <w:rsid w:val="001E45BC"/>
    <w:rsid w:val="001E5BFE"/>
    <w:rsid w:val="001E6DBF"/>
    <w:rsid w:val="001E6E0A"/>
    <w:rsid w:val="001E6F1D"/>
    <w:rsid w:val="001E79EB"/>
    <w:rsid w:val="001F07F6"/>
    <w:rsid w:val="001F1686"/>
    <w:rsid w:val="001F21AC"/>
    <w:rsid w:val="001F2471"/>
    <w:rsid w:val="001F2D57"/>
    <w:rsid w:val="001F6B35"/>
    <w:rsid w:val="001F7505"/>
    <w:rsid w:val="00201837"/>
    <w:rsid w:val="0020274C"/>
    <w:rsid w:val="0020306C"/>
    <w:rsid w:val="0020349F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9C4"/>
    <w:rsid w:val="00210E70"/>
    <w:rsid w:val="00211176"/>
    <w:rsid w:val="00211548"/>
    <w:rsid w:val="0021155B"/>
    <w:rsid w:val="00212303"/>
    <w:rsid w:val="002168BD"/>
    <w:rsid w:val="00217537"/>
    <w:rsid w:val="00217EF7"/>
    <w:rsid w:val="0022045A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1C80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67ED5"/>
    <w:rsid w:val="002718E4"/>
    <w:rsid w:val="002720FF"/>
    <w:rsid w:val="0027275E"/>
    <w:rsid w:val="002731DC"/>
    <w:rsid w:val="0027362F"/>
    <w:rsid w:val="002743EC"/>
    <w:rsid w:val="0027501B"/>
    <w:rsid w:val="00276C17"/>
    <w:rsid w:val="00276ED0"/>
    <w:rsid w:val="00280AAA"/>
    <w:rsid w:val="0028307E"/>
    <w:rsid w:val="00283BB0"/>
    <w:rsid w:val="0028452F"/>
    <w:rsid w:val="0028459C"/>
    <w:rsid w:val="002845B4"/>
    <w:rsid w:val="002854D8"/>
    <w:rsid w:val="002869A8"/>
    <w:rsid w:val="00290511"/>
    <w:rsid w:val="0029069E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1683"/>
    <w:rsid w:val="002C2406"/>
    <w:rsid w:val="002C2E62"/>
    <w:rsid w:val="002C3FAA"/>
    <w:rsid w:val="002C4AD9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3A86"/>
    <w:rsid w:val="003347DA"/>
    <w:rsid w:val="00334D1C"/>
    <w:rsid w:val="00335863"/>
    <w:rsid w:val="0033746B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0DEF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7FF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39B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2CDB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8A3"/>
    <w:rsid w:val="00442932"/>
    <w:rsid w:val="00443731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22A0"/>
    <w:rsid w:val="004736EF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58D0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60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7AB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00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669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04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5FF2"/>
    <w:rsid w:val="00687D9F"/>
    <w:rsid w:val="00690CA8"/>
    <w:rsid w:val="00691818"/>
    <w:rsid w:val="00691E9D"/>
    <w:rsid w:val="006925A0"/>
    <w:rsid w:val="00692619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16"/>
    <w:rsid w:val="006A4CF6"/>
    <w:rsid w:val="006A5C8C"/>
    <w:rsid w:val="006A7F5D"/>
    <w:rsid w:val="006B01DF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E798C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B06"/>
    <w:rsid w:val="00785FEA"/>
    <w:rsid w:val="00786907"/>
    <w:rsid w:val="00786E19"/>
    <w:rsid w:val="00787561"/>
    <w:rsid w:val="00787E63"/>
    <w:rsid w:val="00791FB8"/>
    <w:rsid w:val="00792187"/>
    <w:rsid w:val="0079233D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2DF5"/>
    <w:rsid w:val="007B3472"/>
    <w:rsid w:val="007B3BEF"/>
    <w:rsid w:val="007B4860"/>
    <w:rsid w:val="007B525E"/>
    <w:rsid w:val="007B548F"/>
    <w:rsid w:val="007B56B0"/>
    <w:rsid w:val="007B6555"/>
    <w:rsid w:val="007B7968"/>
    <w:rsid w:val="007C0B93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1B0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BD1"/>
    <w:rsid w:val="007F6D62"/>
    <w:rsid w:val="007F6E41"/>
    <w:rsid w:val="007F75B8"/>
    <w:rsid w:val="007F7D3D"/>
    <w:rsid w:val="008001DA"/>
    <w:rsid w:val="00801655"/>
    <w:rsid w:val="00803DC7"/>
    <w:rsid w:val="00804736"/>
    <w:rsid w:val="00805289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299"/>
    <w:rsid w:val="00872A83"/>
    <w:rsid w:val="00872FDB"/>
    <w:rsid w:val="00873CA0"/>
    <w:rsid w:val="00873E4A"/>
    <w:rsid w:val="00875712"/>
    <w:rsid w:val="008761FF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344D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0D51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5D6"/>
    <w:rsid w:val="00936A09"/>
    <w:rsid w:val="00937872"/>
    <w:rsid w:val="009400EB"/>
    <w:rsid w:val="00940269"/>
    <w:rsid w:val="00940DDB"/>
    <w:rsid w:val="0094381E"/>
    <w:rsid w:val="00947B67"/>
    <w:rsid w:val="00947D06"/>
    <w:rsid w:val="00947FEB"/>
    <w:rsid w:val="00951D5B"/>
    <w:rsid w:val="0095257D"/>
    <w:rsid w:val="00954672"/>
    <w:rsid w:val="00954779"/>
    <w:rsid w:val="009559FF"/>
    <w:rsid w:val="00955D06"/>
    <w:rsid w:val="00956452"/>
    <w:rsid w:val="00957B67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1B3"/>
    <w:rsid w:val="0097421E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2DC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2618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6709A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2E7F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1BD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0DE"/>
    <w:rsid w:val="00B4626B"/>
    <w:rsid w:val="00B46B1A"/>
    <w:rsid w:val="00B47929"/>
    <w:rsid w:val="00B5045B"/>
    <w:rsid w:val="00B52988"/>
    <w:rsid w:val="00B52FA0"/>
    <w:rsid w:val="00B543B9"/>
    <w:rsid w:val="00B546E8"/>
    <w:rsid w:val="00B57FC2"/>
    <w:rsid w:val="00B60A97"/>
    <w:rsid w:val="00B6327E"/>
    <w:rsid w:val="00B63749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577F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1AD0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97A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336"/>
    <w:rsid w:val="00BD442A"/>
    <w:rsid w:val="00BD53BA"/>
    <w:rsid w:val="00BD547F"/>
    <w:rsid w:val="00BD5A67"/>
    <w:rsid w:val="00BD6D8D"/>
    <w:rsid w:val="00BD715C"/>
    <w:rsid w:val="00BD71D9"/>
    <w:rsid w:val="00BE159E"/>
    <w:rsid w:val="00BE2C90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4CB"/>
    <w:rsid w:val="00C30E4C"/>
    <w:rsid w:val="00C313B7"/>
    <w:rsid w:val="00C32633"/>
    <w:rsid w:val="00C3373C"/>
    <w:rsid w:val="00C34F7D"/>
    <w:rsid w:val="00C41751"/>
    <w:rsid w:val="00C41B6B"/>
    <w:rsid w:val="00C42773"/>
    <w:rsid w:val="00C43784"/>
    <w:rsid w:val="00C43893"/>
    <w:rsid w:val="00C43F06"/>
    <w:rsid w:val="00C44441"/>
    <w:rsid w:val="00C44BF3"/>
    <w:rsid w:val="00C44EDC"/>
    <w:rsid w:val="00C45E94"/>
    <w:rsid w:val="00C505A6"/>
    <w:rsid w:val="00C51FD3"/>
    <w:rsid w:val="00C52C11"/>
    <w:rsid w:val="00C52F4E"/>
    <w:rsid w:val="00C538CF"/>
    <w:rsid w:val="00C56770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4E73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56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25C46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77A92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5E6"/>
    <w:rsid w:val="00DB3A80"/>
    <w:rsid w:val="00DB4F9B"/>
    <w:rsid w:val="00DB595D"/>
    <w:rsid w:val="00DB5C46"/>
    <w:rsid w:val="00DB65A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3302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4FC3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6BAC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0BFC"/>
    <w:rsid w:val="00E518DC"/>
    <w:rsid w:val="00E51961"/>
    <w:rsid w:val="00E5203B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3D0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8A2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227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0164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32B9"/>
    <w:rsid w:val="00EF476E"/>
    <w:rsid w:val="00EF4FD5"/>
    <w:rsid w:val="00EF79B3"/>
    <w:rsid w:val="00F015B7"/>
    <w:rsid w:val="00F017A1"/>
    <w:rsid w:val="00F01ABD"/>
    <w:rsid w:val="00F0214C"/>
    <w:rsid w:val="00F02183"/>
    <w:rsid w:val="00F02340"/>
    <w:rsid w:val="00F03973"/>
    <w:rsid w:val="00F03A16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CD0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D626D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71A1185B-96DF-433F-AFDA-FB2A23E4C7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tipo_AROMA[1].dot</Template>
  <TotalTime>79</TotalTime>
  <Pages>3</Pages>
  <Words>707</Words>
  <Characters>3893</Characters>
  <Application>Microsoft Office Word</Application>
  <DocSecurity>8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García Rubio, Belén</cp:lastModifiedBy>
  <cp:revision>88</cp:revision>
  <cp:lastPrinted>2022-11-30T10:28:00Z</cp:lastPrinted>
  <dcterms:created xsi:type="dcterms:W3CDTF">2025-12-22T10:38:00Z</dcterms:created>
  <dcterms:modified xsi:type="dcterms:W3CDTF">2026-02-27T10:15:00Z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