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07EAB217" w:rsidR="003168CF" w:rsidRPr="00B84A78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B84A78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B84A78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B84A78" w:rsidRPr="00B84A78">
        <w:rPr>
          <w:rFonts w:ascii="ENRESA Aroma Light" w:hAnsi="ENRESA Aroma Light" w:cs="Arial"/>
          <w:szCs w:val="22"/>
          <w:lang w:val="es-ES"/>
        </w:rPr>
        <w:t>por un importe de</w:t>
      </w:r>
      <w:r w:rsidR="00E329B2" w:rsidRPr="00B84A78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53FEBD" w14:textId="77777777" w:rsidR="0054503A" w:rsidRPr="007A55DF" w:rsidRDefault="005450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1"/>
        <w:gridCol w:w="2631"/>
        <w:gridCol w:w="2876"/>
      </w:tblGrid>
      <w:tr w:rsidR="00BC5072" w:rsidRPr="006F70C8" w14:paraId="058CF6A9" w14:textId="77777777" w:rsidTr="0054503A">
        <w:trPr>
          <w:trHeight w:val="966"/>
        </w:trPr>
        <w:tc>
          <w:tcPr>
            <w:tcW w:w="4219" w:type="dxa"/>
            <w:shd w:val="clear" w:color="auto" w:fill="D9F2D0" w:themeFill="accent6" w:themeFillTint="33"/>
            <w:vAlign w:val="center"/>
          </w:tcPr>
          <w:p w14:paraId="4566960B" w14:textId="77777777" w:rsidR="00BC5072" w:rsidRPr="005E673A" w:rsidRDefault="00BC5072" w:rsidP="0054503A">
            <w:pPr>
              <w:spacing w:after="0" w:line="480" w:lineRule="auto"/>
              <w:jc w:val="center"/>
              <w:rPr>
                <w:rFonts w:ascii="ENRESA Aroma Light" w:hAnsi="ENRESA Aroma Light"/>
                <w:b/>
                <w:szCs w:val="22"/>
              </w:rPr>
            </w:pPr>
            <w:r w:rsidRPr="005E673A">
              <w:rPr>
                <w:rFonts w:ascii="ENRESA Aroma Light" w:hAnsi="ENRESA Aroma Light"/>
                <w:b/>
                <w:szCs w:val="22"/>
              </w:rPr>
              <w:t>DESCRIPCIÓN</w:t>
            </w:r>
          </w:p>
        </w:tc>
        <w:tc>
          <w:tcPr>
            <w:tcW w:w="2693" w:type="dxa"/>
            <w:shd w:val="clear" w:color="auto" w:fill="D9F2D0" w:themeFill="accent6" w:themeFillTint="33"/>
            <w:vAlign w:val="center"/>
          </w:tcPr>
          <w:p w14:paraId="0B971092" w14:textId="77777777" w:rsidR="00BC5072" w:rsidRPr="005E673A" w:rsidRDefault="00BC5072" w:rsidP="00B557D9">
            <w:pPr>
              <w:spacing w:after="0"/>
              <w:jc w:val="center"/>
              <w:rPr>
                <w:rFonts w:ascii="ENRESA Aroma Light" w:hAnsi="ENRESA Aroma Light" w:cs="Wingdings"/>
                <w:b/>
                <w:bCs/>
              </w:rPr>
            </w:pPr>
            <w:r w:rsidRPr="005E673A">
              <w:rPr>
                <w:rFonts w:ascii="ENRESA Aroma Light" w:hAnsi="ENRESA Aroma Light" w:cs="Wingdings"/>
                <w:b/>
                <w:bCs/>
              </w:rPr>
              <w:t xml:space="preserve">Precio MÁXIMO (€) de licitación </w:t>
            </w:r>
          </w:p>
          <w:p w14:paraId="3D636C15" w14:textId="77777777" w:rsidR="00BC5072" w:rsidRPr="005E673A" w:rsidRDefault="00BC5072" w:rsidP="00B557D9">
            <w:pPr>
              <w:spacing w:after="0"/>
              <w:jc w:val="center"/>
              <w:rPr>
                <w:rFonts w:ascii="ENRESA Aroma Light" w:hAnsi="ENRESA Aroma Light" w:cs="Wingdings"/>
                <w:b/>
                <w:bCs/>
              </w:rPr>
            </w:pPr>
            <w:r w:rsidRPr="005E673A">
              <w:rPr>
                <w:rFonts w:ascii="ENRESA Aroma Light" w:hAnsi="ENRESA Aroma Light" w:cs="Wingdings"/>
                <w:b/>
                <w:bCs/>
              </w:rPr>
              <w:t xml:space="preserve">Exento IVA </w:t>
            </w:r>
          </w:p>
        </w:tc>
        <w:tc>
          <w:tcPr>
            <w:tcW w:w="2942" w:type="dxa"/>
            <w:shd w:val="clear" w:color="auto" w:fill="D9F2D0" w:themeFill="accent6" w:themeFillTint="33"/>
            <w:vAlign w:val="center"/>
          </w:tcPr>
          <w:p w14:paraId="2A364091" w14:textId="77777777" w:rsidR="00BC5072" w:rsidRPr="005E673A" w:rsidRDefault="00BC5072" w:rsidP="00B557D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 w:rsidRPr="005E673A">
              <w:rPr>
                <w:rFonts w:ascii="ENRESA Aroma Light" w:hAnsi="ENRESA Aroma Light" w:cs="Wingdings"/>
                <w:b/>
                <w:bCs/>
              </w:rPr>
              <w:t xml:space="preserve">Precio OFERTADO (€) </w:t>
            </w:r>
          </w:p>
          <w:p w14:paraId="7E57B378" w14:textId="77777777" w:rsidR="00BC5072" w:rsidRPr="005E673A" w:rsidRDefault="00BC5072" w:rsidP="00B557D9">
            <w:pPr>
              <w:spacing w:after="0"/>
              <w:jc w:val="center"/>
              <w:rPr>
                <w:rFonts w:ascii="ENRESA Aroma Light" w:hAnsi="ENRESA Aroma Light" w:cs="Wingdings"/>
                <w:b/>
                <w:bCs/>
              </w:rPr>
            </w:pPr>
            <w:r w:rsidRPr="005E673A">
              <w:rPr>
                <w:rFonts w:ascii="ENRESA Aroma Light" w:hAnsi="ENRESA Aroma Light" w:cs="Wingdings"/>
                <w:b/>
                <w:bCs/>
              </w:rPr>
              <w:t>Exento IVA (Máximo dos decimales)</w:t>
            </w:r>
          </w:p>
        </w:tc>
      </w:tr>
      <w:tr w:rsidR="00BC5072" w:rsidRPr="006F70C8" w14:paraId="1597B1AC" w14:textId="77777777" w:rsidTr="00B557D9">
        <w:trPr>
          <w:trHeight w:val="654"/>
        </w:trPr>
        <w:tc>
          <w:tcPr>
            <w:tcW w:w="4219" w:type="dxa"/>
            <w:vAlign w:val="center"/>
          </w:tcPr>
          <w:p w14:paraId="0BDF72CF" w14:textId="77777777" w:rsidR="00BC5072" w:rsidRPr="00275109" w:rsidRDefault="00BC5072" w:rsidP="00B557D9">
            <w:pPr>
              <w:spacing w:after="0" w:line="360" w:lineRule="auto"/>
              <w:rPr>
                <w:rFonts w:ascii="ENRESA Aroma Light" w:hAnsi="ENRESA Aroma Light"/>
                <w:bCs/>
                <w:szCs w:val="22"/>
                <w:highlight w:val="yellow"/>
              </w:rPr>
            </w:pPr>
            <w:r w:rsidRPr="00275109">
              <w:rPr>
                <w:rFonts w:ascii="ENRESA Aroma Light" w:hAnsi="ENRESA Aroma Light"/>
                <w:bCs/>
                <w:szCs w:val="22"/>
              </w:rPr>
              <w:t>Seguro de Responsabilidad Civil General</w:t>
            </w:r>
          </w:p>
        </w:tc>
        <w:tc>
          <w:tcPr>
            <w:tcW w:w="2693" w:type="dxa"/>
            <w:vAlign w:val="center"/>
          </w:tcPr>
          <w:p w14:paraId="164438A2" w14:textId="77777777" w:rsidR="00BC5072" w:rsidRPr="005E673A" w:rsidRDefault="00BC5072" w:rsidP="00B557D9">
            <w:pPr>
              <w:spacing w:after="0" w:line="360" w:lineRule="auto"/>
              <w:jc w:val="center"/>
              <w:rPr>
                <w:rFonts w:ascii="ENRESA Aroma Light" w:hAnsi="ENRESA Aroma Light"/>
                <w:szCs w:val="22"/>
              </w:rPr>
            </w:pPr>
            <w:r w:rsidRPr="00EC10B4">
              <w:rPr>
                <w:rFonts w:ascii="ENRESA Aroma Light" w:hAnsi="ENRESA Aroma Light"/>
                <w:szCs w:val="22"/>
              </w:rPr>
              <w:t xml:space="preserve">15.500,00 </w:t>
            </w:r>
            <w:r w:rsidRPr="00C155EB">
              <w:rPr>
                <w:rFonts w:ascii="ENRESA Aroma Light" w:hAnsi="ENRESA Aroma Light"/>
                <w:szCs w:val="22"/>
              </w:rPr>
              <w:t>€</w:t>
            </w:r>
          </w:p>
        </w:tc>
        <w:tc>
          <w:tcPr>
            <w:tcW w:w="2942" w:type="dxa"/>
            <w:vAlign w:val="center"/>
          </w:tcPr>
          <w:p w14:paraId="523D52A0" w14:textId="77777777" w:rsidR="00BC5072" w:rsidRPr="005E673A" w:rsidRDefault="00BC5072" w:rsidP="00B557D9">
            <w:pPr>
              <w:spacing w:after="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1099323822" w:edGrp="everyone"/>
            <w:permEnd w:id="1099323822"/>
          </w:p>
        </w:tc>
      </w:tr>
    </w:tbl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2EF4ACB" w14:textId="77777777" w:rsidR="0054503A" w:rsidRDefault="0054503A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567816C" w14:textId="77777777" w:rsidR="0054503A" w:rsidRDefault="0054503A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9FD8963" w14:textId="77777777" w:rsidR="0054503A" w:rsidRDefault="0054503A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D24D79D" w14:textId="77777777" w:rsidR="0054503A" w:rsidRDefault="0054503A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8D4AE7F" w14:textId="77777777" w:rsidR="0054503A" w:rsidRDefault="0054503A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A31BA5E" w14:textId="77777777" w:rsidR="0054503A" w:rsidRDefault="0054503A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4F19B71" w14:textId="77777777" w:rsidR="0054503A" w:rsidRDefault="0054503A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3ECB8DF" w14:textId="77777777" w:rsidR="0054503A" w:rsidRDefault="0054503A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577EF" w14:textId="77777777" w:rsidR="00F478C3" w:rsidRDefault="00F478C3">
      <w:r>
        <w:separator/>
      </w:r>
    </w:p>
  </w:endnote>
  <w:endnote w:type="continuationSeparator" w:id="0">
    <w:p w14:paraId="47575D64" w14:textId="77777777" w:rsidR="00F478C3" w:rsidRDefault="00F478C3">
      <w:r>
        <w:continuationSeparator/>
      </w:r>
    </w:p>
  </w:endnote>
  <w:endnote w:type="continuationNotice" w:id="1">
    <w:p w14:paraId="7D65B895" w14:textId="77777777" w:rsidR="00F478C3" w:rsidRDefault="00F478C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6BA28A04-DAD2-4959-A6A1-B25C24769A9B}"/>
    <w:embedBold r:id="rId2" w:fontKey="{009D6C0C-EE0E-48D5-9356-B6CCDF279677}"/>
    <w:embedItalic r:id="rId3" w:fontKey="{E847928B-6BC1-4F89-A365-C488C57250B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CEDE82AA-5B56-427C-AD9F-DB933A8AE1A1}"/>
    <w:embedBold r:id="rId5" w:fontKey="{C4EF6550-D16D-4EF5-A6B7-25FFFC48B45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E5F0A06A-17EB-4A16-995B-7A6A8BDC127F}"/>
    <w:embedBold r:id="rId7" w:fontKey="{38BC8541-B583-4AEE-A8AD-4D951D921BC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D3C0EF08-C104-4C8F-80D2-4DB541F765E9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55BDE2D0-824A-4A39-B7BE-4A6CCD1A960A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0255CF0D-014D-489C-BAE0-9FC34B5F2DEE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5295B292-F9A1-4CAD-80FC-6C08C6D3FF3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29B67" w14:textId="77777777" w:rsidR="00F478C3" w:rsidRDefault="00F478C3">
      <w:r>
        <w:separator/>
      </w:r>
    </w:p>
  </w:footnote>
  <w:footnote w:type="continuationSeparator" w:id="0">
    <w:p w14:paraId="2AF02161" w14:textId="77777777" w:rsidR="00F478C3" w:rsidRDefault="00F478C3">
      <w:r>
        <w:continuationSeparator/>
      </w:r>
    </w:p>
  </w:footnote>
  <w:footnote w:type="continuationNotice" w:id="1">
    <w:p w14:paraId="22623387" w14:textId="77777777" w:rsidR="00F478C3" w:rsidRDefault="00F478C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4C7A829D" w:rsidR="00DC3364" w:rsidRPr="00B04615" w:rsidRDefault="000B0953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B0953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suscripción de una póliza de seguro de responsabilidad civil general</w:t>
          </w:r>
        </w:p>
      </w:tc>
      <w:tc>
        <w:tcPr>
          <w:tcW w:w="2552" w:type="dxa"/>
          <w:vAlign w:val="center"/>
        </w:tcPr>
        <w:p w14:paraId="0C69FF14" w14:textId="5FB8F48B" w:rsidR="00DC3364" w:rsidRPr="00360F17" w:rsidRDefault="002503F0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503F0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CO-SV-26-001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z9pgPxrPLGB++Z6nhvGoUEtu3WEIAM15TLnqSN5gIqxxtKn064y2EQonr2AKVcP5rTZl4cfDrxeeRj94qMkiA==" w:salt="ceYHku1PphESt4TqJPZvx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0953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4B3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3F0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77BF2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03A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1719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4A78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5072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53C4A9-FF3E-42C5-B1F0-82623E1C7747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25</TotalTime>
  <Pages>1</Pages>
  <Words>128</Words>
  <Characters>708</Characters>
  <Application>Microsoft Office Word</Application>
  <DocSecurity>8</DocSecurity>
  <Lines>19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19</cp:revision>
  <cp:lastPrinted>2022-11-30T10:28:00Z</cp:lastPrinted>
  <dcterms:created xsi:type="dcterms:W3CDTF">2025-11-17T11:58:00Z</dcterms:created>
  <dcterms:modified xsi:type="dcterms:W3CDTF">2026-02-03T09:38:00Z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