
<file path=[Content_Types].xml><?xml version="1.0" encoding="utf-8"?>
<Types xmlns="http://schemas.openxmlformats.org/package/2006/content-types">
  <Default Extension="odttf" ContentType="application/vnd.openxmlformats-officedocument.obfuscatedFon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07F0EED" w14:textId="20296783" w:rsidR="00B04615" w:rsidRDefault="00A477A5" w:rsidP="008F100D">
      <w:pPr>
        <w:shd w:val="clear" w:color="auto" w:fill="FFFFFF"/>
        <w:spacing w:before="120" w:line="280" w:lineRule="exact"/>
        <w:jc w:val="center"/>
        <w:rPr>
          <w:rFonts w:ascii="ENRESA Aroma Light" w:hAnsi="ENRESA Aroma Light"/>
          <w:b/>
          <w:bCs/>
          <w:szCs w:val="22"/>
        </w:rPr>
      </w:pPr>
      <w:r w:rsidRPr="008F100D">
        <w:rPr>
          <w:rFonts w:ascii="ENRESA Aroma Light" w:hAnsi="ENRESA Aroma Light"/>
          <w:b/>
          <w:bCs/>
          <w:szCs w:val="22"/>
        </w:rPr>
        <w:t>ANEXO</w:t>
      </w:r>
      <w:r w:rsidR="00B04615">
        <w:rPr>
          <w:rFonts w:ascii="ENRESA Aroma Light" w:hAnsi="ENRESA Aroma Light"/>
          <w:b/>
          <w:bCs/>
          <w:szCs w:val="22"/>
        </w:rPr>
        <w:t xml:space="preserve"> 4</w:t>
      </w:r>
    </w:p>
    <w:p w14:paraId="70CFF06F" w14:textId="5C700510" w:rsidR="003168CF" w:rsidRPr="008F100D" w:rsidRDefault="003168CF" w:rsidP="008F100D">
      <w:pPr>
        <w:shd w:val="clear" w:color="auto" w:fill="FFFFFF"/>
        <w:spacing w:before="120" w:line="280" w:lineRule="exact"/>
        <w:jc w:val="center"/>
        <w:rPr>
          <w:rFonts w:ascii="ENRESA Aroma Light" w:hAnsi="ENRESA Aroma Light"/>
          <w:b/>
          <w:bCs/>
          <w:szCs w:val="22"/>
        </w:rPr>
      </w:pPr>
      <w:r w:rsidRPr="008F100D">
        <w:rPr>
          <w:rFonts w:ascii="ENRESA Aroma Light" w:hAnsi="ENRESA Aroma Light"/>
          <w:b/>
          <w:bCs/>
          <w:szCs w:val="22"/>
        </w:rPr>
        <w:t>MODELO DE OFERTA ECONÓMICA</w:t>
      </w:r>
    </w:p>
    <w:p w14:paraId="01B21ED0" w14:textId="66125802" w:rsidR="003168CF" w:rsidRDefault="003168CF" w:rsidP="008F100D">
      <w:pPr>
        <w:shd w:val="clear" w:color="auto" w:fill="FFFFFF"/>
        <w:spacing w:before="120" w:line="280" w:lineRule="exact"/>
        <w:rPr>
          <w:rFonts w:ascii="ENRESA Aroma Light" w:hAnsi="ENRESA Aroma Light" w:cs="Arial"/>
          <w:szCs w:val="22"/>
          <w:lang w:val="es-ES"/>
        </w:rPr>
      </w:pPr>
      <w:r w:rsidRPr="008F100D">
        <w:rPr>
          <w:rFonts w:ascii="ENRESA Aroma Light" w:hAnsi="ENRESA Aroma Light" w:cs="Arial"/>
          <w:szCs w:val="22"/>
          <w:lang w:val="es-ES"/>
        </w:rPr>
        <w:t>D/Dª</w:t>
      </w:r>
      <w:permStart w:id="1356416533" w:edGrp="everyone" w:colFirst="1" w:colLast="1"/>
      <w:permStart w:id="2027108798" w:edGrp="everyone"/>
      <w:r w:rsidRPr="008F100D">
        <w:rPr>
          <w:rFonts w:ascii="ENRESA Aroma Light" w:hAnsi="ENRESA Aroma Light" w:cs="Arial"/>
          <w:szCs w:val="22"/>
          <w:lang w:val="es-ES"/>
        </w:rPr>
        <w:t xml:space="preserve">………………… </w:t>
      </w:r>
      <w:permEnd w:id="1356416533"/>
      <w:permEnd w:id="2027108798"/>
      <w:r w:rsidRPr="008F100D">
        <w:rPr>
          <w:rFonts w:ascii="ENRESA Aroma Light" w:hAnsi="ENRESA Aroma Light" w:cs="Arial"/>
          <w:szCs w:val="22"/>
          <w:lang w:val="es-ES"/>
        </w:rPr>
        <w:t>con domicilio en</w:t>
      </w:r>
      <w:permStart w:id="586817798" w:edGrp="everyone" w:colFirst="1" w:colLast="1"/>
      <w:permStart w:id="243732430" w:edGrp="everyone"/>
      <w:r w:rsidRPr="008F100D">
        <w:rPr>
          <w:rFonts w:ascii="ENRESA Aroma Light" w:hAnsi="ENRESA Aroma Light" w:cs="Arial"/>
          <w:szCs w:val="22"/>
          <w:lang w:val="es-ES"/>
        </w:rPr>
        <w:t xml:space="preserve">.………………., </w:t>
      </w:r>
      <w:permEnd w:id="586817798"/>
      <w:permEnd w:id="243732430"/>
      <w:r w:rsidRPr="008F100D">
        <w:rPr>
          <w:rFonts w:ascii="ENRESA Aroma Light" w:hAnsi="ENRESA Aroma Light" w:cs="Arial"/>
          <w:szCs w:val="22"/>
          <w:lang w:val="es-ES"/>
        </w:rPr>
        <w:t xml:space="preserve">enterado de la convocatoria de procedimiento de licitación para la contratación del </w:t>
      </w:r>
      <w:permStart w:id="2069562240" w:edGrp="everyone" w:colFirst="1" w:colLast="1"/>
      <w:permStart w:id="1279070600" w:edGrp="everyone"/>
      <w:r w:rsidRPr="008F100D">
        <w:rPr>
          <w:rFonts w:ascii="ENRESA Aroma Light" w:hAnsi="ENRESA Aroma Light" w:cs="Arial"/>
          <w:szCs w:val="22"/>
          <w:lang w:val="es-ES"/>
        </w:rPr>
        <w:t>suministro/servicio</w:t>
      </w:r>
      <w:permEnd w:id="2069562240"/>
      <w:permEnd w:id="1279070600"/>
      <w:r w:rsidRPr="008F100D">
        <w:rPr>
          <w:rFonts w:ascii="ENRESA Aroma Light" w:hAnsi="ENRESA Aroma Light" w:cs="Arial"/>
          <w:szCs w:val="22"/>
          <w:lang w:val="es-ES"/>
        </w:rPr>
        <w:t xml:space="preserve"> de </w:t>
      </w:r>
      <w:permStart w:id="105516399" w:edGrp="everyone" w:colFirst="1" w:colLast="1"/>
      <w:permStart w:id="509411571" w:edGrp="everyone"/>
      <w:r w:rsidRPr="008F100D">
        <w:rPr>
          <w:rFonts w:ascii="ENRESA Aroma Light" w:hAnsi="ENRESA Aroma Light" w:cs="Arial"/>
          <w:szCs w:val="22"/>
          <w:lang w:val="es-ES"/>
        </w:rPr>
        <w:t xml:space="preserve">………………………………………….., </w:t>
      </w:r>
      <w:permEnd w:id="105516399"/>
      <w:permEnd w:id="509411571"/>
      <w:r w:rsidRPr="008F100D">
        <w:rPr>
          <w:rFonts w:ascii="ENRESA Aroma Light" w:hAnsi="ENRESA Aroma Light" w:cs="Arial"/>
          <w:szCs w:val="22"/>
          <w:lang w:val="es-ES"/>
        </w:rPr>
        <w:t>expediente nº</w:t>
      </w:r>
      <w:permStart w:id="1404728289" w:edGrp="everyone" w:colFirst="1" w:colLast="1"/>
      <w:permStart w:id="1534602555" w:edGrp="everyone"/>
      <w:r w:rsidRPr="008F100D">
        <w:rPr>
          <w:rFonts w:ascii="ENRESA Aroma Light" w:hAnsi="ENRESA Aroma Light" w:cs="Arial"/>
          <w:szCs w:val="22"/>
          <w:lang w:val="es-ES"/>
        </w:rPr>
        <w:t xml:space="preserve">………….., </w:t>
      </w:r>
      <w:permEnd w:id="1404728289"/>
      <w:permEnd w:id="1534602555"/>
      <w:r w:rsidRPr="008F100D">
        <w:rPr>
          <w:rFonts w:ascii="ENRESA Aroma Light" w:hAnsi="ENRESA Aroma Light" w:cs="Arial"/>
          <w:szCs w:val="22"/>
          <w:lang w:val="es-ES"/>
        </w:rPr>
        <w:t xml:space="preserve">y de las condiciones que regirán en el mismo y conforme con su contenido, se compromete en nombre </w:t>
      </w:r>
      <w:permStart w:id="1196521898" w:edGrp="everyone" w:colFirst="1" w:colLast="1"/>
      <w:permStart w:id="382092786" w:edGrp="everyone"/>
      <w:r w:rsidRPr="008F100D">
        <w:rPr>
          <w:rFonts w:ascii="ENRESA Aroma Light" w:hAnsi="ENRESA Aroma Light" w:cs="Arial"/>
          <w:szCs w:val="22"/>
          <w:lang w:val="es-ES"/>
        </w:rPr>
        <w:t xml:space="preserve">…….. (propio o de la empresa)………, </w:t>
      </w:r>
      <w:permEnd w:id="1196521898"/>
      <w:permEnd w:id="382092786"/>
      <w:r w:rsidR="00574A0D" w:rsidRPr="008F100D">
        <w:rPr>
          <w:rFonts w:ascii="ENRESA Aroma Light" w:hAnsi="ENRESA Aroma Light" w:cs="Arial"/>
          <w:szCs w:val="22"/>
          <w:lang w:val="es-ES"/>
        </w:rPr>
        <w:t>con NIF</w:t>
      </w:r>
      <w:permStart w:id="1962495901" w:edGrp="everyone" w:colFirst="1" w:colLast="1"/>
      <w:permStart w:id="15356632" w:edGrp="everyone"/>
      <w:r w:rsidR="00574A0D" w:rsidRPr="008F100D">
        <w:rPr>
          <w:rFonts w:ascii="ENRESA Aroma Light" w:hAnsi="ENRESA Aroma Light" w:cs="Arial"/>
          <w:szCs w:val="22"/>
          <w:lang w:val="es-ES"/>
        </w:rPr>
        <w:t xml:space="preserve">…….., </w:t>
      </w:r>
      <w:permEnd w:id="1962495901"/>
      <w:permEnd w:id="15356632"/>
      <w:r w:rsidRPr="008F100D">
        <w:rPr>
          <w:rFonts w:ascii="ENRESA Aroma Light" w:hAnsi="ENRESA Aroma Light" w:cs="Arial"/>
          <w:szCs w:val="22"/>
          <w:lang w:val="es-ES"/>
        </w:rPr>
        <w:t>según poder</w:t>
      </w:r>
      <w:permStart w:id="1261913087" w:edGrp="everyone" w:colFirst="1" w:colLast="1"/>
      <w:permStart w:id="883182204" w:edGrp="everyone"/>
      <w:r w:rsidRPr="008F100D">
        <w:rPr>
          <w:rFonts w:ascii="ENRESA Aroma Light" w:hAnsi="ENRESA Aroma Light" w:cs="Arial"/>
          <w:szCs w:val="22"/>
          <w:lang w:val="es-ES"/>
        </w:rPr>
        <w:t xml:space="preserve">……. (se hará constar apoderamiento) </w:t>
      </w:r>
      <w:permEnd w:id="1261913087"/>
      <w:permEnd w:id="883182204"/>
      <w:r w:rsidRPr="00727ED8">
        <w:rPr>
          <w:rFonts w:ascii="ENRESA Aroma Light" w:hAnsi="ENRESA Aroma Light" w:cs="Arial"/>
          <w:szCs w:val="22"/>
          <w:lang w:val="es-ES"/>
        </w:rPr>
        <w:t xml:space="preserve">a la ejecución del contrato con sujeción a las condiciones y </w:t>
      </w:r>
      <w:r w:rsidR="00E329B2" w:rsidRPr="00727ED8">
        <w:rPr>
          <w:rFonts w:ascii="ENRESA Aroma Light" w:hAnsi="ENRESA Aroma Light" w:cs="Arial"/>
          <w:szCs w:val="22"/>
          <w:lang w:val="es-ES"/>
        </w:rPr>
        <w:t xml:space="preserve">requisitos exigidos y con las condiciones técnicas indicadas en la oferta presentada, </w:t>
      </w:r>
      <w:r w:rsidR="00B43424" w:rsidRPr="00727ED8">
        <w:rPr>
          <w:rFonts w:ascii="ENRESA Aroma Light" w:hAnsi="ENRESA Aroma Light" w:cs="Arial"/>
          <w:szCs w:val="22"/>
          <w:lang w:val="es-ES"/>
        </w:rPr>
        <w:t>por los siguientes precios</w:t>
      </w:r>
      <w:r w:rsidR="00E329B2" w:rsidRPr="00727ED8">
        <w:rPr>
          <w:rFonts w:ascii="ENRESA Aroma Light" w:hAnsi="ENRESA Aroma Light" w:cs="Arial"/>
          <w:szCs w:val="22"/>
          <w:lang w:val="es-ES"/>
        </w:rPr>
        <w:t>:</w:t>
      </w:r>
    </w:p>
    <w:p w14:paraId="4E17E721" w14:textId="77777777" w:rsidR="00146AAC" w:rsidRPr="00727ED8" w:rsidRDefault="00146AAC" w:rsidP="008F100D">
      <w:pPr>
        <w:shd w:val="clear" w:color="auto" w:fill="FFFFFF"/>
        <w:spacing w:before="120" w:line="280" w:lineRule="exact"/>
        <w:rPr>
          <w:rFonts w:ascii="ENRESA Aroma Light" w:hAnsi="ENRESA Aroma Light" w:cs="Arial"/>
          <w:szCs w:val="22"/>
          <w:lang w:val="es-ES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4764"/>
        <w:gridCol w:w="2441"/>
        <w:gridCol w:w="2423"/>
      </w:tblGrid>
      <w:tr w:rsidR="00727ED8" w:rsidRPr="003003C9" w14:paraId="4E58124A" w14:textId="77777777" w:rsidTr="00A40AF6">
        <w:trPr>
          <w:trHeight w:val="704"/>
        </w:trPr>
        <w:tc>
          <w:tcPr>
            <w:tcW w:w="4764" w:type="dxa"/>
            <w:shd w:val="clear" w:color="auto" w:fill="B3E5A1" w:themeFill="accent6" w:themeFillTint="66"/>
            <w:vAlign w:val="center"/>
          </w:tcPr>
          <w:p w14:paraId="5C08A703" w14:textId="77777777" w:rsidR="00727ED8" w:rsidRPr="003003C9" w:rsidRDefault="00727ED8" w:rsidP="00A40AF6">
            <w:pPr>
              <w:spacing w:after="0" w:line="240" w:lineRule="auto"/>
              <w:jc w:val="center"/>
              <w:rPr>
                <w:rFonts w:ascii="ENRESA Aroma Light" w:hAnsi="ENRESA Aroma Light" w:cs="Arial"/>
                <w:b/>
                <w:sz w:val="20"/>
              </w:rPr>
            </w:pPr>
            <w:r w:rsidRPr="003003C9">
              <w:rPr>
                <w:rFonts w:ascii="ENRESA Aroma Light" w:hAnsi="ENRESA Aroma Light" w:cs="Arial"/>
                <w:b/>
                <w:sz w:val="20"/>
              </w:rPr>
              <w:t>Descripción</w:t>
            </w:r>
          </w:p>
        </w:tc>
        <w:tc>
          <w:tcPr>
            <w:tcW w:w="2441" w:type="dxa"/>
            <w:shd w:val="clear" w:color="auto" w:fill="B3E5A1" w:themeFill="accent6" w:themeFillTint="66"/>
            <w:vAlign w:val="center"/>
          </w:tcPr>
          <w:p w14:paraId="52FC08C9" w14:textId="77777777" w:rsidR="00727ED8" w:rsidRPr="003003C9" w:rsidRDefault="00727ED8" w:rsidP="00A40AF6">
            <w:pPr>
              <w:spacing w:after="0" w:line="240" w:lineRule="auto"/>
              <w:jc w:val="center"/>
              <w:rPr>
                <w:rFonts w:ascii="ENRESA Aroma Light" w:hAnsi="ENRESA Aroma Light" w:cs="Arial"/>
                <w:b/>
                <w:sz w:val="20"/>
              </w:rPr>
            </w:pPr>
            <w:r w:rsidRPr="003003C9">
              <w:rPr>
                <w:rFonts w:ascii="ENRESA Aroma Light" w:hAnsi="ENRESA Aroma Light" w:cs="Arial"/>
                <w:b/>
                <w:sz w:val="20"/>
              </w:rPr>
              <w:t>Importe máximo</w:t>
            </w:r>
          </w:p>
          <w:p w14:paraId="29E9FA09" w14:textId="77777777" w:rsidR="00727ED8" w:rsidRPr="003003C9" w:rsidRDefault="00727ED8" w:rsidP="00A40AF6">
            <w:pPr>
              <w:spacing w:after="0" w:line="240" w:lineRule="auto"/>
              <w:jc w:val="center"/>
              <w:rPr>
                <w:rFonts w:ascii="ENRESA Aroma Light" w:hAnsi="ENRESA Aroma Light" w:cs="Arial"/>
                <w:b/>
                <w:sz w:val="20"/>
              </w:rPr>
            </w:pPr>
            <w:r w:rsidRPr="003003C9">
              <w:rPr>
                <w:rFonts w:ascii="ENRESA Aroma Light" w:hAnsi="ENRESA Aroma Light" w:cs="Arial"/>
                <w:b/>
                <w:sz w:val="20"/>
              </w:rPr>
              <w:t xml:space="preserve"> (Sin IVA) Euros</w:t>
            </w:r>
          </w:p>
        </w:tc>
        <w:tc>
          <w:tcPr>
            <w:tcW w:w="2423" w:type="dxa"/>
            <w:shd w:val="clear" w:color="auto" w:fill="B3E5A1" w:themeFill="accent6" w:themeFillTint="66"/>
            <w:vAlign w:val="center"/>
          </w:tcPr>
          <w:p w14:paraId="1029FE25" w14:textId="77777777" w:rsidR="00727ED8" w:rsidRPr="003003C9" w:rsidRDefault="00727ED8" w:rsidP="00A40AF6">
            <w:pPr>
              <w:spacing w:after="0" w:line="240" w:lineRule="auto"/>
              <w:jc w:val="center"/>
              <w:rPr>
                <w:rFonts w:ascii="ENRESA Aroma Light" w:hAnsi="ENRESA Aroma Light" w:cs="Arial"/>
                <w:b/>
                <w:bCs/>
                <w:sz w:val="20"/>
              </w:rPr>
            </w:pPr>
            <w:r w:rsidRPr="003003C9">
              <w:rPr>
                <w:rFonts w:ascii="ENRESA Aroma Light" w:hAnsi="ENRESA Aroma Light" w:cs="Arial"/>
                <w:b/>
                <w:bCs/>
                <w:sz w:val="20"/>
              </w:rPr>
              <w:t>Precio ofertado</w:t>
            </w:r>
          </w:p>
          <w:p w14:paraId="360780DF" w14:textId="77777777" w:rsidR="00727ED8" w:rsidRPr="003003C9" w:rsidRDefault="00727ED8" w:rsidP="00A40AF6">
            <w:pPr>
              <w:spacing w:after="0" w:line="240" w:lineRule="auto"/>
              <w:jc w:val="center"/>
              <w:rPr>
                <w:rFonts w:ascii="ENRESA Aroma Light" w:hAnsi="ENRESA Aroma Light" w:cs="Arial"/>
                <w:b/>
                <w:bCs/>
                <w:sz w:val="20"/>
              </w:rPr>
            </w:pPr>
            <w:r w:rsidRPr="003003C9">
              <w:rPr>
                <w:rFonts w:ascii="ENRESA Aroma Light" w:hAnsi="ENRESA Aroma Light" w:cs="Arial"/>
                <w:b/>
                <w:bCs/>
                <w:sz w:val="20"/>
              </w:rPr>
              <w:t xml:space="preserve">(Sin IVA) euros </w:t>
            </w:r>
          </w:p>
          <w:p w14:paraId="58E7C406" w14:textId="77777777" w:rsidR="00727ED8" w:rsidRPr="003003C9" w:rsidRDefault="00727ED8" w:rsidP="00A40AF6">
            <w:pPr>
              <w:spacing w:after="0" w:line="240" w:lineRule="auto"/>
              <w:jc w:val="center"/>
              <w:rPr>
                <w:rFonts w:ascii="ENRESA Aroma Light" w:hAnsi="ENRESA Aroma Light" w:cs="Arial"/>
                <w:b/>
                <w:bCs/>
                <w:sz w:val="20"/>
              </w:rPr>
            </w:pPr>
            <w:r w:rsidRPr="003003C9">
              <w:rPr>
                <w:rFonts w:ascii="ENRESA Aroma Light" w:hAnsi="ENRESA Aroma Light" w:cs="Arial"/>
                <w:b/>
                <w:bCs/>
                <w:sz w:val="20"/>
              </w:rPr>
              <w:t>(máx. dos decimales)</w:t>
            </w:r>
          </w:p>
        </w:tc>
      </w:tr>
      <w:tr w:rsidR="00727ED8" w:rsidRPr="003003C9" w14:paraId="6A446ADA" w14:textId="77777777" w:rsidTr="00C631F8">
        <w:trPr>
          <w:trHeight w:val="686"/>
        </w:trPr>
        <w:tc>
          <w:tcPr>
            <w:tcW w:w="4764" w:type="dxa"/>
            <w:vAlign w:val="center"/>
          </w:tcPr>
          <w:p w14:paraId="23C2813E" w14:textId="77777777" w:rsidR="00727ED8" w:rsidRPr="003003C9" w:rsidRDefault="00727ED8" w:rsidP="00A40AF6">
            <w:pPr>
              <w:spacing w:after="0" w:line="240" w:lineRule="auto"/>
              <w:jc w:val="left"/>
              <w:rPr>
                <w:rFonts w:ascii="ENRESA Aroma Light" w:hAnsi="ENRESA Aroma Light" w:cs="Arial"/>
                <w:szCs w:val="22"/>
              </w:rPr>
            </w:pPr>
            <w:r w:rsidRPr="003003C9">
              <w:rPr>
                <w:rFonts w:ascii="ENRESA Aroma Light" w:hAnsi="ENRESA Aroma Light" w:cs="Arial"/>
                <w:szCs w:val="22"/>
              </w:rPr>
              <w:t>Servicio de mantenimiento mecánico</w:t>
            </w:r>
          </w:p>
        </w:tc>
        <w:tc>
          <w:tcPr>
            <w:tcW w:w="2441" w:type="dxa"/>
            <w:vAlign w:val="center"/>
          </w:tcPr>
          <w:p w14:paraId="77E4F1A0" w14:textId="77777777" w:rsidR="00727ED8" w:rsidRPr="003003C9" w:rsidRDefault="00727ED8" w:rsidP="00A40AF6">
            <w:pPr>
              <w:spacing w:after="0"/>
              <w:jc w:val="center"/>
              <w:rPr>
                <w:rFonts w:ascii="ENRESA Aroma Light" w:hAnsi="ENRESA Aroma Light" w:cs="Arial"/>
                <w:szCs w:val="22"/>
              </w:rPr>
            </w:pPr>
            <w:r w:rsidRPr="003003C9">
              <w:rPr>
                <w:rFonts w:ascii="ENRESA Aroma Light" w:hAnsi="ENRESA Aroma Light" w:cs="Arial"/>
                <w:szCs w:val="22"/>
              </w:rPr>
              <w:t>2.986.416,57 €</w:t>
            </w:r>
          </w:p>
        </w:tc>
        <w:tc>
          <w:tcPr>
            <w:tcW w:w="2423" w:type="dxa"/>
            <w:vAlign w:val="center"/>
          </w:tcPr>
          <w:p w14:paraId="2516799E" w14:textId="76AD158D" w:rsidR="00727ED8" w:rsidRPr="003003C9" w:rsidRDefault="00727ED8" w:rsidP="00C631F8">
            <w:pPr>
              <w:spacing w:before="120" w:line="240" w:lineRule="auto"/>
              <w:jc w:val="center"/>
              <w:rPr>
                <w:rFonts w:ascii="ENRESA Aroma Light" w:hAnsi="ENRESA Aroma Light" w:cs="Arial"/>
                <w:sz w:val="20"/>
              </w:rPr>
            </w:pPr>
            <w:permStart w:id="656369951" w:edGrp="everyone"/>
            <w:permEnd w:id="656369951"/>
          </w:p>
        </w:tc>
      </w:tr>
    </w:tbl>
    <w:p w14:paraId="575B43E3" w14:textId="77777777" w:rsidR="00B04615" w:rsidRPr="007A55DF" w:rsidRDefault="00B04615" w:rsidP="007A55DF">
      <w:pPr>
        <w:shd w:val="clear" w:color="auto" w:fill="FFFFFF"/>
        <w:spacing w:before="120" w:line="280" w:lineRule="exact"/>
        <w:rPr>
          <w:rFonts w:ascii="ENRESA Aroma Light" w:hAnsi="ENRESA Aroma Light" w:cs="Arial"/>
          <w:szCs w:val="22"/>
          <w:lang w:val="es-ES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4764"/>
        <w:gridCol w:w="2441"/>
        <w:gridCol w:w="2423"/>
      </w:tblGrid>
      <w:tr w:rsidR="00B73B71" w:rsidRPr="003003C9" w14:paraId="3C8781E3" w14:textId="77777777" w:rsidTr="00A40AF6">
        <w:trPr>
          <w:trHeight w:val="704"/>
        </w:trPr>
        <w:tc>
          <w:tcPr>
            <w:tcW w:w="4764" w:type="dxa"/>
            <w:shd w:val="clear" w:color="auto" w:fill="B3E5A1" w:themeFill="accent6" w:themeFillTint="66"/>
            <w:vAlign w:val="center"/>
          </w:tcPr>
          <w:p w14:paraId="6C040350" w14:textId="77777777" w:rsidR="00B73B71" w:rsidRPr="003003C9" w:rsidRDefault="00B73B71" w:rsidP="00A40AF6">
            <w:pPr>
              <w:spacing w:after="0" w:line="240" w:lineRule="auto"/>
              <w:jc w:val="center"/>
              <w:rPr>
                <w:rFonts w:ascii="ENRESA Aroma Light" w:hAnsi="ENRESA Aroma Light" w:cs="Arial"/>
                <w:b/>
                <w:sz w:val="20"/>
              </w:rPr>
            </w:pPr>
            <w:r w:rsidRPr="003003C9">
              <w:rPr>
                <w:rFonts w:ascii="ENRESA Aroma Light" w:hAnsi="ENRESA Aroma Light" w:cs="Arial"/>
                <w:b/>
                <w:sz w:val="20"/>
              </w:rPr>
              <w:t>Descripción</w:t>
            </w:r>
          </w:p>
        </w:tc>
        <w:tc>
          <w:tcPr>
            <w:tcW w:w="2441" w:type="dxa"/>
            <w:shd w:val="clear" w:color="auto" w:fill="B3E5A1" w:themeFill="accent6" w:themeFillTint="66"/>
            <w:vAlign w:val="center"/>
          </w:tcPr>
          <w:p w14:paraId="710006C6" w14:textId="77777777" w:rsidR="00B73B71" w:rsidRPr="003003C9" w:rsidRDefault="00B73B71" w:rsidP="00A40AF6">
            <w:pPr>
              <w:spacing w:after="0" w:line="240" w:lineRule="auto"/>
              <w:jc w:val="center"/>
              <w:rPr>
                <w:rFonts w:ascii="ENRESA Aroma Light" w:hAnsi="ENRESA Aroma Light" w:cs="Arial"/>
                <w:b/>
                <w:sz w:val="20"/>
              </w:rPr>
            </w:pPr>
            <w:r w:rsidRPr="003003C9">
              <w:rPr>
                <w:rFonts w:ascii="ENRESA Aroma Light" w:hAnsi="ENRESA Aroma Light" w:cs="Arial"/>
                <w:b/>
                <w:sz w:val="20"/>
              </w:rPr>
              <w:t>Precio unitario máximo</w:t>
            </w:r>
          </w:p>
          <w:p w14:paraId="2910DDBB" w14:textId="77777777" w:rsidR="00B73B71" w:rsidRPr="003003C9" w:rsidRDefault="00B73B71" w:rsidP="00A40AF6">
            <w:pPr>
              <w:spacing w:after="0" w:line="240" w:lineRule="auto"/>
              <w:jc w:val="center"/>
              <w:rPr>
                <w:rFonts w:ascii="ENRESA Aroma Light" w:hAnsi="ENRESA Aroma Light" w:cs="Arial"/>
                <w:b/>
                <w:sz w:val="20"/>
              </w:rPr>
            </w:pPr>
            <w:r w:rsidRPr="003003C9">
              <w:rPr>
                <w:rFonts w:ascii="ENRESA Aroma Light" w:hAnsi="ENRESA Aroma Light" w:cs="Arial"/>
                <w:b/>
                <w:sz w:val="20"/>
              </w:rPr>
              <w:t xml:space="preserve"> (Sin IVA) </w:t>
            </w:r>
          </w:p>
          <w:p w14:paraId="071715E5" w14:textId="77777777" w:rsidR="00B73B71" w:rsidRPr="003003C9" w:rsidRDefault="00B73B71" w:rsidP="00A40AF6">
            <w:pPr>
              <w:spacing w:after="0" w:line="240" w:lineRule="auto"/>
              <w:jc w:val="center"/>
              <w:rPr>
                <w:rFonts w:ascii="ENRESA Aroma Light" w:hAnsi="ENRESA Aroma Light" w:cs="Arial"/>
                <w:b/>
                <w:sz w:val="20"/>
              </w:rPr>
            </w:pPr>
            <w:r w:rsidRPr="003003C9">
              <w:rPr>
                <w:rFonts w:ascii="ENRESA Aroma Light" w:hAnsi="ENRESA Aroma Light" w:cs="Arial"/>
                <w:b/>
                <w:sz w:val="20"/>
              </w:rPr>
              <w:t>euros/hora</w:t>
            </w:r>
          </w:p>
        </w:tc>
        <w:tc>
          <w:tcPr>
            <w:tcW w:w="2423" w:type="dxa"/>
            <w:shd w:val="clear" w:color="auto" w:fill="B3E5A1" w:themeFill="accent6" w:themeFillTint="66"/>
            <w:vAlign w:val="center"/>
          </w:tcPr>
          <w:p w14:paraId="1BAFA632" w14:textId="77777777" w:rsidR="00B73B71" w:rsidRPr="003003C9" w:rsidRDefault="00B73B71" w:rsidP="00A40AF6">
            <w:pPr>
              <w:spacing w:after="0" w:line="240" w:lineRule="auto"/>
              <w:jc w:val="center"/>
              <w:rPr>
                <w:rFonts w:ascii="ENRESA Aroma Light" w:hAnsi="ENRESA Aroma Light" w:cs="Arial"/>
                <w:b/>
                <w:bCs/>
                <w:sz w:val="20"/>
              </w:rPr>
            </w:pPr>
            <w:r w:rsidRPr="003003C9">
              <w:rPr>
                <w:rFonts w:ascii="ENRESA Aroma Light" w:hAnsi="ENRESA Aroma Light" w:cs="Arial"/>
                <w:b/>
                <w:bCs/>
                <w:sz w:val="20"/>
              </w:rPr>
              <w:t>Precio unitario ofertado (Sin IVA) euros/hora (máx. dos decimales)</w:t>
            </w:r>
          </w:p>
        </w:tc>
      </w:tr>
      <w:tr w:rsidR="00B73B71" w:rsidRPr="003003C9" w14:paraId="7CA7BCA8" w14:textId="77777777" w:rsidTr="00C631F8">
        <w:trPr>
          <w:trHeight w:val="686"/>
        </w:trPr>
        <w:tc>
          <w:tcPr>
            <w:tcW w:w="4764" w:type="dxa"/>
            <w:vAlign w:val="center"/>
          </w:tcPr>
          <w:p w14:paraId="358EC45F" w14:textId="77777777" w:rsidR="00B73B71" w:rsidRPr="003003C9" w:rsidRDefault="00B73B71" w:rsidP="00A40AF6">
            <w:pPr>
              <w:spacing w:after="0" w:line="240" w:lineRule="auto"/>
              <w:jc w:val="left"/>
              <w:rPr>
                <w:rFonts w:ascii="ENRESA Aroma Light" w:hAnsi="ENRESA Aroma Light" w:cs="Arial"/>
              </w:rPr>
            </w:pPr>
            <w:r w:rsidRPr="003003C9">
              <w:rPr>
                <w:rFonts w:ascii="ENRESA Aroma Light" w:hAnsi="ENRESA Aroma Light" w:cs="Arial"/>
              </w:rPr>
              <w:t>Horas de refuerzo adicional</w:t>
            </w:r>
          </w:p>
        </w:tc>
        <w:tc>
          <w:tcPr>
            <w:tcW w:w="2441" w:type="dxa"/>
            <w:vAlign w:val="center"/>
          </w:tcPr>
          <w:p w14:paraId="4110415C" w14:textId="77777777" w:rsidR="00B73B71" w:rsidRPr="003003C9" w:rsidRDefault="00B73B71" w:rsidP="00A40AF6">
            <w:pPr>
              <w:spacing w:before="120" w:line="240" w:lineRule="auto"/>
              <w:jc w:val="center"/>
              <w:rPr>
                <w:rFonts w:ascii="ENRESA Aroma Light" w:hAnsi="ENRESA Aroma Light" w:cs="Arial"/>
              </w:rPr>
            </w:pPr>
            <w:r w:rsidRPr="003003C9">
              <w:rPr>
                <w:rFonts w:ascii="ENRESA Aroma Light" w:hAnsi="ENRESA Aroma Light" w:cs="Arial"/>
              </w:rPr>
              <w:t>39,84 €</w:t>
            </w:r>
          </w:p>
        </w:tc>
        <w:tc>
          <w:tcPr>
            <w:tcW w:w="2423" w:type="dxa"/>
            <w:vAlign w:val="center"/>
          </w:tcPr>
          <w:p w14:paraId="27A83FE3" w14:textId="77777777" w:rsidR="00B73B71" w:rsidRPr="003003C9" w:rsidRDefault="00B73B71" w:rsidP="00C631F8">
            <w:pPr>
              <w:spacing w:before="120" w:line="240" w:lineRule="auto"/>
              <w:jc w:val="center"/>
              <w:rPr>
                <w:rFonts w:ascii="ENRESA Aroma Light" w:hAnsi="ENRESA Aroma Light" w:cs="Arial"/>
                <w:sz w:val="20"/>
              </w:rPr>
            </w:pPr>
            <w:permStart w:id="1565988193" w:edGrp="everyone"/>
            <w:permEnd w:id="1565988193"/>
          </w:p>
        </w:tc>
      </w:tr>
    </w:tbl>
    <w:p w14:paraId="5D7C24D3" w14:textId="77777777" w:rsidR="0084753A" w:rsidRDefault="0084753A" w:rsidP="007A55DF">
      <w:pPr>
        <w:shd w:val="clear" w:color="auto" w:fill="FFFFFF"/>
        <w:spacing w:before="120" w:line="280" w:lineRule="exact"/>
        <w:rPr>
          <w:rFonts w:ascii="ENRESA Aroma Light" w:hAnsi="ENRESA Aroma Light" w:cs="Arial"/>
          <w:szCs w:val="22"/>
          <w:lang w:val="es-ES"/>
        </w:rPr>
      </w:pPr>
    </w:p>
    <w:p w14:paraId="78087FA6" w14:textId="77777777" w:rsidR="00B73B71" w:rsidRPr="007A55DF" w:rsidRDefault="00B73B71" w:rsidP="007A55DF">
      <w:pPr>
        <w:shd w:val="clear" w:color="auto" w:fill="FFFFFF"/>
        <w:spacing w:before="120" w:line="280" w:lineRule="exact"/>
        <w:rPr>
          <w:rFonts w:ascii="ENRESA Aroma Light" w:hAnsi="ENRESA Aroma Light" w:cs="Arial"/>
          <w:szCs w:val="22"/>
          <w:lang w:val="es-ES"/>
        </w:rPr>
      </w:pPr>
    </w:p>
    <w:p w14:paraId="0119F3F3" w14:textId="73173C95" w:rsidR="00764C0C" w:rsidRPr="00FC73DE" w:rsidRDefault="00764C0C" w:rsidP="00764C0C">
      <w:pPr>
        <w:spacing w:line="280" w:lineRule="exact"/>
        <w:rPr>
          <w:rFonts w:ascii="ENRESA Aroma Light" w:hAnsi="ENRESA Aroma Light"/>
          <w:i/>
          <w:iCs/>
          <w:szCs w:val="22"/>
        </w:rPr>
      </w:pPr>
      <w:r w:rsidRPr="00FC73DE">
        <w:rPr>
          <w:rFonts w:ascii="ENRESA Aroma Light" w:hAnsi="ENRESA Aroma Light"/>
          <w:b/>
          <w:bCs/>
          <w:i/>
          <w:iCs/>
          <w:szCs w:val="22"/>
        </w:rPr>
        <w:t>NOTA:</w:t>
      </w:r>
      <w:r w:rsidRPr="00FC73DE">
        <w:rPr>
          <w:rFonts w:ascii="ENRESA Aroma Light" w:hAnsi="ENRESA Aroma Light"/>
          <w:i/>
          <w:iCs/>
          <w:szCs w:val="22"/>
        </w:rPr>
        <w:t xml:space="preserve"> En caso de subcontratación de tareas no críticas, INDICAR: el importe y alcance de la/s partida/s subcontratada/s así como la/s denominación/es social/es o perfiles empresariales de la/s empresa/s subcontratista/s</w:t>
      </w:r>
    </w:p>
    <w:tbl>
      <w:tblPr>
        <w:tblW w:w="95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077"/>
        <w:gridCol w:w="2694"/>
        <w:gridCol w:w="1417"/>
        <w:gridCol w:w="1339"/>
      </w:tblGrid>
      <w:tr w:rsidR="00764C0C" w:rsidRPr="00E50C67" w14:paraId="503AACCC" w14:textId="77777777">
        <w:trPr>
          <w:trHeight w:val="352"/>
          <w:jc w:val="center"/>
        </w:trPr>
        <w:tc>
          <w:tcPr>
            <w:tcW w:w="6771" w:type="dxa"/>
            <w:gridSpan w:val="2"/>
            <w:vMerge w:val="restar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BB054F1" w14:textId="77777777" w:rsidR="00764C0C" w:rsidRPr="00E50C67" w:rsidRDefault="00764C0C">
            <w:pPr>
              <w:spacing w:line="360" w:lineRule="auto"/>
              <w:jc w:val="center"/>
              <w:rPr>
                <w:rFonts w:ascii="ENRESA Aroma Light" w:hAnsi="ENRESA Aroma Light" w:cs="Calibri"/>
                <w:b/>
                <w:bCs/>
                <w:sz w:val="14"/>
                <w:szCs w:val="14"/>
              </w:rPr>
            </w:pPr>
            <w:r w:rsidRPr="00E50C67">
              <w:rPr>
                <w:rFonts w:ascii="ENRESA Aroma Light" w:hAnsi="ENRESA Aroma Light" w:cs="Calibri"/>
                <w:b/>
                <w:bCs/>
                <w:sz w:val="14"/>
                <w:szCs w:val="14"/>
              </w:rPr>
              <w:t>¿Tiene previsto subcontratar tareas no críticas?</w:t>
            </w:r>
          </w:p>
        </w:tc>
        <w:tc>
          <w:tcPr>
            <w:tcW w:w="1417" w:type="dxa"/>
            <w:shd w:val="clear" w:color="auto" w:fill="E2EF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6B78D14" w14:textId="77777777" w:rsidR="00764C0C" w:rsidRPr="00E50C67" w:rsidRDefault="00764C0C">
            <w:pPr>
              <w:spacing w:line="360" w:lineRule="auto"/>
              <w:jc w:val="center"/>
              <w:rPr>
                <w:rFonts w:ascii="ENRESA Aroma Light" w:hAnsi="ENRESA Aroma Light" w:cs="Calibri"/>
                <w:b/>
                <w:bCs/>
                <w:sz w:val="14"/>
                <w:szCs w:val="14"/>
              </w:rPr>
            </w:pPr>
            <w:r w:rsidRPr="00E50C67">
              <w:rPr>
                <w:rFonts w:ascii="ENRESA Aroma Light" w:hAnsi="ENRESA Aroma Light" w:cs="Calibri"/>
                <w:b/>
                <w:bCs/>
                <w:sz w:val="14"/>
                <w:szCs w:val="14"/>
              </w:rPr>
              <w:t>SÍ*</w:t>
            </w:r>
          </w:p>
        </w:tc>
        <w:tc>
          <w:tcPr>
            <w:tcW w:w="1339" w:type="dxa"/>
            <w:shd w:val="clear" w:color="auto" w:fill="E2EFD9"/>
            <w:vAlign w:val="center"/>
          </w:tcPr>
          <w:p w14:paraId="1AABE9F2" w14:textId="77777777" w:rsidR="00764C0C" w:rsidRPr="00E50C67" w:rsidRDefault="00764C0C">
            <w:pPr>
              <w:spacing w:line="360" w:lineRule="auto"/>
              <w:jc w:val="center"/>
              <w:rPr>
                <w:rFonts w:ascii="ENRESA Aroma Light" w:hAnsi="ENRESA Aroma Light" w:cs="Calibri"/>
                <w:b/>
                <w:bCs/>
                <w:sz w:val="14"/>
                <w:szCs w:val="14"/>
              </w:rPr>
            </w:pPr>
            <w:r w:rsidRPr="00E50C67">
              <w:rPr>
                <w:rFonts w:ascii="ENRESA Aroma Light" w:hAnsi="ENRESA Aroma Light" w:cs="Calibri"/>
                <w:b/>
                <w:bCs/>
                <w:sz w:val="14"/>
                <w:szCs w:val="14"/>
              </w:rPr>
              <w:t>NO</w:t>
            </w:r>
          </w:p>
        </w:tc>
      </w:tr>
      <w:tr w:rsidR="00764C0C" w:rsidRPr="00E50C67" w14:paraId="7F327625" w14:textId="77777777">
        <w:trPr>
          <w:trHeight w:val="379"/>
          <w:jc w:val="center"/>
        </w:trPr>
        <w:tc>
          <w:tcPr>
            <w:tcW w:w="6771" w:type="dxa"/>
            <w:gridSpan w:val="2"/>
            <w:vMerge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603FDAD" w14:textId="77777777" w:rsidR="00764C0C" w:rsidRPr="00E50C67" w:rsidRDefault="00764C0C">
            <w:pPr>
              <w:spacing w:line="360" w:lineRule="auto"/>
              <w:rPr>
                <w:rFonts w:ascii="ENRESA Aroma Light" w:hAnsi="ENRESA Aroma Light" w:cs="Calibri"/>
                <w:b/>
                <w:bCs/>
                <w:sz w:val="14"/>
                <w:szCs w:val="14"/>
              </w:rPr>
            </w:pPr>
            <w:permStart w:id="525630262" w:edGrp="everyone" w:colFirst="1" w:colLast="1"/>
            <w:permStart w:id="787954085" w:edGrp="everyone" w:colFirst="2" w:colLast="2"/>
          </w:p>
        </w:tc>
        <w:tc>
          <w:tcPr>
            <w:tcW w:w="1417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227C173" w14:textId="77777777" w:rsidR="00764C0C" w:rsidRPr="00E50C67" w:rsidRDefault="00764C0C">
            <w:pPr>
              <w:spacing w:line="360" w:lineRule="auto"/>
              <w:jc w:val="center"/>
              <w:rPr>
                <w:rFonts w:ascii="ENRESA Aroma Light" w:hAnsi="ENRESA Aroma Light" w:cs="Calibri"/>
                <w:b/>
                <w:bCs/>
                <w:sz w:val="14"/>
                <w:szCs w:val="14"/>
              </w:rPr>
            </w:pPr>
          </w:p>
        </w:tc>
        <w:tc>
          <w:tcPr>
            <w:tcW w:w="1339" w:type="dxa"/>
            <w:vAlign w:val="center"/>
          </w:tcPr>
          <w:p w14:paraId="1A3505F6" w14:textId="77777777" w:rsidR="00764C0C" w:rsidRPr="00E50C67" w:rsidRDefault="00764C0C">
            <w:pPr>
              <w:spacing w:line="360" w:lineRule="auto"/>
              <w:jc w:val="center"/>
              <w:rPr>
                <w:rFonts w:ascii="ENRESA Aroma Light" w:hAnsi="ENRESA Aroma Light" w:cs="Calibri"/>
                <w:b/>
                <w:bCs/>
                <w:sz w:val="14"/>
                <w:szCs w:val="14"/>
              </w:rPr>
            </w:pPr>
          </w:p>
        </w:tc>
      </w:tr>
      <w:permEnd w:id="525630262"/>
      <w:permEnd w:id="787954085"/>
      <w:tr w:rsidR="00764C0C" w:rsidRPr="00E50C67" w14:paraId="5B51EFE9" w14:textId="77777777">
        <w:trPr>
          <w:trHeight w:val="348"/>
          <w:jc w:val="center"/>
        </w:trPr>
        <w:tc>
          <w:tcPr>
            <w:tcW w:w="9527" w:type="dxa"/>
            <w:gridSpan w:val="4"/>
            <w:shd w:val="clear" w:color="auto" w:fill="E2EF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DEB6A18" w14:textId="77777777" w:rsidR="00764C0C" w:rsidRPr="00E50C67" w:rsidRDefault="00764C0C">
            <w:pPr>
              <w:spacing w:line="360" w:lineRule="auto"/>
              <w:rPr>
                <w:rFonts w:ascii="ENRESA Aroma Light" w:hAnsi="ENRESA Aroma Light" w:cs="Calibri"/>
                <w:b/>
                <w:bCs/>
                <w:sz w:val="14"/>
                <w:szCs w:val="14"/>
              </w:rPr>
            </w:pPr>
            <w:r w:rsidRPr="00E50C67">
              <w:rPr>
                <w:rFonts w:ascii="ENRESA Aroma Light" w:hAnsi="ENRESA Aroma Light" w:cs="Calibri"/>
                <w:b/>
                <w:bCs/>
                <w:sz w:val="14"/>
                <w:szCs w:val="14"/>
              </w:rPr>
              <w:t>*En caso afirmativo, indicar el importe y alcance de la/s partida/s subcontratada/s, así como la/s denominación/es social/es o perfil/es empresarial/es de la/s empresa/s subcontratista/s:</w:t>
            </w:r>
          </w:p>
        </w:tc>
      </w:tr>
      <w:tr w:rsidR="00764C0C" w:rsidRPr="00E50C67" w14:paraId="4E113770" w14:textId="77777777">
        <w:trPr>
          <w:trHeight w:val="348"/>
          <w:jc w:val="center"/>
        </w:trPr>
        <w:tc>
          <w:tcPr>
            <w:tcW w:w="4077" w:type="dxa"/>
            <w:shd w:val="clear" w:color="auto" w:fill="E2EF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16DABA3" w14:textId="77777777" w:rsidR="00764C0C" w:rsidRPr="00E50C67" w:rsidRDefault="00764C0C">
            <w:pPr>
              <w:spacing w:line="360" w:lineRule="auto"/>
              <w:jc w:val="center"/>
              <w:rPr>
                <w:rFonts w:ascii="ENRESA Aroma Light" w:hAnsi="ENRESA Aroma Light" w:cs="Calibri"/>
                <w:b/>
                <w:bCs/>
                <w:sz w:val="14"/>
                <w:szCs w:val="14"/>
              </w:rPr>
            </w:pPr>
            <w:r w:rsidRPr="00E50C67">
              <w:rPr>
                <w:rFonts w:ascii="ENRESA Aroma Light" w:hAnsi="ENRESA Aroma Light" w:cs="Calibri"/>
                <w:b/>
                <w:bCs/>
                <w:sz w:val="14"/>
                <w:szCs w:val="14"/>
              </w:rPr>
              <w:t>Actuación/Actividad a subcontratar</w:t>
            </w:r>
          </w:p>
        </w:tc>
        <w:tc>
          <w:tcPr>
            <w:tcW w:w="2694" w:type="dxa"/>
            <w:shd w:val="clear" w:color="auto" w:fill="E2EF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75E7EEF" w14:textId="77777777" w:rsidR="00764C0C" w:rsidRPr="00E50C67" w:rsidRDefault="00764C0C">
            <w:pPr>
              <w:spacing w:line="360" w:lineRule="auto"/>
              <w:jc w:val="center"/>
              <w:rPr>
                <w:rFonts w:ascii="ENRESA Aroma Light" w:hAnsi="ENRESA Aroma Light" w:cs="Calibri"/>
                <w:b/>
                <w:bCs/>
                <w:sz w:val="14"/>
                <w:szCs w:val="14"/>
              </w:rPr>
            </w:pPr>
            <w:r w:rsidRPr="00E50C67">
              <w:rPr>
                <w:rFonts w:ascii="ENRESA Aroma Light" w:hAnsi="ENRESA Aroma Light" w:cs="Calibri"/>
                <w:b/>
                <w:bCs/>
                <w:sz w:val="14"/>
                <w:szCs w:val="14"/>
              </w:rPr>
              <w:t>Importe a subcontratar</w:t>
            </w:r>
          </w:p>
        </w:tc>
        <w:tc>
          <w:tcPr>
            <w:tcW w:w="2756" w:type="dxa"/>
            <w:gridSpan w:val="2"/>
            <w:shd w:val="clear" w:color="auto" w:fill="E2EF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F384DE6" w14:textId="77777777" w:rsidR="00764C0C" w:rsidRPr="00E50C67" w:rsidRDefault="00764C0C">
            <w:pPr>
              <w:spacing w:line="360" w:lineRule="auto"/>
              <w:jc w:val="center"/>
              <w:rPr>
                <w:rFonts w:ascii="ENRESA Aroma Light" w:hAnsi="ENRESA Aroma Light" w:cs="Calibri"/>
                <w:b/>
                <w:bCs/>
                <w:sz w:val="14"/>
                <w:szCs w:val="14"/>
              </w:rPr>
            </w:pPr>
            <w:r w:rsidRPr="00E50C67">
              <w:rPr>
                <w:rFonts w:ascii="ENRESA Aroma Light" w:hAnsi="ENRESA Aroma Light" w:cs="Calibri"/>
                <w:b/>
                <w:bCs/>
                <w:sz w:val="14"/>
                <w:szCs w:val="14"/>
              </w:rPr>
              <w:t>Empresa subcontratista</w:t>
            </w:r>
          </w:p>
        </w:tc>
      </w:tr>
      <w:tr w:rsidR="00764C0C" w:rsidRPr="00E50C67" w14:paraId="3B8BD5CD" w14:textId="77777777">
        <w:trPr>
          <w:trHeight w:val="477"/>
          <w:jc w:val="center"/>
        </w:trPr>
        <w:tc>
          <w:tcPr>
            <w:tcW w:w="4077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5889716" w14:textId="77777777" w:rsidR="00764C0C" w:rsidRPr="00E50C67" w:rsidRDefault="00764C0C">
            <w:pPr>
              <w:spacing w:line="360" w:lineRule="auto"/>
              <w:jc w:val="center"/>
              <w:rPr>
                <w:rFonts w:ascii="ENRESA Aroma Light" w:hAnsi="ENRESA Aroma Light" w:cs="Calibri"/>
                <w:strike/>
                <w:sz w:val="14"/>
                <w:szCs w:val="14"/>
              </w:rPr>
            </w:pPr>
            <w:permStart w:id="1297422786" w:edGrp="everyone"/>
          </w:p>
        </w:tc>
        <w:tc>
          <w:tcPr>
            <w:tcW w:w="2694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418E0D6" w14:textId="5081CAD7" w:rsidR="00764C0C" w:rsidRPr="00E50C67" w:rsidRDefault="00535403">
            <w:pPr>
              <w:spacing w:line="360" w:lineRule="auto"/>
              <w:jc w:val="center"/>
              <w:rPr>
                <w:rFonts w:ascii="ENRESA Aroma Light" w:hAnsi="ENRESA Aroma Light" w:cs="Calibri"/>
                <w:sz w:val="14"/>
                <w:szCs w:val="14"/>
              </w:rPr>
            </w:pPr>
            <w:r>
              <w:rPr>
                <w:rFonts w:ascii="ENRESA Aroma Light" w:hAnsi="ENRESA Aroma Light" w:cs="Calibri"/>
                <w:sz w:val="14"/>
                <w:szCs w:val="14"/>
              </w:rPr>
              <w:t xml:space="preserve">  </w:t>
            </w:r>
            <w:r w:rsidR="007A50B8">
              <w:rPr>
                <w:rFonts w:ascii="ENRESA Aroma Light" w:hAnsi="ENRESA Aroma Light" w:cs="Calibri"/>
                <w:sz w:val="14"/>
                <w:szCs w:val="14"/>
              </w:rPr>
              <w:t xml:space="preserve"> </w:t>
            </w:r>
          </w:p>
        </w:tc>
        <w:tc>
          <w:tcPr>
            <w:tcW w:w="2756" w:type="dxa"/>
            <w:gridSpan w:val="2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9765446" w14:textId="74660A4D" w:rsidR="00764C0C" w:rsidRPr="00E50C67" w:rsidRDefault="00535403">
            <w:pPr>
              <w:spacing w:line="360" w:lineRule="auto"/>
              <w:jc w:val="center"/>
              <w:rPr>
                <w:rFonts w:ascii="ENRESA Aroma Light" w:hAnsi="ENRESA Aroma Light" w:cs="Calibri"/>
                <w:sz w:val="14"/>
                <w:szCs w:val="14"/>
              </w:rPr>
            </w:pPr>
            <w:r>
              <w:rPr>
                <w:rFonts w:ascii="ENRESA Aroma Light" w:hAnsi="ENRESA Aroma Light" w:cs="Calibri"/>
                <w:sz w:val="14"/>
                <w:szCs w:val="14"/>
              </w:rPr>
              <w:t xml:space="preserve">  </w:t>
            </w:r>
            <w:r w:rsidR="007A50B8">
              <w:rPr>
                <w:rFonts w:ascii="ENRESA Aroma Light" w:hAnsi="ENRESA Aroma Light" w:cs="Calibri"/>
                <w:sz w:val="14"/>
                <w:szCs w:val="14"/>
              </w:rPr>
              <w:t xml:space="preserve"> </w:t>
            </w:r>
          </w:p>
        </w:tc>
      </w:tr>
      <w:permEnd w:id="1297422786"/>
    </w:tbl>
    <w:p w14:paraId="384D50F0" w14:textId="77777777" w:rsidR="004A2C6B" w:rsidRDefault="004A2C6B" w:rsidP="004A2C6B">
      <w:pPr>
        <w:shd w:val="clear" w:color="auto" w:fill="FFFFFF"/>
        <w:spacing w:before="120" w:line="280" w:lineRule="exact"/>
        <w:rPr>
          <w:rFonts w:ascii="ENRESA Aroma Light" w:hAnsi="ENRESA Aroma Light" w:cs="Arial"/>
          <w:szCs w:val="22"/>
          <w:lang w:val="es-ES"/>
        </w:rPr>
      </w:pPr>
    </w:p>
    <w:p w14:paraId="72E67A5D" w14:textId="6B715188" w:rsidR="003713A4" w:rsidRPr="00B04615" w:rsidRDefault="004A2C6B" w:rsidP="00783DF0">
      <w:pPr>
        <w:shd w:val="clear" w:color="auto" w:fill="FFFFFF"/>
        <w:spacing w:before="120" w:line="280" w:lineRule="exact"/>
        <w:rPr>
          <w:rFonts w:ascii="ENRESA Aroma Light" w:hAnsi="ENRESA Aroma Light" w:cs="Arial"/>
          <w:szCs w:val="22"/>
          <w:lang w:val="es-ES"/>
        </w:rPr>
      </w:pPr>
      <w:r w:rsidRPr="008F100D">
        <w:rPr>
          <w:rFonts w:ascii="ENRESA Aroma Light" w:hAnsi="ENRESA Aroma Light" w:cs="Arial"/>
          <w:szCs w:val="22"/>
          <w:lang w:val="es-ES"/>
        </w:rPr>
        <w:t xml:space="preserve">Y para que conste, firmo la presente declaración en </w:t>
      </w:r>
      <w:permStart w:id="1555443383" w:edGrp="everyone"/>
      <w:r w:rsidRPr="008F100D">
        <w:rPr>
          <w:rFonts w:ascii="ENRESA Aroma Light" w:hAnsi="ENRESA Aroma Light" w:cs="Arial"/>
          <w:szCs w:val="22"/>
          <w:lang w:val="es-ES"/>
        </w:rPr>
        <w:t>……….</w:t>
      </w:r>
      <w:permEnd w:id="1555443383"/>
      <w:r w:rsidRPr="008F100D">
        <w:rPr>
          <w:rFonts w:ascii="ENRESA Aroma Light" w:hAnsi="ENRESA Aroma Light" w:cs="Arial"/>
          <w:szCs w:val="22"/>
          <w:lang w:val="es-ES"/>
        </w:rPr>
        <w:t>a</w:t>
      </w:r>
      <w:permStart w:id="494632805" w:edGrp="everyone"/>
      <w:r w:rsidRPr="008F100D">
        <w:rPr>
          <w:rFonts w:ascii="ENRESA Aroma Light" w:hAnsi="ENRESA Aroma Light" w:cs="Arial"/>
          <w:szCs w:val="22"/>
          <w:lang w:val="es-ES"/>
        </w:rPr>
        <w:t xml:space="preserve">………… </w:t>
      </w:r>
      <w:permEnd w:id="494632805"/>
      <w:r w:rsidRPr="008F100D">
        <w:rPr>
          <w:rFonts w:ascii="ENRESA Aroma Light" w:hAnsi="ENRESA Aroma Light" w:cs="Arial"/>
          <w:szCs w:val="22"/>
          <w:lang w:val="es-ES"/>
        </w:rPr>
        <w:t>de</w:t>
      </w:r>
      <w:permStart w:id="1910513041" w:edGrp="everyone"/>
      <w:r w:rsidRPr="008F100D">
        <w:rPr>
          <w:rFonts w:ascii="ENRESA Aroma Light" w:hAnsi="ENRESA Aroma Light" w:cs="Arial"/>
          <w:szCs w:val="22"/>
          <w:lang w:val="es-ES"/>
        </w:rPr>
        <w:t xml:space="preserve">……….. </w:t>
      </w:r>
      <w:permEnd w:id="1910513041"/>
      <w:r w:rsidRPr="008F100D">
        <w:rPr>
          <w:rFonts w:ascii="ENRESA Aroma Light" w:hAnsi="ENRESA Aroma Light" w:cs="Arial"/>
          <w:szCs w:val="22"/>
          <w:lang w:val="es-ES"/>
        </w:rPr>
        <w:t>202</w:t>
      </w:r>
      <w:permStart w:id="201160064" w:edGrp="everyone"/>
      <w:r w:rsidRPr="008F100D">
        <w:rPr>
          <w:rFonts w:ascii="ENRESA Aroma Light" w:hAnsi="ENRESA Aroma Light" w:cs="Arial"/>
          <w:szCs w:val="22"/>
          <w:lang w:val="es-ES"/>
        </w:rPr>
        <w:t xml:space="preserve">…. </w:t>
      </w:r>
      <w:permEnd w:id="201160064"/>
    </w:p>
    <w:sectPr w:rsidR="003713A4" w:rsidRPr="00B04615" w:rsidSect="00290366">
      <w:headerReference w:type="default" r:id="rId12"/>
      <w:headerReference w:type="first" r:id="rId13"/>
      <w:pgSz w:w="11906" w:h="16838" w:code="9"/>
      <w:pgMar w:top="1418" w:right="1134" w:bottom="851" w:left="1134" w:header="851" w:footer="612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1B72D1E" w14:textId="77777777" w:rsidR="00A81B41" w:rsidRDefault="00A81B41">
      <w:r>
        <w:separator/>
      </w:r>
    </w:p>
  </w:endnote>
  <w:endnote w:type="continuationSeparator" w:id="0">
    <w:p w14:paraId="45E2F2C5" w14:textId="77777777" w:rsidR="00A81B41" w:rsidRDefault="00A81B41">
      <w:r>
        <w:continuationSeparator/>
      </w:r>
    </w:p>
  </w:endnote>
  <w:endnote w:type="continuationNotice" w:id="1">
    <w:p w14:paraId="3F6ED5B1" w14:textId="77777777" w:rsidR="00A81B41" w:rsidRDefault="00A81B41">
      <w:pPr>
        <w:spacing w:after="0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ENRESA Aroma Light">
    <w:panose1 w:val="02000503030000020004"/>
    <w:charset w:val="00"/>
    <w:family w:val="auto"/>
    <w:pitch w:val="variable"/>
    <w:sig w:usb0="800000AF" w:usb1="5000204A" w:usb2="00000000" w:usb3="00000000" w:csb0="00000001" w:csb1="00000000"/>
    <w:embedRegular r:id="rId1" w:fontKey="{9AB78C0F-AE48-41CC-B59D-0E73F3B408E0}"/>
    <w:embedBold r:id="rId2" w:fontKey="{E04EDD3B-5227-468C-93D1-C993FDEB19B9}"/>
    <w:embedItalic r:id="rId3" w:fontKey="{DB1D35CA-ABF1-4610-8935-E36B2B4A6A40}"/>
    <w:embedBoldItalic r:id="rId4" w:fontKey="{0ACD3DA2-2F09-4799-9250-5480890745FC}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  <w:embedRegular r:id="rId5" w:fontKey="{7DC1F871-F549-4A2E-BC4D-C213CDB10E60}"/>
    <w:embedBold r:id="rId6" w:fontKey="{AA78565C-52B3-44AA-B923-6F79412F9FB9}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Univers">
    <w:charset w:val="00"/>
    <w:family w:val="swiss"/>
    <w:pitch w:val="variable"/>
    <w:sig w:usb0="80000287" w:usb1="00000000" w:usb2="00000000" w:usb3="00000000" w:csb0="0000000F" w:csb1="00000000"/>
    <w:embedRegular r:id="rId7" w:fontKey="{A771B986-624C-4C86-BD28-46D8F4ABA611}"/>
    <w:embedBold r:id="rId8" w:fontKey="{992789FB-45A6-4FD4-9473-C3DC04379606}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  <w:embedRegular r:id="rId9" w:fontKey="{238DDA02-4D70-4CE9-8C7C-51E5CC5A2584}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  <w:embedRegular r:id="rId10" w:fontKey="{56AE7D5E-2195-4FD5-8FAB-6B4D421FE0E8}"/>
  </w:font>
  <w:font w:name="ENRESA Aroma">
    <w:altName w:val="ENRESA Aroma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  <w:embedRegular r:id="rId11" w:fontKey="{462E95BF-D0F3-46CD-9BF9-1493B2687E67}"/>
  </w:font>
  <w:font w:name="Aptos">
    <w:charset w:val="00"/>
    <w:family w:val="swiss"/>
    <w:pitch w:val="variable"/>
    <w:sig w:usb0="20000287" w:usb1="00000003" w:usb2="00000000" w:usb3="00000000" w:csb0="0000019F" w:csb1="00000000"/>
    <w:embedRegular r:id="rId12" w:fontKey="{21CC13FB-7FC7-4A94-BBE6-0A3901435AA7}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383EEA2" w14:textId="77777777" w:rsidR="00A81B41" w:rsidRDefault="00A81B41">
      <w:r>
        <w:separator/>
      </w:r>
    </w:p>
  </w:footnote>
  <w:footnote w:type="continuationSeparator" w:id="0">
    <w:p w14:paraId="056AD915" w14:textId="77777777" w:rsidR="00A81B41" w:rsidRDefault="00A81B41">
      <w:r>
        <w:continuationSeparator/>
      </w:r>
    </w:p>
  </w:footnote>
  <w:footnote w:type="continuationNotice" w:id="1">
    <w:p w14:paraId="51A3F031" w14:textId="77777777" w:rsidR="00A81B41" w:rsidRDefault="00A81B41">
      <w:pPr>
        <w:spacing w:after="0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10135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7583"/>
      <w:gridCol w:w="2552"/>
    </w:tblGrid>
    <w:tr w:rsidR="00290366" w:rsidRPr="00360F17" w14:paraId="1098577E" w14:textId="77777777">
      <w:trPr>
        <w:cantSplit/>
        <w:trHeight w:val="851"/>
      </w:trPr>
      <w:tc>
        <w:tcPr>
          <w:tcW w:w="10135" w:type="dxa"/>
          <w:gridSpan w:val="2"/>
          <w:tcBorders>
            <w:top w:val="nil"/>
            <w:left w:val="nil"/>
            <w:bottom w:val="nil"/>
            <w:right w:val="nil"/>
          </w:tcBorders>
        </w:tcPr>
        <w:p w14:paraId="587E3C39" w14:textId="77777777" w:rsidR="00290366" w:rsidRDefault="00290366" w:rsidP="00290366">
          <w:pPr>
            <w:tabs>
              <w:tab w:val="right" w:pos="1787"/>
              <w:tab w:val="right" w:pos="3488"/>
              <w:tab w:val="center" w:pos="4252"/>
              <w:tab w:val="left" w:pos="8504"/>
            </w:tabs>
            <w:spacing w:before="40" w:after="40"/>
            <w:ind w:left="1220" w:hanging="1148"/>
            <w:rPr>
              <w:noProof/>
            </w:rPr>
          </w:pPr>
          <w:r>
            <w:rPr>
              <w:noProof/>
            </w:rPr>
            <w:drawing>
              <wp:inline distT="0" distB="0" distL="0" distR="0" wp14:anchorId="7D00A34F" wp14:editId="5A830EAF">
                <wp:extent cx="3370580" cy="542290"/>
                <wp:effectExtent l="0" t="0" r="0" b="0"/>
                <wp:docPr id="476511256" name="Imagen 476511256" descr="Texto&#10;&#10;El contenido generado por IA puede ser incorrecto.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76511256" name="Imagen 476511256" descr="Texto&#10;&#10;El contenido generado por IA puede ser incorrecto.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3370580" cy="54229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  <w:p w14:paraId="7DD93377" w14:textId="77777777" w:rsidR="00290366" w:rsidRPr="00360F17" w:rsidRDefault="00290366" w:rsidP="00290366">
          <w:pPr>
            <w:tabs>
              <w:tab w:val="right" w:pos="1787"/>
              <w:tab w:val="right" w:pos="3488"/>
              <w:tab w:val="center" w:pos="4252"/>
              <w:tab w:val="left" w:pos="8504"/>
            </w:tabs>
            <w:spacing w:before="40" w:after="40"/>
            <w:ind w:left="1220" w:hanging="1148"/>
            <w:rPr>
              <w:rFonts w:ascii="ENRESA Aroma Light" w:hAnsi="ENRESA Aroma Light" w:cs="Arial"/>
            </w:rPr>
          </w:pPr>
        </w:p>
      </w:tc>
    </w:tr>
    <w:tr w:rsidR="00290366" w:rsidRPr="00360F17" w14:paraId="751D382A" w14:textId="77777777">
      <w:trPr>
        <w:cantSplit/>
        <w:trHeight w:val="984"/>
      </w:trPr>
      <w:tc>
        <w:tcPr>
          <w:tcW w:w="7583" w:type="dxa"/>
          <w:vAlign w:val="center"/>
        </w:tcPr>
        <w:p w14:paraId="0D5FA61E" w14:textId="41F2DC23" w:rsidR="00290366" w:rsidRPr="00B04615" w:rsidRDefault="004F69D5" w:rsidP="00290366">
          <w:pPr>
            <w:tabs>
              <w:tab w:val="left" w:pos="426"/>
              <w:tab w:val="left" w:pos="993"/>
              <w:tab w:val="left" w:pos="1701"/>
            </w:tabs>
            <w:jc w:val="center"/>
            <w:rPr>
              <w:rFonts w:ascii="ENRESA Aroma Light" w:hAnsi="ENRESA Aroma Light" w:cs="Arial"/>
              <w:b/>
              <w:bCs/>
              <w:szCs w:val="22"/>
              <w:lang w:val="pt-PT"/>
            </w:rPr>
          </w:pPr>
          <w:r w:rsidRPr="004F69D5">
            <w:rPr>
              <w:rFonts w:ascii="ENRESA Aroma Light" w:hAnsi="ENRESA Aroma Light" w:cs="Arial"/>
              <w:b/>
              <w:bCs/>
              <w:szCs w:val="22"/>
              <w:lang w:val="pt-PT"/>
            </w:rPr>
            <w:t>Servicio de mantenimiento mecánico para el PDC de la CN Santa María de Garoña</w:t>
          </w:r>
        </w:p>
      </w:tc>
      <w:tc>
        <w:tcPr>
          <w:tcW w:w="2552" w:type="dxa"/>
          <w:vAlign w:val="center"/>
        </w:tcPr>
        <w:p w14:paraId="29747E47" w14:textId="1A52E37F" w:rsidR="00290366" w:rsidRPr="00360F17" w:rsidRDefault="00FC51D9" w:rsidP="00290366">
          <w:pPr>
            <w:tabs>
              <w:tab w:val="right" w:pos="1787"/>
              <w:tab w:val="right" w:pos="3488"/>
              <w:tab w:val="center" w:pos="4252"/>
              <w:tab w:val="left" w:pos="8504"/>
            </w:tabs>
            <w:spacing w:before="40" w:after="40"/>
            <w:ind w:left="1220" w:hanging="1148"/>
            <w:jc w:val="center"/>
            <w:rPr>
              <w:rFonts w:ascii="ENRESA Aroma Light" w:hAnsi="ENRESA Aroma Light" w:cs="Arial"/>
            </w:rPr>
          </w:pPr>
          <w:r w:rsidRPr="00FC51D9">
            <w:rPr>
              <w:rFonts w:ascii="ENRESA Aroma Light" w:hAnsi="ENRESA Aroma Light" w:cs="Arial"/>
              <w:b/>
              <w:bCs/>
              <w:szCs w:val="22"/>
              <w:lang w:val="pt-PT"/>
            </w:rPr>
            <w:t>CO-GR-25-058</w:t>
          </w:r>
        </w:p>
      </w:tc>
    </w:tr>
  </w:tbl>
  <w:p w14:paraId="55EFA481" w14:textId="0A111332" w:rsidR="00511E18" w:rsidRDefault="00511E18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10135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7583"/>
      <w:gridCol w:w="2552"/>
    </w:tblGrid>
    <w:tr w:rsidR="00511E18" w:rsidRPr="00360F17" w14:paraId="44A70C08" w14:textId="77777777" w:rsidTr="00A63D92">
      <w:trPr>
        <w:cantSplit/>
        <w:trHeight w:val="851"/>
      </w:trPr>
      <w:tc>
        <w:tcPr>
          <w:tcW w:w="10135" w:type="dxa"/>
          <w:gridSpan w:val="2"/>
          <w:tcBorders>
            <w:top w:val="nil"/>
            <w:left w:val="nil"/>
            <w:bottom w:val="nil"/>
            <w:right w:val="nil"/>
          </w:tcBorders>
        </w:tcPr>
        <w:p w14:paraId="019CDA64" w14:textId="32CF5C00" w:rsidR="00511E18" w:rsidRDefault="006314BB" w:rsidP="003868AF">
          <w:pPr>
            <w:tabs>
              <w:tab w:val="right" w:pos="1787"/>
              <w:tab w:val="right" w:pos="3488"/>
              <w:tab w:val="center" w:pos="4252"/>
              <w:tab w:val="left" w:pos="8504"/>
            </w:tabs>
            <w:spacing w:before="40" w:after="40"/>
            <w:ind w:left="1220" w:hanging="1148"/>
            <w:rPr>
              <w:noProof/>
            </w:rPr>
          </w:pPr>
          <w:r>
            <w:rPr>
              <w:noProof/>
            </w:rPr>
            <w:drawing>
              <wp:inline distT="0" distB="0" distL="0" distR="0" wp14:anchorId="75FCFA5C" wp14:editId="7B883111">
                <wp:extent cx="3370580" cy="542290"/>
                <wp:effectExtent l="0" t="0" r="0" b="0"/>
                <wp:docPr id="357216406" name="Imagen 357216406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3370580" cy="54229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  <w:p w14:paraId="7972D01E" w14:textId="77777777" w:rsidR="00CA305C" w:rsidRPr="00360F17" w:rsidRDefault="00CA305C" w:rsidP="003868AF">
          <w:pPr>
            <w:tabs>
              <w:tab w:val="right" w:pos="1787"/>
              <w:tab w:val="right" w:pos="3488"/>
              <w:tab w:val="center" w:pos="4252"/>
              <w:tab w:val="left" w:pos="8504"/>
            </w:tabs>
            <w:spacing w:before="40" w:after="40"/>
            <w:ind w:left="1220" w:hanging="1148"/>
            <w:rPr>
              <w:rFonts w:ascii="ENRESA Aroma Light" w:hAnsi="ENRESA Aroma Light" w:cs="Arial"/>
            </w:rPr>
          </w:pPr>
        </w:p>
      </w:tc>
    </w:tr>
    <w:tr w:rsidR="00B04615" w:rsidRPr="00360F17" w14:paraId="37E68385" w14:textId="77777777">
      <w:trPr>
        <w:cantSplit/>
        <w:trHeight w:val="984"/>
      </w:trPr>
      <w:tc>
        <w:tcPr>
          <w:tcW w:w="7583" w:type="dxa"/>
          <w:vAlign w:val="center"/>
        </w:tcPr>
        <w:p w14:paraId="7C6530AF" w14:textId="77777777" w:rsidR="00B04615" w:rsidRDefault="00B04615" w:rsidP="00B04615">
          <w:pPr>
            <w:tabs>
              <w:tab w:val="left" w:pos="426"/>
              <w:tab w:val="left" w:pos="993"/>
              <w:tab w:val="left" w:pos="1701"/>
            </w:tabs>
            <w:jc w:val="center"/>
            <w:rPr>
              <w:rFonts w:ascii="ENRESA Aroma Light" w:hAnsi="ENRESA Aroma Light" w:cs="Arial"/>
              <w:b/>
              <w:bCs/>
              <w:szCs w:val="22"/>
              <w:lang w:val="pt-PT"/>
            </w:rPr>
          </w:pPr>
          <w:r>
            <w:rPr>
              <w:rFonts w:ascii="ENRESA Aroma Light" w:hAnsi="ENRESA Aroma Light" w:cs="Arial"/>
              <w:b/>
              <w:bCs/>
              <w:szCs w:val="22"/>
              <w:lang w:val="pt-PT"/>
            </w:rPr>
            <w:t>OBJETO CONTRATO</w:t>
          </w:r>
        </w:p>
        <w:p w14:paraId="4B4A95F6" w14:textId="0190CFD7" w:rsidR="00B04615" w:rsidRPr="00B04615" w:rsidRDefault="00B04615" w:rsidP="00B04615">
          <w:pPr>
            <w:tabs>
              <w:tab w:val="left" w:pos="426"/>
              <w:tab w:val="left" w:pos="993"/>
              <w:tab w:val="left" w:pos="1701"/>
            </w:tabs>
            <w:jc w:val="center"/>
            <w:rPr>
              <w:rFonts w:ascii="ENRESA Aroma Light" w:hAnsi="ENRESA Aroma Light" w:cs="Arial"/>
              <w:b/>
              <w:bCs/>
              <w:szCs w:val="22"/>
              <w:lang w:val="pt-PT"/>
            </w:rPr>
          </w:pPr>
          <w:r>
            <w:rPr>
              <w:rFonts w:ascii="ENRESA Aroma Light" w:hAnsi="ENRESA Aroma Light" w:cs="Arial"/>
              <w:b/>
              <w:bCs/>
              <w:szCs w:val="22"/>
              <w:lang w:val="pt-PT"/>
            </w:rPr>
            <w:t>LOTE:</w:t>
          </w:r>
        </w:p>
      </w:tc>
      <w:tc>
        <w:tcPr>
          <w:tcW w:w="2552" w:type="dxa"/>
          <w:vAlign w:val="center"/>
        </w:tcPr>
        <w:p w14:paraId="0767E5C6" w14:textId="08EEE7C4" w:rsidR="00B04615" w:rsidRPr="00360F17" w:rsidRDefault="00B04615" w:rsidP="00B04615">
          <w:pPr>
            <w:tabs>
              <w:tab w:val="right" w:pos="1787"/>
              <w:tab w:val="right" w:pos="3488"/>
              <w:tab w:val="center" w:pos="4252"/>
              <w:tab w:val="left" w:pos="8504"/>
            </w:tabs>
            <w:spacing w:before="40" w:after="40"/>
            <w:ind w:left="1220" w:hanging="1148"/>
            <w:jc w:val="center"/>
            <w:rPr>
              <w:rFonts w:ascii="ENRESA Aroma Light" w:hAnsi="ENRESA Aroma Light" w:cs="Arial"/>
            </w:rPr>
          </w:pPr>
          <w:r>
            <w:rPr>
              <w:rFonts w:ascii="ENRESA Aroma Light" w:hAnsi="ENRESA Aroma Light" w:cs="Arial"/>
              <w:b/>
              <w:bCs/>
              <w:szCs w:val="22"/>
              <w:lang w:val="pt-PT"/>
            </w:rPr>
            <w:t>Nº EXP</w:t>
          </w:r>
        </w:p>
      </w:tc>
    </w:tr>
  </w:tbl>
  <w:p w14:paraId="041C1B0C" w14:textId="77777777" w:rsidR="00511E18" w:rsidRDefault="00511E18" w:rsidP="00B04615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83"/>
    <w:multiLevelType w:val="singleLevel"/>
    <w:tmpl w:val="BE569ADC"/>
    <w:lvl w:ilvl="0">
      <w:start w:val="1"/>
      <w:numFmt w:val="bullet"/>
      <w:pStyle w:val="Listaconvietas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1" w15:restartNumberingAfterBreak="0">
    <w:nsid w:val="01FA7262"/>
    <w:multiLevelType w:val="hybridMultilevel"/>
    <w:tmpl w:val="5DC61146"/>
    <w:lvl w:ilvl="0" w:tplc="64941754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C0A0019">
      <w:start w:val="1"/>
      <w:numFmt w:val="lowerLetter"/>
      <w:lvlText w:val="%2."/>
      <w:lvlJc w:val="left"/>
      <w:pPr>
        <w:ind w:left="2160" w:hanging="360"/>
      </w:pPr>
    </w:lvl>
    <w:lvl w:ilvl="2" w:tplc="0C0A001B" w:tentative="1">
      <w:start w:val="1"/>
      <w:numFmt w:val="lowerRoman"/>
      <w:lvlText w:val="%3."/>
      <w:lvlJc w:val="right"/>
      <w:pPr>
        <w:ind w:left="2880" w:hanging="180"/>
      </w:pPr>
    </w:lvl>
    <w:lvl w:ilvl="3" w:tplc="0C0A000F" w:tentative="1">
      <w:start w:val="1"/>
      <w:numFmt w:val="decimal"/>
      <w:lvlText w:val="%4."/>
      <w:lvlJc w:val="left"/>
      <w:pPr>
        <w:ind w:left="3600" w:hanging="360"/>
      </w:pPr>
    </w:lvl>
    <w:lvl w:ilvl="4" w:tplc="0C0A0019" w:tentative="1">
      <w:start w:val="1"/>
      <w:numFmt w:val="lowerLetter"/>
      <w:lvlText w:val="%5."/>
      <w:lvlJc w:val="left"/>
      <w:pPr>
        <w:ind w:left="4320" w:hanging="360"/>
      </w:pPr>
    </w:lvl>
    <w:lvl w:ilvl="5" w:tplc="0C0A001B" w:tentative="1">
      <w:start w:val="1"/>
      <w:numFmt w:val="lowerRoman"/>
      <w:lvlText w:val="%6."/>
      <w:lvlJc w:val="right"/>
      <w:pPr>
        <w:ind w:left="5040" w:hanging="180"/>
      </w:pPr>
    </w:lvl>
    <w:lvl w:ilvl="6" w:tplc="0C0A000F" w:tentative="1">
      <w:start w:val="1"/>
      <w:numFmt w:val="decimal"/>
      <w:lvlText w:val="%7."/>
      <w:lvlJc w:val="left"/>
      <w:pPr>
        <w:ind w:left="5760" w:hanging="360"/>
      </w:pPr>
    </w:lvl>
    <w:lvl w:ilvl="7" w:tplc="0C0A0019" w:tentative="1">
      <w:start w:val="1"/>
      <w:numFmt w:val="lowerLetter"/>
      <w:lvlText w:val="%8."/>
      <w:lvlJc w:val="left"/>
      <w:pPr>
        <w:ind w:left="6480" w:hanging="360"/>
      </w:pPr>
    </w:lvl>
    <w:lvl w:ilvl="8" w:tplc="0C0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 w15:restartNumberingAfterBreak="0">
    <w:nsid w:val="06331540"/>
    <w:multiLevelType w:val="hybridMultilevel"/>
    <w:tmpl w:val="B3960356"/>
    <w:lvl w:ilvl="0" w:tplc="0C0A000F">
      <w:start w:val="1"/>
      <w:numFmt w:val="decimal"/>
      <w:lvlText w:val="%1."/>
      <w:lvlJc w:val="left"/>
      <w:pPr>
        <w:ind w:left="1146" w:hanging="360"/>
      </w:pPr>
    </w:lvl>
    <w:lvl w:ilvl="1" w:tplc="0C0A0019" w:tentative="1">
      <w:start w:val="1"/>
      <w:numFmt w:val="lowerLetter"/>
      <w:lvlText w:val="%2."/>
      <w:lvlJc w:val="left"/>
      <w:pPr>
        <w:ind w:left="1866" w:hanging="360"/>
      </w:pPr>
    </w:lvl>
    <w:lvl w:ilvl="2" w:tplc="0C0A001B" w:tentative="1">
      <w:start w:val="1"/>
      <w:numFmt w:val="lowerRoman"/>
      <w:lvlText w:val="%3."/>
      <w:lvlJc w:val="right"/>
      <w:pPr>
        <w:ind w:left="2586" w:hanging="180"/>
      </w:pPr>
    </w:lvl>
    <w:lvl w:ilvl="3" w:tplc="0C0A000F" w:tentative="1">
      <w:start w:val="1"/>
      <w:numFmt w:val="decimal"/>
      <w:lvlText w:val="%4."/>
      <w:lvlJc w:val="left"/>
      <w:pPr>
        <w:ind w:left="3306" w:hanging="360"/>
      </w:pPr>
    </w:lvl>
    <w:lvl w:ilvl="4" w:tplc="0C0A0019" w:tentative="1">
      <w:start w:val="1"/>
      <w:numFmt w:val="lowerLetter"/>
      <w:lvlText w:val="%5."/>
      <w:lvlJc w:val="left"/>
      <w:pPr>
        <w:ind w:left="4026" w:hanging="360"/>
      </w:pPr>
    </w:lvl>
    <w:lvl w:ilvl="5" w:tplc="0C0A001B" w:tentative="1">
      <w:start w:val="1"/>
      <w:numFmt w:val="lowerRoman"/>
      <w:lvlText w:val="%6."/>
      <w:lvlJc w:val="right"/>
      <w:pPr>
        <w:ind w:left="4746" w:hanging="180"/>
      </w:pPr>
    </w:lvl>
    <w:lvl w:ilvl="6" w:tplc="0C0A000F" w:tentative="1">
      <w:start w:val="1"/>
      <w:numFmt w:val="decimal"/>
      <w:lvlText w:val="%7."/>
      <w:lvlJc w:val="left"/>
      <w:pPr>
        <w:ind w:left="5466" w:hanging="360"/>
      </w:pPr>
    </w:lvl>
    <w:lvl w:ilvl="7" w:tplc="0C0A0019" w:tentative="1">
      <w:start w:val="1"/>
      <w:numFmt w:val="lowerLetter"/>
      <w:lvlText w:val="%8."/>
      <w:lvlJc w:val="left"/>
      <w:pPr>
        <w:ind w:left="6186" w:hanging="360"/>
      </w:pPr>
    </w:lvl>
    <w:lvl w:ilvl="8" w:tplc="0C0A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3" w15:restartNumberingAfterBreak="0">
    <w:nsid w:val="083F139F"/>
    <w:multiLevelType w:val="hybridMultilevel"/>
    <w:tmpl w:val="7464ABFC"/>
    <w:lvl w:ilvl="0" w:tplc="3956F040">
      <w:start w:val="5"/>
      <w:numFmt w:val="bullet"/>
      <w:lvlText w:val="-"/>
      <w:lvlJc w:val="left"/>
      <w:pPr>
        <w:ind w:left="360" w:hanging="360"/>
      </w:pPr>
      <w:rPr>
        <w:rFonts w:ascii="ENRESA Aroma Light" w:eastAsia="Times New Roman" w:hAnsi="ENRESA Aroma Light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0871170B"/>
    <w:multiLevelType w:val="hybridMultilevel"/>
    <w:tmpl w:val="81EEFDEE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A9947B5"/>
    <w:multiLevelType w:val="hybridMultilevel"/>
    <w:tmpl w:val="A044D40E"/>
    <w:lvl w:ilvl="0" w:tplc="A02C39FC">
      <w:start w:val="1"/>
      <w:numFmt w:val="upperLetter"/>
      <w:lvlText w:val="%1."/>
      <w:lvlJc w:val="left"/>
      <w:pPr>
        <w:ind w:left="720" w:hanging="360"/>
      </w:pPr>
      <w:rPr>
        <w:rFonts w:hint="default"/>
        <w:b w:val="0"/>
      </w:rPr>
    </w:lvl>
    <w:lvl w:ilvl="1" w:tplc="0C0A0019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D97114C"/>
    <w:multiLevelType w:val="hybridMultilevel"/>
    <w:tmpl w:val="22D0E474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BD10917C">
      <w:start w:val="3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C0A0017">
      <w:start w:val="1"/>
      <w:numFmt w:val="lowerLetter"/>
      <w:lvlText w:val="%3)"/>
      <w:lvlJc w:val="lef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13F4680"/>
    <w:multiLevelType w:val="hybridMultilevel"/>
    <w:tmpl w:val="CEB80326"/>
    <w:lvl w:ilvl="0" w:tplc="A37A0052">
      <w:numFmt w:val="bullet"/>
      <w:lvlText w:val="-"/>
      <w:lvlJc w:val="left"/>
      <w:pPr>
        <w:ind w:left="1080" w:hanging="360"/>
      </w:pPr>
      <w:rPr>
        <w:rFonts w:ascii="ENRESA Aroma Light" w:eastAsia="Times New Roman" w:hAnsi="ENRESA Aroma Light" w:cs="Times New Roman" w:hint="default"/>
        <w:strike w:val="0"/>
      </w:rPr>
    </w:lvl>
    <w:lvl w:ilvl="1" w:tplc="0C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8" w15:restartNumberingAfterBreak="0">
    <w:nsid w:val="13211DA7"/>
    <w:multiLevelType w:val="hybridMultilevel"/>
    <w:tmpl w:val="2DF22AAA"/>
    <w:lvl w:ilvl="0" w:tplc="29ACEE4E">
      <w:start w:val="1"/>
      <w:numFmt w:val="decimal"/>
      <w:lvlText w:val="%1."/>
      <w:lvlJc w:val="left"/>
      <w:pPr>
        <w:ind w:left="1080" w:hanging="360"/>
      </w:pPr>
      <w:rPr>
        <w:rFonts w:hint="default"/>
        <w:b/>
        <w:bCs/>
        <w:i w:val="0"/>
        <w:iCs/>
      </w:rPr>
    </w:lvl>
    <w:lvl w:ilvl="1" w:tplc="0C0A0019" w:tentative="1">
      <w:start w:val="1"/>
      <w:numFmt w:val="lowerLetter"/>
      <w:lvlText w:val="%2."/>
      <w:lvlJc w:val="left"/>
      <w:pPr>
        <w:ind w:left="1800" w:hanging="360"/>
      </w:pPr>
    </w:lvl>
    <w:lvl w:ilvl="2" w:tplc="0C0A001B" w:tentative="1">
      <w:start w:val="1"/>
      <w:numFmt w:val="lowerRoman"/>
      <w:lvlText w:val="%3."/>
      <w:lvlJc w:val="right"/>
      <w:pPr>
        <w:ind w:left="2520" w:hanging="180"/>
      </w:pPr>
    </w:lvl>
    <w:lvl w:ilvl="3" w:tplc="0C0A000F" w:tentative="1">
      <w:start w:val="1"/>
      <w:numFmt w:val="decimal"/>
      <w:lvlText w:val="%4."/>
      <w:lvlJc w:val="left"/>
      <w:pPr>
        <w:ind w:left="3240" w:hanging="360"/>
      </w:pPr>
    </w:lvl>
    <w:lvl w:ilvl="4" w:tplc="0C0A0019" w:tentative="1">
      <w:start w:val="1"/>
      <w:numFmt w:val="lowerLetter"/>
      <w:lvlText w:val="%5."/>
      <w:lvlJc w:val="left"/>
      <w:pPr>
        <w:ind w:left="3960" w:hanging="360"/>
      </w:pPr>
    </w:lvl>
    <w:lvl w:ilvl="5" w:tplc="0C0A001B" w:tentative="1">
      <w:start w:val="1"/>
      <w:numFmt w:val="lowerRoman"/>
      <w:lvlText w:val="%6."/>
      <w:lvlJc w:val="right"/>
      <w:pPr>
        <w:ind w:left="4680" w:hanging="180"/>
      </w:pPr>
    </w:lvl>
    <w:lvl w:ilvl="6" w:tplc="0C0A000F" w:tentative="1">
      <w:start w:val="1"/>
      <w:numFmt w:val="decimal"/>
      <w:lvlText w:val="%7."/>
      <w:lvlJc w:val="left"/>
      <w:pPr>
        <w:ind w:left="5400" w:hanging="360"/>
      </w:pPr>
    </w:lvl>
    <w:lvl w:ilvl="7" w:tplc="0C0A0019" w:tentative="1">
      <w:start w:val="1"/>
      <w:numFmt w:val="lowerLetter"/>
      <w:lvlText w:val="%8."/>
      <w:lvlJc w:val="left"/>
      <w:pPr>
        <w:ind w:left="6120" w:hanging="360"/>
      </w:pPr>
    </w:lvl>
    <w:lvl w:ilvl="8" w:tplc="0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15E7641E"/>
    <w:multiLevelType w:val="hybridMultilevel"/>
    <w:tmpl w:val="1F3EE710"/>
    <w:lvl w:ilvl="0" w:tplc="66867A86">
      <w:numFmt w:val="bullet"/>
      <w:lvlText w:val="-"/>
      <w:lvlJc w:val="left"/>
      <w:pPr>
        <w:ind w:left="1080" w:hanging="360"/>
      </w:pPr>
      <w:rPr>
        <w:rFonts w:ascii="Calibri" w:eastAsia="Times New Roman" w:hAnsi="Calibri" w:cs="Calibri" w:hint="default"/>
      </w:rPr>
    </w:lvl>
    <w:lvl w:ilvl="1" w:tplc="FFFFFFFF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FFFFFFFF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FFFFFFFF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FFFFFFFF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FFFFFFFF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FFFFFFFF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0" w15:restartNumberingAfterBreak="0">
    <w:nsid w:val="15ED5799"/>
    <w:multiLevelType w:val="hybridMultilevel"/>
    <w:tmpl w:val="39EEC15A"/>
    <w:lvl w:ilvl="0" w:tplc="41E424CA">
      <w:start w:val="1"/>
      <w:numFmt w:val="lowerLetter"/>
      <w:lvlText w:val="%1."/>
      <w:lvlJc w:val="left"/>
      <w:pPr>
        <w:ind w:left="705" w:hanging="705"/>
      </w:pPr>
      <w:rPr>
        <w:rFonts w:hint="default"/>
      </w:rPr>
    </w:lvl>
    <w:lvl w:ilvl="1" w:tplc="0C0A0019">
      <w:start w:val="1"/>
      <w:numFmt w:val="lowerLetter"/>
      <w:lvlText w:val="%2."/>
      <w:lvlJc w:val="left"/>
      <w:pPr>
        <w:ind w:left="1080" w:hanging="360"/>
      </w:pPr>
    </w:lvl>
    <w:lvl w:ilvl="2" w:tplc="23141F0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 w15:restartNumberingAfterBreak="0">
    <w:nsid w:val="174C6E99"/>
    <w:multiLevelType w:val="hybridMultilevel"/>
    <w:tmpl w:val="16284D78"/>
    <w:lvl w:ilvl="0" w:tplc="0C0A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9B725D1"/>
    <w:multiLevelType w:val="hybridMultilevel"/>
    <w:tmpl w:val="F32EBC4C"/>
    <w:lvl w:ilvl="0" w:tplc="64D01A68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  <w:strike w:val="0"/>
      </w:rPr>
    </w:lvl>
    <w:lvl w:ilvl="1" w:tplc="0C0A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3" w15:restartNumberingAfterBreak="0">
    <w:nsid w:val="1D0153C5"/>
    <w:multiLevelType w:val="hybridMultilevel"/>
    <w:tmpl w:val="EAA4426A"/>
    <w:lvl w:ilvl="0" w:tplc="64D01A68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  <w:strike w:val="0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1EC658FB"/>
    <w:multiLevelType w:val="hybridMultilevel"/>
    <w:tmpl w:val="F5A437E6"/>
    <w:lvl w:ilvl="0" w:tplc="962CB4D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789" w:hanging="360"/>
      </w:pPr>
    </w:lvl>
    <w:lvl w:ilvl="2" w:tplc="0C0A001B" w:tentative="1">
      <w:start w:val="1"/>
      <w:numFmt w:val="lowerRoman"/>
      <w:lvlText w:val="%3."/>
      <w:lvlJc w:val="right"/>
      <w:pPr>
        <w:ind w:left="2509" w:hanging="180"/>
      </w:pPr>
    </w:lvl>
    <w:lvl w:ilvl="3" w:tplc="0C0A000F" w:tentative="1">
      <w:start w:val="1"/>
      <w:numFmt w:val="decimal"/>
      <w:lvlText w:val="%4."/>
      <w:lvlJc w:val="left"/>
      <w:pPr>
        <w:ind w:left="3229" w:hanging="360"/>
      </w:pPr>
    </w:lvl>
    <w:lvl w:ilvl="4" w:tplc="0C0A0019" w:tentative="1">
      <w:start w:val="1"/>
      <w:numFmt w:val="lowerLetter"/>
      <w:lvlText w:val="%5."/>
      <w:lvlJc w:val="left"/>
      <w:pPr>
        <w:ind w:left="3949" w:hanging="360"/>
      </w:pPr>
    </w:lvl>
    <w:lvl w:ilvl="5" w:tplc="0C0A001B" w:tentative="1">
      <w:start w:val="1"/>
      <w:numFmt w:val="lowerRoman"/>
      <w:lvlText w:val="%6."/>
      <w:lvlJc w:val="right"/>
      <w:pPr>
        <w:ind w:left="4669" w:hanging="180"/>
      </w:pPr>
    </w:lvl>
    <w:lvl w:ilvl="6" w:tplc="0C0A000F" w:tentative="1">
      <w:start w:val="1"/>
      <w:numFmt w:val="decimal"/>
      <w:lvlText w:val="%7."/>
      <w:lvlJc w:val="left"/>
      <w:pPr>
        <w:ind w:left="5389" w:hanging="360"/>
      </w:pPr>
    </w:lvl>
    <w:lvl w:ilvl="7" w:tplc="0C0A0019" w:tentative="1">
      <w:start w:val="1"/>
      <w:numFmt w:val="lowerLetter"/>
      <w:lvlText w:val="%8."/>
      <w:lvlJc w:val="left"/>
      <w:pPr>
        <w:ind w:left="6109" w:hanging="360"/>
      </w:pPr>
    </w:lvl>
    <w:lvl w:ilvl="8" w:tplc="0C0A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5" w15:restartNumberingAfterBreak="0">
    <w:nsid w:val="2061718E"/>
    <w:multiLevelType w:val="hybridMultilevel"/>
    <w:tmpl w:val="805829E2"/>
    <w:lvl w:ilvl="0" w:tplc="E4E018E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800" w:hanging="360"/>
      </w:pPr>
    </w:lvl>
    <w:lvl w:ilvl="2" w:tplc="0C0A001B" w:tentative="1">
      <w:start w:val="1"/>
      <w:numFmt w:val="lowerRoman"/>
      <w:lvlText w:val="%3."/>
      <w:lvlJc w:val="right"/>
      <w:pPr>
        <w:ind w:left="2520" w:hanging="180"/>
      </w:pPr>
    </w:lvl>
    <w:lvl w:ilvl="3" w:tplc="0C0A000F" w:tentative="1">
      <w:start w:val="1"/>
      <w:numFmt w:val="decimal"/>
      <w:lvlText w:val="%4."/>
      <w:lvlJc w:val="left"/>
      <w:pPr>
        <w:ind w:left="3240" w:hanging="360"/>
      </w:pPr>
    </w:lvl>
    <w:lvl w:ilvl="4" w:tplc="0C0A0019" w:tentative="1">
      <w:start w:val="1"/>
      <w:numFmt w:val="lowerLetter"/>
      <w:lvlText w:val="%5."/>
      <w:lvlJc w:val="left"/>
      <w:pPr>
        <w:ind w:left="3960" w:hanging="360"/>
      </w:pPr>
    </w:lvl>
    <w:lvl w:ilvl="5" w:tplc="0C0A001B" w:tentative="1">
      <w:start w:val="1"/>
      <w:numFmt w:val="lowerRoman"/>
      <w:lvlText w:val="%6."/>
      <w:lvlJc w:val="right"/>
      <w:pPr>
        <w:ind w:left="4680" w:hanging="180"/>
      </w:pPr>
    </w:lvl>
    <w:lvl w:ilvl="6" w:tplc="0C0A000F" w:tentative="1">
      <w:start w:val="1"/>
      <w:numFmt w:val="decimal"/>
      <w:lvlText w:val="%7."/>
      <w:lvlJc w:val="left"/>
      <w:pPr>
        <w:ind w:left="5400" w:hanging="360"/>
      </w:pPr>
    </w:lvl>
    <w:lvl w:ilvl="7" w:tplc="0C0A0019" w:tentative="1">
      <w:start w:val="1"/>
      <w:numFmt w:val="lowerLetter"/>
      <w:lvlText w:val="%8."/>
      <w:lvlJc w:val="left"/>
      <w:pPr>
        <w:ind w:left="6120" w:hanging="360"/>
      </w:pPr>
    </w:lvl>
    <w:lvl w:ilvl="8" w:tplc="0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 w15:restartNumberingAfterBreak="0">
    <w:nsid w:val="23BF0577"/>
    <w:multiLevelType w:val="hybridMultilevel"/>
    <w:tmpl w:val="0360BACE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26C475F2"/>
    <w:multiLevelType w:val="hybridMultilevel"/>
    <w:tmpl w:val="CFFEBD70"/>
    <w:lvl w:ilvl="0" w:tplc="1A582B44">
      <w:start w:val="1"/>
      <w:numFmt w:val="decimal"/>
      <w:lvlText w:val="%1."/>
      <w:lvlJc w:val="left"/>
      <w:pPr>
        <w:ind w:left="1080" w:hanging="360"/>
      </w:pPr>
      <w:rPr>
        <w:rFonts w:hint="default"/>
        <w:color w:val="auto"/>
      </w:rPr>
    </w:lvl>
    <w:lvl w:ilvl="1" w:tplc="0C0A0019" w:tentative="1">
      <w:start w:val="1"/>
      <w:numFmt w:val="lowerLetter"/>
      <w:lvlText w:val="%2."/>
      <w:lvlJc w:val="left"/>
      <w:pPr>
        <w:ind w:left="1800" w:hanging="360"/>
      </w:pPr>
    </w:lvl>
    <w:lvl w:ilvl="2" w:tplc="0C0A001B" w:tentative="1">
      <w:start w:val="1"/>
      <w:numFmt w:val="lowerRoman"/>
      <w:lvlText w:val="%3."/>
      <w:lvlJc w:val="right"/>
      <w:pPr>
        <w:ind w:left="2520" w:hanging="180"/>
      </w:pPr>
    </w:lvl>
    <w:lvl w:ilvl="3" w:tplc="0C0A000F" w:tentative="1">
      <w:start w:val="1"/>
      <w:numFmt w:val="decimal"/>
      <w:lvlText w:val="%4."/>
      <w:lvlJc w:val="left"/>
      <w:pPr>
        <w:ind w:left="3240" w:hanging="360"/>
      </w:pPr>
    </w:lvl>
    <w:lvl w:ilvl="4" w:tplc="0C0A0019" w:tentative="1">
      <w:start w:val="1"/>
      <w:numFmt w:val="lowerLetter"/>
      <w:lvlText w:val="%5."/>
      <w:lvlJc w:val="left"/>
      <w:pPr>
        <w:ind w:left="3960" w:hanging="360"/>
      </w:pPr>
    </w:lvl>
    <w:lvl w:ilvl="5" w:tplc="0C0A001B" w:tentative="1">
      <w:start w:val="1"/>
      <w:numFmt w:val="lowerRoman"/>
      <w:lvlText w:val="%6."/>
      <w:lvlJc w:val="right"/>
      <w:pPr>
        <w:ind w:left="4680" w:hanging="180"/>
      </w:pPr>
    </w:lvl>
    <w:lvl w:ilvl="6" w:tplc="0C0A000F" w:tentative="1">
      <w:start w:val="1"/>
      <w:numFmt w:val="decimal"/>
      <w:lvlText w:val="%7."/>
      <w:lvlJc w:val="left"/>
      <w:pPr>
        <w:ind w:left="5400" w:hanging="360"/>
      </w:pPr>
    </w:lvl>
    <w:lvl w:ilvl="7" w:tplc="0C0A0019" w:tentative="1">
      <w:start w:val="1"/>
      <w:numFmt w:val="lowerLetter"/>
      <w:lvlText w:val="%8."/>
      <w:lvlJc w:val="left"/>
      <w:pPr>
        <w:ind w:left="6120" w:hanging="360"/>
      </w:pPr>
    </w:lvl>
    <w:lvl w:ilvl="8" w:tplc="0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8" w15:restartNumberingAfterBreak="0">
    <w:nsid w:val="377712FA"/>
    <w:multiLevelType w:val="hybridMultilevel"/>
    <w:tmpl w:val="2C18FE08"/>
    <w:lvl w:ilvl="0" w:tplc="0C0A0011">
      <w:start w:val="1"/>
      <w:numFmt w:val="decimal"/>
      <w:lvlText w:val="%1)"/>
      <w:lvlJc w:val="left"/>
      <w:pPr>
        <w:ind w:left="360" w:hanging="360"/>
      </w:pPr>
    </w:lvl>
    <w:lvl w:ilvl="1" w:tplc="0C0A0019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9" w15:restartNumberingAfterBreak="0">
    <w:nsid w:val="379F1709"/>
    <w:multiLevelType w:val="hybridMultilevel"/>
    <w:tmpl w:val="69C2AC10"/>
    <w:lvl w:ilvl="0" w:tplc="A37A0052">
      <w:numFmt w:val="bullet"/>
      <w:lvlText w:val="-"/>
      <w:lvlJc w:val="left"/>
      <w:pPr>
        <w:ind w:left="720" w:hanging="360"/>
      </w:pPr>
      <w:rPr>
        <w:rFonts w:ascii="ENRESA Aroma Light" w:eastAsia="Times New Roman" w:hAnsi="ENRESA Aroma Light" w:cs="Times New Roman" w:hint="default"/>
      </w:rPr>
    </w:lvl>
    <w:lvl w:ilvl="1" w:tplc="0C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3CFA06CE"/>
    <w:multiLevelType w:val="hybridMultilevel"/>
    <w:tmpl w:val="27404500"/>
    <w:lvl w:ilvl="0" w:tplc="0C0A0019">
      <w:start w:val="1"/>
      <w:numFmt w:val="lowerLetter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503597D"/>
    <w:multiLevelType w:val="hybridMultilevel"/>
    <w:tmpl w:val="C5562BC2"/>
    <w:lvl w:ilvl="0" w:tplc="A37A0052">
      <w:numFmt w:val="bullet"/>
      <w:lvlText w:val="-"/>
      <w:lvlJc w:val="left"/>
      <w:pPr>
        <w:ind w:left="1287" w:hanging="360"/>
      </w:pPr>
      <w:rPr>
        <w:rFonts w:ascii="ENRESA Aroma Light" w:eastAsia="Times New Roman" w:hAnsi="ENRESA Aroma Light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2" w15:restartNumberingAfterBreak="0">
    <w:nsid w:val="45767A6C"/>
    <w:multiLevelType w:val="hybridMultilevel"/>
    <w:tmpl w:val="5F2443F2"/>
    <w:lvl w:ilvl="0" w:tplc="E7624B04">
      <w:start w:val="5"/>
      <w:numFmt w:val="bullet"/>
      <w:lvlText w:val="-"/>
      <w:lvlJc w:val="left"/>
      <w:pPr>
        <w:ind w:left="1440" w:hanging="360"/>
      </w:pPr>
      <w:rPr>
        <w:rFonts w:ascii="ENRESA Aroma Light" w:eastAsia="Times New Roman" w:hAnsi="ENRESA Aroma Light" w:cs="Calibri" w:hint="default"/>
        <w:i/>
      </w:rPr>
    </w:lvl>
    <w:lvl w:ilvl="1" w:tplc="0C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3" w15:restartNumberingAfterBreak="0">
    <w:nsid w:val="487B5707"/>
    <w:multiLevelType w:val="hybridMultilevel"/>
    <w:tmpl w:val="F53A3A38"/>
    <w:lvl w:ilvl="0" w:tplc="0C0A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4" w15:restartNumberingAfterBreak="0">
    <w:nsid w:val="4B775F87"/>
    <w:multiLevelType w:val="hybridMultilevel"/>
    <w:tmpl w:val="A7AA952E"/>
    <w:lvl w:ilvl="0" w:tplc="FC620420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4F786969"/>
    <w:multiLevelType w:val="hybridMultilevel"/>
    <w:tmpl w:val="8B944C02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50AF0F26"/>
    <w:multiLevelType w:val="hybridMultilevel"/>
    <w:tmpl w:val="8F3A2CEE"/>
    <w:lvl w:ilvl="0" w:tplc="FFFFFFFF">
      <w:start w:val="1"/>
      <w:numFmt w:val="lowerLetter"/>
      <w:lvlText w:val="%1)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0C0A0017">
      <w:start w:val="1"/>
      <w:numFmt w:val="lowerLetter"/>
      <w:lvlText w:val="%3)"/>
      <w:lvlJc w:val="left"/>
      <w:pPr>
        <w:ind w:left="2340" w:hanging="36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50C84D69"/>
    <w:multiLevelType w:val="hybridMultilevel"/>
    <w:tmpl w:val="22A6B19A"/>
    <w:lvl w:ilvl="0" w:tplc="F144429E">
      <w:start w:val="1"/>
      <w:numFmt w:val="bullet"/>
      <w:lvlText w:val=""/>
      <w:lvlJc w:val="left"/>
      <w:pPr>
        <w:ind w:left="1080" w:hanging="360"/>
      </w:pPr>
      <w:rPr>
        <w:rFonts w:ascii="Symbol" w:hAnsi="Symbol" w:hint="default"/>
        <w:sz w:val="32"/>
        <w:szCs w:val="32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555A2BC6"/>
    <w:multiLevelType w:val="hybridMultilevel"/>
    <w:tmpl w:val="1E226B1C"/>
    <w:lvl w:ilvl="0" w:tplc="66867A86">
      <w:numFmt w:val="bullet"/>
      <w:lvlText w:val="-"/>
      <w:lvlJc w:val="left"/>
      <w:pPr>
        <w:ind w:left="1440" w:hanging="360"/>
      </w:pPr>
      <w:rPr>
        <w:rFonts w:ascii="Calibri" w:eastAsia="Times New Roman" w:hAnsi="Calibri" w:cs="Calibri" w:hint="default"/>
      </w:rPr>
    </w:lvl>
    <w:lvl w:ilvl="1" w:tplc="0C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9" w15:restartNumberingAfterBreak="0">
    <w:nsid w:val="5D497B37"/>
    <w:multiLevelType w:val="hybridMultilevel"/>
    <w:tmpl w:val="AE80D8F0"/>
    <w:lvl w:ilvl="0" w:tplc="F5FEAE6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800" w:hanging="360"/>
      </w:pPr>
    </w:lvl>
    <w:lvl w:ilvl="2" w:tplc="0C0A001B" w:tentative="1">
      <w:start w:val="1"/>
      <w:numFmt w:val="lowerRoman"/>
      <w:lvlText w:val="%3."/>
      <w:lvlJc w:val="right"/>
      <w:pPr>
        <w:ind w:left="2520" w:hanging="180"/>
      </w:pPr>
    </w:lvl>
    <w:lvl w:ilvl="3" w:tplc="0C0A000F" w:tentative="1">
      <w:start w:val="1"/>
      <w:numFmt w:val="decimal"/>
      <w:lvlText w:val="%4."/>
      <w:lvlJc w:val="left"/>
      <w:pPr>
        <w:ind w:left="3240" w:hanging="360"/>
      </w:pPr>
    </w:lvl>
    <w:lvl w:ilvl="4" w:tplc="0C0A0019" w:tentative="1">
      <w:start w:val="1"/>
      <w:numFmt w:val="lowerLetter"/>
      <w:lvlText w:val="%5."/>
      <w:lvlJc w:val="left"/>
      <w:pPr>
        <w:ind w:left="3960" w:hanging="360"/>
      </w:pPr>
    </w:lvl>
    <w:lvl w:ilvl="5" w:tplc="0C0A001B" w:tentative="1">
      <w:start w:val="1"/>
      <w:numFmt w:val="lowerRoman"/>
      <w:lvlText w:val="%6."/>
      <w:lvlJc w:val="right"/>
      <w:pPr>
        <w:ind w:left="4680" w:hanging="180"/>
      </w:pPr>
    </w:lvl>
    <w:lvl w:ilvl="6" w:tplc="0C0A000F" w:tentative="1">
      <w:start w:val="1"/>
      <w:numFmt w:val="decimal"/>
      <w:lvlText w:val="%7."/>
      <w:lvlJc w:val="left"/>
      <w:pPr>
        <w:ind w:left="5400" w:hanging="360"/>
      </w:pPr>
    </w:lvl>
    <w:lvl w:ilvl="7" w:tplc="0C0A0019" w:tentative="1">
      <w:start w:val="1"/>
      <w:numFmt w:val="lowerLetter"/>
      <w:lvlText w:val="%8."/>
      <w:lvlJc w:val="left"/>
      <w:pPr>
        <w:ind w:left="6120" w:hanging="360"/>
      </w:pPr>
    </w:lvl>
    <w:lvl w:ilvl="8" w:tplc="0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0" w15:restartNumberingAfterBreak="0">
    <w:nsid w:val="5F7C5B7D"/>
    <w:multiLevelType w:val="hybridMultilevel"/>
    <w:tmpl w:val="1BBA06DC"/>
    <w:lvl w:ilvl="0" w:tplc="96E20BAA">
      <w:start w:val="1"/>
      <w:numFmt w:val="decimal"/>
      <w:lvlText w:val="%1."/>
      <w:lvlJc w:val="left"/>
      <w:pPr>
        <w:ind w:left="1080" w:hanging="360"/>
      </w:pPr>
      <w:rPr>
        <w:rFonts w:hint="default"/>
        <w:b/>
        <w:bCs/>
        <w:i w:val="0"/>
      </w:rPr>
    </w:lvl>
    <w:lvl w:ilvl="1" w:tplc="0C0A0019">
      <w:start w:val="1"/>
      <w:numFmt w:val="lowerLetter"/>
      <w:lvlText w:val="%2."/>
      <w:lvlJc w:val="left"/>
      <w:pPr>
        <w:ind w:left="1800" w:hanging="360"/>
      </w:pPr>
    </w:lvl>
    <w:lvl w:ilvl="2" w:tplc="0C0A001B" w:tentative="1">
      <w:start w:val="1"/>
      <w:numFmt w:val="lowerRoman"/>
      <w:lvlText w:val="%3."/>
      <w:lvlJc w:val="right"/>
      <w:pPr>
        <w:ind w:left="2520" w:hanging="180"/>
      </w:pPr>
    </w:lvl>
    <w:lvl w:ilvl="3" w:tplc="0C0A000F" w:tentative="1">
      <w:start w:val="1"/>
      <w:numFmt w:val="decimal"/>
      <w:lvlText w:val="%4."/>
      <w:lvlJc w:val="left"/>
      <w:pPr>
        <w:ind w:left="3240" w:hanging="360"/>
      </w:pPr>
    </w:lvl>
    <w:lvl w:ilvl="4" w:tplc="0C0A0019" w:tentative="1">
      <w:start w:val="1"/>
      <w:numFmt w:val="lowerLetter"/>
      <w:lvlText w:val="%5."/>
      <w:lvlJc w:val="left"/>
      <w:pPr>
        <w:ind w:left="3960" w:hanging="360"/>
      </w:pPr>
    </w:lvl>
    <w:lvl w:ilvl="5" w:tplc="0C0A001B" w:tentative="1">
      <w:start w:val="1"/>
      <w:numFmt w:val="lowerRoman"/>
      <w:lvlText w:val="%6."/>
      <w:lvlJc w:val="right"/>
      <w:pPr>
        <w:ind w:left="4680" w:hanging="180"/>
      </w:pPr>
    </w:lvl>
    <w:lvl w:ilvl="6" w:tplc="0C0A000F" w:tentative="1">
      <w:start w:val="1"/>
      <w:numFmt w:val="decimal"/>
      <w:lvlText w:val="%7."/>
      <w:lvlJc w:val="left"/>
      <w:pPr>
        <w:ind w:left="5400" w:hanging="360"/>
      </w:pPr>
    </w:lvl>
    <w:lvl w:ilvl="7" w:tplc="0C0A0019" w:tentative="1">
      <w:start w:val="1"/>
      <w:numFmt w:val="lowerLetter"/>
      <w:lvlText w:val="%8."/>
      <w:lvlJc w:val="left"/>
      <w:pPr>
        <w:ind w:left="6120" w:hanging="360"/>
      </w:pPr>
    </w:lvl>
    <w:lvl w:ilvl="8" w:tplc="0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1" w15:restartNumberingAfterBreak="0">
    <w:nsid w:val="627312D3"/>
    <w:multiLevelType w:val="hybridMultilevel"/>
    <w:tmpl w:val="467204E2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8ACA0264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627C78D5"/>
    <w:multiLevelType w:val="hybridMultilevel"/>
    <w:tmpl w:val="BF98DC20"/>
    <w:lvl w:ilvl="0" w:tplc="0C0A0017">
      <w:start w:val="1"/>
      <w:numFmt w:val="lowerLetter"/>
      <w:lvlText w:val="%1)"/>
      <w:lvlJc w:val="left"/>
      <w:pPr>
        <w:ind w:left="2007" w:hanging="360"/>
      </w:pPr>
    </w:lvl>
    <w:lvl w:ilvl="1" w:tplc="0C0A0019" w:tentative="1">
      <w:start w:val="1"/>
      <w:numFmt w:val="lowerLetter"/>
      <w:lvlText w:val="%2."/>
      <w:lvlJc w:val="left"/>
      <w:pPr>
        <w:ind w:left="2727" w:hanging="360"/>
      </w:pPr>
    </w:lvl>
    <w:lvl w:ilvl="2" w:tplc="0C0A001B" w:tentative="1">
      <w:start w:val="1"/>
      <w:numFmt w:val="lowerRoman"/>
      <w:lvlText w:val="%3."/>
      <w:lvlJc w:val="right"/>
      <w:pPr>
        <w:ind w:left="3447" w:hanging="180"/>
      </w:pPr>
    </w:lvl>
    <w:lvl w:ilvl="3" w:tplc="0C0A000F" w:tentative="1">
      <w:start w:val="1"/>
      <w:numFmt w:val="decimal"/>
      <w:lvlText w:val="%4."/>
      <w:lvlJc w:val="left"/>
      <w:pPr>
        <w:ind w:left="4167" w:hanging="360"/>
      </w:pPr>
    </w:lvl>
    <w:lvl w:ilvl="4" w:tplc="0C0A0019" w:tentative="1">
      <w:start w:val="1"/>
      <w:numFmt w:val="lowerLetter"/>
      <w:lvlText w:val="%5."/>
      <w:lvlJc w:val="left"/>
      <w:pPr>
        <w:ind w:left="4887" w:hanging="360"/>
      </w:pPr>
    </w:lvl>
    <w:lvl w:ilvl="5" w:tplc="0C0A001B" w:tentative="1">
      <w:start w:val="1"/>
      <w:numFmt w:val="lowerRoman"/>
      <w:lvlText w:val="%6."/>
      <w:lvlJc w:val="right"/>
      <w:pPr>
        <w:ind w:left="5607" w:hanging="180"/>
      </w:pPr>
    </w:lvl>
    <w:lvl w:ilvl="6" w:tplc="0C0A000F" w:tentative="1">
      <w:start w:val="1"/>
      <w:numFmt w:val="decimal"/>
      <w:lvlText w:val="%7."/>
      <w:lvlJc w:val="left"/>
      <w:pPr>
        <w:ind w:left="6327" w:hanging="360"/>
      </w:pPr>
    </w:lvl>
    <w:lvl w:ilvl="7" w:tplc="0C0A0019" w:tentative="1">
      <w:start w:val="1"/>
      <w:numFmt w:val="lowerLetter"/>
      <w:lvlText w:val="%8."/>
      <w:lvlJc w:val="left"/>
      <w:pPr>
        <w:ind w:left="7047" w:hanging="360"/>
      </w:pPr>
    </w:lvl>
    <w:lvl w:ilvl="8" w:tplc="0C0A001B" w:tentative="1">
      <w:start w:val="1"/>
      <w:numFmt w:val="lowerRoman"/>
      <w:lvlText w:val="%9."/>
      <w:lvlJc w:val="right"/>
      <w:pPr>
        <w:ind w:left="7767" w:hanging="180"/>
      </w:pPr>
    </w:lvl>
  </w:abstractNum>
  <w:abstractNum w:abstractNumId="33" w15:restartNumberingAfterBreak="0">
    <w:nsid w:val="66010061"/>
    <w:multiLevelType w:val="hybridMultilevel"/>
    <w:tmpl w:val="3DDA64F0"/>
    <w:lvl w:ilvl="0" w:tplc="C34CDE78">
      <w:start w:val="1"/>
      <w:numFmt w:val="decimal"/>
      <w:lvlText w:val="%1."/>
      <w:lvlJc w:val="left"/>
      <w:pPr>
        <w:ind w:left="1080" w:hanging="360"/>
      </w:pPr>
      <w:rPr>
        <w:rFonts w:hint="default"/>
        <w:b/>
      </w:rPr>
    </w:lvl>
    <w:lvl w:ilvl="1" w:tplc="0C0A0019" w:tentative="1">
      <w:start w:val="1"/>
      <w:numFmt w:val="lowerLetter"/>
      <w:lvlText w:val="%2."/>
      <w:lvlJc w:val="left"/>
      <w:pPr>
        <w:ind w:left="1800" w:hanging="360"/>
      </w:pPr>
    </w:lvl>
    <w:lvl w:ilvl="2" w:tplc="0C0A001B" w:tentative="1">
      <w:start w:val="1"/>
      <w:numFmt w:val="lowerRoman"/>
      <w:lvlText w:val="%3."/>
      <w:lvlJc w:val="right"/>
      <w:pPr>
        <w:ind w:left="2520" w:hanging="180"/>
      </w:pPr>
    </w:lvl>
    <w:lvl w:ilvl="3" w:tplc="0C0A000F" w:tentative="1">
      <w:start w:val="1"/>
      <w:numFmt w:val="decimal"/>
      <w:lvlText w:val="%4."/>
      <w:lvlJc w:val="left"/>
      <w:pPr>
        <w:ind w:left="3240" w:hanging="360"/>
      </w:pPr>
    </w:lvl>
    <w:lvl w:ilvl="4" w:tplc="0C0A0019" w:tentative="1">
      <w:start w:val="1"/>
      <w:numFmt w:val="lowerLetter"/>
      <w:lvlText w:val="%5."/>
      <w:lvlJc w:val="left"/>
      <w:pPr>
        <w:ind w:left="3960" w:hanging="360"/>
      </w:pPr>
    </w:lvl>
    <w:lvl w:ilvl="5" w:tplc="0C0A001B" w:tentative="1">
      <w:start w:val="1"/>
      <w:numFmt w:val="lowerRoman"/>
      <w:lvlText w:val="%6."/>
      <w:lvlJc w:val="right"/>
      <w:pPr>
        <w:ind w:left="4680" w:hanging="180"/>
      </w:pPr>
    </w:lvl>
    <w:lvl w:ilvl="6" w:tplc="0C0A000F" w:tentative="1">
      <w:start w:val="1"/>
      <w:numFmt w:val="decimal"/>
      <w:lvlText w:val="%7."/>
      <w:lvlJc w:val="left"/>
      <w:pPr>
        <w:ind w:left="5400" w:hanging="360"/>
      </w:pPr>
    </w:lvl>
    <w:lvl w:ilvl="7" w:tplc="0C0A0019" w:tentative="1">
      <w:start w:val="1"/>
      <w:numFmt w:val="lowerLetter"/>
      <w:lvlText w:val="%8."/>
      <w:lvlJc w:val="left"/>
      <w:pPr>
        <w:ind w:left="6120" w:hanging="360"/>
      </w:pPr>
    </w:lvl>
    <w:lvl w:ilvl="8" w:tplc="0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4" w15:restartNumberingAfterBreak="0">
    <w:nsid w:val="6FCE7D6F"/>
    <w:multiLevelType w:val="hybridMultilevel"/>
    <w:tmpl w:val="52923DB2"/>
    <w:lvl w:ilvl="0" w:tplc="0C0A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5" w15:restartNumberingAfterBreak="0">
    <w:nsid w:val="70A1114E"/>
    <w:multiLevelType w:val="hybridMultilevel"/>
    <w:tmpl w:val="32FC463E"/>
    <w:lvl w:ilvl="0" w:tplc="FFFFFFFF">
      <w:start w:val="1"/>
      <w:numFmt w:val="decimal"/>
      <w:lvlText w:val="%1."/>
      <w:lvlJc w:val="left"/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73914298"/>
    <w:multiLevelType w:val="multilevel"/>
    <w:tmpl w:val="A3AC6876"/>
    <w:lvl w:ilvl="0">
      <w:start w:val="1"/>
      <w:numFmt w:val="decimal"/>
      <w:pStyle w:val="Estilo1"/>
      <w:lvlText w:val="%1."/>
      <w:lvlJc w:val="left"/>
      <w:pPr>
        <w:ind w:left="360" w:hanging="360"/>
      </w:pPr>
      <w:rPr>
        <w:b/>
        <w:strike w:val="0"/>
      </w:rPr>
    </w:lvl>
    <w:lvl w:ilvl="1">
      <w:start w:val="1"/>
      <w:numFmt w:val="decimal"/>
      <w:pStyle w:val="Estilo2"/>
      <w:lvlText w:val="%1.%2."/>
      <w:lvlJc w:val="left"/>
      <w:pPr>
        <w:ind w:left="432" w:hanging="432"/>
      </w:pPr>
      <w:rPr>
        <w:b/>
        <w:strike w:val="0"/>
      </w:rPr>
    </w:lvl>
    <w:lvl w:ilvl="2">
      <w:start w:val="1"/>
      <w:numFmt w:val="decimal"/>
      <w:pStyle w:val="Estilo3"/>
      <w:lvlText w:val="%1.%2.%3."/>
      <w:lvlJc w:val="left"/>
      <w:pPr>
        <w:ind w:left="1224" w:hanging="504"/>
      </w:pPr>
      <w:rPr>
        <w:strike w:val="0"/>
        <w:sz w:val="22"/>
        <w:szCs w:val="22"/>
      </w:rPr>
    </w:lvl>
    <w:lvl w:ilvl="3">
      <w:start w:val="1"/>
      <w:numFmt w:val="decimal"/>
      <w:pStyle w:val="Estilo4"/>
      <w:lvlText w:val="%1.%2.%3.%4."/>
      <w:lvlJc w:val="left"/>
      <w:pPr>
        <w:ind w:left="1728" w:hanging="648"/>
      </w:pPr>
    </w:lvl>
    <w:lvl w:ilvl="4">
      <w:start w:val="1"/>
      <w:numFmt w:val="decimal"/>
      <w:pStyle w:val="Estilo5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7" w15:restartNumberingAfterBreak="0">
    <w:nsid w:val="75062862"/>
    <w:multiLevelType w:val="hybridMultilevel"/>
    <w:tmpl w:val="CE202646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7567496A"/>
    <w:multiLevelType w:val="hybridMultilevel"/>
    <w:tmpl w:val="067E8986"/>
    <w:lvl w:ilvl="0" w:tplc="1730E882">
      <w:start w:val="1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789C56ED"/>
    <w:multiLevelType w:val="hybridMultilevel"/>
    <w:tmpl w:val="708C0E82"/>
    <w:lvl w:ilvl="0" w:tplc="1730E882">
      <w:start w:val="1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7AD10641"/>
    <w:multiLevelType w:val="hybridMultilevel"/>
    <w:tmpl w:val="54EC57FC"/>
    <w:lvl w:ilvl="0" w:tplc="403CB710">
      <w:start w:val="1"/>
      <w:numFmt w:val="upperLetter"/>
      <w:lvlText w:val="%1)"/>
      <w:lvlJc w:val="left"/>
      <w:pPr>
        <w:ind w:left="720" w:hanging="360"/>
      </w:pPr>
    </w:lvl>
    <w:lvl w:ilvl="1" w:tplc="0C0A0019">
      <w:start w:val="1"/>
      <w:numFmt w:val="lowerLetter"/>
      <w:lvlText w:val="%2."/>
      <w:lvlJc w:val="left"/>
      <w:pPr>
        <w:ind w:left="1440" w:hanging="360"/>
      </w:pPr>
    </w:lvl>
    <w:lvl w:ilvl="2" w:tplc="0C0A001B">
      <w:start w:val="1"/>
      <w:numFmt w:val="lowerRoman"/>
      <w:lvlText w:val="%3."/>
      <w:lvlJc w:val="right"/>
      <w:pPr>
        <w:ind w:left="2160" w:hanging="180"/>
      </w:pPr>
    </w:lvl>
    <w:lvl w:ilvl="3" w:tplc="0C0A000F">
      <w:start w:val="1"/>
      <w:numFmt w:val="decimal"/>
      <w:lvlText w:val="%4."/>
      <w:lvlJc w:val="left"/>
      <w:pPr>
        <w:ind w:left="2880" w:hanging="360"/>
      </w:pPr>
    </w:lvl>
    <w:lvl w:ilvl="4" w:tplc="0C0A0019">
      <w:start w:val="1"/>
      <w:numFmt w:val="lowerLetter"/>
      <w:lvlText w:val="%5."/>
      <w:lvlJc w:val="left"/>
      <w:pPr>
        <w:ind w:left="3600" w:hanging="360"/>
      </w:pPr>
    </w:lvl>
    <w:lvl w:ilvl="5" w:tplc="0C0A001B">
      <w:start w:val="1"/>
      <w:numFmt w:val="lowerRoman"/>
      <w:lvlText w:val="%6."/>
      <w:lvlJc w:val="right"/>
      <w:pPr>
        <w:ind w:left="4320" w:hanging="180"/>
      </w:pPr>
    </w:lvl>
    <w:lvl w:ilvl="6" w:tplc="0C0A000F">
      <w:start w:val="1"/>
      <w:numFmt w:val="decimal"/>
      <w:lvlText w:val="%7."/>
      <w:lvlJc w:val="left"/>
      <w:pPr>
        <w:ind w:left="5040" w:hanging="360"/>
      </w:pPr>
    </w:lvl>
    <w:lvl w:ilvl="7" w:tplc="0C0A0019">
      <w:start w:val="1"/>
      <w:numFmt w:val="lowerLetter"/>
      <w:lvlText w:val="%8."/>
      <w:lvlJc w:val="left"/>
      <w:pPr>
        <w:ind w:left="5760" w:hanging="360"/>
      </w:pPr>
    </w:lvl>
    <w:lvl w:ilvl="8" w:tplc="0C0A001B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7E75236A"/>
    <w:multiLevelType w:val="hybridMultilevel"/>
    <w:tmpl w:val="AF42FC14"/>
    <w:lvl w:ilvl="0" w:tplc="718C7E96">
      <w:start w:val="1"/>
      <w:numFmt w:val="lowerLetter"/>
      <w:lvlText w:val="%1."/>
      <w:lvlJc w:val="left"/>
      <w:pPr>
        <w:ind w:left="1778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2498" w:hanging="360"/>
      </w:pPr>
    </w:lvl>
    <w:lvl w:ilvl="2" w:tplc="0C0A001B" w:tentative="1">
      <w:start w:val="1"/>
      <w:numFmt w:val="lowerRoman"/>
      <w:lvlText w:val="%3."/>
      <w:lvlJc w:val="right"/>
      <w:pPr>
        <w:ind w:left="3218" w:hanging="180"/>
      </w:pPr>
    </w:lvl>
    <w:lvl w:ilvl="3" w:tplc="0C0A000F" w:tentative="1">
      <w:start w:val="1"/>
      <w:numFmt w:val="decimal"/>
      <w:lvlText w:val="%4."/>
      <w:lvlJc w:val="left"/>
      <w:pPr>
        <w:ind w:left="3938" w:hanging="360"/>
      </w:pPr>
    </w:lvl>
    <w:lvl w:ilvl="4" w:tplc="0C0A0019" w:tentative="1">
      <w:start w:val="1"/>
      <w:numFmt w:val="lowerLetter"/>
      <w:lvlText w:val="%5."/>
      <w:lvlJc w:val="left"/>
      <w:pPr>
        <w:ind w:left="4658" w:hanging="360"/>
      </w:pPr>
    </w:lvl>
    <w:lvl w:ilvl="5" w:tplc="0C0A001B" w:tentative="1">
      <w:start w:val="1"/>
      <w:numFmt w:val="lowerRoman"/>
      <w:lvlText w:val="%6."/>
      <w:lvlJc w:val="right"/>
      <w:pPr>
        <w:ind w:left="5378" w:hanging="180"/>
      </w:pPr>
    </w:lvl>
    <w:lvl w:ilvl="6" w:tplc="0C0A000F" w:tentative="1">
      <w:start w:val="1"/>
      <w:numFmt w:val="decimal"/>
      <w:lvlText w:val="%7."/>
      <w:lvlJc w:val="left"/>
      <w:pPr>
        <w:ind w:left="6098" w:hanging="360"/>
      </w:pPr>
    </w:lvl>
    <w:lvl w:ilvl="7" w:tplc="0C0A0019" w:tentative="1">
      <w:start w:val="1"/>
      <w:numFmt w:val="lowerLetter"/>
      <w:lvlText w:val="%8."/>
      <w:lvlJc w:val="left"/>
      <w:pPr>
        <w:ind w:left="6818" w:hanging="360"/>
      </w:pPr>
    </w:lvl>
    <w:lvl w:ilvl="8" w:tplc="0C0A001B" w:tentative="1">
      <w:start w:val="1"/>
      <w:numFmt w:val="lowerRoman"/>
      <w:lvlText w:val="%9."/>
      <w:lvlJc w:val="right"/>
      <w:pPr>
        <w:ind w:left="7538" w:hanging="180"/>
      </w:pPr>
    </w:lvl>
  </w:abstractNum>
  <w:abstractNum w:abstractNumId="42" w15:restartNumberingAfterBreak="0">
    <w:nsid w:val="7F0F3D9B"/>
    <w:multiLevelType w:val="hybridMultilevel"/>
    <w:tmpl w:val="31BEB49E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641575383">
    <w:abstractNumId w:val="0"/>
  </w:num>
  <w:num w:numId="2" w16cid:durableId="1394890510">
    <w:abstractNumId w:val="36"/>
  </w:num>
  <w:num w:numId="3" w16cid:durableId="233786672">
    <w:abstractNumId w:val="18"/>
  </w:num>
  <w:num w:numId="4" w16cid:durableId="1695689594">
    <w:abstractNumId w:val="37"/>
  </w:num>
  <w:num w:numId="5" w16cid:durableId="552158567">
    <w:abstractNumId w:val="5"/>
  </w:num>
  <w:num w:numId="6" w16cid:durableId="1091464854">
    <w:abstractNumId w:val="15"/>
  </w:num>
  <w:num w:numId="7" w16cid:durableId="924651547">
    <w:abstractNumId w:val="8"/>
  </w:num>
  <w:num w:numId="8" w16cid:durableId="154617139">
    <w:abstractNumId w:val="17"/>
  </w:num>
  <w:num w:numId="9" w16cid:durableId="2010592793">
    <w:abstractNumId w:val="14"/>
  </w:num>
  <w:num w:numId="10" w16cid:durableId="647901709">
    <w:abstractNumId w:val="27"/>
  </w:num>
  <w:num w:numId="11" w16cid:durableId="1596404466">
    <w:abstractNumId w:val="4"/>
  </w:num>
  <w:num w:numId="12" w16cid:durableId="711466836">
    <w:abstractNumId w:val="10"/>
  </w:num>
  <w:num w:numId="13" w16cid:durableId="364866565">
    <w:abstractNumId w:val="19"/>
  </w:num>
  <w:num w:numId="14" w16cid:durableId="1357000848">
    <w:abstractNumId w:val="34"/>
  </w:num>
  <w:num w:numId="15" w16cid:durableId="1399788168">
    <w:abstractNumId w:val="20"/>
  </w:num>
  <w:num w:numId="16" w16cid:durableId="844319098">
    <w:abstractNumId w:val="29"/>
  </w:num>
  <w:num w:numId="17" w16cid:durableId="20787813">
    <w:abstractNumId w:val="35"/>
  </w:num>
  <w:num w:numId="18" w16cid:durableId="2096705609">
    <w:abstractNumId w:val="13"/>
  </w:num>
  <w:num w:numId="19" w16cid:durableId="372121541">
    <w:abstractNumId w:val="7"/>
  </w:num>
  <w:num w:numId="20" w16cid:durableId="233468241">
    <w:abstractNumId w:val="2"/>
  </w:num>
  <w:num w:numId="21" w16cid:durableId="2060394420">
    <w:abstractNumId w:val="3"/>
  </w:num>
  <w:num w:numId="22" w16cid:durableId="1906450169">
    <w:abstractNumId w:val="30"/>
  </w:num>
  <w:num w:numId="23" w16cid:durableId="1786727462">
    <w:abstractNumId w:val="12"/>
  </w:num>
  <w:num w:numId="24" w16cid:durableId="363289462">
    <w:abstractNumId w:val="31"/>
  </w:num>
  <w:num w:numId="25" w16cid:durableId="10644317">
    <w:abstractNumId w:val="32"/>
  </w:num>
  <w:num w:numId="26" w16cid:durableId="267078580">
    <w:abstractNumId w:val="11"/>
  </w:num>
  <w:num w:numId="27" w16cid:durableId="151607308">
    <w:abstractNumId w:val="6"/>
  </w:num>
  <w:num w:numId="28" w16cid:durableId="225263917">
    <w:abstractNumId w:val="9"/>
  </w:num>
  <w:num w:numId="29" w16cid:durableId="292290560">
    <w:abstractNumId w:val="21"/>
  </w:num>
  <w:num w:numId="30" w16cid:durableId="1039546445">
    <w:abstractNumId w:val="26"/>
  </w:num>
  <w:num w:numId="31" w16cid:durableId="746878953">
    <w:abstractNumId w:val="4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 w16cid:durableId="2028873185">
    <w:abstractNumId w:val="1"/>
  </w:num>
  <w:num w:numId="33" w16cid:durableId="1332560472">
    <w:abstractNumId w:val="3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 w16cid:durableId="2117870490">
    <w:abstractNumId w:val="25"/>
  </w:num>
  <w:num w:numId="35" w16cid:durableId="2107653801">
    <w:abstractNumId w:val="16"/>
  </w:num>
  <w:num w:numId="36" w16cid:durableId="234708708">
    <w:abstractNumId w:val="42"/>
  </w:num>
  <w:num w:numId="37" w16cid:durableId="208109257">
    <w:abstractNumId w:val="41"/>
  </w:num>
  <w:num w:numId="38" w16cid:durableId="1051268374">
    <w:abstractNumId w:val="36"/>
  </w:num>
  <w:num w:numId="39" w16cid:durableId="792401431">
    <w:abstractNumId w:val="23"/>
  </w:num>
  <w:num w:numId="40" w16cid:durableId="388114057">
    <w:abstractNumId w:val="35"/>
  </w:num>
  <w:num w:numId="41" w16cid:durableId="44061567">
    <w:abstractNumId w:val="36"/>
  </w:num>
  <w:num w:numId="42" w16cid:durableId="34697341">
    <w:abstractNumId w:val="36"/>
  </w:num>
  <w:num w:numId="43" w16cid:durableId="469057692">
    <w:abstractNumId w:val="22"/>
  </w:num>
  <w:num w:numId="44" w16cid:durableId="1513566086">
    <w:abstractNumId w:val="38"/>
  </w:num>
  <w:num w:numId="45" w16cid:durableId="155417765">
    <w:abstractNumId w:val="39"/>
  </w:num>
  <w:num w:numId="46" w16cid:durableId="1019622316">
    <w:abstractNumId w:val="24"/>
  </w:num>
  <w:num w:numId="47" w16cid:durableId="2093815651">
    <w:abstractNumId w:val="33"/>
  </w:num>
  <w:num w:numId="48" w16cid:durableId="546720975">
    <w:abstractNumId w:val="28"/>
  </w:num>
  <w:numIdMacAtCleanup w:val="3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embedTrueTypeFonts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readOnly" w:enforcement="1" w:cryptProviderType="rsaAES" w:cryptAlgorithmClass="hash" w:cryptAlgorithmType="typeAny" w:cryptAlgorithmSid="14" w:cryptSpinCount="100000" w:hash="lH1jtsgCNeKgUCSWdm3HzlGRoqds9bUzBewSfCWMGAdEmkLgXnw+MtEMXR7Ez3Q81leU7LseeKICxNs3B1w5IQ==" w:salt="j3ksq59zstMSVCG3a6oVaA=="/>
  <w:defaultTabStop w:val="9781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54D5F"/>
    <w:rsid w:val="00001446"/>
    <w:rsid w:val="00002C13"/>
    <w:rsid w:val="00002D0D"/>
    <w:rsid w:val="00003F7B"/>
    <w:rsid w:val="000046AC"/>
    <w:rsid w:val="000069F6"/>
    <w:rsid w:val="00006EA7"/>
    <w:rsid w:val="000077FD"/>
    <w:rsid w:val="0001128D"/>
    <w:rsid w:val="00011770"/>
    <w:rsid w:val="0001182D"/>
    <w:rsid w:val="00011EE2"/>
    <w:rsid w:val="00012E28"/>
    <w:rsid w:val="00012E2D"/>
    <w:rsid w:val="00013AD5"/>
    <w:rsid w:val="00014836"/>
    <w:rsid w:val="000148B1"/>
    <w:rsid w:val="00014D76"/>
    <w:rsid w:val="00015EBD"/>
    <w:rsid w:val="000163FB"/>
    <w:rsid w:val="000216EC"/>
    <w:rsid w:val="00021E23"/>
    <w:rsid w:val="00022BC6"/>
    <w:rsid w:val="000230F2"/>
    <w:rsid w:val="000265D3"/>
    <w:rsid w:val="00026644"/>
    <w:rsid w:val="00026D47"/>
    <w:rsid w:val="000272B7"/>
    <w:rsid w:val="00027A81"/>
    <w:rsid w:val="00027CDF"/>
    <w:rsid w:val="00031511"/>
    <w:rsid w:val="0003270F"/>
    <w:rsid w:val="00032CE0"/>
    <w:rsid w:val="00032D85"/>
    <w:rsid w:val="000347F2"/>
    <w:rsid w:val="00035D98"/>
    <w:rsid w:val="00036F26"/>
    <w:rsid w:val="00037CFF"/>
    <w:rsid w:val="00042FA5"/>
    <w:rsid w:val="00043926"/>
    <w:rsid w:val="00043A0D"/>
    <w:rsid w:val="00044AE2"/>
    <w:rsid w:val="00044F06"/>
    <w:rsid w:val="00045460"/>
    <w:rsid w:val="00045FFE"/>
    <w:rsid w:val="00046DFA"/>
    <w:rsid w:val="00047DE5"/>
    <w:rsid w:val="0005010B"/>
    <w:rsid w:val="00052BD3"/>
    <w:rsid w:val="0005406F"/>
    <w:rsid w:val="000544BC"/>
    <w:rsid w:val="00054779"/>
    <w:rsid w:val="00055518"/>
    <w:rsid w:val="000560D0"/>
    <w:rsid w:val="00056C1A"/>
    <w:rsid w:val="0006118D"/>
    <w:rsid w:val="00061E2E"/>
    <w:rsid w:val="000627DD"/>
    <w:rsid w:val="000628F5"/>
    <w:rsid w:val="00063B1A"/>
    <w:rsid w:val="00064D02"/>
    <w:rsid w:val="00065515"/>
    <w:rsid w:val="00065DF7"/>
    <w:rsid w:val="0006665A"/>
    <w:rsid w:val="0006756B"/>
    <w:rsid w:val="00070610"/>
    <w:rsid w:val="00070F3F"/>
    <w:rsid w:val="00071BA9"/>
    <w:rsid w:val="00072512"/>
    <w:rsid w:val="0007309E"/>
    <w:rsid w:val="00073948"/>
    <w:rsid w:val="000750D0"/>
    <w:rsid w:val="00075C6C"/>
    <w:rsid w:val="00076085"/>
    <w:rsid w:val="00077760"/>
    <w:rsid w:val="00080362"/>
    <w:rsid w:val="00082AE8"/>
    <w:rsid w:val="00084F5D"/>
    <w:rsid w:val="000857B6"/>
    <w:rsid w:val="0008661F"/>
    <w:rsid w:val="0008747B"/>
    <w:rsid w:val="000908AD"/>
    <w:rsid w:val="00091841"/>
    <w:rsid w:val="000929A3"/>
    <w:rsid w:val="00093010"/>
    <w:rsid w:val="00095437"/>
    <w:rsid w:val="000962CF"/>
    <w:rsid w:val="00096AB3"/>
    <w:rsid w:val="000971AA"/>
    <w:rsid w:val="000971B8"/>
    <w:rsid w:val="000A03F2"/>
    <w:rsid w:val="000A04A3"/>
    <w:rsid w:val="000A17C9"/>
    <w:rsid w:val="000A2744"/>
    <w:rsid w:val="000A3428"/>
    <w:rsid w:val="000A56F9"/>
    <w:rsid w:val="000B01A9"/>
    <w:rsid w:val="000B20C1"/>
    <w:rsid w:val="000B23D2"/>
    <w:rsid w:val="000B29A1"/>
    <w:rsid w:val="000B44AE"/>
    <w:rsid w:val="000B4975"/>
    <w:rsid w:val="000B4AAA"/>
    <w:rsid w:val="000B5F99"/>
    <w:rsid w:val="000B669A"/>
    <w:rsid w:val="000B7731"/>
    <w:rsid w:val="000C0177"/>
    <w:rsid w:val="000C0340"/>
    <w:rsid w:val="000C1B09"/>
    <w:rsid w:val="000C2B1F"/>
    <w:rsid w:val="000C3BA6"/>
    <w:rsid w:val="000C3DBC"/>
    <w:rsid w:val="000C5659"/>
    <w:rsid w:val="000C5A59"/>
    <w:rsid w:val="000C79BA"/>
    <w:rsid w:val="000C7A1C"/>
    <w:rsid w:val="000D0854"/>
    <w:rsid w:val="000D0DD8"/>
    <w:rsid w:val="000D1B6D"/>
    <w:rsid w:val="000D1BA1"/>
    <w:rsid w:val="000D3FCB"/>
    <w:rsid w:val="000D5361"/>
    <w:rsid w:val="000E08A9"/>
    <w:rsid w:val="000E1264"/>
    <w:rsid w:val="000E1446"/>
    <w:rsid w:val="000E447F"/>
    <w:rsid w:val="000E6800"/>
    <w:rsid w:val="000E7D6F"/>
    <w:rsid w:val="000F0ED2"/>
    <w:rsid w:val="000F2642"/>
    <w:rsid w:val="000F276F"/>
    <w:rsid w:val="000F28DF"/>
    <w:rsid w:val="000F2CC5"/>
    <w:rsid w:val="000F5962"/>
    <w:rsid w:val="000F6E45"/>
    <w:rsid w:val="000F6E8C"/>
    <w:rsid w:val="000F76F9"/>
    <w:rsid w:val="00100767"/>
    <w:rsid w:val="001008BA"/>
    <w:rsid w:val="00101190"/>
    <w:rsid w:val="00101931"/>
    <w:rsid w:val="00102C88"/>
    <w:rsid w:val="00102FC7"/>
    <w:rsid w:val="00105076"/>
    <w:rsid w:val="00105105"/>
    <w:rsid w:val="001062E0"/>
    <w:rsid w:val="00106D3A"/>
    <w:rsid w:val="0011116C"/>
    <w:rsid w:val="00111834"/>
    <w:rsid w:val="001125F5"/>
    <w:rsid w:val="00113795"/>
    <w:rsid w:val="00113929"/>
    <w:rsid w:val="00114658"/>
    <w:rsid w:val="00114F31"/>
    <w:rsid w:val="00115AF6"/>
    <w:rsid w:val="00115F91"/>
    <w:rsid w:val="00116CBD"/>
    <w:rsid w:val="00117413"/>
    <w:rsid w:val="00121636"/>
    <w:rsid w:val="0012269C"/>
    <w:rsid w:val="00124DF0"/>
    <w:rsid w:val="00126884"/>
    <w:rsid w:val="00127BC4"/>
    <w:rsid w:val="00131404"/>
    <w:rsid w:val="00131525"/>
    <w:rsid w:val="00131D98"/>
    <w:rsid w:val="0013310B"/>
    <w:rsid w:val="001345CB"/>
    <w:rsid w:val="00136633"/>
    <w:rsid w:val="00136B3B"/>
    <w:rsid w:val="00137C5D"/>
    <w:rsid w:val="00137FB1"/>
    <w:rsid w:val="001401E9"/>
    <w:rsid w:val="001420CA"/>
    <w:rsid w:val="001421B8"/>
    <w:rsid w:val="00143049"/>
    <w:rsid w:val="001438BF"/>
    <w:rsid w:val="00144291"/>
    <w:rsid w:val="00144A48"/>
    <w:rsid w:val="001462E9"/>
    <w:rsid w:val="0014673B"/>
    <w:rsid w:val="00146AAC"/>
    <w:rsid w:val="00147E80"/>
    <w:rsid w:val="00150C78"/>
    <w:rsid w:val="00150D7A"/>
    <w:rsid w:val="00150F0A"/>
    <w:rsid w:val="00151B91"/>
    <w:rsid w:val="001541F3"/>
    <w:rsid w:val="0015472B"/>
    <w:rsid w:val="00155F15"/>
    <w:rsid w:val="0015687B"/>
    <w:rsid w:val="001604E0"/>
    <w:rsid w:val="00160B0E"/>
    <w:rsid w:val="00161CD3"/>
    <w:rsid w:val="00161FDA"/>
    <w:rsid w:val="001638F8"/>
    <w:rsid w:val="00163EA8"/>
    <w:rsid w:val="00164C1B"/>
    <w:rsid w:val="001671D8"/>
    <w:rsid w:val="001676E7"/>
    <w:rsid w:val="0017128E"/>
    <w:rsid w:val="00172795"/>
    <w:rsid w:val="001730C1"/>
    <w:rsid w:val="00177FF3"/>
    <w:rsid w:val="001814C7"/>
    <w:rsid w:val="001819C6"/>
    <w:rsid w:val="00182085"/>
    <w:rsid w:val="00183B5F"/>
    <w:rsid w:val="001878DD"/>
    <w:rsid w:val="00187E1C"/>
    <w:rsid w:val="00190045"/>
    <w:rsid w:val="00190081"/>
    <w:rsid w:val="00192B10"/>
    <w:rsid w:val="00192EDD"/>
    <w:rsid w:val="00193274"/>
    <w:rsid w:val="001937DE"/>
    <w:rsid w:val="00197044"/>
    <w:rsid w:val="001A482A"/>
    <w:rsid w:val="001A4B8A"/>
    <w:rsid w:val="001A6F1F"/>
    <w:rsid w:val="001A7288"/>
    <w:rsid w:val="001B016E"/>
    <w:rsid w:val="001B3616"/>
    <w:rsid w:val="001B49E6"/>
    <w:rsid w:val="001B5E90"/>
    <w:rsid w:val="001B6774"/>
    <w:rsid w:val="001B7CAF"/>
    <w:rsid w:val="001C0282"/>
    <w:rsid w:val="001C0808"/>
    <w:rsid w:val="001C1B0E"/>
    <w:rsid w:val="001C481B"/>
    <w:rsid w:val="001C4AAA"/>
    <w:rsid w:val="001C4D8B"/>
    <w:rsid w:val="001C4EDC"/>
    <w:rsid w:val="001C55AC"/>
    <w:rsid w:val="001D04F3"/>
    <w:rsid w:val="001D29E1"/>
    <w:rsid w:val="001D7AD3"/>
    <w:rsid w:val="001E02FF"/>
    <w:rsid w:val="001E15CF"/>
    <w:rsid w:val="001E1B21"/>
    <w:rsid w:val="001E2760"/>
    <w:rsid w:val="001E31C5"/>
    <w:rsid w:val="001E33BE"/>
    <w:rsid w:val="001E45BC"/>
    <w:rsid w:val="001E5BFE"/>
    <w:rsid w:val="001E6DBF"/>
    <w:rsid w:val="001E79EB"/>
    <w:rsid w:val="001F07F6"/>
    <w:rsid w:val="001F1686"/>
    <w:rsid w:val="001F21AC"/>
    <w:rsid w:val="001F2D57"/>
    <w:rsid w:val="001F6B35"/>
    <w:rsid w:val="001F7505"/>
    <w:rsid w:val="00201837"/>
    <w:rsid w:val="0020274C"/>
    <w:rsid w:val="0020306C"/>
    <w:rsid w:val="00204747"/>
    <w:rsid w:val="00204BF3"/>
    <w:rsid w:val="00205572"/>
    <w:rsid w:val="002060EA"/>
    <w:rsid w:val="00207146"/>
    <w:rsid w:val="002074C5"/>
    <w:rsid w:val="002077FF"/>
    <w:rsid w:val="002079F7"/>
    <w:rsid w:val="00207EAB"/>
    <w:rsid w:val="00210E70"/>
    <w:rsid w:val="00211176"/>
    <w:rsid w:val="00211548"/>
    <w:rsid w:val="0021155B"/>
    <w:rsid w:val="00212303"/>
    <w:rsid w:val="002168BD"/>
    <w:rsid w:val="00217537"/>
    <w:rsid w:val="00217EF7"/>
    <w:rsid w:val="0022061B"/>
    <w:rsid w:val="00220D12"/>
    <w:rsid w:val="0022128E"/>
    <w:rsid w:val="002213C4"/>
    <w:rsid w:val="00221FF4"/>
    <w:rsid w:val="00222112"/>
    <w:rsid w:val="00223A65"/>
    <w:rsid w:val="002248D0"/>
    <w:rsid w:val="0022523C"/>
    <w:rsid w:val="0022678A"/>
    <w:rsid w:val="00226DAF"/>
    <w:rsid w:val="002270CF"/>
    <w:rsid w:val="0022734C"/>
    <w:rsid w:val="00227EA8"/>
    <w:rsid w:val="00230B78"/>
    <w:rsid w:val="00231878"/>
    <w:rsid w:val="00231BAE"/>
    <w:rsid w:val="002322F5"/>
    <w:rsid w:val="0023297A"/>
    <w:rsid w:val="00232B3B"/>
    <w:rsid w:val="002340E5"/>
    <w:rsid w:val="0023521B"/>
    <w:rsid w:val="00240361"/>
    <w:rsid w:val="00241644"/>
    <w:rsid w:val="00241A1D"/>
    <w:rsid w:val="00241F94"/>
    <w:rsid w:val="002431ED"/>
    <w:rsid w:val="00243A2F"/>
    <w:rsid w:val="00243C14"/>
    <w:rsid w:val="002452D6"/>
    <w:rsid w:val="0024546D"/>
    <w:rsid w:val="00245E2A"/>
    <w:rsid w:val="00246371"/>
    <w:rsid w:val="00246B7F"/>
    <w:rsid w:val="00246EB2"/>
    <w:rsid w:val="00247125"/>
    <w:rsid w:val="002500D2"/>
    <w:rsid w:val="00250970"/>
    <w:rsid w:val="002517A4"/>
    <w:rsid w:val="00254A67"/>
    <w:rsid w:val="0025509D"/>
    <w:rsid w:val="00255315"/>
    <w:rsid w:val="002569E2"/>
    <w:rsid w:val="0026001D"/>
    <w:rsid w:val="00260043"/>
    <w:rsid w:val="00260A1A"/>
    <w:rsid w:val="00262CFE"/>
    <w:rsid w:val="0026347D"/>
    <w:rsid w:val="002634C5"/>
    <w:rsid w:val="002649E7"/>
    <w:rsid w:val="00265687"/>
    <w:rsid w:val="00266150"/>
    <w:rsid w:val="002676F6"/>
    <w:rsid w:val="00267BA4"/>
    <w:rsid w:val="002718E4"/>
    <w:rsid w:val="002720FF"/>
    <w:rsid w:val="0027275E"/>
    <w:rsid w:val="002731DC"/>
    <w:rsid w:val="0027362F"/>
    <w:rsid w:val="002743EC"/>
    <w:rsid w:val="0027501B"/>
    <w:rsid w:val="00276C17"/>
    <w:rsid w:val="00280AAA"/>
    <w:rsid w:val="0028307E"/>
    <w:rsid w:val="00283940"/>
    <w:rsid w:val="0028452F"/>
    <w:rsid w:val="0028459C"/>
    <w:rsid w:val="002845B4"/>
    <w:rsid w:val="002854D8"/>
    <w:rsid w:val="0028624B"/>
    <w:rsid w:val="002869A8"/>
    <w:rsid w:val="00290366"/>
    <w:rsid w:val="00290511"/>
    <w:rsid w:val="002909E3"/>
    <w:rsid w:val="00290DDA"/>
    <w:rsid w:val="002941CC"/>
    <w:rsid w:val="002950A3"/>
    <w:rsid w:val="00296E73"/>
    <w:rsid w:val="00297364"/>
    <w:rsid w:val="00297C14"/>
    <w:rsid w:val="002A1875"/>
    <w:rsid w:val="002A1B93"/>
    <w:rsid w:val="002A2024"/>
    <w:rsid w:val="002A2600"/>
    <w:rsid w:val="002A3152"/>
    <w:rsid w:val="002A330B"/>
    <w:rsid w:val="002A4520"/>
    <w:rsid w:val="002A579A"/>
    <w:rsid w:val="002A5BFD"/>
    <w:rsid w:val="002A74EA"/>
    <w:rsid w:val="002B110D"/>
    <w:rsid w:val="002B1D61"/>
    <w:rsid w:val="002B31F8"/>
    <w:rsid w:val="002B38C8"/>
    <w:rsid w:val="002B45F6"/>
    <w:rsid w:val="002B4876"/>
    <w:rsid w:val="002B4D11"/>
    <w:rsid w:val="002B5BAE"/>
    <w:rsid w:val="002B6D65"/>
    <w:rsid w:val="002B7CC6"/>
    <w:rsid w:val="002C2406"/>
    <w:rsid w:val="002C2E62"/>
    <w:rsid w:val="002C3FAA"/>
    <w:rsid w:val="002C579C"/>
    <w:rsid w:val="002C746F"/>
    <w:rsid w:val="002C7E2F"/>
    <w:rsid w:val="002D130F"/>
    <w:rsid w:val="002D2FF4"/>
    <w:rsid w:val="002D4098"/>
    <w:rsid w:val="002D472A"/>
    <w:rsid w:val="002D5542"/>
    <w:rsid w:val="002D6AF1"/>
    <w:rsid w:val="002E0056"/>
    <w:rsid w:val="002E04FF"/>
    <w:rsid w:val="002E16F0"/>
    <w:rsid w:val="002E1855"/>
    <w:rsid w:val="002E1A46"/>
    <w:rsid w:val="002E2986"/>
    <w:rsid w:val="002E3114"/>
    <w:rsid w:val="002E544E"/>
    <w:rsid w:val="002E675F"/>
    <w:rsid w:val="002E6D68"/>
    <w:rsid w:val="002F1193"/>
    <w:rsid w:val="002F19FF"/>
    <w:rsid w:val="002F1D80"/>
    <w:rsid w:val="002F2FFC"/>
    <w:rsid w:val="002F372B"/>
    <w:rsid w:val="002F3BF0"/>
    <w:rsid w:val="002F55C0"/>
    <w:rsid w:val="002F56A1"/>
    <w:rsid w:val="002F76C5"/>
    <w:rsid w:val="002F7857"/>
    <w:rsid w:val="003011CD"/>
    <w:rsid w:val="00301614"/>
    <w:rsid w:val="003025AB"/>
    <w:rsid w:val="00302B92"/>
    <w:rsid w:val="00303271"/>
    <w:rsid w:val="00303435"/>
    <w:rsid w:val="0030595F"/>
    <w:rsid w:val="00306A23"/>
    <w:rsid w:val="00306B26"/>
    <w:rsid w:val="003101BC"/>
    <w:rsid w:val="003103EA"/>
    <w:rsid w:val="003108E9"/>
    <w:rsid w:val="00314377"/>
    <w:rsid w:val="003146E5"/>
    <w:rsid w:val="00314F81"/>
    <w:rsid w:val="00315998"/>
    <w:rsid w:val="003168CF"/>
    <w:rsid w:val="003168FD"/>
    <w:rsid w:val="00316AD4"/>
    <w:rsid w:val="0032025E"/>
    <w:rsid w:val="00320FE5"/>
    <w:rsid w:val="003228C8"/>
    <w:rsid w:val="003238CC"/>
    <w:rsid w:val="00324EC0"/>
    <w:rsid w:val="003277A8"/>
    <w:rsid w:val="00327FAE"/>
    <w:rsid w:val="00330538"/>
    <w:rsid w:val="003305BF"/>
    <w:rsid w:val="00330A26"/>
    <w:rsid w:val="0033240D"/>
    <w:rsid w:val="0033262C"/>
    <w:rsid w:val="00332E6D"/>
    <w:rsid w:val="00334105"/>
    <w:rsid w:val="003347DA"/>
    <w:rsid w:val="00334D1C"/>
    <w:rsid w:val="00335863"/>
    <w:rsid w:val="00337C25"/>
    <w:rsid w:val="00340707"/>
    <w:rsid w:val="00340FF6"/>
    <w:rsid w:val="00342CB4"/>
    <w:rsid w:val="00342DC5"/>
    <w:rsid w:val="00344CA4"/>
    <w:rsid w:val="00345241"/>
    <w:rsid w:val="00345F63"/>
    <w:rsid w:val="003468A0"/>
    <w:rsid w:val="00347B60"/>
    <w:rsid w:val="0035083E"/>
    <w:rsid w:val="00351886"/>
    <w:rsid w:val="003527DB"/>
    <w:rsid w:val="0035330A"/>
    <w:rsid w:val="00353431"/>
    <w:rsid w:val="00353D9D"/>
    <w:rsid w:val="00354354"/>
    <w:rsid w:val="003558A4"/>
    <w:rsid w:val="003572E8"/>
    <w:rsid w:val="00360EFE"/>
    <w:rsid w:val="00361DC9"/>
    <w:rsid w:val="00363149"/>
    <w:rsid w:val="00363635"/>
    <w:rsid w:val="00364832"/>
    <w:rsid w:val="003664E4"/>
    <w:rsid w:val="00367C53"/>
    <w:rsid w:val="003713A4"/>
    <w:rsid w:val="00371972"/>
    <w:rsid w:val="00372A23"/>
    <w:rsid w:val="00372B83"/>
    <w:rsid w:val="00373842"/>
    <w:rsid w:val="003738C9"/>
    <w:rsid w:val="00373BE3"/>
    <w:rsid w:val="00374859"/>
    <w:rsid w:val="00375262"/>
    <w:rsid w:val="00375E20"/>
    <w:rsid w:val="00377CD0"/>
    <w:rsid w:val="00380FFB"/>
    <w:rsid w:val="003813A9"/>
    <w:rsid w:val="003831F5"/>
    <w:rsid w:val="00384AB4"/>
    <w:rsid w:val="00385160"/>
    <w:rsid w:val="003868AF"/>
    <w:rsid w:val="0039046C"/>
    <w:rsid w:val="003907CB"/>
    <w:rsid w:val="003912CA"/>
    <w:rsid w:val="00392851"/>
    <w:rsid w:val="00392F93"/>
    <w:rsid w:val="00395ECA"/>
    <w:rsid w:val="00396E92"/>
    <w:rsid w:val="00396FDD"/>
    <w:rsid w:val="003A00D2"/>
    <w:rsid w:val="003A023A"/>
    <w:rsid w:val="003A0A43"/>
    <w:rsid w:val="003A0B1C"/>
    <w:rsid w:val="003A1D59"/>
    <w:rsid w:val="003A27C4"/>
    <w:rsid w:val="003A2E1C"/>
    <w:rsid w:val="003A3141"/>
    <w:rsid w:val="003A3313"/>
    <w:rsid w:val="003A3AF4"/>
    <w:rsid w:val="003A4A56"/>
    <w:rsid w:val="003A6045"/>
    <w:rsid w:val="003A70B5"/>
    <w:rsid w:val="003B0505"/>
    <w:rsid w:val="003B07EC"/>
    <w:rsid w:val="003B09EB"/>
    <w:rsid w:val="003B0A7E"/>
    <w:rsid w:val="003B1FF7"/>
    <w:rsid w:val="003B41E7"/>
    <w:rsid w:val="003B6844"/>
    <w:rsid w:val="003B6909"/>
    <w:rsid w:val="003C1BCF"/>
    <w:rsid w:val="003C31D4"/>
    <w:rsid w:val="003C3740"/>
    <w:rsid w:val="003C5171"/>
    <w:rsid w:val="003C53D6"/>
    <w:rsid w:val="003C5C74"/>
    <w:rsid w:val="003D0D46"/>
    <w:rsid w:val="003D1BE2"/>
    <w:rsid w:val="003D2078"/>
    <w:rsid w:val="003D628A"/>
    <w:rsid w:val="003D6499"/>
    <w:rsid w:val="003E230D"/>
    <w:rsid w:val="003E4905"/>
    <w:rsid w:val="003E597F"/>
    <w:rsid w:val="003E73D8"/>
    <w:rsid w:val="003F0B6B"/>
    <w:rsid w:val="003F0C78"/>
    <w:rsid w:val="003F0D8F"/>
    <w:rsid w:val="003F13FF"/>
    <w:rsid w:val="003F37F9"/>
    <w:rsid w:val="003F4CCC"/>
    <w:rsid w:val="003F7890"/>
    <w:rsid w:val="0040090C"/>
    <w:rsid w:val="00400E44"/>
    <w:rsid w:val="00401731"/>
    <w:rsid w:val="00401CB8"/>
    <w:rsid w:val="00401F6E"/>
    <w:rsid w:val="00402AE5"/>
    <w:rsid w:val="00402DCA"/>
    <w:rsid w:val="004031DD"/>
    <w:rsid w:val="00404155"/>
    <w:rsid w:val="004054FB"/>
    <w:rsid w:val="00406216"/>
    <w:rsid w:val="004106CB"/>
    <w:rsid w:val="004114BF"/>
    <w:rsid w:val="00411A1E"/>
    <w:rsid w:val="00411C22"/>
    <w:rsid w:val="00411FD3"/>
    <w:rsid w:val="0041210B"/>
    <w:rsid w:val="00412203"/>
    <w:rsid w:val="004137C7"/>
    <w:rsid w:val="004152AF"/>
    <w:rsid w:val="00416221"/>
    <w:rsid w:val="00416405"/>
    <w:rsid w:val="00416867"/>
    <w:rsid w:val="0041688D"/>
    <w:rsid w:val="00416B72"/>
    <w:rsid w:val="00420873"/>
    <w:rsid w:val="004217AC"/>
    <w:rsid w:val="00422921"/>
    <w:rsid w:val="004239D3"/>
    <w:rsid w:val="004252C3"/>
    <w:rsid w:val="004262FB"/>
    <w:rsid w:val="00427CFF"/>
    <w:rsid w:val="00431A24"/>
    <w:rsid w:val="004327E2"/>
    <w:rsid w:val="004330E1"/>
    <w:rsid w:val="00434DAF"/>
    <w:rsid w:val="004373F6"/>
    <w:rsid w:val="004374B7"/>
    <w:rsid w:val="004374CD"/>
    <w:rsid w:val="00441977"/>
    <w:rsid w:val="00441CF5"/>
    <w:rsid w:val="00442932"/>
    <w:rsid w:val="0044597A"/>
    <w:rsid w:val="00452016"/>
    <w:rsid w:val="004524B5"/>
    <w:rsid w:val="00452FD1"/>
    <w:rsid w:val="00455C15"/>
    <w:rsid w:val="00455FB9"/>
    <w:rsid w:val="00456D96"/>
    <w:rsid w:val="00457168"/>
    <w:rsid w:val="00457493"/>
    <w:rsid w:val="00457DF0"/>
    <w:rsid w:val="00461368"/>
    <w:rsid w:val="00463657"/>
    <w:rsid w:val="00463974"/>
    <w:rsid w:val="00464BDF"/>
    <w:rsid w:val="00465E96"/>
    <w:rsid w:val="00466DB2"/>
    <w:rsid w:val="00470264"/>
    <w:rsid w:val="00470C47"/>
    <w:rsid w:val="00471EBD"/>
    <w:rsid w:val="004737EF"/>
    <w:rsid w:val="00473817"/>
    <w:rsid w:val="00474B20"/>
    <w:rsid w:val="00474F68"/>
    <w:rsid w:val="004752A7"/>
    <w:rsid w:val="004779AF"/>
    <w:rsid w:val="00477B2C"/>
    <w:rsid w:val="00480DB0"/>
    <w:rsid w:val="00481FA0"/>
    <w:rsid w:val="004828F5"/>
    <w:rsid w:val="00482FA9"/>
    <w:rsid w:val="00483A1F"/>
    <w:rsid w:val="00483BFF"/>
    <w:rsid w:val="00483EC2"/>
    <w:rsid w:val="00484320"/>
    <w:rsid w:val="00484891"/>
    <w:rsid w:val="00484B81"/>
    <w:rsid w:val="00485016"/>
    <w:rsid w:val="0048784D"/>
    <w:rsid w:val="00487B49"/>
    <w:rsid w:val="00487F19"/>
    <w:rsid w:val="00487F61"/>
    <w:rsid w:val="00490202"/>
    <w:rsid w:val="004909B3"/>
    <w:rsid w:val="00490A93"/>
    <w:rsid w:val="004912F7"/>
    <w:rsid w:val="004915DB"/>
    <w:rsid w:val="004917BE"/>
    <w:rsid w:val="00491FEB"/>
    <w:rsid w:val="00493E39"/>
    <w:rsid w:val="0049517B"/>
    <w:rsid w:val="00497381"/>
    <w:rsid w:val="004A0632"/>
    <w:rsid w:val="004A092E"/>
    <w:rsid w:val="004A2416"/>
    <w:rsid w:val="004A2C6B"/>
    <w:rsid w:val="004A3810"/>
    <w:rsid w:val="004A4020"/>
    <w:rsid w:val="004A634A"/>
    <w:rsid w:val="004B193C"/>
    <w:rsid w:val="004B1E41"/>
    <w:rsid w:val="004B3693"/>
    <w:rsid w:val="004B70C3"/>
    <w:rsid w:val="004C0330"/>
    <w:rsid w:val="004C05F3"/>
    <w:rsid w:val="004C1C29"/>
    <w:rsid w:val="004C2927"/>
    <w:rsid w:val="004C3484"/>
    <w:rsid w:val="004C3730"/>
    <w:rsid w:val="004C49B6"/>
    <w:rsid w:val="004C600D"/>
    <w:rsid w:val="004C701D"/>
    <w:rsid w:val="004C7B47"/>
    <w:rsid w:val="004D0481"/>
    <w:rsid w:val="004D208B"/>
    <w:rsid w:val="004D3AF3"/>
    <w:rsid w:val="004D4952"/>
    <w:rsid w:val="004D50CD"/>
    <w:rsid w:val="004D5F1A"/>
    <w:rsid w:val="004D681A"/>
    <w:rsid w:val="004D6B15"/>
    <w:rsid w:val="004D75A3"/>
    <w:rsid w:val="004E50C9"/>
    <w:rsid w:val="004E69D8"/>
    <w:rsid w:val="004F0814"/>
    <w:rsid w:val="004F186A"/>
    <w:rsid w:val="004F36F2"/>
    <w:rsid w:val="004F69D5"/>
    <w:rsid w:val="004F73B9"/>
    <w:rsid w:val="004F75F0"/>
    <w:rsid w:val="00501455"/>
    <w:rsid w:val="0050181D"/>
    <w:rsid w:val="00501EB4"/>
    <w:rsid w:val="005025D2"/>
    <w:rsid w:val="0050339B"/>
    <w:rsid w:val="005034EE"/>
    <w:rsid w:val="00503702"/>
    <w:rsid w:val="00503ABA"/>
    <w:rsid w:val="00503EAB"/>
    <w:rsid w:val="00504FFE"/>
    <w:rsid w:val="0050641C"/>
    <w:rsid w:val="00506FBB"/>
    <w:rsid w:val="005116BD"/>
    <w:rsid w:val="00511E18"/>
    <w:rsid w:val="00514CC0"/>
    <w:rsid w:val="00515125"/>
    <w:rsid w:val="00517DA4"/>
    <w:rsid w:val="00520338"/>
    <w:rsid w:val="00520D7E"/>
    <w:rsid w:val="00521960"/>
    <w:rsid w:val="00521F28"/>
    <w:rsid w:val="005233BB"/>
    <w:rsid w:val="00524C24"/>
    <w:rsid w:val="00524EEE"/>
    <w:rsid w:val="00525369"/>
    <w:rsid w:val="00525F5B"/>
    <w:rsid w:val="005262B9"/>
    <w:rsid w:val="005262F2"/>
    <w:rsid w:val="00527C6C"/>
    <w:rsid w:val="005304EB"/>
    <w:rsid w:val="00530566"/>
    <w:rsid w:val="00530BC4"/>
    <w:rsid w:val="00531C11"/>
    <w:rsid w:val="00531E88"/>
    <w:rsid w:val="0053316D"/>
    <w:rsid w:val="005340AF"/>
    <w:rsid w:val="00534C1A"/>
    <w:rsid w:val="00535403"/>
    <w:rsid w:val="0053691E"/>
    <w:rsid w:val="00536EBC"/>
    <w:rsid w:val="00542663"/>
    <w:rsid w:val="00543BB5"/>
    <w:rsid w:val="00545BA3"/>
    <w:rsid w:val="00545CE3"/>
    <w:rsid w:val="00545D92"/>
    <w:rsid w:val="00546ADE"/>
    <w:rsid w:val="005518B4"/>
    <w:rsid w:val="00552D7C"/>
    <w:rsid w:val="00553700"/>
    <w:rsid w:val="00553B48"/>
    <w:rsid w:val="00553DD5"/>
    <w:rsid w:val="0055631B"/>
    <w:rsid w:val="00556817"/>
    <w:rsid w:val="00560042"/>
    <w:rsid w:val="00560B82"/>
    <w:rsid w:val="00561674"/>
    <w:rsid w:val="00562441"/>
    <w:rsid w:val="00562BA7"/>
    <w:rsid w:val="00563634"/>
    <w:rsid w:val="00563831"/>
    <w:rsid w:val="00567FA8"/>
    <w:rsid w:val="00570C62"/>
    <w:rsid w:val="0057102C"/>
    <w:rsid w:val="0057119F"/>
    <w:rsid w:val="005711A7"/>
    <w:rsid w:val="005713A5"/>
    <w:rsid w:val="00574A0D"/>
    <w:rsid w:val="00575FA2"/>
    <w:rsid w:val="00577B4C"/>
    <w:rsid w:val="00577DB4"/>
    <w:rsid w:val="00580731"/>
    <w:rsid w:val="00580DA2"/>
    <w:rsid w:val="00582889"/>
    <w:rsid w:val="005832F1"/>
    <w:rsid w:val="00583325"/>
    <w:rsid w:val="005834B2"/>
    <w:rsid w:val="0058408F"/>
    <w:rsid w:val="0058504E"/>
    <w:rsid w:val="005860D5"/>
    <w:rsid w:val="0058670F"/>
    <w:rsid w:val="00587C9B"/>
    <w:rsid w:val="00590E3B"/>
    <w:rsid w:val="0059407A"/>
    <w:rsid w:val="005973B4"/>
    <w:rsid w:val="00597F68"/>
    <w:rsid w:val="005A0950"/>
    <w:rsid w:val="005A1333"/>
    <w:rsid w:val="005A29FC"/>
    <w:rsid w:val="005A473E"/>
    <w:rsid w:val="005A552D"/>
    <w:rsid w:val="005A6B33"/>
    <w:rsid w:val="005A6BA0"/>
    <w:rsid w:val="005A6CA1"/>
    <w:rsid w:val="005A6CBE"/>
    <w:rsid w:val="005A7934"/>
    <w:rsid w:val="005B00B4"/>
    <w:rsid w:val="005B1B8E"/>
    <w:rsid w:val="005B1DB2"/>
    <w:rsid w:val="005B2387"/>
    <w:rsid w:val="005B2960"/>
    <w:rsid w:val="005B34C1"/>
    <w:rsid w:val="005B4229"/>
    <w:rsid w:val="005B5E75"/>
    <w:rsid w:val="005B6F45"/>
    <w:rsid w:val="005B7DBA"/>
    <w:rsid w:val="005C0086"/>
    <w:rsid w:val="005C07CA"/>
    <w:rsid w:val="005C196C"/>
    <w:rsid w:val="005C1A3E"/>
    <w:rsid w:val="005C4A46"/>
    <w:rsid w:val="005C6FE8"/>
    <w:rsid w:val="005C783F"/>
    <w:rsid w:val="005C7EBE"/>
    <w:rsid w:val="005D2259"/>
    <w:rsid w:val="005D35A3"/>
    <w:rsid w:val="005D606E"/>
    <w:rsid w:val="005D646E"/>
    <w:rsid w:val="005D6C98"/>
    <w:rsid w:val="005D73B1"/>
    <w:rsid w:val="005E04DF"/>
    <w:rsid w:val="005E2AF1"/>
    <w:rsid w:val="005E3104"/>
    <w:rsid w:val="005E432C"/>
    <w:rsid w:val="005E446E"/>
    <w:rsid w:val="005E5F3C"/>
    <w:rsid w:val="005E6BCE"/>
    <w:rsid w:val="005E7AA0"/>
    <w:rsid w:val="005E7F7F"/>
    <w:rsid w:val="005F08BE"/>
    <w:rsid w:val="005F30A0"/>
    <w:rsid w:val="005F42F8"/>
    <w:rsid w:val="005F4C82"/>
    <w:rsid w:val="006014DD"/>
    <w:rsid w:val="00602FC5"/>
    <w:rsid w:val="00604DF8"/>
    <w:rsid w:val="00607111"/>
    <w:rsid w:val="00607CE1"/>
    <w:rsid w:val="0061036A"/>
    <w:rsid w:val="006104B9"/>
    <w:rsid w:val="006125E2"/>
    <w:rsid w:val="006130F5"/>
    <w:rsid w:val="006156FD"/>
    <w:rsid w:val="00615959"/>
    <w:rsid w:val="00615EAB"/>
    <w:rsid w:val="00615EBD"/>
    <w:rsid w:val="006162B8"/>
    <w:rsid w:val="0061633B"/>
    <w:rsid w:val="00616495"/>
    <w:rsid w:val="00616C26"/>
    <w:rsid w:val="006178D9"/>
    <w:rsid w:val="00620464"/>
    <w:rsid w:val="006208B3"/>
    <w:rsid w:val="006218F0"/>
    <w:rsid w:val="00622328"/>
    <w:rsid w:val="00623DBA"/>
    <w:rsid w:val="00623E35"/>
    <w:rsid w:val="006244AE"/>
    <w:rsid w:val="00625877"/>
    <w:rsid w:val="0062609F"/>
    <w:rsid w:val="006309F1"/>
    <w:rsid w:val="00630FAE"/>
    <w:rsid w:val="0063112B"/>
    <w:rsid w:val="006314BB"/>
    <w:rsid w:val="00631B8D"/>
    <w:rsid w:val="00632113"/>
    <w:rsid w:val="006325F9"/>
    <w:rsid w:val="006336D8"/>
    <w:rsid w:val="00633D04"/>
    <w:rsid w:val="00633D10"/>
    <w:rsid w:val="00634743"/>
    <w:rsid w:val="00635C3D"/>
    <w:rsid w:val="00636AAE"/>
    <w:rsid w:val="00641ECD"/>
    <w:rsid w:val="00643870"/>
    <w:rsid w:val="006455F8"/>
    <w:rsid w:val="0064605B"/>
    <w:rsid w:val="00646B00"/>
    <w:rsid w:val="00646EBF"/>
    <w:rsid w:val="00646F97"/>
    <w:rsid w:val="0064730A"/>
    <w:rsid w:val="00647378"/>
    <w:rsid w:val="0065088D"/>
    <w:rsid w:val="00650970"/>
    <w:rsid w:val="0065258E"/>
    <w:rsid w:val="00654158"/>
    <w:rsid w:val="006545C0"/>
    <w:rsid w:val="00654792"/>
    <w:rsid w:val="00655D8B"/>
    <w:rsid w:val="00657182"/>
    <w:rsid w:val="00657668"/>
    <w:rsid w:val="0066024E"/>
    <w:rsid w:val="00660649"/>
    <w:rsid w:val="00660A69"/>
    <w:rsid w:val="0066167C"/>
    <w:rsid w:val="006638C4"/>
    <w:rsid w:val="006643BC"/>
    <w:rsid w:val="00665982"/>
    <w:rsid w:val="00666593"/>
    <w:rsid w:val="006668D5"/>
    <w:rsid w:val="00666BAD"/>
    <w:rsid w:val="006679ED"/>
    <w:rsid w:val="00670D4E"/>
    <w:rsid w:val="00670EA8"/>
    <w:rsid w:val="00672673"/>
    <w:rsid w:val="00674D3F"/>
    <w:rsid w:val="00676B68"/>
    <w:rsid w:val="006805ED"/>
    <w:rsid w:val="00680B1F"/>
    <w:rsid w:val="00680B79"/>
    <w:rsid w:val="00680EEE"/>
    <w:rsid w:val="00682D34"/>
    <w:rsid w:val="00683C1D"/>
    <w:rsid w:val="00687D9F"/>
    <w:rsid w:val="00690CA8"/>
    <w:rsid w:val="00691818"/>
    <w:rsid w:val="00691E9D"/>
    <w:rsid w:val="006925A0"/>
    <w:rsid w:val="006935D2"/>
    <w:rsid w:val="00694135"/>
    <w:rsid w:val="00695097"/>
    <w:rsid w:val="00697595"/>
    <w:rsid w:val="006977F1"/>
    <w:rsid w:val="00697978"/>
    <w:rsid w:val="006A0790"/>
    <w:rsid w:val="006A13B2"/>
    <w:rsid w:val="006A15C7"/>
    <w:rsid w:val="006A28F7"/>
    <w:rsid w:val="006A3294"/>
    <w:rsid w:val="006A402E"/>
    <w:rsid w:val="006A4731"/>
    <w:rsid w:val="006A4CF6"/>
    <w:rsid w:val="006A5C8C"/>
    <w:rsid w:val="006A7F5D"/>
    <w:rsid w:val="006B0D40"/>
    <w:rsid w:val="006B4401"/>
    <w:rsid w:val="006B5B52"/>
    <w:rsid w:val="006B5E27"/>
    <w:rsid w:val="006B677B"/>
    <w:rsid w:val="006B6A55"/>
    <w:rsid w:val="006B7558"/>
    <w:rsid w:val="006C0877"/>
    <w:rsid w:val="006C1CB0"/>
    <w:rsid w:val="006C24A3"/>
    <w:rsid w:val="006C26FC"/>
    <w:rsid w:val="006C2B49"/>
    <w:rsid w:val="006C4567"/>
    <w:rsid w:val="006C51A0"/>
    <w:rsid w:val="006C5F89"/>
    <w:rsid w:val="006D1016"/>
    <w:rsid w:val="006D4079"/>
    <w:rsid w:val="006D471F"/>
    <w:rsid w:val="006D4F44"/>
    <w:rsid w:val="006D5D95"/>
    <w:rsid w:val="006D6987"/>
    <w:rsid w:val="006D6B1F"/>
    <w:rsid w:val="006D7648"/>
    <w:rsid w:val="006E075C"/>
    <w:rsid w:val="006E1512"/>
    <w:rsid w:val="006E1D6A"/>
    <w:rsid w:val="006E2849"/>
    <w:rsid w:val="006E30C8"/>
    <w:rsid w:val="006E3C97"/>
    <w:rsid w:val="006E410D"/>
    <w:rsid w:val="006E42D4"/>
    <w:rsid w:val="006E5A36"/>
    <w:rsid w:val="006E636D"/>
    <w:rsid w:val="006E6E0B"/>
    <w:rsid w:val="006F1D31"/>
    <w:rsid w:val="006F3A7F"/>
    <w:rsid w:val="006F41C6"/>
    <w:rsid w:val="006F4596"/>
    <w:rsid w:val="006F5AF5"/>
    <w:rsid w:val="006F5BC2"/>
    <w:rsid w:val="00701B50"/>
    <w:rsid w:val="00702748"/>
    <w:rsid w:val="00702F7E"/>
    <w:rsid w:val="007036C6"/>
    <w:rsid w:val="00703969"/>
    <w:rsid w:val="007063C1"/>
    <w:rsid w:val="00711A40"/>
    <w:rsid w:val="00711D57"/>
    <w:rsid w:val="00713471"/>
    <w:rsid w:val="0071437F"/>
    <w:rsid w:val="00714DB3"/>
    <w:rsid w:val="00716238"/>
    <w:rsid w:val="007162EC"/>
    <w:rsid w:val="007176C3"/>
    <w:rsid w:val="007207D5"/>
    <w:rsid w:val="007217C8"/>
    <w:rsid w:val="007218D5"/>
    <w:rsid w:val="007225F6"/>
    <w:rsid w:val="0072411C"/>
    <w:rsid w:val="007245B0"/>
    <w:rsid w:val="007268E5"/>
    <w:rsid w:val="00727ED8"/>
    <w:rsid w:val="0073574F"/>
    <w:rsid w:val="00735B34"/>
    <w:rsid w:val="00737295"/>
    <w:rsid w:val="00740342"/>
    <w:rsid w:val="00740D3F"/>
    <w:rsid w:val="00741D27"/>
    <w:rsid w:val="00743191"/>
    <w:rsid w:val="00743217"/>
    <w:rsid w:val="007433ED"/>
    <w:rsid w:val="0074354C"/>
    <w:rsid w:val="00743DAD"/>
    <w:rsid w:val="0074453C"/>
    <w:rsid w:val="007446A3"/>
    <w:rsid w:val="00745090"/>
    <w:rsid w:val="0074745E"/>
    <w:rsid w:val="007526B1"/>
    <w:rsid w:val="00752D24"/>
    <w:rsid w:val="007533B4"/>
    <w:rsid w:val="00753610"/>
    <w:rsid w:val="007549A0"/>
    <w:rsid w:val="00754C30"/>
    <w:rsid w:val="007572A3"/>
    <w:rsid w:val="007579B7"/>
    <w:rsid w:val="0076024F"/>
    <w:rsid w:val="00761302"/>
    <w:rsid w:val="00761650"/>
    <w:rsid w:val="00762433"/>
    <w:rsid w:val="0076438D"/>
    <w:rsid w:val="00764C0C"/>
    <w:rsid w:val="00765A50"/>
    <w:rsid w:val="00766C1B"/>
    <w:rsid w:val="00770150"/>
    <w:rsid w:val="0077077F"/>
    <w:rsid w:val="0077142E"/>
    <w:rsid w:val="007744BC"/>
    <w:rsid w:val="007747D6"/>
    <w:rsid w:val="00775492"/>
    <w:rsid w:val="00781319"/>
    <w:rsid w:val="00783CBB"/>
    <w:rsid w:val="00783DF0"/>
    <w:rsid w:val="00785FEA"/>
    <w:rsid w:val="00786907"/>
    <w:rsid w:val="00786E19"/>
    <w:rsid w:val="00787561"/>
    <w:rsid w:val="00787E63"/>
    <w:rsid w:val="00790CB7"/>
    <w:rsid w:val="00791FB8"/>
    <w:rsid w:val="00792187"/>
    <w:rsid w:val="00793A0A"/>
    <w:rsid w:val="00797C02"/>
    <w:rsid w:val="00797F2E"/>
    <w:rsid w:val="00797FB0"/>
    <w:rsid w:val="007A013A"/>
    <w:rsid w:val="007A0DC0"/>
    <w:rsid w:val="007A20CA"/>
    <w:rsid w:val="007A34F9"/>
    <w:rsid w:val="007A50B8"/>
    <w:rsid w:val="007A55DF"/>
    <w:rsid w:val="007A5AB9"/>
    <w:rsid w:val="007B0637"/>
    <w:rsid w:val="007B0FE2"/>
    <w:rsid w:val="007B1419"/>
    <w:rsid w:val="007B3472"/>
    <w:rsid w:val="007B3BEF"/>
    <w:rsid w:val="007B4860"/>
    <w:rsid w:val="007B525E"/>
    <w:rsid w:val="007B56B0"/>
    <w:rsid w:val="007B6555"/>
    <w:rsid w:val="007B7968"/>
    <w:rsid w:val="007C12B2"/>
    <w:rsid w:val="007C5318"/>
    <w:rsid w:val="007C556A"/>
    <w:rsid w:val="007C68D4"/>
    <w:rsid w:val="007D0365"/>
    <w:rsid w:val="007D1285"/>
    <w:rsid w:val="007D1FA4"/>
    <w:rsid w:val="007D37E0"/>
    <w:rsid w:val="007D3918"/>
    <w:rsid w:val="007D3C1C"/>
    <w:rsid w:val="007D44C3"/>
    <w:rsid w:val="007D5153"/>
    <w:rsid w:val="007D67B8"/>
    <w:rsid w:val="007D73F1"/>
    <w:rsid w:val="007D78DC"/>
    <w:rsid w:val="007D7C13"/>
    <w:rsid w:val="007E04F2"/>
    <w:rsid w:val="007E1B43"/>
    <w:rsid w:val="007E5054"/>
    <w:rsid w:val="007E7B93"/>
    <w:rsid w:val="007F1254"/>
    <w:rsid w:val="007F1F44"/>
    <w:rsid w:val="007F5959"/>
    <w:rsid w:val="007F6D62"/>
    <w:rsid w:val="007F6E41"/>
    <w:rsid w:val="007F75B8"/>
    <w:rsid w:val="007F7D3D"/>
    <w:rsid w:val="008001DA"/>
    <w:rsid w:val="00801655"/>
    <w:rsid w:val="00803DC7"/>
    <w:rsid w:val="00804736"/>
    <w:rsid w:val="008059D1"/>
    <w:rsid w:val="00805D1B"/>
    <w:rsid w:val="00807465"/>
    <w:rsid w:val="0080755B"/>
    <w:rsid w:val="00807750"/>
    <w:rsid w:val="00807C0C"/>
    <w:rsid w:val="00810454"/>
    <w:rsid w:val="008110C3"/>
    <w:rsid w:val="008126B4"/>
    <w:rsid w:val="00812B62"/>
    <w:rsid w:val="00813D16"/>
    <w:rsid w:val="00815104"/>
    <w:rsid w:val="00817A8D"/>
    <w:rsid w:val="00820578"/>
    <w:rsid w:val="00820E2F"/>
    <w:rsid w:val="0082140D"/>
    <w:rsid w:val="00821A82"/>
    <w:rsid w:val="00822056"/>
    <w:rsid w:val="00824D53"/>
    <w:rsid w:val="00824EBB"/>
    <w:rsid w:val="00824F8B"/>
    <w:rsid w:val="008259E3"/>
    <w:rsid w:val="00826776"/>
    <w:rsid w:val="008272B5"/>
    <w:rsid w:val="00827A61"/>
    <w:rsid w:val="008302C4"/>
    <w:rsid w:val="00831007"/>
    <w:rsid w:val="00833BEF"/>
    <w:rsid w:val="008349F2"/>
    <w:rsid w:val="008356D4"/>
    <w:rsid w:val="008369E0"/>
    <w:rsid w:val="00837D32"/>
    <w:rsid w:val="00837FFE"/>
    <w:rsid w:val="00841576"/>
    <w:rsid w:val="00841B0E"/>
    <w:rsid w:val="00842490"/>
    <w:rsid w:val="0084610D"/>
    <w:rsid w:val="0084684C"/>
    <w:rsid w:val="00846AD6"/>
    <w:rsid w:val="00846C26"/>
    <w:rsid w:val="0084753A"/>
    <w:rsid w:val="008509D2"/>
    <w:rsid w:val="0085140C"/>
    <w:rsid w:val="00851544"/>
    <w:rsid w:val="00852996"/>
    <w:rsid w:val="0085538B"/>
    <w:rsid w:val="00855655"/>
    <w:rsid w:val="00856299"/>
    <w:rsid w:val="008569B2"/>
    <w:rsid w:val="00861B6A"/>
    <w:rsid w:val="00862C49"/>
    <w:rsid w:val="00865023"/>
    <w:rsid w:val="0086639E"/>
    <w:rsid w:val="008675AF"/>
    <w:rsid w:val="00870A6E"/>
    <w:rsid w:val="008718A8"/>
    <w:rsid w:val="00871EA5"/>
    <w:rsid w:val="00872A83"/>
    <w:rsid w:val="00873CA0"/>
    <w:rsid w:val="00873E4A"/>
    <w:rsid w:val="00875712"/>
    <w:rsid w:val="00877380"/>
    <w:rsid w:val="008774B5"/>
    <w:rsid w:val="00877BD6"/>
    <w:rsid w:val="0088153E"/>
    <w:rsid w:val="00883C3C"/>
    <w:rsid w:val="00885BE7"/>
    <w:rsid w:val="00885FF4"/>
    <w:rsid w:val="00886FB5"/>
    <w:rsid w:val="0088730F"/>
    <w:rsid w:val="008902A4"/>
    <w:rsid w:val="008908DD"/>
    <w:rsid w:val="00891243"/>
    <w:rsid w:val="00892102"/>
    <w:rsid w:val="00892EE2"/>
    <w:rsid w:val="008952ED"/>
    <w:rsid w:val="008956BE"/>
    <w:rsid w:val="008959C0"/>
    <w:rsid w:val="00896A35"/>
    <w:rsid w:val="0089702C"/>
    <w:rsid w:val="008978F6"/>
    <w:rsid w:val="008A0ACC"/>
    <w:rsid w:val="008A41C5"/>
    <w:rsid w:val="008A4924"/>
    <w:rsid w:val="008A4DFE"/>
    <w:rsid w:val="008A50A3"/>
    <w:rsid w:val="008A5F61"/>
    <w:rsid w:val="008A6B3D"/>
    <w:rsid w:val="008A7A76"/>
    <w:rsid w:val="008B1052"/>
    <w:rsid w:val="008B18DB"/>
    <w:rsid w:val="008B1CB2"/>
    <w:rsid w:val="008B1CBB"/>
    <w:rsid w:val="008B2364"/>
    <w:rsid w:val="008B350F"/>
    <w:rsid w:val="008B502C"/>
    <w:rsid w:val="008B51AD"/>
    <w:rsid w:val="008B554F"/>
    <w:rsid w:val="008B5B03"/>
    <w:rsid w:val="008B67F3"/>
    <w:rsid w:val="008B6F05"/>
    <w:rsid w:val="008B71F3"/>
    <w:rsid w:val="008B7795"/>
    <w:rsid w:val="008B7F42"/>
    <w:rsid w:val="008C0AA3"/>
    <w:rsid w:val="008C282E"/>
    <w:rsid w:val="008C4B94"/>
    <w:rsid w:val="008C630E"/>
    <w:rsid w:val="008C6CC9"/>
    <w:rsid w:val="008D191D"/>
    <w:rsid w:val="008D1C59"/>
    <w:rsid w:val="008D444A"/>
    <w:rsid w:val="008D49D7"/>
    <w:rsid w:val="008D52E5"/>
    <w:rsid w:val="008D6980"/>
    <w:rsid w:val="008D6C73"/>
    <w:rsid w:val="008D6CCD"/>
    <w:rsid w:val="008D6D04"/>
    <w:rsid w:val="008D739A"/>
    <w:rsid w:val="008D7DA8"/>
    <w:rsid w:val="008E10D2"/>
    <w:rsid w:val="008E29D0"/>
    <w:rsid w:val="008E3176"/>
    <w:rsid w:val="008E328D"/>
    <w:rsid w:val="008E439A"/>
    <w:rsid w:val="008E5E10"/>
    <w:rsid w:val="008E6E7C"/>
    <w:rsid w:val="008E7745"/>
    <w:rsid w:val="008F100D"/>
    <w:rsid w:val="008F2483"/>
    <w:rsid w:val="008F2E28"/>
    <w:rsid w:val="008F35B1"/>
    <w:rsid w:val="008F36EB"/>
    <w:rsid w:val="008F50F8"/>
    <w:rsid w:val="008F5BD6"/>
    <w:rsid w:val="008F6460"/>
    <w:rsid w:val="008F6945"/>
    <w:rsid w:val="008F6EC6"/>
    <w:rsid w:val="008F7183"/>
    <w:rsid w:val="008F7F1B"/>
    <w:rsid w:val="00901190"/>
    <w:rsid w:val="009011BF"/>
    <w:rsid w:val="0090243F"/>
    <w:rsid w:val="00902900"/>
    <w:rsid w:val="00905835"/>
    <w:rsid w:val="00906BE2"/>
    <w:rsid w:val="00906FC6"/>
    <w:rsid w:val="009079DF"/>
    <w:rsid w:val="00907D39"/>
    <w:rsid w:val="009127B5"/>
    <w:rsid w:val="00912ED9"/>
    <w:rsid w:val="00915B5F"/>
    <w:rsid w:val="009173A0"/>
    <w:rsid w:val="0091792F"/>
    <w:rsid w:val="00917F51"/>
    <w:rsid w:val="009218B5"/>
    <w:rsid w:val="00921D68"/>
    <w:rsid w:val="00924ABA"/>
    <w:rsid w:val="009255B5"/>
    <w:rsid w:val="00927FE9"/>
    <w:rsid w:val="00930D30"/>
    <w:rsid w:val="0093124B"/>
    <w:rsid w:val="009317C1"/>
    <w:rsid w:val="00933310"/>
    <w:rsid w:val="009339D1"/>
    <w:rsid w:val="00933BCF"/>
    <w:rsid w:val="00933BE1"/>
    <w:rsid w:val="00933BFB"/>
    <w:rsid w:val="00936137"/>
    <w:rsid w:val="00936271"/>
    <w:rsid w:val="00936A09"/>
    <w:rsid w:val="00937872"/>
    <w:rsid w:val="00940269"/>
    <w:rsid w:val="00940DDB"/>
    <w:rsid w:val="00947B67"/>
    <w:rsid w:val="00947D06"/>
    <w:rsid w:val="00947FEB"/>
    <w:rsid w:val="00951D5B"/>
    <w:rsid w:val="0095257D"/>
    <w:rsid w:val="00954672"/>
    <w:rsid w:val="00954779"/>
    <w:rsid w:val="009559FF"/>
    <w:rsid w:val="00956452"/>
    <w:rsid w:val="009605DF"/>
    <w:rsid w:val="0096084E"/>
    <w:rsid w:val="009609B4"/>
    <w:rsid w:val="00962C2E"/>
    <w:rsid w:val="00963012"/>
    <w:rsid w:val="00963D43"/>
    <w:rsid w:val="00964B2F"/>
    <w:rsid w:val="009672CB"/>
    <w:rsid w:val="009676A2"/>
    <w:rsid w:val="00970720"/>
    <w:rsid w:val="00970B7A"/>
    <w:rsid w:val="00972449"/>
    <w:rsid w:val="009732FC"/>
    <w:rsid w:val="0097385E"/>
    <w:rsid w:val="009740F1"/>
    <w:rsid w:val="00974564"/>
    <w:rsid w:val="00974A5F"/>
    <w:rsid w:val="0097518A"/>
    <w:rsid w:val="00975337"/>
    <w:rsid w:val="00975641"/>
    <w:rsid w:val="00975CC8"/>
    <w:rsid w:val="009775E4"/>
    <w:rsid w:val="00977A20"/>
    <w:rsid w:val="00977EF6"/>
    <w:rsid w:val="009816F5"/>
    <w:rsid w:val="00981F8A"/>
    <w:rsid w:val="009832E3"/>
    <w:rsid w:val="0098609E"/>
    <w:rsid w:val="00987C57"/>
    <w:rsid w:val="00990002"/>
    <w:rsid w:val="00990C72"/>
    <w:rsid w:val="00991C0A"/>
    <w:rsid w:val="00992E46"/>
    <w:rsid w:val="00993F7C"/>
    <w:rsid w:val="009944F4"/>
    <w:rsid w:val="009974A2"/>
    <w:rsid w:val="00997A6F"/>
    <w:rsid w:val="009A1122"/>
    <w:rsid w:val="009A118B"/>
    <w:rsid w:val="009A1E6F"/>
    <w:rsid w:val="009A50DD"/>
    <w:rsid w:val="009A50F5"/>
    <w:rsid w:val="009A68FB"/>
    <w:rsid w:val="009A7379"/>
    <w:rsid w:val="009A7E13"/>
    <w:rsid w:val="009B0D49"/>
    <w:rsid w:val="009B2270"/>
    <w:rsid w:val="009B544A"/>
    <w:rsid w:val="009B73ED"/>
    <w:rsid w:val="009C08F8"/>
    <w:rsid w:val="009C0F5B"/>
    <w:rsid w:val="009C26AD"/>
    <w:rsid w:val="009C3ECA"/>
    <w:rsid w:val="009C44B0"/>
    <w:rsid w:val="009C469B"/>
    <w:rsid w:val="009C49FF"/>
    <w:rsid w:val="009C4A20"/>
    <w:rsid w:val="009C50BB"/>
    <w:rsid w:val="009C5FD3"/>
    <w:rsid w:val="009C785E"/>
    <w:rsid w:val="009D048E"/>
    <w:rsid w:val="009D056B"/>
    <w:rsid w:val="009D09B8"/>
    <w:rsid w:val="009D101D"/>
    <w:rsid w:val="009D15FB"/>
    <w:rsid w:val="009D519A"/>
    <w:rsid w:val="009D5E99"/>
    <w:rsid w:val="009D61C9"/>
    <w:rsid w:val="009D661B"/>
    <w:rsid w:val="009D68C6"/>
    <w:rsid w:val="009D7CD6"/>
    <w:rsid w:val="009D7DEE"/>
    <w:rsid w:val="009D7EFD"/>
    <w:rsid w:val="009E09AE"/>
    <w:rsid w:val="009E6519"/>
    <w:rsid w:val="009E6EC2"/>
    <w:rsid w:val="009F2774"/>
    <w:rsid w:val="009F2EE0"/>
    <w:rsid w:val="009F3973"/>
    <w:rsid w:val="009F4CF0"/>
    <w:rsid w:val="009F76A8"/>
    <w:rsid w:val="00A00CA7"/>
    <w:rsid w:val="00A00EE4"/>
    <w:rsid w:val="00A0241A"/>
    <w:rsid w:val="00A031D1"/>
    <w:rsid w:val="00A03CB2"/>
    <w:rsid w:val="00A0492B"/>
    <w:rsid w:val="00A04DE0"/>
    <w:rsid w:val="00A05109"/>
    <w:rsid w:val="00A05F34"/>
    <w:rsid w:val="00A06688"/>
    <w:rsid w:val="00A10B12"/>
    <w:rsid w:val="00A12CFC"/>
    <w:rsid w:val="00A13223"/>
    <w:rsid w:val="00A14528"/>
    <w:rsid w:val="00A14ABD"/>
    <w:rsid w:val="00A150CE"/>
    <w:rsid w:val="00A15782"/>
    <w:rsid w:val="00A15D85"/>
    <w:rsid w:val="00A20F45"/>
    <w:rsid w:val="00A213DC"/>
    <w:rsid w:val="00A23610"/>
    <w:rsid w:val="00A23A20"/>
    <w:rsid w:val="00A245D0"/>
    <w:rsid w:val="00A2464D"/>
    <w:rsid w:val="00A25C90"/>
    <w:rsid w:val="00A26925"/>
    <w:rsid w:val="00A26C99"/>
    <w:rsid w:val="00A27FDE"/>
    <w:rsid w:val="00A30F4E"/>
    <w:rsid w:val="00A31354"/>
    <w:rsid w:val="00A317D1"/>
    <w:rsid w:val="00A338CB"/>
    <w:rsid w:val="00A33D3A"/>
    <w:rsid w:val="00A3643A"/>
    <w:rsid w:val="00A404B8"/>
    <w:rsid w:val="00A40BD9"/>
    <w:rsid w:val="00A40CF4"/>
    <w:rsid w:val="00A42107"/>
    <w:rsid w:val="00A42E6D"/>
    <w:rsid w:val="00A448A6"/>
    <w:rsid w:val="00A45D71"/>
    <w:rsid w:val="00A4610A"/>
    <w:rsid w:val="00A46598"/>
    <w:rsid w:val="00A46905"/>
    <w:rsid w:val="00A46BB7"/>
    <w:rsid w:val="00A477A5"/>
    <w:rsid w:val="00A47ED3"/>
    <w:rsid w:val="00A50544"/>
    <w:rsid w:val="00A524C6"/>
    <w:rsid w:val="00A52BA9"/>
    <w:rsid w:val="00A5377B"/>
    <w:rsid w:val="00A539C7"/>
    <w:rsid w:val="00A53FA6"/>
    <w:rsid w:val="00A54D5F"/>
    <w:rsid w:val="00A625E5"/>
    <w:rsid w:val="00A63D92"/>
    <w:rsid w:val="00A640EB"/>
    <w:rsid w:val="00A65855"/>
    <w:rsid w:val="00A66943"/>
    <w:rsid w:val="00A70A92"/>
    <w:rsid w:val="00A70C74"/>
    <w:rsid w:val="00A7136A"/>
    <w:rsid w:val="00A74816"/>
    <w:rsid w:val="00A7552C"/>
    <w:rsid w:val="00A769ED"/>
    <w:rsid w:val="00A76B8E"/>
    <w:rsid w:val="00A76E81"/>
    <w:rsid w:val="00A77E79"/>
    <w:rsid w:val="00A80023"/>
    <w:rsid w:val="00A806A2"/>
    <w:rsid w:val="00A8170D"/>
    <w:rsid w:val="00A81B41"/>
    <w:rsid w:val="00A82CDE"/>
    <w:rsid w:val="00A8407A"/>
    <w:rsid w:val="00A84D2B"/>
    <w:rsid w:val="00A85429"/>
    <w:rsid w:val="00A854E1"/>
    <w:rsid w:val="00A860E0"/>
    <w:rsid w:val="00A86D8E"/>
    <w:rsid w:val="00A87367"/>
    <w:rsid w:val="00A873E6"/>
    <w:rsid w:val="00A875FD"/>
    <w:rsid w:val="00A90F9F"/>
    <w:rsid w:val="00A918BC"/>
    <w:rsid w:val="00A94509"/>
    <w:rsid w:val="00A948BD"/>
    <w:rsid w:val="00A95EBB"/>
    <w:rsid w:val="00A97349"/>
    <w:rsid w:val="00AA1C56"/>
    <w:rsid w:val="00AA3857"/>
    <w:rsid w:val="00AA3FC4"/>
    <w:rsid w:val="00AA4137"/>
    <w:rsid w:val="00AA4456"/>
    <w:rsid w:val="00AA4C44"/>
    <w:rsid w:val="00AA57FC"/>
    <w:rsid w:val="00AA5DEE"/>
    <w:rsid w:val="00AA7790"/>
    <w:rsid w:val="00AA7D66"/>
    <w:rsid w:val="00AB1DAF"/>
    <w:rsid w:val="00AB1E97"/>
    <w:rsid w:val="00AB1F57"/>
    <w:rsid w:val="00AB21A8"/>
    <w:rsid w:val="00AB2992"/>
    <w:rsid w:val="00AB2F24"/>
    <w:rsid w:val="00AB3268"/>
    <w:rsid w:val="00AB358E"/>
    <w:rsid w:val="00AB37B4"/>
    <w:rsid w:val="00AB4CC9"/>
    <w:rsid w:val="00AB5C5F"/>
    <w:rsid w:val="00AB6A89"/>
    <w:rsid w:val="00AB6EF6"/>
    <w:rsid w:val="00AC00BF"/>
    <w:rsid w:val="00AC1C3C"/>
    <w:rsid w:val="00AC1EEF"/>
    <w:rsid w:val="00AC673D"/>
    <w:rsid w:val="00AC736A"/>
    <w:rsid w:val="00AD0323"/>
    <w:rsid w:val="00AD1B3A"/>
    <w:rsid w:val="00AD1CB7"/>
    <w:rsid w:val="00AD230E"/>
    <w:rsid w:val="00AD2D18"/>
    <w:rsid w:val="00AD5AD5"/>
    <w:rsid w:val="00AD6236"/>
    <w:rsid w:val="00AD7EB2"/>
    <w:rsid w:val="00AE037F"/>
    <w:rsid w:val="00AE27D1"/>
    <w:rsid w:val="00AE3017"/>
    <w:rsid w:val="00AE3947"/>
    <w:rsid w:val="00AE5310"/>
    <w:rsid w:val="00AE5753"/>
    <w:rsid w:val="00AE585D"/>
    <w:rsid w:val="00AE7522"/>
    <w:rsid w:val="00AF0C1B"/>
    <w:rsid w:val="00AF1E2B"/>
    <w:rsid w:val="00AF27AF"/>
    <w:rsid w:val="00AF298B"/>
    <w:rsid w:val="00AF3F7D"/>
    <w:rsid w:val="00AF40B9"/>
    <w:rsid w:val="00AF4116"/>
    <w:rsid w:val="00AF4247"/>
    <w:rsid w:val="00AF507F"/>
    <w:rsid w:val="00AF55CE"/>
    <w:rsid w:val="00AF66A2"/>
    <w:rsid w:val="00AF754B"/>
    <w:rsid w:val="00B012AE"/>
    <w:rsid w:val="00B01BF0"/>
    <w:rsid w:val="00B02279"/>
    <w:rsid w:val="00B02411"/>
    <w:rsid w:val="00B024F5"/>
    <w:rsid w:val="00B03633"/>
    <w:rsid w:val="00B03B00"/>
    <w:rsid w:val="00B04615"/>
    <w:rsid w:val="00B04B56"/>
    <w:rsid w:val="00B04F19"/>
    <w:rsid w:val="00B06363"/>
    <w:rsid w:val="00B06BD8"/>
    <w:rsid w:val="00B07666"/>
    <w:rsid w:val="00B10271"/>
    <w:rsid w:val="00B11013"/>
    <w:rsid w:val="00B121BF"/>
    <w:rsid w:val="00B14194"/>
    <w:rsid w:val="00B15EC4"/>
    <w:rsid w:val="00B16E61"/>
    <w:rsid w:val="00B205D6"/>
    <w:rsid w:val="00B20B69"/>
    <w:rsid w:val="00B22CE3"/>
    <w:rsid w:val="00B24D42"/>
    <w:rsid w:val="00B251E3"/>
    <w:rsid w:val="00B25CA1"/>
    <w:rsid w:val="00B25FEC"/>
    <w:rsid w:val="00B34FD6"/>
    <w:rsid w:val="00B3609A"/>
    <w:rsid w:val="00B40934"/>
    <w:rsid w:val="00B41513"/>
    <w:rsid w:val="00B41DB3"/>
    <w:rsid w:val="00B42027"/>
    <w:rsid w:val="00B43288"/>
    <w:rsid w:val="00B43424"/>
    <w:rsid w:val="00B44C25"/>
    <w:rsid w:val="00B44E18"/>
    <w:rsid w:val="00B45020"/>
    <w:rsid w:val="00B4522E"/>
    <w:rsid w:val="00B45F19"/>
    <w:rsid w:val="00B4626B"/>
    <w:rsid w:val="00B46B1A"/>
    <w:rsid w:val="00B47929"/>
    <w:rsid w:val="00B5045B"/>
    <w:rsid w:val="00B51DAE"/>
    <w:rsid w:val="00B52988"/>
    <w:rsid w:val="00B52FA0"/>
    <w:rsid w:val="00B543B9"/>
    <w:rsid w:val="00B57FC2"/>
    <w:rsid w:val="00B6327E"/>
    <w:rsid w:val="00B63818"/>
    <w:rsid w:val="00B654DF"/>
    <w:rsid w:val="00B66A1B"/>
    <w:rsid w:val="00B70BB1"/>
    <w:rsid w:val="00B70E40"/>
    <w:rsid w:val="00B71C42"/>
    <w:rsid w:val="00B732CF"/>
    <w:rsid w:val="00B73B71"/>
    <w:rsid w:val="00B74039"/>
    <w:rsid w:val="00B74F42"/>
    <w:rsid w:val="00B75675"/>
    <w:rsid w:val="00B760F6"/>
    <w:rsid w:val="00B80933"/>
    <w:rsid w:val="00B80A86"/>
    <w:rsid w:val="00B80C3F"/>
    <w:rsid w:val="00B80CC9"/>
    <w:rsid w:val="00B840E4"/>
    <w:rsid w:val="00B87409"/>
    <w:rsid w:val="00B87A77"/>
    <w:rsid w:val="00B900DF"/>
    <w:rsid w:val="00B902F6"/>
    <w:rsid w:val="00B906BB"/>
    <w:rsid w:val="00B90E88"/>
    <w:rsid w:val="00B9118F"/>
    <w:rsid w:val="00B912EF"/>
    <w:rsid w:val="00B91513"/>
    <w:rsid w:val="00B92398"/>
    <w:rsid w:val="00B95FF5"/>
    <w:rsid w:val="00B96BA4"/>
    <w:rsid w:val="00BA0307"/>
    <w:rsid w:val="00BA07D6"/>
    <w:rsid w:val="00BA0CAD"/>
    <w:rsid w:val="00BA0DF7"/>
    <w:rsid w:val="00BA231C"/>
    <w:rsid w:val="00BA24A7"/>
    <w:rsid w:val="00BA2F44"/>
    <w:rsid w:val="00BA3C5A"/>
    <w:rsid w:val="00BA4A5F"/>
    <w:rsid w:val="00BA5AEE"/>
    <w:rsid w:val="00BA653B"/>
    <w:rsid w:val="00BA6F23"/>
    <w:rsid w:val="00BB109D"/>
    <w:rsid w:val="00BB1C3B"/>
    <w:rsid w:val="00BB1F81"/>
    <w:rsid w:val="00BB2306"/>
    <w:rsid w:val="00BB2A90"/>
    <w:rsid w:val="00BB5127"/>
    <w:rsid w:val="00BB5367"/>
    <w:rsid w:val="00BC0F30"/>
    <w:rsid w:val="00BC0FD6"/>
    <w:rsid w:val="00BC11CB"/>
    <w:rsid w:val="00BC2985"/>
    <w:rsid w:val="00BC3BE6"/>
    <w:rsid w:val="00BC43A4"/>
    <w:rsid w:val="00BC6020"/>
    <w:rsid w:val="00BD10FB"/>
    <w:rsid w:val="00BD160A"/>
    <w:rsid w:val="00BD3ECD"/>
    <w:rsid w:val="00BD3F5E"/>
    <w:rsid w:val="00BD442A"/>
    <w:rsid w:val="00BD53BA"/>
    <w:rsid w:val="00BD547F"/>
    <w:rsid w:val="00BD5A67"/>
    <w:rsid w:val="00BD6D8D"/>
    <w:rsid w:val="00BD715C"/>
    <w:rsid w:val="00BD71D9"/>
    <w:rsid w:val="00BE159E"/>
    <w:rsid w:val="00BE38AB"/>
    <w:rsid w:val="00BE5133"/>
    <w:rsid w:val="00BE64F2"/>
    <w:rsid w:val="00BE679B"/>
    <w:rsid w:val="00BE6BA1"/>
    <w:rsid w:val="00BE7C2F"/>
    <w:rsid w:val="00BF026B"/>
    <w:rsid w:val="00BF1528"/>
    <w:rsid w:val="00BF1886"/>
    <w:rsid w:val="00BF1B82"/>
    <w:rsid w:val="00BF1C06"/>
    <w:rsid w:val="00BF32B9"/>
    <w:rsid w:val="00BF5419"/>
    <w:rsid w:val="00BF7CB7"/>
    <w:rsid w:val="00C0055B"/>
    <w:rsid w:val="00C015E5"/>
    <w:rsid w:val="00C036AD"/>
    <w:rsid w:val="00C0436D"/>
    <w:rsid w:val="00C048C2"/>
    <w:rsid w:val="00C0539E"/>
    <w:rsid w:val="00C05C1E"/>
    <w:rsid w:val="00C05C5C"/>
    <w:rsid w:val="00C10B29"/>
    <w:rsid w:val="00C10E82"/>
    <w:rsid w:val="00C10FDB"/>
    <w:rsid w:val="00C11999"/>
    <w:rsid w:val="00C120D6"/>
    <w:rsid w:val="00C122B6"/>
    <w:rsid w:val="00C15D34"/>
    <w:rsid w:val="00C2008B"/>
    <w:rsid w:val="00C20D0B"/>
    <w:rsid w:val="00C21380"/>
    <w:rsid w:val="00C21F6B"/>
    <w:rsid w:val="00C22243"/>
    <w:rsid w:val="00C223A2"/>
    <w:rsid w:val="00C22E31"/>
    <w:rsid w:val="00C30016"/>
    <w:rsid w:val="00C30E4C"/>
    <w:rsid w:val="00C313B7"/>
    <w:rsid w:val="00C32633"/>
    <w:rsid w:val="00C3373C"/>
    <w:rsid w:val="00C41751"/>
    <w:rsid w:val="00C41B6B"/>
    <w:rsid w:val="00C42773"/>
    <w:rsid w:val="00C42D13"/>
    <w:rsid w:val="00C43784"/>
    <w:rsid w:val="00C43893"/>
    <w:rsid w:val="00C43F06"/>
    <w:rsid w:val="00C44BF3"/>
    <w:rsid w:val="00C44EDC"/>
    <w:rsid w:val="00C45E94"/>
    <w:rsid w:val="00C505A6"/>
    <w:rsid w:val="00C51FD3"/>
    <w:rsid w:val="00C52C11"/>
    <w:rsid w:val="00C52F4E"/>
    <w:rsid w:val="00C538CF"/>
    <w:rsid w:val="00C56C79"/>
    <w:rsid w:val="00C57BF6"/>
    <w:rsid w:val="00C609C7"/>
    <w:rsid w:val="00C61015"/>
    <w:rsid w:val="00C610A0"/>
    <w:rsid w:val="00C61521"/>
    <w:rsid w:val="00C61C2D"/>
    <w:rsid w:val="00C62D18"/>
    <w:rsid w:val="00C62E63"/>
    <w:rsid w:val="00C631F8"/>
    <w:rsid w:val="00C63EB7"/>
    <w:rsid w:val="00C66923"/>
    <w:rsid w:val="00C66C56"/>
    <w:rsid w:val="00C66E4B"/>
    <w:rsid w:val="00C70FD4"/>
    <w:rsid w:val="00C72BCD"/>
    <w:rsid w:val="00C72C51"/>
    <w:rsid w:val="00C731AA"/>
    <w:rsid w:val="00C74470"/>
    <w:rsid w:val="00C762E5"/>
    <w:rsid w:val="00C77081"/>
    <w:rsid w:val="00C80CE6"/>
    <w:rsid w:val="00C811C0"/>
    <w:rsid w:val="00C83BE2"/>
    <w:rsid w:val="00C84D48"/>
    <w:rsid w:val="00C85635"/>
    <w:rsid w:val="00C85D9C"/>
    <w:rsid w:val="00C85DF5"/>
    <w:rsid w:val="00C86575"/>
    <w:rsid w:val="00C92B64"/>
    <w:rsid w:val="00C92D7C"/>
    <w:rsid w:val="00C93B7A"/>
    <w:rsid w:val="00C94578"/>
    <w:rsid w:val="00C95A77"/>
    <w:rsid w:val="00C95FF8"/>
    <w:rsid w:val="00C96801"/>
    <w:rsid w:val="00C96AEB"/>
    <w:rsid w:val="00C97FB5"/>
    <w:rsid w:val="00CA0483"/>
    <w:rsid w:val="00CA0A30"/>
    <w:rsid w:val="00CA1434"/>
    <w:rsid w:val="00CA158F"/>
    <w:rsid w:val="00CA1B69"/>
    <w:rsid w:val="00CA265E"/>
    <w:rsid w:val="00CA305C"/>
    <w:rsid w:val="00CA31DD"/>
    <w:rsid w:val="00CA4310"/>
    <w:rsid w:val="00CA45A3"/>
    <w:rsid w:val="00CA45EA"/>
    <w:rsid w:val="00CA519C"/>
    <w:rsid w:val="00CA6C6A"/>
    <w:rsid w:val="00CB0428"/>
    <w:rsid w:val="00CB2388"/>
    <w:rsid w:val="00CB27E7"/>
    <w:rsid w:val="00CB2B80"/>
    <w:rsid w:val="00CB567C"/>
    <w:rsid w:val="00CB70FE"/>
    <w:rsid w:val="00CB7270"/>
    <w:rsid w:val="00CC2121"/>
    <w:rsid w:val="00CC295F"/>
    <w:rsid w:val="00CC4097"/>
    <w:rsid w:val="00CC4627"/>
    <w:rsid w:val="00CC51B1"/>
    <w:rsid w:val="00CC5940"/>
    <w:rsid w:val="00CC6840"/>
    <w:rsid w:val="00CC7589"/>
    <w:rsid w:val="00CD1396"/>
    <w:rsid w:val="00CD293F"/>
    <w:rsid w:val="00CD4320"/>
    <w:rsid w:val="00CD47BB"/>
    <w:rsid w:val="00CD4E64"/>
    <w:rsid w:val="00CD5803"/>
    <w:rsid w:val="00CD6456"/>
    <w:rsid w:val="00CD66F3"/>
    <w:rsid w:val="00CE1979"/>
    <w:rsid w:val="00CE47BA"/>
    <w:rsid w:val="00CE5395"/>
    <w:rsid w:val="00CE6B74"/>
    <w:rsid w:val="00CF052D"/>
    <w:rsid w:val="00CF12CF"/>
    <w:rsid w:val="00CF1896"/>
    <w:rsid w:val="00CF31CA"/>
    <w:rsid w:val="00CF64FC"/>
    <w:rsid w:val="00CF6C3C"/>
    <w:rsid w:val="00CF71F7"/>
    <w:rsid w:val="00CF7510"/>
    <w:rsid w:val="00D0117D"/>
    <w:rsid w:val="00D016FF"/>
    <w:rsid w:val="00D017A2"/>
    <w:rsid w:val="00D0351D"/>
    <w:rsid w:val="00D04148"/>
    <w:rsid w:val="00D048F5"/>
    <w:rsid w:val="00D04AB3"/>
    <w:rsid w:val="00D04F11"/>
    <w:rsid w:val="00D061F7"/>
    <w:rsid w:val="00D06EFD"/>
    <w:rsid w:val="00D102D5"/>
    <w:rsid w:val="00D1116D"/>
    <w:rsid w:val="00D1245C"/>
    <w:rsid w:val="00D13D28"/>
    <w:rsid w:val="00D14382"/>
    <w:rsid w:val="00D144D7"/>
    <w:rsid w:val="00D14F2D"/>
    <w:rsid w:val="00D16D16"/>
    <w:rsid w:val="00D17806"/>
    <w:rsid w:val="00D21A1A"/>
    <w:rsid w:val="00D21A76"/>
    <w:rsid w:val="00D21F42"/>
    <w:rsid w:val="00D22FAD"/>
    <w:rsid w:val="00D24AE9"/>
    <w:rsid w:val="00D252B3"/>
    <w:rsid w:val="00D2531D"/>
    <w:rsid w:val="00D30832"/>
    <w:rsid w:val="00D30C65"/>
    <w:rsid w:val="00D310BF"/>
    <w:rsid w:val="00D325C8"/>
    <w:rsid w:val="00D32788"/>
    <w:rsid w:val="00D32FB2"/>
    <w:rsid w:val="00D3356E"/>
    <w:rsid w:val="00D33CF7"/>
    <w:rsid w:val="00D35223"/>
    <w:rsid w:val="00D36A6A"/>
    <w:rsid w:val="00D40396"/>
    <w:rsid w:val="00D4093E"/>
    <w:rsid w:val="00D4320A"/>
    <w:rsid w:val="00D43BB4"/>
    <w:rsid w:val="00D43FC7"/>
    <w:rsid w:val="00D44593"/>
    <w:rsid w:val="00D448CA"/>
    <w:rsid w:val="00D45530"/>
    <w:rsid w:val="00D4577A"/>
    <w:rsid w:val="00D4689E"/>
    <w:rsid w:val="00D46D25"/>
    <w:rsid w:val="00D502D1"/>
    <w:rsid w:val="00D5093C"/>
    <w:rsid w:val="00D5186B"/>
    <w:rsid w:val="00D51AC2"/>
    <w:rsid w:val="00D5424A"/>
    <w:rsid w:val="00D54DCF"/>
    <w:rsid w:val="00D54EE4"/>
    <w:rsid w:val="00D55C64"/>
    <w:rsid w:val="00D575FC"/>
    <w:rsid w:val="00D5790E"/>
    <w:rsid w:val="00D61692"/>
    <w:rsid w:val="00D61F44"/>
    <w:rsid w:val="00D627F0"/>
    <w:rsid w:val="00D6567B"/>
    <w:rsid w:val="00D67909"/>
    <w:rsid w:val="00D67BC5"/>
    <w:rsid w:val="00D7698C"/>
    <w:rsid w:val="00D76ABD"/>
    <w:rsid w:val="00D76B50"/>
    <w:rsid w:val="00D807C7"/>
    <w:rsid w:val="00D809C9"/>
    <w:rsid w:val="00D814E5"/>
    <w:rsid w:val="00D81D4E"/>
    <w:rsid w:val="00D82226"/>
    <w:rsid w:val="00D82E03"/>
    <w:rsid w:val="00D830C7"/>
    <w:rsid w:val="00D838AC"/>
    <w:rsid w:val="00D843EE"/>
    <w:rsid w:val="00D84D8C"/>
    <w:rsid w:val="00D85F0A"/>
    <w:rsid w:val="00D86753"/>
    <w:rsid w:val="00D86B2A"/>
    <w:rsid w:val="00D90492"/>
    <w:rsid w:val="00D907EF"/>
    <w:rsid w:val="00D916AF"/>
    <w:rsid w:val="00D9183A"/>
    <w:rsid w:val="00D920C3"/>
    <w:rsid w:val="00D92C6E"/>
    <w:rsid w:val="00D92D6C"/>
    <w:rsid w:val="00D930EF"/>
    <w:rsid w:val="00D93921"/>
    <w:rsid w:val="00D944E9"/>
    <w:rsid w:val="00D94A46"/>
    <w:rsid w:val="00D950DE"/>
    <w:rsid w:val="00D959A0"/>
    <w:rsid w:val="00D96D0C"/>
    <w:rsid w:val="00D979B1"/>
    <w:rsid w:val="00DA09A9"/>
    <w:rsid w:val="00DA09CB"/>
    <w:rsid w:val="00DA0E23"/>
    <w:rsid w:val="00DA0F80"/>
    <w:rsid w:val="00DA2C5C"/>
    <w:rsid w:val="00DA3AFD"/>
    <w:rsid w:val="00DA51F1"/>
    <w:rsid w:val="00DA610B"/>
    <w:rsid w:val="00DA7237"/>
    <w:rsid w:val="00DA7DC7"/>
    <w:rsid w:val="00DB0930"/>
    <w:rsid w:val="00DB0F8B"/>
    <w:rsid w:val="00DB1BD5"/>
    <w:rsid w:val="00DB2E59"/>
    <w:rsid w:val="00DB3A80"/>
    <w:rsid w:val="00DB4F9B"/>
    <w:rsid w:val="00DB595D"/>
    <w:rsid w:val="00DB5C46"/>
    <w:rsid w:val="00DC0F19"/>
    <w:rsid w:val="00DC11F2"/>
    <w:rsid w:val="00DC15DF"/>
    <w:rsid w:val="00DC1844"/>
    <w:rsid w:val="00DC3186"/>
    <w:rsid w:val="00DC3C05"/>
    <w:rsid w:val="00DC4BDD"/>
    <w:rsid w:val="00DC4E4F"/>
    <w:rsid w:val="00DC6665"/>
    <w:rsid w:val="00DC7902"/>
    <w:rsid w:val="00DD0EA2"/>
    <w:rsid w:val="00DD3956"/>
    <w:rsid w:val="00DD5357"/>
    <w:rsid w:val="00DD55C3"/>
    <w:rsid w:val="00DE248A"/>
    <w:rsid w:val="00DE4573"/>
    <w:rsid w:val="00DE5C8A"/>
    <w:rsid w:val="00DE603B"/>
    <w:rsid w:val="00DE6826"/>
    <w:rsid w:val="00DE688B"/>
    <w:rsid w:val="00DE695D"/>
    <w:rsid w:val="00DF161E"/>
    <w:rsid w:val="00DF3CCE"/>
    <w:rsid w:val="00DF40E9"/>
    <w:rsid w:val="00DF4F34"/>
    <w:rsid w:val="00DF7FE1"/>
    <w:rsid w:val="00E00774"/>
    <w:rsid w:val="00E0164D"/>
    <w:rsid w:val="00E01B39"/>
    <w:rsid w:val="00E01BCA"/>
    <w:rsid w:val="00E02502"/>
    <w:rsid w:val="00E051D9"/>
    <w:rsid w:val="00E05592"/>
    <w:rsid w:val="00E077BB"/>
    <w:rsid w:val="00E07EEB"/>
    <w:rsid w:val="00E112AB"/>
    <w:rsid w:val="00E11E25"/>
    <w:rsid w:val="00E11FF4"/>
    <w:rsid w:val="00E12047"/>
    <w:rsid w:val="00E1229C"/>
    <w:rsid w:val="00E13163"/>
    <w:rsid w:val="00E13370"/>
    <w:rsid w:val="00E13B55"/>
    <w:rsid w:val="00E14377"/>
    <w:rsid w:val="00E149EC"/>
    <w:rsid w:val="00E14C0F"/>
    <w:rsid w:val="00E14F96"/>
    <w:rsid w:val="00E15E6B"/>
    <w:rsid w:val="00E16148"/>
    <w:rsid w:val="00E1648D"/>
    <w:rsid w:val="00E1676A"/>
    <w:rsid w:val="00E17977"/>
    <w:rsid w:val="00E203C2"/>
    <w:rsid w:val="00E25B47"/>
    <w:rsid w:val="00E2648C"/>
    <w:rsid w:val="00E31969"/>
    <w:rsid w:val="00E32963"/>
    <w:rsid w:val="00E329B2"/>
    <w:rsid w:val="00E329DD"/>
    <w:rsid w:val="00E33741"/>
    <w:rsid w:val="00E35BAE"/>
    <w:rsid w:val="00E36E7A"/>
    <w:rsid w:val="00E36F4C"/>
    <w:rsid w:val="00E375B4"/>
    <w:rsid w:val="00E40147"/>
    <w:rsid w:val="00E42CB6"/>
    <w:rsid w:val="00E42EAF"/>
    <w:rsid w:val="00E43385"/>
    <w:rsid w:val="00E45BA0"/>
    <w:rsid w:val="00E47570"/>
    <w:rsid w:val="00E50B39"/>
    <w:rsid w:val="00E518DC"/>
    <w:rsid w:val="00E51961"/>
    <w:rsid w:val="00E52575"/>
    <w:rsid w:val="00E55A65"/>
    <w:rsid w:val="00E562F5"/>
    <w:rsid w:val="00E56A4C"/>
    <w:rsid w:val="00E56ED5"/>
    <w:rsid w:val="00E57EF5"/>
    <w:rsid w:val="00E60BF2"/>
    <w:rsid w:val="00E60FE1"/>
    <w:rsid w:val="00E61152"/>
    <w:rsid w:val="00E61D81"/>
    <w:rsid w:val="00E61F18"/>
    <w:rsid w:val="00E6261B"/>
    <w:rsid w:val="00E63D2E"/>
    <w:rsid w:val="00E64C33"/>
    <w:rsid w:val="00E65342"/>
    <w:rsid w:val="00E65434"/>
    <w:rsid w:val="00E66A27"/>
    <w:rsid w:val="00E6716F"/>
    <w:rsid w:val="00E67B32"/>
    <w:rsid w:val="00E70949"/>
    <w:rsid w:val="00E70DFF"/>
    <w:rsid w:val="00E71A3D"/>
    <w:rsid w:val="00E75F75"/>
    <w:rsid w:val="00E81681"/>
    <w:rsid w:val="00E817F9"/>
    <w:rsid w:val="00E81AE5"/>
    <w:rsid w:val="00E8229A"/>
    <w:rsid w:val="00E839DB"/>
    <w:rsid w:val="00E84695"/>
    <w:rsid w:val="00E86EF6"/>
    <w:rsid w:val="00E87EEA"/>
    <w:rsid w:val="00E90379"/>
    <w:rsid w:val="00E905B8"/>
    <w:rsid w:val="00E91985"/>
    <w:rsid w:val="00E93AAF"/>
    <w:rsid w:val="00E95F15"/>
    <w:rsid w:val="00E9698A"/>
    <w:rsid w:val="00E96BB6"/>
    <w:rsid w:val="00E96DC5"/>
    <w:rsid w:val="00EA0C5C"/>
    <w:rsid w:val="00EA1885"/>
    <w:rsid w:val="00EA233E"/>
    <w:rsid w:val="00EA234D"/>
    <w:rsid w:val="00EA2C2A"/>
    <w:rsid w:val="00EA465A"/>
    <w:rsid w:val="00EA4C20"/>
    <w:rsid w:val="00EA4F99"/>
    <w:rsid w:val="00EA56D0"/>
    <w:rsid w:val="00EA67E0"/>
    <w:rsid w:val="00EA7A09"/>
    <w:rsid w:val="00EA7EF4"/>
    <w:rsid w:val="00EB05B8"/>
    <w:rsid w:val="00EB06A7"/>
    <w:rsid w:val="00EB14C3"/>
    <w:rsid w:val="00EB1EC1"/>
    <w:rsid w:val="00EB3A54"/>
    <w:rsid w:val="00EB5823"/>
    <w:rsid w:val="00EB5AE9"/>
    <w:rsid w:val="00EB687B"/>
    <w:rsid w:val="00EC2D6F"/>
    <w:rsid w:val="00EC2ECE"/>
    <w:rsid w:val="00EC3DD5"/>
    <w:rsid w:val="00EC4541"/>
    <w:rsid w:val="00EC4DE4"/>
    <w:rsid w:val="00EC53DC"/>
    <w:rsid w:val="00EC584C"/>
    <w:rsid w:val="00EC7835"/>
    <w:rsid w:val="00ED05E1"/>
    <w:rsid w:val="00ED289B"/>
    <w:rsid w:val="00ED3470"/>
    <w:rsid w:val="00ED34CD"/>
    <w:rsid w:val="00ED59E4"/>
    <w:rsid w:val="00ED61C5"/>
    <w:rsid w:val="00ED63FB"/>
    <w:rsid w:val="00EE0D5A"/>
    <w:rsid w:val="00EE4E53"/>
    <w:rsid w:val="00EE59C9"/>
    <w:rsid w:val="00EE5F94"/>
    <w:rsid w:val="00EE6E3C"/>
    <w:rsid w:val="00EE7F0C"/>
    <w:rsid w:val="00EF0FDA"/>
    <w:rsid w:val="00EF16F8"/>
    <w:rsid w:val="00EF476E"/>
    <w:rsid w:val="00EF4FD5"/>
    <w:rsid w:val="00EF79B3"/>
    <w:rsid w:val="00F015B7"/>
    <w:rsid w:val="00F017A1"/>
    <w:rsid w:val="00F01ABD"/>
    <w:rsid w:val="00F0214C"/>
    <w:rsid w:val="00F02340"/>
    <w:rsid w:val="00F03973"/>
    <w:rsid w:val="00F04667"/>
    <w:rsid w:val="00F0479C"/>
    <w:rsid w:val="00F04D45"/>
    <w:rsid w:val="00F04F2E"/>
    <w:rsid w:val="00F057C7"/>
    <w:rsid w:val="00F05A1C"/>
    <w:rsid w:val="00F05F92"/>
    <w:rsid w:val="00F06F8B"/>
    <w:rsid w:val="00F07CE0"/>
    <w:rsid w:val="00F10BC2"/>
    <w:rsid w:val="00F11A13"/>
    <w:rsid w:val="00F11B28"/>
    <w:rsid w:val="00F11C10"/>
    <w:rsid w:val="00F1295A"/>
    <w:rsid w:val="00F13F1E"/>
    <w:rsid w:val="00F152BE"/>
    <w:rsid w:val="00F1662A"/>
    <w:rsid w:val="00F1692D"/>
    <w:rsid w:val="00F16E65"/>
    <w:rsid w:val="00F17835"/>
    <w:rsid w:val="00F209B1"/>
    <w:rsid w:val="00F22188"/>
    <w:rsid w:val="00F2356F"/>
    <w:rsid w:val="00F23E96"/>
    <w:rsid w:val="00F269C6"/>
    <w:rsid w:val="00F27064"/>
    <w:rsid w:val="00F27C69"/>
    <w:rsid w:val="00F308BC"/>
    <w:rsid w:val="00F310AA"/>
    <w:rsid w:val="00F32B75"/>
    <w:rsid w:val="00F33416"/>
    <w:rsid w:val="00F33C63"/>
    <w:rsid w:val="00F345AD"/>
    <w:rsid w:val="00F348EC"/>
    <w:rsid w:val="00F35124"/>
    <w:rsid w:val="00F35CA1"/>
    <w:rsid w:val="00F35CDB"/>
    <w:rsid w:val="00F3640B"/>
    <w:rsid w:val="00F36BCA"/>
    <w:rsid w:val="00F36DEC"/>
    <w:rsid w:val="00F40B9A"/>
    <w:rsid w:val="00F443FE"/>
    <w:rsid w:val="00F44EFA"/>
    <w:rsid w:val="00F4710C"/>
    <w:rsid w:val="00F47A91"/>
    <w:rsid w:val="00F5322D"/>
    <w:rsid w:val="00F54575"/>
    <w:rsid w:val="00F545CA"/>
    <w:rsid w:val="00F54CCD"/>
    <w:rsid w:val="00F55258"/>
    <w:rsid w:val="00F57037"/>
    <w:rsid w:val="00F5789F"/>
    <w:rsid w:val="00F57900"/>
    <w:rsid w:val="00F57D38"/>
    <w:rsid w:val="00F60013"/>
    <w:rsid w:val="00F60BAC"/>
    <w:rsid w:val="00F60DB5"/>
    <w:rsid w:val="00F60E7E"/>
    <w:rsid w:val="00F60EF9"/>
    <w:rsid w:val="00F61F7E"/>
    <w:rsid w:val="00F64264"/>
    <w:rsid w:val="00F64296"/>
    <w:rsid w:val="00F64503"/>
    <w:rsid w:val="00F6501A"/>
    <w:rsid w:val="00F65549"/>
    <w:rsid w:val="00F65A84"/>
    <w:rsid w:val="00F668D6"/>
    <w:rsid w:val="00F669F8"/>
    <w:rsid w:val="00F6772C"/>
    <w:rsid w:val="00F679E2"/>
    <w:rsid w:val="00F67ADB"/>
    <w:rsid w:val="00F67B6A"/>
    <w:rsid w:val="00F71675"/>
    <w:rsid w:val="00F718BF"/>
    <w:rsid w:val="00F74CF2"/>
    <w:rsid w:val="00F753FA"/>
    <w:rsid w:val="00F76D65"/>
    <w:rsid w:val="00F76FF2"/>
    <w:rsid w:val="00F77EBC"/>
    <w:rsid w:val="00F80446"/>
    <w:rsid w:val="00F85E2C"/>
    <w:rsid w:val="00F86D1F"/>
    <w:rsid w:val="00F86E88"/>
    <w:rsid w:val="00F8762B"/>
    <w:rsid w:val="00F876CB"/>
    <w:rsid w:val="00F90DF3"/>
    <w:rsid w:val="00F91CEF"/>
    <w:rsid w:val="00F91FBF"/>
    <w:rsid w:val="00F920CD"/>
    <w:rsid w:val="00F9223D"/>
    <w:rsid w:val="00F9251D"/>
    <w:rsid w:val="00F93A0C"/>
    <w:rsid w:val="00F945C3"/>
    <w:rsid w:val="00F95331"/>
    <w:rsid w:val="00FA2547"/>
    <w:rsid w:val="00FA3070"/>
    <w:rsid w:val="00FA4721"/>
    <w:rsid w:val="00FA5699"/>
    <w:rsid w:val="00FA5C46"/>
    <w:rsid w:val="00FA6012"/>
    <w:rsid w:val="00FA602B"/>
    <w:rsid w:val="00FA665F"/>
    <w:rsid w:val="00FA6F2E"/>
    <w:rsid w:val="00FA7C58"/>
    <w:rsid w:val="00FB1E1F"/>
    <w:rsid w:val="00FB351A"/>
    <w:rsid w:val="00FB3798"/>
    <w:rsid w:val="00FB3945"/>
    <w:rsid w:val="00FB46F4"/>
    <w:rsid w:val="00FB573B"/>
    <w:rsid w:val="00FC00B9"/>
    <w:rsid w:val="00FC07F9"/>
    <w:rsid w:val="00FC1C74"/>
    <w:rsid w:val="00FC2C80"/>
    <w:rsid w:val="00FC51D9"/>
    <w:rsid w:val="00FC59FB"/>
    <w:rsid w:val="00FC5C8F"/>
    <w:rsid w:val="00FC5E64"/>
    <w:rsid w:val="00FC6FFC"/>
    <w:rsid w:val="00FC7F49"/>
    <w:rsid w:val="00FD0C01"/>
    <w:rsid w:val="00FD0D6C"/>
    <w:rsid w:val="00FD1B8F"/>
    <w:rsid w:val="00FD3403"/>
    <w:rsid w:val="00FD4DE2"/>
    <w:rsid w:val="00FD53D4"/>
    <w:rsid w:val="00FE0772"/>
    <w:rsid w:val="00FE0A13"/>
    <w:rsid w:val="00FE1680"/>
    <w:rsid w:val="00FE2126"/>
    <w:rsid w:val="00FE28E0"/>
    <w:rsid w:val="00FE4A82"/>
    <w:rsid w:val="00FE59EE"/>
    <w:rsid w:val="00FE61DE"/>
    <w:rsid w:val="00FE6710"/>
    <w:rsid w:val="00FF4164"/>
    <w:rsid w:val="00FF4726"/>
    <w:rsid w:val="00FF5774"/>
    <w:rsid w:val="00FF68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248950B"/>
  <w15:chartTrackingRefBased/>
  <w15:docId w15:val="{3FC48C6C-37F0-404B-8DF8-A2F6552DE6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note text" w:uiPriority="99"/>
    <w:lsdException w:name="annotation text" w:uiPriority="99"/>
    <w:lsdException w:name="header" w:uiPriority="99"/>
    <w:lsdException w:name="footer" w:uiPriority="99"/>
    <w:lsdException w:name="caption" w:semiHidden="1" w:unhideWhenUsed="1" w:qFormat="1"/>
    <w:lsdException w:name="annotation reference" w:uiPriority="99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pPr>
      <w:spacing w:after="120"/>
      <w:jc w:val="both"/>
    </w:pPr>
    <w:rPr>
      <w:rFonts w:ascii="Univers" w:hAnsi="Univers"/>
      <w:sz w:val="22"/>
      <w:lang w:val="es-ES_tradnl"/>
    </w:rPr>
  </w:style>
  <w:style w:type="paragraph" w:styleId="Ttulo1">
    <w:name w:val="heading 1"/>
    <w:basedOn w:val="Normal"/>
    <w:next w:val="Normal"/>
    <w:qFormat/>
    <w:pPr>
      <w:keepNext/>
      <w:spacing w:before="240" w:after="60"/>
      <w:jc w:val="center"/>
      <w:outlineLvl w:val="0"/>
    </w:pPr>
    <w:rPr>
      <w:b/>
      <w:kern w:val="28"/>
    </w:rPr>
  </w:style>
  <w:style w:type="paragraph" w:styleId="Ttulo2">
    <w:name w:val="heading 2"/>
    <w:basedOn w:val="Normal"/>
    <w:next w:val="Normal"/>
    <w:qFormat/>
    <w:rsid w:val="005D35A3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Ttulo3">
    <w:name w:val="heading 3"/>
    <w:basedOn w:val="Normal"/>
    <w:next w:val="Normal"/>
    <w:qFormat/>
    <w:rsid w:val="005D35A3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Ttulo4">
    <w:name w:val="heading 4"/>
    <w:basedOn w:val="Normal"/>
    <w:next w:val="Normal"/>
    <w:qFormat/>
    <w:rsid w:val="00E02502"/>
    <w:pPr>
      <w:keepNext/>
      <w:spacing w:before="240" w:after="60"/>
      <w:jc w:val="left"/>
      <w:outlineLvl w:val="3"/>
    </w:pPr>
    <w:rPr>
      <w:rFonts w:ascii="Times New Roman" w:hAnsi="Times New Roman"/>
      <w:b/>
      <w:bCs/>
      <w:sz w:val="28"/>
      <w:szCs w:val="28"/>
      <w:lang w:val="es-ES"/>
    </w:rPr>
  </w:style>
  <w:style w:type="paragraph" w:styleId="Ttulo5">
    <w:name w:val="heading 5"/>
    <w:basedOn w:val="Normal"/>
    <w:next w:val="Normal"/>
    <w:qFormat/>
    <w:rsid w:val="00E02502"/>
    <w:pPr>
      <w:spacing w:before="240" w:after="60"/>
      <w:jc w:val="left"/>
      <w:outlineLvl w:val="4"/>
    </w:pPr>
    <w:rPr>
      <w:rFonts w:ascii="Times New Roman" w:hAnsi="Times New Roman"/>
      <w:b/>
      <w:bCs/>
      <w:i/>
      <w:iCs/>
      <w:sz w:val="26"/>
      <w:szCs w:val="26"/>
      <w:lang w:val="es-ES"/>
    </w:rPr>
  </w:style>
  <w:style w:type="paragraph" w:styleId="Ttulo6">
    <w:name w:val="heading 6"/>
    <w:basedOn w:val="Normal"/>
    <w:next w:val="Normal"/>
    <w:qFormat/>
    <w:rsid w:val="00E02502"/>
    <w:pPr>
      <w:spacing w:before="240" w:after="60"/>
      <w:jc w:val="left"/>
      <w:outlineLvl w:val="5"/>
    </w:pPr>
    <w:rPr>
      <w:rFonts w:ascii="Times New Roman" w:hAnsi="Times New Roman"/>
      <w:b/>
      <w:bCs/>
      <w:szCs w:val="22"/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Titulo1">
    <w:name w:val="Titulo 1"/>
    <w:basedOn w:val="Normal"/>
    <w:pPr>
      <w:jc w:val="center"/>
    </w:pPr>
    <w:rPr>
      <w:b/>
      <w:sz w:val="24"/>
    </w:rPr>
  </w:style>
  <w:style w:type="paragraph" w:styleId="Encabezado">
    <w:name w:val="header"/>
    <w:basedOn w:val="Normal"/>
    <w:link w:val="EncabezadoCar"/>
    <w:uiPriority w:val="99"/>
    <w:pPr>
      <w:tabs>
        <w:tab w:val="center" w:pos="4252"/>
        <w:tab w:val="right" w:pos="8504"/>
      </w:tabs>
    </w:pPr>
  </w:style>
  <w:style w:type="paragraph" w:styleId="Piedepgina">
    <w:name w:val="footer"/>
    <w:basedOn w:val="Normal"/>
    <w:link w:val="PiedepginaCar"/>
    <w:uiPriority w:val="99"/>
    <w:pPr>
      <w:tabs>
        <w:tab w:val="center" w:pos="4252"/>
        <w:tab w:val="right" w:pos="8504"/>
      </w:tabs>
    </w:pPr>
  </w:style>
  <w:style w:type="character" w:styleId="Nmerodepgina">
    <w:name w:val="page number"/>
    <w:basedOn w:val="Fuentedeprrafopredeter"/>
  </w:style>
  <w:style w:type="table" w:styleId="Tablaconcuadrcula">
    <w:name w:val="Table Grid"/>
    <w:basedOn w:val="Tablanormal"/>
    <w:rsid w:val="002909E3"/>
    <w:pPr>
      <w:spacing w:after="240" w:line="360" w:lineRule="auto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independiente">
    <w:name w:val="Body Text"/>
    <w:basedOn w:val="Normal"/>
    <w:link w:val="TextoindependienteCar"/>
    <w:rsid w:val="002909E3"/>
    <w:pPr>
      <w:jc w:val="left"/>
    </w:pPr>
    <w:rPr>
      <w:rFonts w:ascii="Times New Roman" w:hAnsi="Times New Roman"/>
      <w:sz w:val="24"/>
      <w:szCs w:val="24"/>
      <w:lang w:val="es-ES"/>
    </w:rPr>
  </w:style>
  <w:style w:type="paragraph" w:styleId="Textoindependiente2">
    <w:name w:val="Body Text 2"/>
    <w:basedOn w:val="Normal"/>
    <w:rsid w:val="005D35A3"/>
    <w:pPr>
      <w:spacing w:line="480" w:lineRule="auto"/>
    </w:pPr>
  </w:style>
  <w:style w:type="paragraph" w:styleId="Listaconnmeros2">
    <w:name w:val="List Number 2"/>
    <w:basedOn w:val="Normal"/>
    <w:rsid w:val="005D35A3"/>
    <w:pPr>
      <w:spacing w:after="240" w:line="360" w:lineRule="auto"/>
      <w:ind w:left="567"/>
    </w:pPr>
    <w:rPr>
      <w:rFonts w:ascii="Times New Roman" w:hAnsi="Times New Roman"/>
      <w:lang w:eastAsia="en-US"/>
    </w:rPr>
  </w:style>
  <w:style w:type="character" w:styleId="Hipervnculo">
    <w:name w:val="Hyperlink"/>
    <w:uiPriority w:val="99"/>
    <w:rsid w:val="005D35A3"/>
    <w:rPr>
      <w:color w:val="0000FF"/>
      <w:u w:val="single"/>
    </w:rPr>
  </w:style>
  <w:style w:type="paragraph" w:styleId="NormalWeb">
    <w:name w:val="Normal (Web)"/>
    <w:basedOn w:val="Normal"/>
    <w:rsid w:val="005D35A3"/>
    <w:pPr>
      <w:spacing w:before="100" w:beforeAutospacing="1" w:after="100" w:afterAutospacing="1"/>
      <w:jc w:val="left"/>
    </w:pPr>
    <w:rPr>
      <w:rFonts w:ascii="Times New Roman" w:hAnsi="Times New Roman"/>
      <w:sz w:val="24"/>
      <w:szCs w:val="24"/>
      <w:lang w:val="es-ES"/>
    </w:rPr>
  </w:style>
  <w:style w:type="paragraph" w:styleId="Lista">
    <w:name w:val="List"/>
    <w:basedOn w:val="Normal"/>
    <w:rsid w:val="005D35A3"/>
    <w:pPr>
      <w:spacing w:after="0"/>
      <w:ind w:left="283" w:hanging="283"/>
      <w:jc w:val="left"/>
    </w:pPr>
    <w:rPr>
      <w:rFonts w:ascii="Times New Roman" w:hAnsi="Times New Roman"/>
      <w:sz w:val="24"/>
      <w:szCs w:val="24"/>
      <w:lang w:val="es-ES"/>
    </w:rPr>
  </w:style>
  <w:style w:type="paragraph" w:styleId="Lista2">
    <w:name w:val="List 2"/>
    <w:basedOn w:val="Normal"/>
    <w:rsid w:val="005D35A3"/>
    <w:pPr>
      <w:spacing w:after="0"/>
      <w:ind w:left="566" w:hanging="283"/>
      <w:jc w:val="left"/>
    </w:pPr>
    <w:rPr>
      <w:rFonts w:ascii="Times New Roman" w:hAnsi="Times New Roman"/>
      <w:sz w:val="24"/>
      <w:szCs w:val="24"/>
      <w:lang w:val="es-ES"/>
    </w:rPr>
  </w:style>
  <w:style w:type="paragraph" w:styleId="Listaconvietas2">
    <w:name w:val="List Bullet 2"/>
    <w:basedOn w:val="Normal"/>
    <w:rsid w:val="005D35A3"/>
    <w:pPr>
      <w:numPr>
        <w:numId w:val="1"/>
      </w:numPr>
      <w:spacing w:after="0"/>
      <w:jc w:val="left"/>
    </w:pPr>
    <w:rPr>
      <w:rFonts w:ascii="Times New Roman" w:hAnsi="Times New Roman"/>
      <w:sz w:val="24"/>
      <w:szCs w:val="24"/>
      <w:lang w:val="es-ES"/>
    </w:rPr>
  </w:style>
  <w:style w:type="paragraph" w:styleId="Continuarlista2">
    <w:name w:val="List Continue 2"/>
    <w:basedOn w:val="Normal"/>
    <w:rsid w:val="005D35A3"/>
    <w:pPr>
      <w:ind w:left="566"/>
      <w:jc w:val="left"/>
    </w:pPr>
    <w:rPr>
      <w:rFonts w:ascii="Times New Roman" w:hAnsi="Times New Roman"/>
      <w:sz w:val="24"/>
      <w:szCs w:val="24"/>
      <w:lang w:val="es-ES"/>
    </w:rPr>
  </w:style>
  <w:style w:type="paragraph" w:styleId="Textoindependienteprimerasangra">
    <w:name w:val="Body Text First Indent"/>
    <w:basedOn w:val="Textoindependiente"/>
    <w:rsid w:val="005D35A3"/>
    <w:pPr>
      <w:ind w:firstLine="210"/>
    </w:pPr>
  </w:style>
  <w:style w:type="paragraph" w:customStyle="1" w:styleId="ListNumber1">
    <w:name w:val="List Number 1"/>
    <w:basedOn w:val="Normal"/>
    <w:rsid w:val="005D35A3"/>
    <w:pPr>
      <w:spacing w:after="240" w:line="360" w:lineRule="auto"/>
      <w:ind w:left="425"/>
    </w:pPr>
    <w:rPr>
      <w:rFonts w:ascii="Times New Roman" w:hAnsi="Times New Roman"/>
      <w:lang w:eastAsia="en-US"/>
    </w:rPr>
  </w:style>
  <w:style w:type="character" w:customStyle="1" w:styleId="negrita1">
    <w:name w:val="negrita1"/>
    <w:basedOn w:val="Fuentedeprrafopredeter"/>
    <w:rsid w:val="005D35A3"/>
  </w:style>
  <w:style w:type="paragraph" w:styleId="Sangra3detindependiente">
    <w:name w:val="Body Text Indent 3"/>
    <w:basedOn w:val="Normal"/>
    <w:rsid w:val="00E02502"/>
    <w:pPr>
      <w:ind w:left="283"/>
    </w:pPr>
    <w:rPr>
      <w:sz w:val="16"/>
      <w:szCs w:val="16"/>
    </w:rPr>
  </w:style>
  <w:style w:type="character" w:customStyle="1" w:styleId="subrayado1">
    <w:name w:val="subrayado1"/>
    <w:basedOn w:val="Fuentedeprrafopredeter"/>
    <w:rsid w:val="00E02502"/>
  </w:style>
  <w:style w:type="character" w:customStyle="1" w:styleId="destaca-aranzadi1">
    <w:name w:val="destaca-aranzadi1"/>
    <w:rsid w:val="00E02502"/>
    <w:rPr>
      <w:b/>
      <w:bCs/>
      <w:color w:val="E36033"/>
    </w:rPr>
  </w:style>
  <w:style w:type="paragraph" w:styleId="Lista3">
    <w:name w:val="List 3"/>
    <w:basedOn w:val="Normal"/>
    <w:rsid w:val="00E02502"/>
    <w:pPr>
      <w:spacing w:after="0"/>
      <w:ind w:left="849" w:hanging="283"/>
      <w:jc w:val="left"/>
    </w:pPr>
    <w:rPr>
      <w:rFonts w:ascii="Times New Roman" w:hAnsi="Times New Roman"/>
      <w:sz w:val="24"/>
      <w:szCs w:val="24"/>
      <w:lang w:val="es-ES"/>
    </w:rPr>
  </w:style>
  <w:style w:type="paragraph" w:styleId="Lista4">
    <w:name w:val="List 4"/>
    <w:basedOn w:val="Normal"/>
    <w:rsid w:val="00E02502"/>
    <w:pPr>
      <w:spacing w:after="0"/>
      <w:ind w:left="1132" w:hanging="283"/>
      <w:jc w:val="left"/>
    </w:pPr>
    <w:rPr>
      <w:rFonts w:ascii="Times New Roman" w:hAnsi="Times New Roman"/>
      <w:sz w:val="24"/>
      <w:szCs w:val="24"/>
      <w:lang w:val="es-ES"/>
    </w:rPr>
  </w:style>
  <w:style w:type="paragraph" w:styleId="Lista5">
    <w:name w:val="List 5"/>
    <w:basedOn w:val="Normal"/>
    <w:rsid w:val="00E02502"/>
    <w:pPr>
      <w:spacing w:after="0"/>
      <w:ind w:left="1415" w:hanging="283"/>
      <w:jc w:val="left"/>
    </w:pPr>
    <w:rPr>
      <w:rFonts w:ascii="Times New Roman" w:hAnsi="Times New Roman"/>
      <w:sz w:val="24"/>
      <w:szCs w:val="24"/>
      <w:lang w:val="es-ES"/>
    </w:rPr>
  </w:style>
  <w:style w:type="paragraph" w:styleId="Saludo">
    <w:name w:val="Salutation"/>
    <w:basedOn w:val="Normal"/>
    <w:next w:val="Normal"/>
    <w:rsid w:val="00E02502"/>
    <w:pPr>
      <w:spacing w:after="0"/>
      <w:jc w:val="left"/>
    </w:pPr>
    <w:rPr>
      <w:rFonts w:ascii="Times New Roman" w:hAnsi="Times New Roman"/>
      <w:sz w:val="24"/>
      <w:szCs w:val="24"/>
      <w:lang w:val="es-ES"/>
    </w:rPr>
  </w:style>
  <w:style w:type="paragraph" w:styleId="Continuarlista">
    <w:name w:val="List Continue"/>
    <w:basedOn w:val="Normal"/>
    <w:rsid w:val="00E02502"/>
    <w:pPr>
      <w:ind w:left="283"/>
      <w:jc w:val="left"/>
    </w:pPr>
    <w:rPr>
      <w:rFonts w:ascii="Times New Roman" w:hAnsi="Times New Roman"/>
      <w:sz w:val="24"/>
      <w:szCs w:val="24"/>
      <w:lang w:val="es-ES"/>
    </w:rPr>
  </w:style>
  <w:style w:type="paragraph" w:styleId="Continuarlista3">
    <w:name w:val="List Continue 3"/>
    <w:basedOn w:val="Normal"/>
    <w:rsid w:val="00E02502"/>
    <w:pPr>
      <w:ind w:left="849"/>
      <w:jc w:val="left"/>
    </w:pPr>
    <w:rPr>
      <w:rFonts w:ascii="Times New Roman" w:hAnsi="Times New Roman"/>
      <w:sz w:val="24"/>
      <w:szCs w:val="24"/>
      <w:lang w:val="es-ES"/>
    </w:rPr>
  </w:style>
  <w:style w:type="paragraph" w:styleId="Sangradetextonormal">
    <w:name w:val="Body Text Indent"/>
    <w:basedOn w:val="Normal"/>
    <w:rsid w:val="00E02502"/>
    <w:pPr>
      <w:ind w:left="283"/>
      <w:jc w:val="left"/>
    </w:pPr>
    <w:rPr>
      <w:rFonts w:ascii="Times New Roman" w:hAnsi="Times New Roman"/>
      <w:sz w:val="24"/>
      <w:szCs w:val="24"/>
      <w:lang w:val="es-ES"/>
    </w:rPr>
  </w:style>
  <w:style w:type="paragraph" w:styleId="Textoindependienteprimerasangra2">
    <w:name w:val="Body Text First Indent 2"/>
    <w:basedOn w:val="Sangradetextonormal"/>
    <w:rsid w:val="00E02502"/>
    <w:pPr>
      <w:ind w:firstLine="210"/>
    </w:pPr>
  </w:style>
  <w:style w:type="paragraph" w:customStyle="1" w:styleId="josea">
    <w:name w:val="josea"/>
    <w:basedOn w:val="Normal"/>
    <w:rsid w:val="00E02502"/>
    <w:pPr>
      <w:spacing w:before="60" w:line="280" w:lineRule="atLeast"/>
      <w:ind w:left="567" w:hanging="567"/>
    </w:pPr>
    <w:rPr>
      <w:rFonts w:ascii="Arial" w:hAnsi="Arial" w:cs="Arial"/>
      <w:spacing w:val="-2"/>
      <w:sz w:val="20"/>
      <w:lang w:val="es-ES"/>
    </w:rPr>
  </w:style>
  <w:style w:type="paragraph" w:customStyle="1" w:styleId="Contrato">
    <w:name w:val="Contrato"/>
    <w:basedOn w:val="Normal"/>
    <w:rsid w:val="00E02502"/>
    <w:pPr>
      <w:pBdr>
        <w:bottom w:val="single" w:sz="4" w:space="1" w:color="auto"/>
      </w:pBdr>
    </w:pPr>
    <w:rPr>
      <w:rFonts w:ascii="Arial" w:hAnsi="Arial" w:cs="Arial"/>
      <w:b/>
      <w:caps/>
      <w:szCs w:val="22"/>
    </w:rPr>
  </w:style>
  <w:style w:type="character" w:styleId="Hipervnculovisitado">
    <w:name w:val="FollowedHyperlink"/>
    <w:rsid w:val="00E02502"/>
    <w:rPr>
      <w:color w:val="0000FF"/>
      <w:u w:val="single"/>
    </w:rPr>
  </w:style>
  <w:style w:type="paragraph" w:styleId="Textodeglobo">
    <w:name w:val="Balloon Text"/>
    <w:basedOn w:val="Normal"/>
    <w:semiHidden/>
    <w:rsid w:val="00344CA4"/>
    <w:rPr>
      <w:rFonts w:ascii="Tahoma" w:hAnsi="Tahoma" w:cs="Tahoma"/>
      <w:sz w:val="16"/>
      <w:szCs w:val="16"/>
    </w:rPr>
  </w:style>
  <w:style w:type="character" w:styleId="Refdecomentario">
    <w:name w:val="annotation reference"/>
    <w:uiPriority w:val="99"/>
    <w:rsid w:val="00222112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rsid w:val="00222112"/>
    <w:rPr>
      <w:sz w:val="20"/>
      <w:lang w:eastAsia="x-none"/>
    </w:rPr>
  </w:style>
  <w:style w:type="character" w:customStyle="1" w:styleId="TextocomentarioCar">
    <w:name w:val="Texto comentario Car"/>
    <w:link w:val="Textocomentario"/>
    <w:rsid w:val="00222112"/>
    <w:rPr>
      <w:rFonts w:ascii="Univers" w:hAnsi="Univers"/>
      <w:lang w:val="es-ES_tradnl"/>
    </w:rPr>
  </w:style>
  <w:style w:type="paragraph" w:styleId="Asuntodelcomentario">
    <w:name w:val="annotation subject"/>
    <w:basedOn w:val="Textocomentario"/>
    <w:next w:val="Textocomentario"/>
    <w:link w:val="AsuntodelcomentarioCar"/>
    <w:rsid w:val="00222112"/>
    <w:rPr>
      <w:b/>
      <w:bCs/>
    </w:rPr>
  </w:style>
  <w:style w:type="character" w:customStyle="1" w:styleId="AsuntodelcomentarioCar">
    <w:name w:val="Asunto del comentario Car"/>
    <w:link w:val="Asuntodelcomentario"/>
    <w:rsid w:val="00222112"/>
    <w:rPr>
      <w:rFonts w:ascii="Univers" w:hAnsi="Univers"/>
      <w:b/>
      <w:bCs/>
      <w:lang w:val="es-ES_tradnl"/>
    </w:rPr>
  </w:style>
  <w:style w:type="paragraph" w:customStyle="1" w:styleId="Style7">
    <w:name w:val="Style 7"/>
    <w:uiPriority w:val="99"/>
    <w:rsid w:val="006F1D31"/>
    <w:pPr>
      <w:widowControl w:val="0"/>
      <w:autoSpaceDE w:val="0"/>
      <w:autoSpaceDN w:val="0"/>
      <w:spacing w:before="36" w:line="264" w:lineRule="auto"/>
      <w:ind w:left="504" w:right="72"/>
      <w:jc w:val="both"/>
    </w:pPr>
    <w:rPr>
      <w:rFonts w:ascii="Bookman Old Style" w:hAnsi="Bookman Old Style" w:cs="Bookman Old Style"/>
      <w:sz w:val="22"/>
      <w:szCs w:val="22"/>
      <w:lang w:val="en-US"/>
    </w:rPr>
  </w:style>
  <w:style w:type="character" w:customStyle="1" w:styleId="TextoindependienteCar">
    <w:name w:val="Texto independiente Car"/>
    <w:link w:val="Textoindependiente"/>
    <w:rsid w:val="00FE4A82"/>
    <w:rPr>
      <w:sz w:val="24"/>
      <w:szCs w:val="24"/>
    </w:rPr>
  </w:style>
  <w:style w:type="paragraph" w:styleId="Prrafodelista">
    <w:name w:val="List Paragraph"/>
    <w:basedOn w:val="Normal"/>
    <w:next w:val="Lista"/>
    <w:link w:val="PrrafodelistaCar"/>
    <w:rsid w:val="005D35A3"/>
    <w:pPr>
      <w:spacing w:after="0"/>
      <w:ind w:left="283" w:hanging="283"/>
      <w:jc w:val="left"/>
    </w:pPr>
    <w:rPr>
      <w:rFonts w:ascii="Times New Roman" w:hAnsi="Times New Roman"/>
      <w:sz w:val="24"/>
      <w:szCs w:val="24"/>
      <w:lang w:val="es-ES"/>
    </w:rPr>
  </w:style>
  <w:style w:type="character" w:customStyle="1" w:styleId="EncabezadoCar">
    <w:name w:val="Encabezado Car"/>
    <w:link w:val="Encabezado"/>
    <w:uiPriority w:val="99"/>
    <w:rsid w:val="003D2078"/>
    <w:rPr>
      <w:rFonts w:ascii="Univers" w:hAnsi="Univers"/>
      <w:sz w:val="22"/>
      <w:lang w:val="es-ES_tradnl"/>
    </w:rPr>
  </w:style>
  <w:style w:type="paragraph" w:styleId="TDC1">
    <w:name w:val="toc 1"/>
    <w:basedOn w:val="Normal"/>
    <w:next w:val="Normal"/>
    <w:autoRedefine/>
    <w:rsid w:val="00FC00B9"/>
  </w:style>
  <w:style w:type="paragraph" w:customStyle="1" w:styleId="Default">
    <w:name w:val="Default"/>
    <w:rsid w:val="005F30A0"/>
    <w:pPr>
      <w:autoSpaceDE w:val="0"/>
      <w:autoSpaceDN w:val="0"/>
      <w:adjustRightInd w:val="0"/>
    </w:pPr>
    <w:rPr>
      <w:rFonts w:ascii="ENRESA Aroma" w:hAnsi="ENRESA Aroma" w:cs="ENRESA Aroma"/>
      <w:color w:val="000000"/>
      <w:sz w:val="24"/>
      <w:szCs w:val="24"/>
    </w:rPr>
  </w:style>
  <w:style w:type="paragraph" w:styleId="Revisin">
    <w:name w:val="Revision"/>
    <w:hidden/>
    <w:uiPriority w:val="99"/>
    <w:semiHidden/>
    <w:rsid w:val="003F37F9"/>
    <w:rPr>
      <w:rFonts w:ascii="Univers" w:hAnsi="Univers"/>
      <w:sz w:val="22"/>
      <w:lang w:val="es-ES_tradnl"/>
    </w:rPr>
  </w:style>
  <w:style w:type="paragraph" w:customStyle="1" w:styleId="Estilo1">
    <w:name w:val="Estilo1"/>
    <w:basedOn w:val="Normal"/>
    <w:link w:val="Estilo1Car"/>
    <w:autoRedefine/>
    <w:qFormat/>
    <w:rsid w:val="000E7D6F"/>
    <w:pPr>
      <w:numPr>
        <w:numId w:val="2"/>
      </w:numPr>
      <w:shd w:val="clear" w:color="auto" w:fill="FFFFFF"/>
      <w:tabs>
        <w:tab w:val="left" w:pos="709"/>
      </w:tabs>
      <w:spacing w:before="120" w:line="276" w:lineRule="auto"/>
    </w:pPr>
    <w:rPr>
      <w:rFonts w:ascii="ENRESA Aroma Light" w:hAnsi="ENRESA Aroma Light"/>
      <w:b/>
      <w:szCs w:val="22"/>
      <w:u w:val="single"/>
      <w:lang w:val="es-ES"/>
    </w:rPr>
  </w:style>
  <w:style w:type="paragraph" w:customStyle="1" w:styleId="Estilo2">
    <w:name w:val="Estilo2"/>
    <w:basedOn w:val="Estilo1"/>
    <w:link w:val="Estilo2Car"/>
    <w:autoRedefine/>
    <w:qFormat/>
    <w:rsid w:val="004A634A"/>
    <w:pPr>
      <w:numPr>
        <w:ilvl w:val="1"/>
      </w:numPr>
      <w:tabs>
        <w:tab w:val="clear" w:pos="709"/>
        <w:tab w:val="left" w:pos="993"/>
      </w:tabs>
      <w:spacing w:before="200" w:after="200"/>
      <w:ind w:left="993" w:hanging="709"/>
    </w:pPr>
    <w:rPr>
      <w:rFonts w:cs="Arial"/>
      <w:bCs/>
      <w:u w:val="none"/>
    </w:rPr>
  </w:style>
  <w:style w:type="character" w:customStyle="1" w:styleId="Estilo1Car">
    <w:name w:val="Estilo1 Car"/>
    <w:link w:val="Estilo1"/>
    <w:rsid w:val="000E7D6F"/>
    <w:rPr>
      <w:rFonts w:ascii="ENRESA Aroma Light" w:hAnsi="ENRESA Aroma Light"/>
      <w:b/>
      <w:sz w:val="22"/>
      <w:szCs w:val="22"/>
      <w:u w:val="single"/>
      <w:shd w:val="clear" w:color="auto" w:fill="FFFFFF"/>
    </w:rPr>
  </w:style>
  <w:style w:type="paragraph" w:customStyle="1" w:styleId="Estilo3">
    <w:name w:val="Estilo3"/>
    <w:basedOn w:val="Estilo2"/>
    <w:link w:val="Estilo3Car"/>
    <w:autoRedefine/>
    <w:qFormat/>
    <w:rsid w:val="004A634A"/>
    <w:pPr>
      <w:numPr>
        <w:ilvl w:val="2"/>
      </w:numPr>
      <w:tabs>
        <w:tab w:val="clear" w:pos="993"/>
        <w:tab w:val="left" w:pos="1418"/>
      </w:tabs>
      <w:ind w:left="1418" w:hanging="851"/>
    </w:pPr>
  </w:style>
  <w:style w:type="character" w:customStyle="1" w:styleId="Estilo2Car">
    <w:name w:val="Estilo2 Car"/>
    <w:link w:val="Estilo2"/>
    <w:rsid w:val="004A634A"/>
    <w:rPr>
      <w:rFonts w:ascii="ENRESA Aroma Light" w:hAnsi="ENRESA Aroma Light" w:cs="Arial"/>
      <w:b/>
      <w:bCs/>
      <w:sz w:val="22"/>
      <w:szCs w:val="22"/>
      <w:shd w:val="clear" w:color="auto" w:fill="FFFFFF"/>
    </w:rPr>
  </w:style>
  <w:style w:type="paragraph" w:customStyle="1" w:styleId="Estilo4">
    <w:name w:val="Estilo4"/>
    <w:basedOn w:val="Estilo3"/>
    <w:link w:val="Estilo4Car"/>
    <w:autoRedefine/>
    <w:qFormat/>
    <w:rsid w:val="009D048E"/>
    <w:pPr>
      <w:numPr>
        <w:ilvl w:val="3"/>
      </w:numPr>
      <w:tabs>
        <w:tab w:val="clear" w:pos="1418"/>
        <w:tab w:val="left" w:pos="1560"/>
      </w:tabs>
      <w:spacing w:before="120" w:after="120" w:line="260" w:lineRule="exact"/>
      <w:ind w:left="1418"/>
    </w:pPr>
  </w:style>
  <w:style w:type="character" w:customStyle="1" w:styleId="Estilo3Car">
    <w:name w:val="Estilo3 Car"/>
    <w:link w:val="Estilo3"/>
    <w:rsid w:val="004A634A"/>
    <w:rPr>
      <w:rFonts w:ascii="ENRESA Aroma Light" w:hAnsi="ENRESA Aroma Light" w:cs="Arial"/>
      <w:b/>
      <w:bCs/>
      <w:sz w:val="22"/>
      <w:szCs w:val="22"/>
      <w:shd w:val="clear" w:color="auto" w:fill="FFFFFF"/>
    </w:rPr>
  </w:style>
  <w:style w:type="paragraph" w:customStyle="1" w:styleId="Estilo5">
    <w:name w:val="Estilo5"/>
    <w:basedOn w:val="Estilo4"/>
    <w:link w:val="Estilo5Car"/>
    <w:autoRedefine/>
    <w:qFormat/>
    <w:rsid w:val="00D950DE"/>
    <w:pPr>
      <w:numPr>
        <w:ilvl w:val="4"/>
      </w:numPr>
      <w:tabs>
        <w:tab w:val="left" w:pos="2268"/>
      </w:tabs>
      <w:ind w:left="2268" w:hanging="1134"/>
    </w:pPr>
  </w:style>
  <w:style w:type="character" w:customStyle="1" w:styleId="Estilo4Car">
    <w:name w:val="Estilo4 Car"/>
    <w:link w:val="Estilo4"/>
    <w:rsid w:val="009D048E"/>
    <w:rPr>
      <w:rFonts w:ascii="ENRESA Aroma Light" w:hAnsi="ENRESA Aroma Light" w:cs="Arial"/>
      <w:b/>
      <w:bCs/>
      <w:sz w:val="22"/>
      <w:szCs w:val="22"/>
      <w:shd w:val="clear" w:color="auto" w:fill="FFFFFF"/>
    </w:rPr>
  </w:style>
  <w:style w:type="character" w:customStyle="1" w:styleId="PiedepginaCar">
    <w:name w:val="Pie de página Car"/>
    <w:link w:val="Piedepgina"/>
    <w:uiPriority w:val="99"/>
    <w:rsid w:val="00342DC5"/>
    <w:rPr>
      <w:rFonts w:ascii="Univers" w:hAnsi="Univers"/>
      <w:sz w:val="22"/>
      <w:lang w:val="es-ES_tradnl"/>
    </w:rPr>
  </w:style>
  <w:style w:type="character" w:customStyle="1" w:styleId="Estilo5Car">
    <w:name w:val="Estilo5 Car"/>
    <w:link w:val="Estilo5"/>
    <w:rsid w:val="00D950DE"/>
    <w:rPr>
      <w:rFonts w:ascii="ENRESA Aroma Light" w:hAnsi="ENRESA Aroma Light" w:cs="Arial"/>
      <w:b/>
      <w:bCs/>
      <w:sz w:val="22"/>
      <w:szCs w:val="22"/>
      <w:shd w:val="clear" w:color="auto" w:fill="FFFFFF"/>
    </w:rPr>
  </w:style>
  <w:style w:type="character" w:customStyle="1" w:styleId="PrrafodelistaCar">
    <w:name w:val="Párrafo de lista Car"/>
    <w:link w:val="Prrafodelista"/>
    <w:qFormat/>
    <w:locked/>
    <w:rsid w:val="00655D8B"/>
    <w:rPr>
      <w:sz w:val="24"/>
      <w:szCs w:val="24"/>
    </w:rPr>
  </w:style>
  <w:style w:type="table" w:customStyle="1" w:styleId="Tablaconcuadrcula1">
    <w:name w:val="Tabla con cuadrícula1"/>
    <w:rsid w:val="00993F7C"/>
    <w:rPr>
      <w:rFonts w:ascii="Calibri" w:hAnsi="Calibri"/>
      <w:sz w:val="22"/>
      <w:szCs w:val="22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extonotapie">
    <w:name w:val="footnote text"/>
    <w:basedOn w:val="Normal"/>
    <w:link w:val="TextonotapieCar"/>
    <w:uiPriority w:val="99"/>
    <w:unhideWhenUsed/>
    <w:rsid w:val="006D4079"/>
    <w:pPr>
      <w:spacing w:after="0"/>
      <w:ind w:left="10" w:hanging="10"/>
    </w:pPr>
    <w:rPr>
      <w:rFonts w:ascii="Times New Roman" w:hAnsi="Times New Roman"/>
      <w:color w:val="000000"/>
      <w:sz w:val="20"/>
      <w:lang w:val="es-ES"/>
    </w:rPr>
  </w:style>
  <w:style w:type="character" w:customStyle="1" w:styleId="TextonotapieCar">
    <w:name w:val="Texto nota pie Car"/>
    <w:link w:val="Textonotapie"/>
    <w:uiPriority w:val="99"/>
    <w:rsid w:val="006D4079"/>
    <w:rPr>
      <w:color w:val="000000"/>
    </w:rPr>
  </w:style>
  <w:style w:type="character" w:styleId="Refdenotaalpie">
    <w:name w:val="footnote reference"/>
    <w:unhideWhenUsed/>
    <w:rsid w:val="006D4079"/>
    <w:rPr>
      <w:vertAlign w:val="superscript"/>
    </w:rPr>
  </w:style>
  <w:style w:type="character" w:customStyle="1" w:styleId="TextocomentarioCar1">
    <w:name w:val="Texto comentario Car1"/>
    <w:uiPriority w:val="99"/>
    <w:rsid w:val="00B70E40"/>
    <w:rPr>
      <w:rFonts w:ascii="Arial" w:eastAsia="Times New Roman" w:hAnsi="Arial" w:cs="Arial"/>
      <w:sz w:val="20"/>
      <w:szCs w:val="20"/>
      <w:lang w:eastAsia="es-ES"/>
    </w:rPr>
  </w:style>
  <w:style w:type="character" w:styleId="Mencinsinresolver">
    <w:name w:val="Unresolved Mention"/>
    <w:uiPriority w:val="99"/>
    <w:semiHidden/>
    <w:unhideWhenUsed/>
    <w:rsid w:val="00674D3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3332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325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073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604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17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504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048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739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98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369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269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047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29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033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03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415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148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78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235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004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850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396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581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286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50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85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287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788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05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46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847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996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eader" Target="header2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theme" Target="theme/theme1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fontTable" Target="fontTable.xml"/></Relationships>
</file>

<file path=word/_rels/fontTable.xml.rels><?xml version="1.0" encoding="UTF-8" standalone="yes"?>
<Relationships xmlns="http://schemas.openxmlformats.org/package/2006/relationships"><Relationship Id="rId8" Type="http://schemas.openxmlformats.org/officeDocument/2006/relationships/font" Target="fonts/font8.odttf"/><Relationship Id="rId3" Type="http://schemas.openxmlformats.org/officeDocument/2006/relationships/font" Target="fonts/font3.odttf"/><Relationship Id="rId7" Type="http://schemas.openxmlformats.org/officeDocument/2006/relationships/font" Target="fonts/font7.odttf"/><Relationship Id="rId12" Type="http://schemas.openxmlformats.org/officeDocument/2006/relationships/font" Target="fonts/font12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6" Type="http://schemas.openxmlformats.org/officeDocument/2006/relationships/font" Target="fonts/font6.odttf"/><Relationship Id="rId11" Type="http://schemas.openxmlformats.org/officeDocument/2006/relationships/font" Target="fonts/font11.odttf"/><Relationship Id="rId5" Type="http://schemas.openxmlformats.org/officeDocument/2006/relationships/font" Target="fonts/font5.odttf"/><Relationship Id="rId10" Type="http://schemas.openxmlformats.org/officeDocument/2006/relationships/font" Target="fonts/font10.odttf"/><Relationship Id="rId4" Type="http://schemas.openxmlformats.org/officeDocument/2006/relationships/font" Target="fonts/font4.odttf"/><Relationship Id="rId9" Type="http://schemas.openxmlformats.org/officeDocument/2006/relationships/font" Target="fonts/font9.odttf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AGOA\Configuraci&#243;n%20local\Archivos%20temporales%20de%20Internet\Content.IE5\HMGHOEKD\Procedimiento%20tipo_AROMA%5b1%5d.dot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5c136f9e-4c62-4529-96d7-4d45c08bd7fe">
      <Terms xmlns="http://schemas.microsoft.com/office/infopath/2007/PartnerControls"/>
    </lcf76f155ced4ddcb4097134ff3c332f>
    <TaxCatchAll xmlns="09521594-1c3f-4dc0-883b-87d08b31ebb9" xsi:nil="true"/>
  </documentManagement>
</p:properties>
</file>

<file path=customXml/item3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5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30E42E925AEB0D428E82179EA616534B" ma:contentTypeVersion="18" ma:contentTypeDescription="Crear nuevo documento." ma:contentTypeScope="" ma:versionID="1dced74177ca58c90a2aac2bc5f76599">
  <xsd:schema xmlns:xsd="http://www.w3.org/2001/XMLSchema" xmlns:xs="http://www.w3.org/2001/XMLSchema" xmlns:p="http://schemas.microsoft.com/office/2006/metadata/properties" xmlns:ns2="5c136f9e-4c62-4529-96d7-4d45c08bd7fe" xmlns:ns3="09521594-1c3f-4dc0-883b-87d08b31ebb9" targetNamespace="http://schemas.microsoft.com/office/2006/metadata/properties" ma:root="true" ma:fieldsID="81e1c4613f75191139d3b9ef16b3da60" ns2:_="" ns3:_="">
    <xsd:import namespace="5c136f9e-4c62-4529-96d7-4d45c08bd7fe"/>
    <xsd:import namespace="09521594-1c3f-4dc0-883b-87d08b31ebb9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3:TaxCatchAll" minOccurs="0"/>
                <xsd:element ref="ns2:MediaLengthInSeconds" minOccurs="0"/>
                <xsd:element ref="ns2:MediaServiceLocation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c136f9e-4c62-4529-96d7-4d45c08bd7f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lcf76f155ced4ddcb4097134ff3c332f" ma:index="20" nillable="true" ma:taxonomy="true" ma:internalName="lcf76f155ced4ddcb4097134ff3c332f" ma:taxonomyFieldName="MediaServiceImageTags" ma:displayName="Etiquetas de imagen" ma:readOnly="false" ma:fieldId="{5cf76f15-5ced-4ddc-b409-7134ff3c332f}" ma:taxonomyMulti="true" ma:sspId="24008f0c-77cc-4ac8-b256-0f6140b0949c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LengthInSeconds" ma:index="22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23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9521594-1c3f-4dc0-883b-87d08b31ebb9" elementFormDefault="qualified">
    <xsd:import namespace="http://schemas.microsoft.com/office/2006/documentManagement/types"/>
    <xsd:import namespace="http://schemas.microsoft.com/office/infopath/2007/PartnerControls"/>
    <xsd:element name="SharedWithUsers" ma:index="17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8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1" nillable="true" ma:displayName="Taxonomy Catch All Column" ma:hidden="true" ma:list="{37489d52-0c8c-469c-8e97-b41cc147591a}" ma:internalName="TaxCatchAll" ma:showField="CatchAllData" ma:web="09521594-1c3f-4dc0-883b-87d08b31ebb9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1EF0FA49-4070-4421-AA3B-6069008D856D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DB68074A-85FA-4D10-9666-348166C77FEC}">
  <ds:schemaRefs>
    <ds:schemaRef ds:uri="http://schemas.microsoft.com/office/2006/metadata/properties"/>
    <ds:schemaRef ds:uri="http://schemas.microsoft.com/office/infopath/2007/PartnerControls"/>
    <ds:schemaRef ds:uri="5c136f9e-4c62-4529-96d7-4d45c08bd7fe"/>
    <ds:schemaRef ds:uri="09521594-1c3f-4dc0-883b-87d08b31ebb9"/>
  </ds:schemaRefs>
</ds:datastoreItem>
</file>

<file path=customXml/itemProps3.xml><?xml version="1.0" encoding="utf-8"?>
<ds:datastoreItem xmlns:ds="http://schemas.openxmlformats.org/officeDocument/2006/customXml" ds:itemID="{17EDD196-BDCD-434D-9CC4-33EECA435F73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A79FA819-35B8-4EE2-A684-5111ADBBCB65}">
  <ds:schemaRefs>
    <ds:schemaRef ds:uri="http://schemas.microsoft.com/sharepoint/v3/contenttype/forms"/>
  </ds:schemaRefs>
</ds:datastoreItem>
</file>

<file path=customXml/itemProps5.xml><?xml version="1.0" encoding="utf-8"?>
<ds:datastoreItem xmlns:ds="http://schemas.openxmlformats.org/officeDocument/2006/customXml" ds:itemID="{AD4C14D8-3FDE-4C1F-80A4-855B7632DE29}"/>
</file>

<file path=docProps/app.xml><?xml version="1.0" encoding="utf-8"?>
<Properties xmlns="http://schemas.openxmlformats.org/officeDocument/2006/extended-properties" xmlns:vt="http://schemas.openxmlformats.org/officeDocument/2006/docPropsVTypes">
  <Template>Procedimiento tipo_AROMA[1].dot</Template>
  <TotalTime>33</TotalTime>
  <Pages>1</Pages>
  <Words>210</Words>
  <Characters>1304</Characters>
  <Application>Microsoft Office Word</Application>
  <DocSecurity>8</DocSecurity>
  <Lines>51</Lines>
  <Paragraphs>27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 </vt:lpstr>
    </vt:vector>
  </TitlesOfParts>
  <Company>ENRESA</Company>
  <LinksUpToDate>false</LinksUpToDate>
  <CharactersWithSpaces>1498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motm</dc:creator>
  <cp:keywords/>
  <dc:description/>
  <cp:lastModifiedBy>Contreras Martínez, Raquel</cp:lastModifiedBy>
  <cp:revision>38</cp:revision>
  <cp:lastPrinted>2022-11-30T10:28:00Z</cp:lastPrinted>
  <dcterms:created xsi:type="dcterms:W3CDTF">2025-11-17T11:41:00Z</dcterms:created>
  <dcterms:modified xsi:type="dcterms:W3CDTF">2026-03-09T08:10:00Z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3262214b-4402-4fd7-9e7a-cd3557d9ab45_Enabled">
    <vt:lpwstr>True</vt:lpwstr>
  </property>
  <property fmtid="{D5CDD505-2E9C-101B-9397-08002B2CF9AE}" pid="3" name="MSIP_Label_3262214b-4402-4fd7-9e7a-cd3557d9ab45_SiteId">
    <vt:lpwstr>d3d40c49-151b-4845-b6de-f08b75bdb984</vt:lpwstr>
  </property>
  <property fmtid="{D5CDD505-2E9C-101B-9397-08002B2CF9AE}" pid="4" name="MSIP_Label_3262214b-4402-4fd7-9e7a-cd3557d9ab45_Owner">
    <vt:lpwstr>MPEG@enresa.es</vt:lpwstr>
  </property>
  <property fmtid="{D5CDD505-2E9C-101B-9397-08002B2CF9AE}" pid="5" name="MSIP_Label_3262214b-4402-4fd7-9e7a-cd3557d9ab45_SetDate">
    <vt:lpwstr>2019-11-14T12:17:54.7274483Z</vt:lpwstr>
  </property>
  <property fmtid="{D5CDD505-2E9C-101B-9397-08002B2CF9AE}" pid="6" name="MSIP_Label_3262214b-4402-4fd7-9e7a-cd3557d9ab45_Name">
    <vt:lpwstr>Pública</vt:lpwstr>
  </property>
  <property fmtid="{D5CDD505-2E9C-101B-9397-08002B2CF9AE}" pid="7" name="MSIP_Label_3262214b-4402-4fd7-9e7a-cd3557d9ab45_Application">
    <vt:lpwstr>Microsoft Azure Information Protection</vt:lpwstr>
  </property>
  <property fmtid="{D5CDD505-2E9C-101B-9397-08002B2CF9AE}" pid="8" name="MSIP_Label_3262214b-4402-4fd7-9e7a-cd3557d9ab45_ActionId">
    <vt:lpwstr>2c23fe0d-e545-42bf-a6e7-25776bd84ec4</vt:lpwstr>
  </property>
  <property fmtid="{D5CDD505-2E9C-101B-9397-08002B2CF9AE}" pid="9" name="MSIP_Label_3262214b-4402-4fd7-9e7a-cd3557d9ab45_Extended_MSFT_Method">
    <vt:lpwstr>Automatic</vt:lpwstr>
  </property>
  <property fmtid="{D5CDD505-2E9C-101B-9397-08002B2CF9AE}" pid="10" name="Sensitivity">
    <vt:lpwstr>Pública</vt:lpwstr>
  </property>
  <property fmtid="{D5CDD505-2E9C-101B-9397-08002B2CF9AE}" pid="11" name="ContentTypeId">
    <vt:lpwstr>0x01010030E42E925AEB0D428E82179EA616534B</vt:lpwstr>
  </property>
  <property fmtid="{D5CDD505-2E9C-101B-9397-08002B2CF9AE}" pid="12" name="MediaServiceImageTags">
    <vt:lpwstr/>
  </property>
</Properties>
</file>