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4FBA6A22" w:rsidR="003168CF" w:rsidRPr="0042227C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42227C">
        <w:rPr>
          <w:rFonts w:ascii="ENRESA Aroma Light" w:hAnsi="ENRESA Aroma Light" w:cs="Arial"/>
          <w:szCs w:val="22"/>
          <w:lang w:val="es-ES"/>
        </w:rPr>
        <w:t>que</w:t>
      </w:r>
      <w:r w:rsidR="00130173" w:rsidRPr="0042227C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4"/>
        <w:gridCol w:w="708"/>
        <w:gridCol w:w="709"/>
        <w:gridCol w:w="1559"/>
        <w:gridCol w:w="1418"/>
      </w:tblGrid>
      <w:tr w:rsidR="00C0405C" w:rsidRPr="003003C9" w14:paraId="5A045EB0" w14:textId="77777777" w:rsidTr="00A40AF6">
        <w:trPr>
          <w:trHeight w:val="553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  <w:hideMark/>
          </w:tcPr>
          <w:p w14:paraId="0CA46DE3" w14:textId="77777777" w:rsidR="00C0405C" w:rsidRPr="003003C9" w:rsidRDefault="00C0405C" w:rsidP="00A40AF6">
            <w:pPr>
              <w:spacing w:after="0"/>
              <w:rPr>
                <w:rFonts w:ascii="ENRESA Aroma Light" w:hAnsi="ENRESA Aroma Light"/>
                <w:b/>
                <w:bCs/>
                <w:szCs w:val="22"/>
              </w:rPr>
            </w:pPr>
            <w:r w:rsidRPr="003003C9">
              <w:rPr>
                <w:rFonts w:ascii="ENRESA Aroma Light" w:hAnsi="ENRESA Aroma Light"/>
                <w:b/>
                <w:bCs/>
                <w:szCs w:val="22"/>
              </w:rPr>
              <w:t xml:space="preserve">CRITERIO: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1B18543D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3003C9">
              <w:rPr>
                <w:rFonts w:ascii="ENRESA Aroma Light" w:hAnsi="ENRESA Aroma Light"/>
                <w:b/>
                <w:bCs/>
                <w:szCs w:val="22"/>
              </w:rPr>
              <w:t>SI*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0F647989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3003C9">
              <w:rPr>
                <w:rFonts w:ascii="ENRESA Aroma Light" w:hAnsi="ENRESA Aroma Light"/>
                <w:b/>
                <w:bCs/>
                <w:szCs w:val="22"/>
              </w:rPr>
              <w:t>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1C973A4A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  <w:lang w:val="es-ES"/>
              </w:rPr>
            </w:pPr>
            <w:r w:rsidRPr="003003C9">
              <w:rPr>
                <w:rFonts w:ascii="ENRESA Aroma Light" w:hAnsi="ENRESA Aroma Light"/>
                <w:b/>
                <w:bCs/>
                <w:szCs w:val="22"/>
                <w:lang w:val="es-ES"/>
              </w:rPr>
              <w:t>N.º de técnicos acreditados, en su caso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70A3E13A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  <w:lang w:val="es-ES"/>
              </w:rPr>
            </w:pPr>
            <w:r w:rsidRPr="003003C9">
              <w:rPr>
                <w:rFonts w:ascii="ENRESA Aroma Light" w:hAnsi="ENRESA Aroma Light"/>
                <w:b/>
                <w:bCs/>
                <w:szCs w:val="22"/>
                <w:lang w:val="es-ES"/>
              </w:rPr>
              <w:t>N.º trabajos acreditados, en su caso</w:t>
            </w:r>
          </w:p>
        </w:tc>
      </w:tr>
      <w:tr w:rsidR="00C0405C" w:rsidRPr="003003C9" w14:paraId="70613002" w14:textId="77777777" w:rsidTr="00A40AF6">
        <w:trPr>
          <w:trHeight w:val="1077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6013" w14:textId="77777777" w:rsidR="00C0405C" w:rsidRPr="003003C9" w:rsidRDefault="00C0405C" w:rsidP="00A40AF6">
            <w:pPr>
              <w:spacing w:after="0"/>
              <w:rPr>
                <w:rFonts w:ascii="ENRESA Aroma Light" w:hAnsi="ENRESA Aroma Light"/>
                <w:szCs w:val="22"/>
                <w:lang w:val="es-ES"/>
              </w:rPr>
            </w:pPr>
            <w:r w:rsidRPr="003003C9">
              <w:rPr>
                <w:rFonts w:ascii="ENRESA Aroma Light" w:hAnsi="ENRESA Aroma Light"/>
                <w:szCs w:val="22"/>
              </w:rPr>
              <w:t>*Número de trabajos realizados de al menos 1 año de duración de los oficiales de primera en actividades de mantenimiento mecánico en centrales nucleares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FA672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1369780912" w:edGrp="everyone"/>
            <w:permEnd w:id="1369780912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152D4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1797683804" w:edGrp="everyone"/>
            <w:permEnd w:id="1797683804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747474" w:themeFill="background2" w:themeFillShade="80"/>
            <w:vAlign w:val="center"/>
          </w:tcPr>
          <w:p w14:paraId="02B3930B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C292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597710647" w:edGrp="everyone"/>
            <w:permEnd w:id="597710647"/>
          </w:p>
        </w:tc>
      </w:tr>
      <w:tr w:rsidR="00C0405C" w:rsidRPr="003003C9" w14:paraId="778A8B75" w14:textId="77777777" w:rsidTr="00A40AF6">
        <w:trPr>
          <w:trHeight w:val="1077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ACD1" w14:textId="77777777" w:rsidR="00C0405C" w:rsidRPr="003003C9" w:rsidRDefault="00C0405C" w:rsidP="00A40AF6">
            <w:pPr>
              <w:spacing w:after="0"/>
              <w:rPr>
                <w:rFonts w:ascii="ENRESA Aroma Light" w:hAnsi="ENRESA Aroma Light"/>
                <w:szCs w:val="22"/>
              </w:rPr>
            </w:pPr>
            <w:r w:rsidRPr="003003C9">
              <w:rPr>
                <w:rFonts w:ascii="ENRESA Aroma Light" w:hAnsi="ENRESA Aroma Light"/>
                <w:szCs w:val="22"/>
              </w:rPr>
              <w:t xml:space="preserve">*Experiencia de los oficiales de primera en tareas de mantenimiento mecánico de sistemas de ventilación con filtración HEPA de al </w:t>
            </w:r>
            <w:r w:rsidRPr="003003C9">
              <w:rPr>
                <w:rFonts w:ascii="ENRESA Aroma Light" w:hAnsi="ENRESA Aroma Light"/>
                <w:szCs w:val="22"/>
                <w:u w:val="single"/>
              </w:rPr>
              <w:t>menos un año adicional</w:t>
            </w:r>
            <w:r w:rsidRPr="003003C9">
              <w:rPr>
                <w:rFonts w:ascii="ENRESA Aroma Light" w:hAnsi="ENRESA Aroma Light"/>
                <w:szCs w:val="22"/>
              </w:rPr>
              <w:t xml:space="preserve"> a la mínima exigida como solvencia técnica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1C3F0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922246254" w:edGrp="everyone"/>
            <w:permEnd w:id="922246254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6AB41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1402145484" w:edGrp="everyone"/>
            <w:permEnd w:id="1402145484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480A7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1075804132" w:edGrp="everyone"/>
            <w:permEnd w:id="1075804132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747474" w:themeFill="background2" w:themeFillShade="80"/>
            <w:vAlign w:val="center"/>
          </w:tcPr>
          <w:p w14:paraId="6D086EAB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C0405C" w:rsidRPr="003003C9" w14:paraId="104AAD24" w14:textId="77777777" w:rsidTr="00A40AF6">
        <w:trPr>
          <w:trHeight w:val="1077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F2BB" w14:textId="77777777" w:rsidR="00C0405C" w:rsidRPr="003003C9" w:rsidRDefault="00C0405C" w:rsidP="00A40AF6">
            <w:pPr>
              <w:spacing w:after="0"/>
              <w:rPr>
                <w:rFonts w:ascii="ENRESA Aroma Light" w:hAnsi="ENRESA Aroma Light"/>
                <w:b/>
                <w:bCs/>
                <w:szCs w:val="22"/>
              </w:rPr>
            </w:pPr>
            <w:r w:rsidRPr="003003C9">
              <w:rPr>
                <w:rFonts w:ascii="ENRESA Aroma Light" w:hAnsi="ENRESA Aroma Light" w:cs="Calibri"/>
                <w:iCs/>
                <w:szCs w:val="22"/>
              </w:rPr>
              <w:t>Capacitación para el uso y manejo de plataformas elevadoras</w:t>
            </w:r>
            <w:r w:rsidRPr="003003C9">
              <w:rPr>
                <w:rFonts w:ascii="ENRESA Aroma Light" w:hAnsi="ENRESA Aroma Light" w:cs="Calibri"/>
                <w:iCs/>
                <w:szCs w:val="22"/>
                <w:vertAlign w:val="superscript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0A0B6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184103078" w:edGrp="everyone"/>
            <w:permEnd w:id="184103078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24979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1443241907" w:edGrp="everyone"/>
            <w:permEnd w:id="1443241907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7B40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386496613" w:edGrp="everyone"/>
            <w:permEnd w:id="386496613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747474" w:themeFill="background2" w:themeFillShade="80"/>
            <w:vAlign w:val="center"/>
          </w:tcPr>
          <w:p w14:paraId="1D1A2D5B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C0405C" w:rsidRPr="003003C9" w14:paraId="6D5277AE" w14:textId="77777777" w:rsidTr="00A40AF6">
        <w:trPr>
          <w:trHeight w:val="1077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F095" w14:textId="77777777" w:rsidR="00C0405C" w:rsidRPr="003003C9" w:rsidRDefault="00C0405C" w:rsidP="00A40AF6">
            <w:pPr>
              <w:spacing w:after="0"/>
              <w:rPr>
                <w:rFonts w:ascii="ENRESA Aroma Light" w:hAnsi="ENRESA Aroma Light"/>
                <w:szCs w:val="22"/>
                <w:vertAlign w:val="superscript"/>
              </w:rPr>
            </w:pPr>
            <w:r w:rsidRPr="003003C9">
              <w:rPr>
                <w:rFonts w:ascii="ENRESA Aroma Light" w:hAnsi="ENRESA Aroma Light" w:cs="Calibri"/>
                <w:iCs/>
                <w:szCs w:val="22"/>
              </w:rPr>
              <w:t>Formación en Cultura de Seguridad y factores humanos (al menos 8 horas) y en concreto en el conocimiento de la Instrucción de Seguridad del CSN IS-19</w:t>
            </w:r>
            <w:r w:rsidRPr="003003C9">
              <w:rPr>
                <w:rFonts w:ascii="ENRESA Aroma Light" w:hAnsi="ENRESA Aroma Light"/>
                <w:b/>
                <w:bCs/>
                <w:szCs w:val="22"/>
              </w:rPr>
              <w:t xml:space="preserve"> </w:t>
            </w:r>
            <w:r w:rsidRPr="003003C9">
              <w:rPr>
                <w:rFonts w:ascii="ENRESA Aroma Light" w:hAnsi="ENRESA Aroma Light"/>
                <w:b/>
                <w:bCs/>
                <w:szCs w:val="22"/>
                <w:vertAlign w:val="superscript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A47F1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562784907" w:edGrp="everyone"/>
            <w:permEnd w:id="562784907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6AACA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1098584730" w:edGrp="everyone"/>
            <w:permEnd w:id="109858473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2D0BD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974215662" w:edGrp="everyone"/>
            <w:permEnd w:id="974215662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747474" w:themeFill="background2" w:themeFillShade="80"/>
            <w:vAlign w:val="center"/>
          </w:tcPr>
          <w:p w14:paraId="56BEB5D4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</w:p>
        </w:tc>
      </w:tr>
      <w:tr w:rsidR="00C0405C" w:rsidRPr="003003C9" w14:paraId="7B4E05BF" w14:textId="77777777" w:rsidTr="00A40AF6">
        <w:trPr>
          <w:trHeight w:val="1077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3D1C" w14:textId="77777777" w:rsidR="00C0405C" w:rsidRPr="003003C9" w:rsidRDefault="00C0405C" w:rsidP="00A40AF6">
            <w:pPr>
              <w:spacing w:after="0"/>
              <w:rPr>
                <w:rFonts w:ascii="ENRESA Aroma Light" w:hAnsi="ENRESA Aroma Light"/>
                <w:szCs w:val="22"/>
                <w:vertAlign w:val="superscript"/>
              </w:rPr>
            </w:pPr>
            <w:r w:rsidRPr="003003C9">
              <w:rPr>
                <w:rFonts w:ascii="ENRESA Aroma Light" w:hAnsi="ENRESA Aroma Light" w:cs="Calibri"/>
                <w:iCs/>
                <w:szCs w:val="22"/>
              </w:rPr>
              <w:t>Formación en materia de seguridad para trabajos en altura de al menos 8 horas</w:t>
            </w:r>
            <w:r w:rsidRPr="003003C9">
              <w:rPr>
                <w:rFonts w:ascii="ENRESA Aroma Light" w:hAnsi="ENRESA Aroma Light"/>
                <w:b/>
                <w:bCs/>
                <w:szCs w:val="22"/>
              </w:rPr>
              <w:t xml:space="preserve"> </w:t>
            </w:r>
            <w:r w:rsidRPr="003003C9">
              <w:rPr>
                <w:rFonts w:ascii="ENRESA Aroma Light" w:hAnsi="ENRESA Aroma Light"/>
                <w:b/>
                <w:bCs/>
                <w:szCs w:val="22"/>
                <w:vertAlign w:val="superscript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3080E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622942171" w:edGrp="everyone"/>
            <w:permEnd w:id="622942171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8D35C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2028938395" w:edGrp="everyone"/>
            <w:permEnd w:id="2028938395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34D5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1429352546" w:edGrp="everyone"/>
            <w:permEnd w:id="1429352546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747474" w:themeFill="background2" w:themeFillShade="80"/>
            <w:vAlign w:val="center"/>
          </w:tcPr>
          <w:p w14:paraId="41E4A300" w14:textId="77777777" w:rsidR="00C0405C" w:rsidRPr="003003C9" w:rsidRDefault="00C0405C" w:rsidP="00A40AF6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</w:p>
        </w:tc>
      </w:tr>
    </w:tbl>
    <w:p w14:paraId="575B43E3" w14:textId="6C93213C" w:rsidR="00B04615" w:rsidRPr="007A55DF" w:rsidRDefault="008F6659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3003C9">
        <w:rPr>
          <w:rFonts w:ascii="ENRESA Aroma Light" w:hAnsi="ENRESA Aroma Light" w:cs="Tahoma"/>
          <w:i/>
          <w:iCs/>
          <w:szCs w:val="22"/>
          <w:lang w:val="es-ES"/>
        </w:rPr>
        <w:t xml:space="preserve">  </w:t>
      </w:r>
      <w:r w:rsidRPr="003003C9">
        <w:rPr>
          <w:rFonts w:ascii="ENRESA Aroma Light" w:hAnsi="ENRESA Aroma Light" w:cs="Tahoma"/>
          <w:i/>
          <w:iCs/>
          <w:szCs w:val="22"/>
          <w:vertAlign w:val="superscript"/>
          <w:lang w:val="es-ES"/>
        </w:rPr>
        <w:t>1</w:t>
      </w:r>
      <w:r w:rsidRPr="003003C9">
        <w:rPr>
          <w:rFonts w:ascii="ENRESA Aroma Light" w:hAnsi="ENRESA Aroma Light" w:cs="Tahoma"/>
          <w:i/>
          <w:iCs/>
          <w:szCs w:val="22"/>
          <w:lang w:val="es-ES"/>
        </w:rPr>
        <w:t>Deberán presentar los certificados acreditativos correspondientes</w:t>
      </w: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EB2E8C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B1A27B8" w14:textId="77777777" w:rsidR="00992EF7" w:rsidRPr="003003C9" w:rsidRDefault="00992EF7" w:rsidP="00992EF7">
      <w:pPr>
        <w:spacing w:before="120" w:line="260" w:lineRule="exact"/>
        <w:rPr>
          <w:rFonts w:ascii="ENRESA Aroma Light" w:hAnsi="ENRESA Aroma Light" w:cs="Tahoma"/>
          <w:szCs w:val="22"/>
        </w:rPr>
      </w:pPr>
      <w:r w:rsidRPr="003003C9">
        <w:rPr>
          <w:rFonts w:ascii="ENRESA Aroma Light" w:hAnsi="ENRESA Aroma Light" w:cs="Tahoma"/>
          <w:szCs w:val="22"/>
          <w:lang w:val="es-ES"/>
        </w:rPr>
        <w:lastRenderedPageBreak/>
        <w:t xml:space="preserve">*Para acreditar la experiencia </w:t>
      </w:r>
      <w:r w:rsidRPr="003003C9">
        <w:rPr>
          <w:rFonts w:ascii="ENRESA Aroma Light" w:hAnsi="ENRESA Aroma Light" w:cs="Tahoma"/>
          <w:b/>
          <w:bCs/>
          <w:szCs w:val="22"/>
          <w:u w:val="single"/>
          <w:lang w:val="es-ES"/>
        </w:rPr>
        <w:t>se completará la siguiente tabla:</w:t>
      </w:r>
    </w:p>
    <w:tbl>
      <w:tblPr>
        <w:tblW w:w="1002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6"/>
        <w:gridCol w:w="1252"/>
        <w:gridCol w:w="473"/>
        <w:gridCol w:w="656"/>
        <w:gridCol w:w="1337"/>
        <w:gridCol w:w="1285"/>
        <w:gridCol w:w="1285"/>
        <w:gridCol w:w="1533"/>
      </w:tblGrid>
      <w:tr w:rsidR="00992EF7" w:rsidRPr="003003C9" w14:paraId="0E049AA9" w14:textId="77777777" w:rsidTr="00A40AF6">
        <w:trPr>
          <w:trHeight w:val="495"/>
        </w:trPr>
        <w:tc>
          <w:tcPr>
            <w:tcW w:w="3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557286F9" w14:textId="77777777" w:rsidR="00992EF7" w:rsidRPr="003003C9" w:rsidRDefault="00992EF7" w:rsidP="00A40AF6">
            <w:pPr>
              <w:spacing w:after="0" w:line="280" w:lineRule="exact"/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</w:pPr>
            <w:r w:rsidRPr="003003C9"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  <w:t>Nombre y apellido del perfil: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E316" w14:textId="77777777" w:rsidR="00992EF7" w:rsidRPr="003003C9" w:rsidRDefault="00992EF7" w:rsidP="00A40AF6">
            <w:pPr>
              <w:spacing w:after="0" w:line="280" w:lineRule="exact"/>
              <w:jc w:val="left"/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</w:pPr>
            <w:permStart w:id="481699689" w:edGrp="everyone"/>
            <w:permEnd w:id="481699689"/>
          </w:p>
        </w:tc>
      </w:tr>
      <w:tr w:rsidR="00992EF7" w:rsidRPr="003003C9" w14:paraId="16B49DE2" w14:textId="77777777" w:rsidTr="00A40AF6">
        <w:trPr>
          <w:trHeight w:val="50"/>
        </w:trPr>
        <w:tc>
          <w:tcPr>
            <w:tcW w:w="3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61AE0CCD" w14:textId="77777777" w:rsidR="00992EF7" w:rsidRPr="003003C9" w:rsidRDefault="00992EF7" w:rsidP="00A40AF6">
            <w:pPr>
              <w:spacing w:after="0" w:line="280" w:lineRule="exact"/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</w:pPr>
            <w:r w:rsidRPr="003003C9"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  <w:t>Puesto que va a ocupar en el equipo de trabajo: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DF248" w14:textId="77777777" w:rsidR="00992EF7" w:rsidRPr="003003C9" w:rsidRDefault="00992EF7" w:rsidP="00A40AF6">
            <w:pPr>
              <w:spacing w:after="0" w:line="280" w:lineRule="exact"/>
              <w:jc w:val="left"/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</w:pPr>
            <w:r w:rsidRPr="003003C9"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  <w:t>OFICIAL MECÁNICO DE PRIMERA</w:t>
            </w:r>
          </w:p>
        </w:tc>
      </w:tr>
      <w:tr w:rsidR="00992EF7" w:rsidRPr="003003C9" w14:paraId="48E4EE93" w14:textId="77777777" w:rsidTr="005510A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1269"/>
          <w:jc w:val="center"/>
        </w:trPr>
        <w:tc>
          <w:tcPr>
            <w:tcW w:w="22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19A5F8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  <w:lang w:val="es-ES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EXPERIENCIA PROFESIONAL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00DDC8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  <w:lang w:eastAsia="en-US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  <w:lang w:eastAsia="en-US"/>
              </w:rPr>
              <w:t>Central Nuclear</w:t>
            </w:r>
          </w:p>
        </w:tc>
        <w:tc>
          <w:tcPr>
            <w:tcW w:w="11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490E74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Cliente / Promotor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BC7F4F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Actividades / tareas realizadas por el perfil propuesto</w:t>
            </w:r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86CED9D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  <w:bdr w:val="none" w:sz="0" w:space="0" w:color="auto" w:frame="1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  <w:bdr w:val="none" w:sz="0" w:space="0" w:color="auto" w:frame="1"/>
              </w:rPr>
              <w:t>Fecha inicio trabajos</w:t>
            </w:r>
          </w:p>
          <w:p w14:paraId="45E479E0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(dd/mm/aa)</w:t>
            </w:r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924580B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  <w:lang w:val="es-ES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Fecha fin trabajos</w:t>
            </w:r>
          </w:p>
          <w:p w14:paraId="32529DC0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(dd/mm/aa)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7A9CFA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  <w:bdr w:val="none" w:sz="0" w:space="0" w:color="auto" w:frame="1"/>
              </w:rPr>
              <w:t>Periodo ejecución trabajo (nº meses)</w:t>
            </w:r>
          </w:p>
        </w:tc>
      </w:tr>
      <w:tr w:rsidR="00992EF7" w:rsidRPr="003003C9" w14:paraId="64C76096" w14:textId="77777777" w:rsidTr="005510A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65"/>
          <w:jc w:val="center"/>
        </w:trPr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A14962" w14:textId="77777777" w:rsidR="00992EF7" w:rsidRPr="003003C9" w:rsidRDefault="00992EF7" w:rsidP="00894600">
            <w:pPr>
              <w:jc w:val="left"/>
              <w:rPr>
                <w:rFonts w:ascii="ENRESA Aroma Light" w:hAnsi="ENRESA Aroma Light"/>
                <w:b/>
                <w:bCs/>
                <w:sz w:val="20"/>
              </w:rPr>
            </w:pPr>
            <w:permStart w:id="1346982158" w:edGrp="everyone" w:colFirst="0" w:colLast="0"/>
            <w:permStart w:id="1590251056" w:edGrp="everyone" w:colFirst="1" w:colLast="1"/>
            <w:permStart w:id="498272616" w:edGrp="everyone" w:colFirst="2" w:colLast="2"/>
            <w:permStart w:id="1018761825" w:edGrp="everyone" w:colFirst="3" w:colLast="3"/>
            <w:permStart w:id="1810909881" w:edGrp="everyone" w:colFirst="4" w:colLast="4"/>
            <w:permStart w:id="779826540" w:edGrp="everyone" w:colFirst="5" w:colLast="5"/>
            <w:permStart w:id="951275349" w:edGrp="everyone" w:colFirst="6" w:colLast="6"/>
            <w:permStart w:id="1285822597" w:edGrp="everyone" w:colFirst="7" w:colLast="7"/>
            <w:r w:rsidRPr="003003C9">
              <w:rPr>
                <w:rFonts w:ascii="ENRESA Aroma Light" w:hAnsi="ENRESA Aroma Light"/>
                <w:sz w:val="20"/>
                <w:szCs w:val="18"/>
              </w:rPr>
              <w:t xml:space="preserve">Trabajos realizados de al menos 1 año de duración en actividades de mantenimiento mecánico </w:t>
            </w:r>
            <w:r w:rsidRPr="003003C9">
              <w:rPr>
                <w:rFonts w:ascii="ENRESA Aroma Light" w:hAnsi="ENRESA Aroma Light"/>
                <w:b/>
                <w:bCs/>
                <w:sz w:val="20"/>
                <w:szCs w:val="18"/>
              </w:rPr>
              <w:t>en centrales nucleares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88EF1E" w14:textId="2176A4C3" w:rsidR="00992EF7" w:rsidRPr="003003C9" w:rsidRDefault="00992EF7" w:rsidP="00894600">
            <w:pPr>
              <w:jc w:val="left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4A4CC7" w14:textId="5F9B94D8" w:rsidR="00992EF7" w:rsidRPr="003003C9" w:rsidRDefault="00992EF7" w:rsidP="00894600">
            <w:pPr>
              <w:jc w:val="left"/>
              <w:rPr>
                <w:rFonts w:cs="Calibri"/>
                <w:b/>
                <w:bCs/>
                <w:sz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706A4D" w14:textId="6EAA11A9" w:rsidR="00992EF7" w:rsidRPr="003003C9" w:rsidRDefault="00992EF7" w:rsidP="00894600">
            <w:pPr>
              <w:jc w:val="left"/>
              <w:rPr>
                <w:rFonts w:ascii="ENRESA Aroma Light" w:hAnsi="ENRESA Aroma Light"/>
                <w:b/>
                <w:bCs/>
                <w:sz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AAD70C" w14:textId="0D746F84" w:rsidR="00992EF7" w:rsidRPr="003003C9" w:rsidRDefault="00992EF7" w:rsidP="00894600">
            <w:pPr>
              <w:jc w:val="left"/>
              <w:rPr>
                <w:rFonts w:ascii="ENRESA Aroma Light" w:hAnsi="ENRESA Aroma Light"/>
                <w:b/>
                <w:bCs/>
                <w:sz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8E7B6" w14:textId="77777777" w:rsidR="00992EF7" w:rsidRPr="003003C9" w:rsidRDefault="00992EF7" w:rsidP="00894600">
            <w:pPr>
              <w:jc w:val="left"/>
              <w:rPr>
                <w:rFonts w:ascii="ENRESA Aroma Light" w:hAnsi="ENRESA Aroma Light"/>
                <w:b/>
                <w:bCs/>
                <w:sz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E10CD" w14:textId="77777777" w:rsidR="00992EF7" w:rsidRPr="003003C9" w:rsidRDefault="00992EF7" w:rsidP="00894600">
            <w:pPr>
              <w:jc w:val="left"/>
              <w:rPr>
                <w:rFonts w:ascii="ENRESA Aroma Light" w:hAnsi="ENRESA Aroma Light"/>
                <w:b/>
                <w:bCs/>
                <w:sz w:val="20"/>
              </w:rPr>
            </w:pPr>
          </w:p>
        </w:tc>
      </w:tr>
      <w:permEnd w:id="1346982158"/>
      <w:permEnd w:id="1590251056"/>
      <w:permEnd w:id="498272616"/>
      <w:permEnd w:id="1018761825"/>
      <w:permEnd w:id="1810909881"/>
      <w:permEnd w:id="779826540"/>
      <w:permEnd w:id="951275349"/>
      <w:permEnd w:id="1285822597"/>
    </w:tbl>
    <w:p w14:paraId="4FD14BB5" w14:textId="77777777" w:rsidR="00992EF7" w:rsidRPr="003003C9" w:rsidRDefault="00992EF7" w:rsidP="00992EF7">
      <w:pPr>
        <w:spacing w:before="120" w:line="260" w:lineRule="exact"/>
        <w:rPr>
          <w:rFonts w:ascii="ENRESA Aroma Light" w:hAnsi="ENRESA Aroma Light" w:cs="Tahoma"/>
          <w:szCs w:val="22"/>
        </w:rPr>
      </w:pPr>
    </w:p>
    <w:tbl>
      <w:tblPr>
        <w:tblW w:w="1011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6"/>
        <w:gridCol w:w="1263"/>
        <w:gridCol w:w="477"/>
        <w:gridCol w:w="662"/>
        <w:gridCol w:w="1349"/>
        <w:gridCol w:w="1297"/>
        <w:gridCol w:w="1297"/>
        <w:gridCol w:w="1531"/>
        <w:gridCol w:w="16"/>
      </w:tblGrid>
      <w:tr w:rsidR="00992EF7" w:rsidRPr="003003C9" w14:paraId="79366885" w14:textId="77777777" w:rsidTr="008E7000">
        <w:trPr>
          <w:gridAfter w:val="1"/>
          <w:wAfter w:w="16" w:type="dxa"/>
          <w:trHeight w:val="464"/>
        </w:trPr>
        <w:tc>
          <w:tcPr>
            <w:tcW w:w="3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2B524A34" w14:textId="77777777" w:rsidR="00992EF7" w:rsidRPr="003003C9" w:rsidRDefault="00992EF7" w:rsidP="00A40AF6">
            <w:pPr>
              <w:spacing w:after="0" w:line="280" w:lineRule="exact"/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</w:pPr>
            <w:bookmarkStart w:id="0" w:name="_Hlk104544026"/>
            <w:r w:rsidRPr="003003C9"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  <w:t>Nombre y apellido del perfil:</w:t>
            </w:r>
          </w:p>
        </w:tc>
        <w:tc>
          <w:tcPr>
            <w:tcW w:w="6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57281" w14:textId="77777777" w:rsidR="00992EF7" w:rsidRPr="003003C9" w:rsidRDefault="00992EF7" w:rsidP="00A40AF6">
            <w:pPr>
              <w:spacing w:after="0" w:line="280" w:lineRule="exact"/>
              <w:jc w:val="left"/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</w:pPr>
            <w:permStart w:id="1040678444" w:edGrp="everyone"/>
            <w:permEnd w:id="1040678444"/>
          </w:p>
        </w:tc>
      </w:tr>
      <w:tr w:rsidR="00992EF7" w:rsidRPr="003003C9" w14:paraId="5F3C449B" w14:textId="77777777" w:rsidTr="008E7000">
        <w:trPr>
          <w:gridAfter w:val="1"/>
          <w:wAfter w:w="16" w:type="dxa"/>
          <w:trHeight w:val="843"/>
        </w:trPr>
        <w:tc>
          <w:tcPr>
            <w:tcW w:w="3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3754B638" w14:textId="77777777" w:rsidR="00992EF7" w:rsidRPr="003003C9" w:rsidRDefault="00992EF7" w:rsidP="00A40AF6">
            <w:pPr>
              <w:spacing w:after="0" w:line="280" w:lineRule="exact"/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</w:pPr>
            <w:r w:rsidRPr="003003C9"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  <w:t>Puesto que va a ocupar en el equipo de trabajo:</w:t>
            </w:r>
          </w:p>
        </w:tc>
        <w:tc>
          <w:tcPr>
            <w:tcW w:w="6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5E95" w14:textId="77777777" w:rsidR="00992EF7" w:rsidRPr="003003C9" w:rsidRDefault="00992EF7" w:rsidP="00A40AF6">
            <w:pPr>
              <w:spacing w:after="0" w:line="280" w:lineRule="exact"/>
              <w:jc w:val="left"/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</w:pPr>
            <w:r w:rsidRPr="003003C9">
              <w:rPr>
                <w:rFonts w:ascii="ENRESA Aroma Light" w:eastAsia="Calibri" w:hAnsi="ENRESA Aroma Light" w:cs="Calibri"/>
                <w:b/>
                <w:bCs/>
                <w:sz w:val="20"/>
                <w:lang w:val="es-ES" w:eastAsia="en-US"/>
              </w:rPr>
              <w:t>OFICIAL MECÁNICO DE PRIMERA</w:t>
            </w:r>
          </w:p>
        </w:tc>
      </w:tr>
      <w:tr w:rsidR="00992EF7" w:rsidRPr="003003C9" w14:paraId="6F37DD5E" w14:textId="77777777" w:rsidTr="008E700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843"/>
          <w:jc w:val="center"/>
        </w:trPr>
        <w:tc>
          <w:tcPr>
            <w:tcW w:w="22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20DD47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  <w:vertAlign w:val="superscript"/>
                <w:lang w:val="es-ES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EXPERIENCIA PROFESIONAL</w:t>
            </w:r>
            <w:r w:rsidRPr="003003C9">
              <w:rPr>
                <w:rFonts w:ascii="ENRESA Aroma Light" w:hAnsi="ENRESA Aroma Light"/>
                <w:b/>
                <w:bCs/>
                <w:sz w:val="20"/>
                <w:vertAlign w:val="superscript"/>
              </w:rPr>
              <w:t>2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D5C701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  <w:lang w:eastAsia="en-US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Instalación / Proyecto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4065E1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Cliente / Promotor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912D87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Actividades / tareas realizadas por el perfil propuesto</w:t>
            </w:r>
          </w:p>
        </w:tc>
        <w:tc>
          <w:tcPr>
            <w:tcW w:w="12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68C3DC7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  <w:bdr w:val="none" w:sz="0" w:space="0" w:color="auto" w:frame="1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  <w:bdr w:val="none" w:sz="0" w:space="0" w:color="auto" w:frame="1"/>
              </w:rPr>
              <w:t>Fecha inicio trabajos</w:t>
            </w:r>
          </w:p>
          <w:p w14:paraId="2D2ADBCD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(dd/mm/aa)</w:t>
            </w:r>
          </w:p>
        </w:tc>
        <w:tc>
          <w:tcPr>
            <w:tcW w:w="12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03F1F83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  <w:lang w:val="es-ES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Fecha fin trabajos</w:t>
            </w:r>
          </w:p>
          <w:p w14:paraId="70A8CED6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(dd/mm/aa)</w:t>
            </w:r>
          </w:p>
        </w:tc>
        <w:tc>
          <w:tcPr>
            <w:tcW w:w="15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13D750" w14:textId="77777777" w:rsidR="00992EF7" w:rsidRPr="003003C9" w:rsidRDefault="00992EF7" w:rsidP="00A40AF6">
            <w:pPr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  <w:bdr w:val="none" w:sz="0" w:space="0" w:color="auto" w:frame="1"/>
              </w:rPr>
              <w:t>Periodo ejecución trabajo (nº meses)</w:t>
            </w:r>
          </w:p>
        </w:tc>
      </w:tr>
      <w:tr w:rsidR="00992EF7" w:rsidRPr="003003C9" w14:paraId="207A68B5" w14:textId="77777777" w:rsidTr="008E7000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424"/>
          <w:jc w:val="center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346006" w14:textId="77777777" w:rsidR="00992EF7" w:rsidRPr="003003C9" w:rsidRDefault="00992EF7" w:rsidP="00894600">
            <w:pPr>
              <w:jc w:val="left"/>
              <w:rPr>
                <w:rFonts w:ascii="ENRESA Aroma Light" w:hAnsi="ENRESA Aroma Light"/>
                <w:b/>
                <w:bCs/>
                <w:sz w:val="20"/>
              </w:rPr>
            </w:pPr>
            <w:permStart w:id="378544433" w:edGrp="everyone" w:colFirst="0" w:colLast="0"/>
            <w:permStart w:id="1429493707" w:edGrp="everyone" w:colFirst="1" w:colLast="1"/>
            <w:permStart w:id="1161854252" w:edGrp="everyone" w:colFirst="2" w:colLast="2"/>
            <w:permStart w:id="1176402083" w:edGrp="everyone" w:colFirst="3" w:colLast="3"/>
            <w:permStart w:id="1655520872" w:edGrp="everyone" w:colFirst="4" w:colLast="4"/>
            <w:permStart w:id="403594483" w:edGrp="everyone" w:colFirst="5" w:colLast="5"/>
            <w:permStart w:id="1100286177" w:edGrp="everyone" w:colFirst="6" w:colLast="6"/>
            <w:permStart w:id="1445081086" w:edGrp="everyone" w:colFirst="7" w:colLast="7"/>
            <w:r w:rsidRPr="003003C9">
              <w:rPr>
                <w:rFonts w:ascii="ENRESA Aroma Light" w:hAnsi="ENRESA Aroma Light"/>
                <w:sz w:val="20"/>
                <w:szCs w:val="18"/>
              </w:rPr>
              <w:t>Experiencia de los en tareas de mantenimiento mecánico de sistemas de ventilación con filtración HEPA</w:t>
            </w:r>
            <w:r w:rsidRPr="003003C9">
              <w:t xml:space="preserve"> </w:t>
            </w:r>
            <w:r w:rsidRPr="003003C9">
              <w:rPr>
                <w:rFonts w:ascii="ENRESA Aroma Light" w:hAnsi="ENRESA Aroma Light"/>
                <w:sz w:val="20"/>
                <w:szCs w:val="18"/>
                <w:u w:val="single"/>
              </w:rPr>
              <w:t>de al menos un año adicional</w:t>
            </w:r>
            <w:r w:rsidRPr="003003C9">
              <w:rPr>
                <w:rFonts w:ascii="ENRESA Aroma Light" w:hAnsi="ENRESA Aroma Light"/>
                <w:sz w:val="20"/>
                <w:szCs w:val="18"/>
              </w:rPr>
              <w:t xml:space="preserve"> a la mínima exigida como solvencia técnica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54B033" w14:textId="77777777" w:rsidR="00992EF7" w:rsidRPr="003003C9" w:rsidRDefault="00992EF7" w:rsidP="00894600">
            <w:pPr>
              <w:jc w:val="left"/>
              <w:rPr>
                <w:rFonts w:ascii="Times New Roman" w:hAnsi="Times New Roman"/>
                <w:b/>
                <w:bCs/>
                <w:sz w:val="20"/>
              </w:rPr>
            </w:pPr>
            <w:r w:rsidRPr="003003C9">
              <w:rPr>
                <w:b/>
                <w:bCs/>
                <w:sz w:val="20"/>
              </w:rPr>
              <w:t> 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F8958D" w14:textId="77777777" w:rsidR="00992EF7" w:rsidRPr="003003C9" w:rsidRDefault="00992EF7" w:rsidP="00894600">
            <w:pPr>
              <w:jc w:val="left"/>
              <w:rPr>
                <w:rFonts w:cs="Calibri"/>
                <w:b/>
                <w:bCs/>
                <w:sz w:val="20"/>
              </w:rPr>
            </w:pPr>
            <w:r w:rsidRPr="003003C9">
              <w:rPr>
                <w:b/>
                <w:bCs/>
                <w:sz w:val="20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8E3A56" w14:textId="77777777" w:rsidR="00992EF7" w:rsidRPr="003003C9" w:rsidRDefault="00992EF7" w:rsidP="00894600">
            <w:pPr>
              <w:jc w:val="left"/>
              <w:rPr>
                <w:rFonts w:ascii="ENRESA Aroma Light" w:hAnsi="ENRESA Aroma Light"/>
                <w:b/>
                <w:bCs/>
                <w:sz w:val="20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60AF3C" w14:textId="77777777" w:rsidR="00992EF7" w:rsidRPr="003003C9" w:rsidRDefault="00992EF7" w:rsidP="00894600">
            <w:pPr>
              <w:jc w:val="left"/>
              <w:rPr>
                <w:rFonts w:ascii="ENRESA Aroma Light" w:hAnsi="ENRESA Aroma Light"/>
                <w:b/>
                <w:bCs/>
                <w:sz w:val="20"/>
              </w:rPr>
            </w:pPr>
            <w:r w:rsidRPr="003003C9">
              <w:rPr>
                <w:rFonts w:ascii="ENRESA Aroma Light" w:hAnsi="ENRESA Aroma Light"/>
                <w:b/>
                <w:bCs/>
                <w:sz w:val="20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F8143" w14:textId="77777777" w:rsidR="00992EF7" w:rsidRPr="003003C9" w:rsidRDefault="00992EF7" w:rsidP="00894600">
            <w:pPr>
              <w:jc w:val="left"/>
              <w:rPr>
                <w:rFonts w:ascii="ENRESA Aroma Light" w:hAnsi="ENRESA Aroma Light"/>
                <w:b/>
                <w:bCs/>
                <w:sz w:val="20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ED9E7" w14:textId="77777777" w:rsidR="00992EF7" w:rsidRPr="003003C9" w:rsidRDefault="00992EF7" w:rsidP="00894600">
            <w:pPr>
              <w:jc w:val="left"/>
              <w:rPr>
                <w:rFonts w:ascii="ENRESA Aroma Light" w:hAnsi="ENRESA Aroma Light"/>
                <w:b/>
                <w:bCs/>
                <w:sz w:val="20"/>
              </w:rPr>
            </w:pPr>
          </w:p>
        </w:tc>
      </w:tr>
      <w:bookmarkEnd w:id="0"/>
      <w:permEnd w:id="378544433"/>
      <w:permEnd w:id="1429493707"/>
      <w:permEnd w:id="1161854252"/>
      <w:permEnd w:id="1176402083"/>
      <w:permEnd w:id="1655520872"/>
      <w:permEnd w:id="403594483"/>
      <w:permEnd w:id="1100286177"/>
      <w:permEnd w:id="1445081086"/>
    </w:tbl>
    <w:p w14:paraId="5781E2E2" w14:textId="77777777" w:rsidR="008E7000" w:rsidRDefault="008E7000" w:rsidP="00992EF7">
      <w:pPr>
        <w:spacing w:after="0" w:line="240" w:lineRule="exact"/>
        <w:ind w:right="41"/>
        <w:rPr>
          <w:rFonts w:ascii="ENRESA Aroma Light" w:hAnsi="ENRESA Aroma Light" w:cs="Arial"/>
          <w:bCs/>
          <w:i/>
          <w:iCs/>
          <w:sz w:val="17"/>
          <w:szCs w:val="17"/>
        </w:rPr>
      </w:pPr>
    </w:p>
    <w:p w14:paraId="3F0BF4D1" w14:textId="77777777" w:rsidR="008E7000" w:rsidRPr="003003C9" w:rsidRDefault="008E7000" w:rsidP="008E7000">
      <w:pPr>
        <w:spacing w:before="120"/>
        <w:rPr>
          <w:rFonts w:ascii="ENRESA Aroma Light" w:hAnsi="ENRESA Aroma Light" w:cs="Calibri"/>
          <w:i/>
          <w:iCs/>
          <w:szCs w:val="22"/>
          <w:lang w:val="es-ES"/>
        </w:rPr>
      </w:pPr>
      <w:r w:rsidRPr="003003C9">
        <w:rPr>
          <w:rFonts w:ascii="ENRESA Aroma Light" w:hAnsi="ENRESA Aroma Light" w:cs="Calibri"/>
          <w:i/>
          <w:iCs/>
          <w:szCs w:val="22"/>
          <w:vertAlign w:val="superscript"/>
          <w:lang w:val="es-ES"/>
        </w:rPr>
        <w:t>2</w:t>
      </w:r>
      <w:r w:rsidRPr="003003C9">
        <w:rPr>
          <w:rFonts w:ascii="ENRESA Aroma Light" w:hAnsi="ENRESA Aroma Light" w:cs="Calibri"/>
          <w:i/>
          <w:iCs/>
          <w:szCs w:val="22"/>
          <w:lang w:val="es-ES"/>
        </w:rPr>
        <w:t xml:space="preserve">En </w:t>
      </w:r>
      <w:proofErr w:type="spellStart"/>
      <w:r w:rsidRPr="003003C9">
        <w:rPr>
          <w:rFonts w:ascii="ENRESA Aroma Light" w:hAnsi="ENRESA Aroma Light" w:cs="Calibri"/>
          <w:i/>
          <w:iCs/>
          <w:szCs w:val="22"/>
          <w:lang w:val="es-ES"/>
        </w:rPr>
        <w:t>esta</w:t>
      </w:r>
      <w:proofErr w:type="spellEnd"/>
      <w:r w:rsidRPr="003003C9">
        <w:rPr>
          <w:rFonts w:ascii="ENRESA Aroma Light" w:hAnsi="ENRESA Aroma Light" w:cs="Calibri"/>
          <w:i/>
          <w:iCs/>
          <w:szCs w:val="22"/>
          <w:lang w:val="es-ES"/>
        </w:rPr>
        <w:t xml:space="preserve"> tabla </w:t>
      </w:r>
      <w:r w:rsidRPr="003003C9">
        <w:rPr>
          <w:rFonts w:ascii="ENRESA Aroma Light" w:hAnsi="ENRESA Aroma Light" w:cs="Calibri"/>
          <w:b/>
          <w:bCs/>
          <w:i/>
          <w:iCs/>
          <w:szCs w:val="22"/>
          <w:lang w:val="es-ES"/>
        </w:rPr>
        <w:t>NO</w:t>
      </w:r>
      <w:r w:rsidRPr="003003C9">
        <w:rPr>
          <w:rFonts w:ascii="ENRESA Aroma Light" w:hAnsi="ENRESA Aroma Light" w:cs="Calibri"/>
          <w:i/>
          <w:iCs/>
          <w:szCs w:val="22"/>
          <w:lang w:val="es-ES"/>
        </w:rPr>
        <w:t xml:space="preserve"> deberán incluir los años de experiencia exigidos en la solvencia técnica</w:t>
      </w:r>
    </w:p>
    <w:p w14:paraId="2AA8D3B8" w14:textId="3F93F8F9" w:rsidR="00992EF7" w:rsidRPr="003003C9" w:rsidRDefault="00992EF7" w:rsidP="00992EF7">
      <w:pPr>
        <w:spacing w:after="0" w:line="240" w:lineRule="exact"/>
        <w:ind w:right="41"/>
        <w:rPr>
          <w:rFonts w:ascii="ENRESA Aroma Light" w:hAnsi="ENRESA Aroma Light" w:cs="Arial"/>
          <w:bCs/>
          <w:i/>
          <w:iCs/>
          <w:sz w:val="17"/>
          <w:szCs w:val="17"/>
        </w:rPr>
      </w:pPr>
      <w:r w:rsidRPr="003003C9">
        <w:rPr>
          <w:rFonts w:ascii="ENRESA Aroma Light" w:hAnsi="ENRESA Aroma Light" w:cs="Arial"/>
          <w:bCs/>
          <w:i/>
          <w:iCs/>
          <w:sz w:val="17"/>
          <w:szCs w:val="17"/>
        </w:rPr>
        <w:t>**Los datos personales incluidos en estas tablas se protegerán conforme a la legislación vigente en materia de protección de datos, concretamente el artículo 1 b) y c) del Reglamento general de protección de datos. Enresa los usará a los meros efectos de comprobar que el perfil cumple con los requisitos de solvencia técnica exigida, dichos datos no serán difundidos ni publicados por ningún medio</w:t>
      </w: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97A38" w14:textId="77777777" w:rsidR="004938D1" w:rsidRDefault="004938D1">
      <w:r>
        <w:separator/>
      </w:r>
    </w:p>
  </w:endnote>
  <w:endnote w:type="continuationSeparator" w:id="0">
    <w:p w14:paraId="0EBF9358" w14:textId="77777777" w:rsidR="004938D1" w:rsidRDefault="004938D1">
      <w:r>
        <w:continuationSeparator/>
      </w:r>
    </w:p>
  </w:endnote>
  <w:endnote w:type="continuationNotice" w:id="1">
    <w:p w14:paraId="7ED7CA2C" w14:textId="77777777" w:rsidR="004938D1" w:rsidRDefault="004938D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145AC7DA-4BB2-4652-84A5-F6B46BC8F72A}"/>
    <w:embedBold r:id="rId2" w:fontKey="{9698A263-6912-42AE-9180-8DE13E8BE1D0}"/>
    <w:embedItalic r:id="rId3" w:fontKey="{EE8809B4-F499-4FB2-933D-C5891C8205E8}"/>
    <w:embedBoldItalic r:id="rId4" w:fontKey="{1240077C-8655-40CB-A686-F39FEBB87CE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5556FF1E-54E7-4680-B754-4D77FEF0C0D9}"/>
    <w:embedBold r:id="rId6" w:fontKey="{E4135958-BAF2-4EB1-9952-1ACC88E0991D}"/>
    <w:embedItalic r:id="rId7" w:fontKey="{35C93D0D-64E4-400F-8D52-25190EB06240}"/>
    <w:embedBoldItalic r:id="rId8" w:fontKey="{8449CAB2-F482-4310-B43F-7AA588B4673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9" w:fontKey="{91F84ABB-5963-4486-B96F-0A3E241D6353}"/>
    <w:embedBold r:id="rId10" w:fontKey="{FA913E4F-8247-4C8F-BAFD-F14DEF2D031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766DED86-0DC5-4773-B5CF-16F0D50A31DD}"/>
    <w:embedBold r:id="rId12" w:fontKey="{2DEC38BA-D053-4988-B5EB-F514D53E41B5}"/>
    <w:embedItalic r:id="rId13" w:fontKey="{13935C25-0E40-4847-9554-928832323D5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4" w:fontKey="{326227EF-1863-472F-BC71-6D4FEEBC62A5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5" w:fontKey="{E3E2D08A-03E2-4024-A674-0E630C61850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6" w:fontKey="{AEE54235-5F46-4513-8024-9D5B46F9DF1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0696B" w14:textId="77777777" w:rsidR="004938D1" w:rsidRDefault="004938D1">
      <w:r>
        <w:separator/>
      </w:r>
    </w:p>
  </w:footnote>
  <w:footnote w:type="continuationSeparator" w:id="0">
    <w:p w14:paraId="299547B5" w14:textId="77777777" w:rsidR="004938D1" w:rsidRDefault="004938D1">
      <w:r>
        <w:continuationSeparator/>
      </w:r>
    </w:p>
  </w:footnote>
  <w:footnote w:type="continuationNotice" w:id="1">
    <w:p w14:paraId="3A02C6A1" w14:textId="77777777" w:rsidR="004938D1" w:rsidRDefault="004938D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1D062255" w:rsidR="00A2064F" w:rsidRPr="00B04615" w:rsidRDefault="00812083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812083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mecánico para el PDC de la CN Santa María de Garoña</w:t>
          </w:r>
        </w:p>
      </w:tc>
      <w:tc>
        <w:tcPr>
          <w:tcW w:w="2552" w:type="dxa"/>
          <w:vAlign w:val="center"/>
        </w:tcPr>
        <w:p w14:paraId="52C77EF5" w14:textId="6ABD69AC" w:rsidR="00A2064F" w:rsidRPr="00360F17" w:rsidRDefault="00954BD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54BDC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CO-GR-25-058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dfyRoS4aCSf7SKGA2RWOROUmBgopZj3arU2E0UY02h+Ajm0xc/E67FI4648pgugbaZ5lIIpS6fMftH/aqd53Mg==" w:salt="p69JvxwN6zB521rw+xbFS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36EE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0173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579C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6EC6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27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0A7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083"/>
    <w:rsid w:val="008126B4"/>
    <w:rsid w:val="00812B62"/>
    <w:rsid w:val="00813D16"/>
    <w:rsid w:val="00815104"/>
    <w:rsid w:val="00817A8D"/>
    <w:rsid w:val="00820578"/>
    <w:rsid w:val="00820E2F"/>
    <w:rsid w:val="0082140D"/>
    <w:rsid w:val="0082173B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4600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000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659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4BDC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2EF7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435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05C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31A8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0C1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76488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A8493A-8AB1-4E36-932D-A9084E674E69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24</TotalTime>
  <Pages>2</Pages>
  <Words>438</Words>
  <Characters>2427</Characters>
  <Application>Microsoft Office Word</Application>
  <DocSecurity>8</DocSecurity>
  <Lines>151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23</cp:revision>
  <cp:lastPrinted>2022-11-30T10:28:00Z</cp:lastPrinted>
  <dcterms:created xsi:type="dcterms:W3CDTF">2025-11-17T12:14:00Z</dcterms:created>
  <dcterms:modified xsi:type="dcterms:W3CDTF">2025-12-22T11:10:00Z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