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2947DDBA" w:rsidR="003A0112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 w:colFirst="1" w:colLast="1"/>
      <w:permStart w:id="2133471668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permEnd w:id="2133471668"/>
      <w:r w:rsidRPr="00BA010B">
        <w:rPr>
          <w:rFonts w:ascii="ENRESA Aroma Light" w:hAnsi="ENRESA Aroma Light" w:cs="Arial"/>
          <w:szCs w:val="22"/>
          <w:lang w:val="es-ES"/>
        </w:rPr>
        <w:t>a la ejecución del contrato con sujeción a las condiciones y requisitos exigidos y con las condiciones técnicas indicadas en la oferta presentada, por los siguientes importes</w:t>
      </w:r>
      <w:r w:rsidR="00BA010B" w:rsidRPr="00BA010B">
        <w:rPr>
          <w:rFonts w:ascii="ENRESA Aroma Light" w:hAnsi="ENRESA Aroma Light" w:cs="Arial"/>
          <w:szCs w:val="22"/>
          <w:lang w:val="es-ES"/>
        </w:rPr>
        <w:t xml:space="preserve"> unitarios</w:t>
      </w:r>
      <w:r w:rsidRPr="00BA010B">
        <w:rPr>
          <w:rFonts w:ascii="ENRESA Aroma Light" w:hAnsi="ENRESA Aroma Light" w:cs="Arial"/>
          <w:szCs w:val="22"/>
          <w:lang w:val="es-ES"/>
        </w:rPr>
        <w:t>:</w:t>
      </w:r>
    </w:p>
    <w:p w14:paraId="794062B4" w14:textId="77777777" w:rsidR="003B1428" w:rsidRPr="00BA010B" w:rsidRDefault="003B1428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5"/>
        <w:gridCol w:w="2132"/>
        <w:gridCol w:w="2881"/>
      </w:tblGrid>
      <w:tr w:rsidR="00C930AD" w:rsidRPr="00902F04" w14:paraId="1062ED31" w14:textId="77777777" w:rsidTr="00CC112F">
        <w:tc>
          <w:tcPr>
            <w:tcW w:w="0" w:type="auto"/>
            <w:shd w:val="clear" w:color="auto" w:fill="D9D9D9"/>
            <w:vAlign w:val="center"/>
          </w:tcPr>
          <w:p w14:paraId="73702129" w14:textId="77777777" w:rsidR="00C930AD" w:rsidRPr="005B65F9" w:rsidRDefault="00C930AD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</w:pPr>
            <w:r w:rsidRPr="005B65F9"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>Reconocimientos ginecológicos y pruebas complementarias ginecológicas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2FB52399" w14:textId="77777777" w:rsidR="00C930AD" w:rsidRPr="005B65F9" w:rsidRDefault="00C930AD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</w:pPr>
            <w:r w:rsidRPr="005B65F9"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 xml:space="preserve">Precio unitario </w:t>
            </w:r>
            <w:proofErr w:type="spellStart"/>
            <w:r w:rsidRPr="005B65F9"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>máx</w:t>
            </w:r>
            <w:proofErr w:type="spellEnd"/>
            <w:r w:rsidRPr="005B65F9"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 xml:space="preserve"> (€) (Sin IVA)</w:t>
            </w:r>
          </w:p>
        </w:tc>
        <w:tc>
          <w:tcPr>
            <w:tcW w:w="2881" w:type="dxa"/>
            <w:shd w:val="clear" w:color="auto" w:fill="D9D9D9"/>
            <w:vAlign w:val="center"/>
          </w:tcPr>
          <w:p w14:paraId="5323683E" w14:textId="77777777" w:rsidR="00C930AD" w:rsidRPr="005B65F9" w:rsidRDefault="00C930AD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</w:pPr>
            <w:r w:rsidRPr="005B65F9"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>Precio unitario ofertado (€</w:t>
            </w:r>
            <w:r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 xml:space="preserve">, </w:t>
            </w:r>
            <w:r w:rsidRPr="00E1074D"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>máximo dos decimales</w:t>
            </w:r>
            <w:r w:rsidRPr="005B65F9"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>) (Sin IVA)</w:t>
            </w:r>
          </w:p>
        </w:tc>
      </w:tr>
      <w:tr w:rsidR="00C930AD" w:rsidRPr="00902F04" w14:paraId="0939F2B0" w14:textId="77777777" w:rsidTr="00CC112F">
        <w:tc>
          <w:tcPr>
            <w:tcW w:w="0" w:type="auto"/>
          </w:tcPr>
          <w:p w14:paraId="3E321C09" w14:textId="77777777" w:rsidR="00C930AD" w:rsidRPr="005B65F9" w:rsidRDefault="00C930AD" w:rsidP="00CC112F">
            <w:pPr>
              <w:spacing w:after="0" w:line="276" w:lineRule="auto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r w:rsidRPr="005B65F9">
              <w:rPr>
                <w:rFonts w:ascii="ENRESA Aroma Light" w:eastAsia="Calibri" w:hAnsi="ENRESA Aroma Light" w:cs="Arial"/>
                <w:szCs w:val="22"/>
                <w:lang w:val="es-ES"/>
              </w:rPr>
              <w:t>Reconocimiento ginecológico</w:t>
            </w:r>
          </w:p>
        </w:tc>
        <w:tc>
          <w:tcPr>
            <w:tcW w:w="0" w:type="auto"/>
          </w:tcPr>
          <w:p w14:paraId="236A57B1" w14:textId="77777777" w:rsidR="00C930AD" w:rsidRPr="00EA6373" w:rsidRDefault="00C930AD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r w:rsidRPr="00EA6373">
              <w:rPr>
                <w:rFonts w:ascii="ENRESA Aroma Light" w:hAnsi="ENRESA Aroma Light"/>
              </w:rPr>
              <w:t>120</w:t>
            </w:r>
            <w:r>
              <w:rPr>
                <w:rFonts w:ascii="ENRESA Aroma Light" w:hAnsi="ENRESA Aroma Light"/>
              </w:rPr>
              <w:t>,00</w:t>
            </w:r>
          </w:p>
        </w:tc>
        <w:tc>
          <w:tcPr>
            <w:tcW w:w="2881" w:type="dxa"/>
          </w:tcPr>
          <w:p w14:paraId="41B2F3A6" w14:textId="77777777" w:rsidR="00C930AD" w:rsidRPr="005B65F9" w:rsidRDefault="00C930AD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permStart w:id="2124232497" w:edGrp="everyone"/>
            <w:permEnd w:id="2124232497"/>
          </w:p>
        </w:tc>
      </w:tr>
      <w:tr w:rsidR="00C930AD" w:rsidRPr="00902F04" w14:paraId="2F02C2B1" w14:textId="77777777" w:rsidTr="00CC112F">
        <w:tc>
          <w:tcPr>
            <w:tcW w:w="0" w:type="auto"/>
          </w:tcPr>
          <w:p w14:paraId="0F1FF314" w14:textId="77777777" w:rsidR="00C930AD" w:rsidRPr="005B65F9" w:rsidRDefault="00C930AD" w:rsidP="00CC112F">
            <w:pPr>
              <w:spacing w:after="0" w:line="276" w:lineRule="auto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r w:rsidRPr="005B65F9">
              <w:rPr>
                <w:rFonts w:ascii="ENRESA Aroma Light" w:eastAsia="Calibri" w:hAnsi="ENRESA Aroma Light" w:cs="Arial"/>
                <w:szCs w:val="22"/>
                <w:lang w:val="es-ES"/>
              </w:rPr>
              <w:t>Ecografía ginecológica</w:t>
            </w:r>
          </w:p>
        </w:tc>
        <w:tc>
          <w:tcPr>
            <w:tcW w:w="0" w:type="auto"/>
          </w:tcPr>
          <w:p w14:paraId="57BCEF07" w14:textId="77777777" w:rsidR="00C930AD" w:rsidRPr="00EA6373" w:rsidRDefault="00C930AD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r w:rsidRPr="00984246">
              <w:rPr>
                <w:rFonts w:ascii="ENRESA Aroma Light" w:hAnsi="ENRESA Aroma Light"/>
              </w:rPr>
              <w:t>110,00</w:t>
            </w:r>
          </w:p>
        </w:tc>
        <w:tc>
          <w:tcPr>
            <w:tcW w:w="2881" w:type="dxa"/>
          </w:tcPr>
          <w:p w14:paraId="062AB231" w14:textId="77777777" w:rsidR="00C930AD" w:rsidRPr="005B65F9" w:rsidRDefault="00C930AD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permStart w:id="641472257" w:edGrp="everyone"/>
            <w:permEnd w:id="641472257"/>
          </w:p>
        </w:tc>
      </w:tr>
      <w:tr w:rsidR="00C930AD" w:rsidRPr="00902F04" w14:paraId="2F5075CA" w14:textId="77777777" w:rsidTr="00CC112F">
        <w:tc>
          <w:tcPr>
            <w:tcW w:w="0" w:type="auto"/>
          </w:tcPr>
          <w:p w14:paraId="17F3BF51" w14:textId="77777777" w:rsidR="00C930AD" w:rsidRPr="005B65F9" w:rsidRDefault="00C930AD" w:rsidP="00CC112F">
            <w:pPr>
              <w:spacing w:after="0" w:line="276" w:lineRule="auto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r w:rsidRPr="005B65F9">
              <w:rPr>
                <w:rFonts w:ascii="ENRESA Aroma Light" w:eastAsia="Calibri" w:hAnsi="ENRESA Aroma Light" w:cs="Arial"/>
                <w:szCs w:val="22"/>
                <w:lang w:val="es-ES"/>
              </w:rPr>
              <w:t>Citología</w:t>
            </w:r>
          </w:p>
        </w:tc>
        <w:tc>
          <w:tcPr>
            <w:tcW w:w="0" w:type="auto"/>
          </w:tcPr>
          <w:p w14:paraId="7CFF570C" w14:textId="77777777" w:rsidR="00C930AD" w:rsidRPr="00EA6373" w:rsidRDefault="00C930AD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r w:rsidRPr="00EA6373">
              <w:rPr>
                <w:rFonts w:ascii="ENRESA Aroma Light" w:hAnsi="ENRESA Aroma Light"/>
              </w:rPr>
              <w:t>60</w:t>
            </w:r>
            <w:r>
              <w:rPr>
                <w:rFonts w:ascii="ENRESA Aroma Light" w:hAnsi="ENRESA Aroma Light"/>
              </w:rPr>
              <w:t>,00</w:t>
            </w:r>
          </w:p>
        </w:tc>
        <w:tc>
          <w:tcPr>
            <w:tcW w:w="2881" w:type="dxa"/>
          </w:tcPr>
          <w:p w14:paraId="6ABB5248" w14:textId="77777777" w:rsidR="00C930AD" w:rsidRPr="005B65F9" w:rsidRDefault="00C930AD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permStart w:id="1408501785" w:edGrp="everyone"/>
            <w:permEnd w:id="1408501785"/>
          </w:p>
        </w:tc>
      </w:tr>
      <w:tr w:rsidR="00C930AD" w:rsidRPr="00902F04" w14:paraId="75F73341" w14:textId="77777777" w:rsidTr="00CC112F">
        <w:tc>
          <w:tcPr>
            <w:tcW w:w="0" w:type="auto"/>
          </w:tcPr>
          <w:p w14:paraId="3CC393DC" w14:textId="77777777" w:rsidR="00C930AD" w:rsidRPr="005B65F9" w:rsidRDefault="00C930AD" w:rsidP="00CC112F">
            <w:pPr>
              <w:spacing w:after="0" w:line="276" w:lineRule="auto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r w:rsidRPr="005B65F9">
              <w:rPr>
                <w:rFonts w:ascii="ENRESA Aroma Light" w:eastAsia="Calibri" w:hAnsi="ENRESA Aroma Light" w:cs="Arial"/>
                <w:szCs w:val="22"/>
                <w:lang w:val="es-ES"/>
              </w:rPr>
              <w:t>Mamografía</w:t>
            </w:r>
          </w:p>
        </w:tc>
        <w:tc>
          <w:tcPr>
            <w:tcW w:w="0" w:type="auto"/>
          </w:tcPr>
          <w:p w14:paraId="360C31B8" w14:textId="77777777" w:rsidR="00C930AD" w:rsidRPr="00EA6373" w:rsidRDefault="00C930AD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r w:rsidRPr="00EA6373">
              <w:rPr>
                <w:rFonts w:ascii="ENRESA Aroma Light" w:hAnsi="ENRESA Aroma Light"/>
              </w:rPr>
              <w:t>80</w:t>
            </w:r>
            <w:r>
              <w:rPr>
                <w:rFonts w:ascii="ENRESA Aroma Light" w:hAnsi="ENRESA Aroma Light"/>
              </w:rPr>
              <w:t>,00</w:t>
            </w:r>
          </w:p>
        </w:tc>
        <w:tc>
          <w:tcPr>
            <w:tcW w:w="2881" w:type="dxa"/>
          </w:tcPr>
          <w:p w14:paraId="0CDC2EAC" w14:textId="77777777" w:rsidR="00C930AD" w:rsidRPr="005B65F9" w:rsidRDefault="00C930AD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permStart w:id="1686766380" w:edGrp="everyone"/>
            <w:permEnd w:id="1686766380"/>
          </w:p>
        </w:tc>
      </w:tr>
      <w:tr w:rsidR="00C930AD" w:rsidRPr="00902F04" w14:paraId="6D6048B3" w14:textId="77777777" w:rsidTr="00CC112F">
        <w:tc>
          <w:tcPr>
            <w:tcW w:w="0" w:type="auto"/>
          </w:tcPr>
          <w:p w14:paraId="27763C5A" w14:textId="77777777" w:rsidR="00C930AD" w:rsidRPr="005B65F9" w:rsidRDefault="00C930AD" w:rsidP="00CC112F">
            <w:pPr>
              <w:spacing w:after="0" w:line="276" w:lineRule="auto"/>
              <w:rPr>
                <w:rFonts w:ascii="ENRESA Aroma Light" w:eastAsia="Calibri" w:hAnsi="ENRESA Aroma Light" w:cs="Arial"/>
                <w:bCs/>
                <w:szCs w:val="22"/>
                <w:lang w:val="es-ES"/>
              </w:rPr>
            </w:pPr>
            <w:r w:rsidRPr="005B65F9">
              <w:rPr>
                <w:rFonts w:ascii="ENRESA Aroma Light" w:eastAsia="Calibri" w:hAnsi="ENRESA Aroma Light" w:cs="Arial"/>
                <w:bCs/>
                <w:szCs w:val="22"/>
                <w:lang w:val="es-ES"/>
              </w:rPr>
              <w:t>Ecografía mamaria</w:t>
            </w:r>
          </w:p>
        </w:tc>
        <w:tc>
          <w:tcPr>
            <w:tcW w:w="0" w:type="auto"/>
          </w:tcPr>
          <w:p w14:paraId="7DF6065C" w14:textId="77777777" w:rsidR="00C930AD" w:rsidRPr="00EA6373" w:rsidRDefault="00C930AD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r w:rsidRPr="00EA6373">
              <w:rPr>
                <w:rFonts w:ascii="ENRESA Aroma Light" w:hAnsi="ENRESA Aroma Light"/>
              </w:rPr>
              <w:t>100</w:t>
            </w:r>
            <w:r>
              <w:rPr>
                <w:rFonts w:ascii="ENRESA Aroma Light" w:hAnsi="ENRESA Aroma Light"/>
              </w:rPr>
              <w:t>,00</w:t>
            </w:r>
          </w:p>
        </w:tc>
        <w:tc>
          <w:tcPr>
            <w:tcW w:w="2881" w:type="dxa"/>
          </w:tcPr>
          <w:p w14:paraId="625EE411" w14:textId="77777777" w:rsidR="00C930AD" w:rsidRPr="005B65F9" w:rsidRDefault="00C930AD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permStart w:id="2066039371" w:edGrp="everyone"/>
            <w:permEnd w:id="2066039371"/>
          </w:p>
        </w:tc>
      </w:tr>
      <w:tr w:rsidR="00C930AD" w:rsidRPr="00902F04" w14:paraId="356D0012" w14:textId="77777777" w:rsidTr="00CC112F">
        <w:tc>
          <w:tcPr>
            <w:tcW w:w="0" w:type="auto"/>
          </w:tcPr>
          <w:p w14:paraId="21D1E3C7" w14:textId="77777777" w:rsidR="00C930AD" w:rsidRPr="005B65F9" w:rsidRDefault="00C930AD" w:rsidP="00CC112F">
            <w:pPr>
              <w:spacing w:after="0" w:line="276" w:lineRule="auto"/>
              <w:rPr>
                <w:rFonts w:ascii="ENRESA Aroma Light" w:eastAsia="Calibri" w:hAnsi="ENRESA Aroma Light" w:cs="Arial"/>
                <w:bCs/>
                <w:szCs w:val="22"/>
                <w:lang w:val="es-ES"/>
              </w:rPr>
            </w:pPr>
            <w:r w:rsidRPr="005B65F9">
              <w:rPr>
                <w:rFonts w:ascii="ENRESA Aroma Light" w:eastAsia="Calibri" w:hAnsi="ENRESA Aroma Light" w:cs="Arial"/>
                <w:bCs/>
                <w:szCs w:val="22"/>
                <w:lang w:val="es-ES"/>
              </w:rPr>
              <w:t>Densitometría</w:t>
            </w:r>
          </w:p>
        </w:tc>
        <w:tc>
          <w:tcPr>
            <w:tcW w:w="0" w:type="auto"/>
          </w:tcPr>
          <w:p w14:paraId="0C1C20BD" w14:textId="77777777" w:rsidR="00C930AD" w:rsidRPr="00EA6373" w:rsidRDefault="00C930AD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r w:rsidRPr="00EA6373">
              <w:rPr>
                <w:rFonts w:ascii="ENRESA Aroma Light" w:hAnsi="ENRESA Aroma Light"/>
              </w:rPr>
              <w:t>90</w:t>
            </w:r>
            <w:r>
              <w:rPr>
                <w:rFonts w:ascii="ENRESA Aroma Light" w:hAnsi="ENRESA Aroma Light"/>
              </w:rPr>
              <w:t>,00</w:t>
            </w:r>
          </w:p>
        </w:tc>
        <w:tc>
          <w:tcPr>
            <w:tcW w:w="2881" w:type="dxa"/>
          </w:tcPr>
          <w:p w14:paraId="2E20A52A" w14:textId="77777777" w:rsidR="00C930AD" w:rsidRPr="005B65F9" w:rsidRDefault="00C930AD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permStart w:id="1487409241" w:edGrp="everyone"/>
            <w:permEnd w:id="1487409241"/>
          </w:p>
        </w:tc>
      </w:tr>
    </w:tbl>
    <w:p w14:paraId="58D8E469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1EA135E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BBB5D" w14:textId="77777777" w:rsidR="00F87513" w:rsidRDefault="00F87513">
      <w:r>
        <w:separator/>
      </w:r>
    </w:p>
  </w:endnote>
  <w:endnote w:type="continuationSeparator" w:id="0">
    <w:p w14:paraId="4CF49D97" w14:textId="77777777" w:rsidR="00F87513" w:rsidRDefault="00F87513">
      <w:r>
        <w:continuationSeparator/>
      </w:r>
    </w:p>
  </w:endnote>
  <w:endnote w:type="continuationNotice" w:id="1">
    <w:p w14:paraId="6127E075" w14:textId="77777777" w:rsidR="00F87513" w:rsidRDefault="00F8751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0A375D5C-F2BA-43C3-AA91-9F174F44B87D}"/>
    <w:embedBold r:id="rId2" w:fontKey="{DB87A139-488E-44A2-93F9-A47F055E9188}"/>
    <w:embedItalic r:id="rId3" w:fontKey="{4BD46C13-8338-472A-B9F4-710E3596958B}"/>
    <w:embedBoldItalic r:id="rId4" w:fontKey="{42451F3E-880C-4091-A96B-6E164F7352A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A51B2F1A-9F68-4E1B-8A30-016A4AC79465}"/>
    <w:embedBold r:id="rId6" w:fontKey="{5D5C20E9-18B1-4A3C-BE7F-B3764D2904B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Calibri"/>
    <w:charset w:val="00"/>
    <w:family w:val="swiss"/>
    <w:pitch w:val="variable"/>
    <w:sig w:usb0="80000287" w:usb1="00000000" w:usb2="00000000" w:usb3="00000000" w:csb0="0000000F" w:csb1="00000000"/>
    <w:embedRegular r:id="rId7" w:fontKey="{FD9E02A2-5992-4032-AE45-0E125C6DE33D}"/>
    <w:embedBold r:id="rId8" w:fontKey="{D1F1CD99-1936-4B27-B474-4D5ECC9F0CA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B4F59E7F-2F30-4D6F-A2C7-507F5F68BAAB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49B0534D-EFF7-4103-8B31-F9FB253DE17A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FC862BEF-F481-4797-8D5F-AA446FD1B5E8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9E6FDD4C-EBFC-4BC7-82B8-96C34CCCD3B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CF662" w14:textId="77777777" w:rsidR="00F87513" w:rsidRDefault="00F87513">
      <w:r>
        <w:separator/>
      </w:r>
    </w:p>
  </w:footnote>
  <w:footnote w:type="continuationSeparator" w:id="0">
    <w:p w14:paraId="1D6198FD" w14:textId="77777777" w:rsidR="00F87513" w:rsidRDefault="00F87513">
      <w:r>
        <w:continuationSeparator/>
      </w:r>
    </w:p>
  </w:footnote>
  <w:footnote w:type="continuationNotice" w:id="1">
    <w:p w14:paraId="0A0361D8" w14:textId="77777777" w:rsidR="00F87513" w:rsidRDefault="00F87513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04EB71EC" w14:textId="77777777" w:rsidR="00732AAA" w:rsidRDefault="00732AAA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732AAA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Servicios para la realización de los exámenes de salud y reconocimientos ginecológicos del personal de plantilla de Enresa</w:t>
          </w:r>
        </w:p>
        <w:p w14:paraId="20CC2581" w14:textId="69428B95" w:rsidR="00A2064F" w:rsidRPr="00B04615" w:rsidRDefault="00CA4DF9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CA4DF9">
            <w:rPr>
              <w:rFonts w:ascii="ENRESA Aroma Light" w:hAnsi="ENRESA Aroma Light" w:cs="Arial"/>
              <w:b/>
              <w:bCs/>
              <w:szCs w:val="22"/>
              <w:lang w:val="pt-PT"/>
            </w:rPr>
            <w:t>Lote 2: Reconocimientos ginecológicos</w:t>
          </w:r>
        </w:p>
      </w:tc>
      <w:tc>
        <w:tcPr>
          <w:tcW w:w="2552" w:type="dxa"/>
          <w:vAlign w:val="center"/>
        </w:tcPr>
        <w:p w14:paraId="52C77EF5" w14:textId="1BFCEC7B" w:rsidR="00A2064F" w:rsidRPr="00360F17" w:rsidRDefault="00782046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782046">
            <w:rPr>
              <w:rFonts w:ascii="ENRESA Aroma Light" w:hAnsi="ENRESA Aroma Light" w:cs="Arial"/>
              <w:b/>
              <w:bCs/>
              <w:szCs w:val="22"/>
              <w:lang w:val="pt-PT"/>
            </w:rPr>
            <w:t>CO-RH-26-001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3O3V32ecu3syOf7C8HZSNjzhLPyKAk57YFPN1CpE/l92keQTfZCShTWO33W5j9HcfSfwcp014SzX5GMNB/TqLA==" w:salt="Mz7HRF7e9QZocNFci5yKF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6B6F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3AD6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6B28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0AFD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3289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428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3DBE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77FC3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423C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0A23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2AAA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2046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71C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70A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B7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10B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2DBA"/>
    <w:rsid w:val="00C930AD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4DF9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4A1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18CB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513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78A58CD-7A28-41CF-BC16-5D324D661967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40</TotalTime>
  <Pages>1</Pages>
  <Words>226</Words>
  <Characters>1335</Characters>
  <Application>Microsoft Office Word</Application>
  <DocSecurity>8</DocSecurity>
  <Lines>53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36</cp:revision>
  <cp:lastPrinted>2022-11-30T10:28:00Z</cp:lastPrinted>
  <dcterms:created xsi:type="dcterms:W3CDTF">2026-02-24T08:58:00Z</dcterms:created>
  <dcterms:modified xsi:type="dcterms:W3CDTF">2026-03-10T08:44:00Z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