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F0EED" w14:textId="2F3B8207" w:rsidR="00B04615" w:rsidRDefault="00A477A5" w:rsidP="008F100D">
      <w:pPr>
        <w:shd w:val="clear" w:color="auto" w:fill="FFFFFF"/>
        <w:spacing w:before="120" w:line="280" w:lineRule="exact"/>
        <w:jc w:val="center"/>
        <w:rPr>
          <w:rFonts w:ascii="ENRESA Aroma Light" w:hAnsi="ENRESA Aroma Light"/>
          <w:b/>
          <w:bCs/>
          <w:szCs w:val="22"/>
        </w:rPr>
      </w:pPr>
      <w:r w:rsidRPr="008F100D">
        <w:rPr>
          <w:rFonts w:ascii="ENRESA Aroma Light" w:hAnsi="ENRESA Aroma Light"/>
          <w:b/>
          <w:bCs/>
          <w:szCs w:val="22"/>
        </w:rPr>
        <w:t>ANEXO</w:t>
      </w:r>
      <w:r w:rsidR="00B04615">
        <w:rPr>
          <w:rFonts w:ascii="ENRESA Aroma Light" w:hAnsi="ENRESA Aroma Light"/>
          <w:b/>
          <w:bCs/>
          <w:szCs w:val="22"/>
        </w:rPr>
        <w:t xml:space="preserve"> </w:t>
      </w:r>
      <w:r w:rsidR="00143F1B">
        <w:rPr>
          <w:rFonts w:ascii="ENRESA Aroma Light" w:hAnsi="ENRESA Aroma Light"/>
          <w:b/>
          <w:bCs/>
          <w:szCs w:val="22"/>
        </w:rPr>
        <w:t>5</w:t>
      </w:r>
    </w:p>
    <w:p w14:paraId="70CFF06F" w14:textId="2919F64B" w:rsidR="003168CF" w:rsidRPr="008F100D" w:rsidRDefault="003168CF" w:rsidP="008F100D">
      <w:pPr>
        <w:shd w:val="clear" w:color="auto" w:fill="FFFFFF"/>
        <w:spacing w:before="120" w:line="280" w:lineRule="exact"/>
        <w:jc w:val="center"/>
        <w:rPr>
          <w:rFonts w:ascii="ENRESA Aroma Light" w:hAnsi="ENRESA Aroma Light"/>
          <w:b/>
          <w:bCs/>
          <w:szCs w:val="22"/>
        </w:rPr>
      </w:pPr>
      <w:r w:rsidRPr="008F100D">
        <w:rPr>
          <w:rFonts w:ascii="ENRESA Aroma Light" w:hAnsi="ENRESA Aroma Light"/>
          <w:b/>
          <w:bCs/>
          <w:szCs w:val="22"/>
        </w:rPr>
        <w:t xml:space="preserve">MODELO DE </w:t>
      </w:r>
      <w:r w:rsidR="00143F1B">
        <w:rPr>
          <w:rFonts w:ascii="ENRESA Aroma Light" w:hAnsi="ENRESA Aroma Light"/>
          <w:b/>
          <w:bCs/>
          <w:szCs w:val="22"/>
        </w:rPr>
        <w:t>CRITERIOS TÉCNICOS OBJETIVOS</w:t>
      </w:r>
    </w:p>
    <w:p w14:paraId="01B21ED0" w14:textId="4E9CE9B0" w:rsidR="003168CF" w:rsidRDefault="003168CF" w:rsidP="008F100D">
      <w:pPr>
        <w:shd w:val="clear" w:color="auto" w:fill="FFFFFF"/>
        <w:spacing w:before="120" w:line="280" w:lineRule="exact"/>
        <w:rPr>
          <w:rFonts w:ascii="ENRESA Aroma Light" w:hAnsi="ENRESA Aroma Light" w:cs="Arial"/>
          <w:szCs w:val="22"/>
          <w:lang w:val="es-ES"/>
        </w:rPr>
      </w:pPr>
      <w:r w:rsidRPr="008F100D">
        <w:rPr>
          <w:rFonts w:ascii="ENRESA Aroma Light" w:hAnsi="ENRESA Aroma Light" w:cs="Arial"/>
          <w:szCs w:val="22"/>
          <w:lang w:val="es-ES"/>
        </w:rPr>
        <w:t>D/Dª</w:t>
      </w:r>
      <w:permStart w:id="1356416533" w:edGrp="everyone"/>
      <w:r w:rsidRPr="008F100D">
        <w:rPr>
          <w:rFonts w:ascii="ENRESA Aroma Light" w:hAnsi="ENRESA Aroma Light" w:cs="Arial"/>
          <w:szCs w:val="22"/>
          <w:lang w:val="es-ES"/>
        </w:rPr>
        <w:t xml:space="preserve">………………… </w:t>
      </w:r>
      <w:permEnd w:id="1356416533"/>
      <w:r w:rsidRPr="008F100D">
        <w:rPr>
          <w:rFonts w:ascii="ENRESA Aroma Light" w:hAnsi="ENRESA Aroma Light" w:cs="Arial"/>
          <w:szCs w:val="22"/>
          <w:lang w:val="es-ES"/>
        </w:rPr>
        <w:t>con domicilio en</w:t>
      </w:r>
      <w:permStart w:id="276723937"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276723937"/>
      <w:r w:rsidRPr="008F100D">
        <w:rPr>
          <w:rFonts w:ascii="ENRESA Aroma Light" w:hAnsi="ENRESA Aroma Light" w:cs="Arial"/>
          <w:szCs w:val="22"/>
          <w:lang w:val="es-ES"/>
        </w:rPr>
        <w:t xml:space="preserve">enterado de la convocatoria de procedimiento de licitación para la contratación del </w:t>
      </w:r>
      <w:permStart w:id="2069562240" w:edGrp="everyone"/>
      <w:r w:rsidRPr="008F100D">
        <w:rPr>
          <w:rFonts w:ascii="ENRESA Aroma Light" w:hAnsi="ENRESA Aroma Light" w:cs="Arial"/>
          <w:szCs w:val="22"/>
          <w:lang w:val="es-ES"/>
        </w:rPr>
        <w:t>suministro/servicio</w:t>
      </w:r>
      <w:permEnd w:id="2069562240"/>
      <w:r w:rsidRPr="008F100D">
        <w:rPr>
          <w:rFonts w:ascii="ENRESA Aroma Light" w:hAnsi="ENRESA Aroma Light" w:cs="Arial"/>
          <w:szCs w:val="22"/>
          <w:lang w:val="es-ES"/>
        </w:rPr>
        <w:t xml:space="preserve"> de </w:t>
      </w:r>
      <w:permStart w:id="1059331718"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059331718"/>
      <w:r w:rsidRPr="008F100D">
        <w:rPr>
          <w:rFonts w:ascii="ENRESA Aroma Light" w:hAnsi="ENRESA Aroma Light" w:cs="Arial"/>
          <w:szCs w:val="22"/>
          <w:lang w:val="es-ES"/>
        </w:rPr>
        <w:t>expediente nº</w:t>
      </w:r>
      <w:permStart w:id="1878993898"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878993898"/>
      <w:r w:rsidRPr="008F100D">
        <w:rPr>
          <w:rFonts w:ascii="ENRESA Aroma Light" w:hAnsi="ENRESA Aroma Light" w:cs="Arial"/>
          <w:szCs w:val="22"/>
          <w:lang w:val="es-ES"/>
        </w:rPr>
        <w:t xml:space="preserve">y de las condiciones que regirán en el mismo y conforme con su contenido, se compromete en nombre </w:t>
      </w:r>
      <w:permStart w:id="1934762795" w:edGrp="everyone"/>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(propio o de la </w:t>
      </w:r>
      <w:proofErr w:type="gramStart"/>
      <w:r w:rsidRPr="008F100D">
        <w:rPr>
          <w:rFonts w:ascii="ENRESA Aroma Light" w:hAnsi="ENRESA Aroma Light" w:cs="Arial"/>
          <w:szCs w:val="22"/>
          <w:lang w:val="es-ES"/>
        </w:rPr>
        <w:t>empresa)…</w:t>
      </w:r>
      <w:proofErr w:type="gramEnd"/>
      <w:r w:rsidRPr="008F100D">
        <w:rPr>
          <w:rFonts w:ascii="ENRESA Aroma Light" w:hAnsi="ENRESA Aroma Light" w:cs="Arial"/>
          <w:szCs w:val="22"/>
          <w:lang w:val="es-ES"/>
        </w:rPr>
        <w:t>……</w:t>
      </w:r>
      <w:permEnd w:id="1934762795"/>
      <w:r w:rsidRPr="008F100D">
        <w:rPr>
          <w:rFonts w:ascii="ENRESA Aroma Light" w:hAnsi="ENRESA Aroma Light" w:cs="Arial"/>
          <w:szCs w:val="22"/>
          <w:lang w:val="es-ES"/>
        </w:rPr>
        <w:t xml:space="preserve">, </w:t>
      </w:r>
      <w:r w:rsidR="00574A0D" w:rsidRPr="008F100D">
        <w:rPr>
          <w:rFonts w:ascii="ENRESA Aroma Light" w:hAnsi="ENRESA Aroma Light" w:cs="Arial"/>
          <w:szCs w:val="22"/>
          <w:lang w:val="es-ES"/>
        </w:rPr>
        <w:t>con NIF</w:t>
      </w:r>
      <w:permStart w:id="410671430" w:edGrp="everyone"/>
      <w:proofErr w:type="gramStart"/>
      <w:r w:rsidR="00574A0D" w:rsidRPr="008F100D">
        <w:rPr>
          <w:rFonts w:ascii="ENRESA Aroma Light" w:hAnsi="ENRESA Aroma Light" w:cs="Arial"/>
          <w:szCs w:val="22"/>
          <w:lang w:val="es-ES"/>
        </w:rPr>
        <w:t>…….</w:t>
      </w:r>
      <w:proofErr w:type="gramEnd"/>
      <w:r w:rsidR="00574A0D" w:rsidRPr="008F100D">
        <w:rPr>
          <w:rFonts w:ascii="ENRESA Aroma Light" w:hAnsi="ENRESA Aroma Light" w:cs="Arial"/>
          <w:szCs w:val="22"/>
          <w:lang w:val="es-ES"/>
        </w:rPr>
        <w:t xml:space="preserve">., </w:t>
      </w:r>
      <w:permEnd w:id="410671430"/>
      <w:r w:rsidRPr="008F100D">
        <w:rPr>
          <w:rFonts w:ascii="ENRESA Aroma Light" w:hAnsi="ENRESA Aroma Light" w:cs="Arial"/>
          <w:szCs w:val="22"/>
          <w:lang w:val="es-ES"/>
        </w:rPr>
        <w:t>según poder</w:t>
      </w:r>
      <w:permStart w:id="2088962117" w:edGrp="everyone"/>
      <w:r w:rsidRPr="008F100D">
        <w:rPr>
          <w:rFonts w:ascii="ENRESA Aroma Light" w:hAnsi="ENRESA Aroma Light" w:cs="Arial"/>
          <w:szCs w:val="22"/>
          <w:lang w:val="es-ES"/>
        </w:rPr>
        <w:t xml:space="preserve">……. (se hará constar apoderamiento) </w:t>
      </w:r>
      <w:permEnd w:id="2088962117"/>
      <w:r w:rsidR="00143F1B" w:rsidRPr="007B27F1">
        <w:rPr>
          <w:rFonts w:ascii="ENRESA Aroma Light" w:hAnsi="ENRESA Aroma Light" w:cs="Arial"/>
          <w:szCs w:val="22"/>
          <w:lang w:val="es-ES"/>
        </w:rPr>
        <w:t xml:space="preserve">que </w:t>
      </w:r>
      <w:r w:rsidR="007B27F1" w:rsidRPr="00DF7A09">
        <w:rPr>
          <w:rFonts w:ascii="ENRESA Aroma Light" w:hAnsi="ENRESA Aroma Light" w:cs="Arial"/>
          <w:szCs w:val="22"/>
          <w:lang w:val="es-ES"/>
        </w:rPr>
        <w:t>se compromete</w:t>
      </w:r>
      <w:r w:rsidR="007B27F1">
        <w:rPr>
          <w:rFonts w:ascii="ENRESA Aroma Light" w:hAnsi="ENRESA Aroma Light" w:cs="Arial"/>
          <w:szCs w:val="22"/>
          <w:lang w:val="es-ES"/>
        </w:rPr>
        <w:t xml:space="preserve"> o no a lo siguiente:</w:t>
      </w:r>
    </w:p>
    <w:p w14:paraId="582AEFFA" w14:textId="77777777" w:rsidR="00027FB6" w:rsidRPr="008F100D" w:rsidRDefault="00027FB6" w:rsidP="008F100D">
      <w:pPr>
        <w:shd w:val="clear" w:color="auto" w:fill="FFFFFF"/>
        <w:spacing w:before="120" w:line="280" w:lineRule="exact"/>
        <w:rPr>
          <w:rFonts w:ascii="ENRESA Aroma Light" w:hAnsi="ENRESA Aroma Light" w:cs="Arial"/>
          <w:szCs w:val="22"/>
          <w:lang w:val="es-ES"/>
        </w:rPr>
      </w:pPr>
    </w:p>
    <w:tbl>
      <w:tblPr>
        <w:tblW w:w="909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32"/>
        <w:gridCol w:w="1481"/>
        <w:gridCol w:w="1481"/>
      </w:tblGrid>
      <w:tr w:rsidR="00E119B6" w:rsidRPr="009624B6" w14:paraId="7478665F" w14:textId="77777777" w:rsidTr="00CC112F">
        <w:trPr>
          <w:trHeight w:val="425"/>
        </w:trPr>
        <w:tc>
          <w:tcPr>
            <w:tcW w:w="9094" w:type="dxa"/>
            <w:gridSpan w:val="3"/>
            <w:shd w:val="clear" w:color="auto" w:fill="D9D9D9"/>
            <w:vAlign w:val="bottom"/>
          </w:tcPr>
          <w:p w14:paraId="6C903CC6" w14:textId="77777777" w:rsidR="00E119B6" w:rsidRPr="009624B6" w:rsidRDefault="00E119B6" w:rsidP="00CC112F">
            <w:pPr>
              <w:spacing w:after="0"/>
              <w:jc w:val="center"/>
              <w:rPr>
                <w:rFonts w:ascii="ENRESA Aroma Light" w:eastAsia="Calibri" w:hAnsi="ENRESA Aroma Light" w:cs="Arial"/>
                <w:b/>
                <w:sz w:val="20"/>
                <w:lang w:val="es-ES"/>
              </w:rPr>
            </w:pPr>
            <w:r w:rsidRPr="009624B6">
              <w:rPr>
                <w:rFonts w:ascii="ENRESA Aroma Light" w:eastAsia="Calibri" w:hAnsi="ENRESA Aroma Light" w:cs="Arial"/>
                <w:b/>
                <w:sz w:val="20"/>
                <w:lang w:val="es-ES"/>
              </w:rPr>
              <w:t>Lote 2: Reconocimientos ginecológicos</w:t>
            </w:r>
          </w:p>
        </w:tc>
      </w:tr>
      <w:tr w:rsidR="00E119B6" w:rsidRPr="009624B6" w14:paraId="463BB873" w14:textId="77777777" w:rsidTr="00CC112F">
        <w:tc>
          <w:tcPr>
            <w:tcW w:w="0" w:type="auto"/>
            <w:shd w:val="clear" w:color="auto" w:fill="D9D9D9"/>
          </w:tcPr>
          <w:p w14:paraId="49FC40D3" w14:textId="77777777" w:rsidR="00E119B6" w:rsidRPr="009624B6" w:rsidRDefault="00E119B6" w:rsidP="00CC112F">
            <w:pPr>
              <w:spacing w:after="0" w:line="276" w:lineRule="auto"/>
              <w:jc w:val="center"/>
              <w:rPr>
                <w:rFonts w:ascii="ENRESA Aroma Light" w:eastAsia="Calibri" w:hAnsi="ENRESA Aroma Light" w:cs="Arial"/>
                <w:b/>
                <w:iCs/>
                <w:sz w:val="20"/>
                <w:lang w:val="es-ES"/>
              </w:rPr>
            </w:pPr>
            <w:r w:rsidRPr="009624B6">
              <w:rPr>
                <w:rFonts w:ascii="ENRESA Aroma Light" w:eastAsia="Calibri" w:hAnsi="ENRESA Aroma Light" w:cs="Arial"/>
                <w:b/>
                <w:iCs/>
                <w:sz w:val="20"/>
                <w:lang w:val="es-ES"/>
              </w:rPr>
              <w:t>CRITERIOS</w:t>
            </w:r>
          </w:p>
        </w:tc>
        <w:tc>
          <w:tcPr>
            <w:tcW w:w="1481" w:type="dxa"/>
            <w:shd w:val="clear" w:color="auto" w:fill="D9D9D9"/>
            <w:vAlign w:val="center"/>
          </w:tcPr>
          <w:p w14:paraId="6D4FB14C" w14:textId="77777777" w:rsidR="00E119B6" w:rsidRPr="009624B6" w:rsidRDefault="00E119B6" w:rsidP="00CC112F">
            <w:pPr>
              <w:spacing w:after="0" w:line="276" w:lineRule="auto"/>
              <w:jc w:val="center"/>
              <w:rPr>
                <w:rFonts w:ascii="ENRESA Aroma Light" w:eastAsia="Calibri" w:hAnsi="ENRESA Aroma Light" w:cs="Arial"/>
                <w:b/>
                <w:iCs/>
                <w:sz w:val="20"/>
                <w:lang w:val="es-ES"/>
              </w:rPr>
            </w:pPr>
            <w:r w:rsidRPr="009624B6">
              <w:rPr>
                <w:rFonts w:ascii="ENRESA Aroma Light" w:eastAsia="Calibri" w:hAnsi="ENRESA Aroma Light" w:cs="Arial"/>
                <w:b/>
                <w:iCs/>
                <w:sz w:val="20"/>
                <w:lang w:val="es-ES"/>
              </w:rPr>
              <w:t>SI</w:t>
            </w:r>
          </w:p>
        </w:tc>
        <w:tc>
          <w:tcPr>
            <w:tcW w:w="1481" w:type="dxa"/>
            <w:shd w:val="clear" w:color="auto" w:fill="D9D9D9"/>
          </w:tcPr>
          <w:p w14:paraId="255197DD" w14:textId="77777777" w:rsidR="00E119B6" w:rsidRPr="009624B6" w:rsidRDefault="00E119B6" w:rsidP="00CC112F">
            <w:pPr>
              <w:spacing w:after="0" w:line="276" w:lineRule="auto"/>
              <w:jc w:val="center"/>
              <w:rPr>
                <w:rFonts w:ascii="ENRESA Aroma Light" w:eastAsia="Calibri" w:hAnsi="ENRESA Aroma Light" w:cs="Arial"/>
                <w:b/>
                <w:iCs/>
                <w:sz w:val="20"/>
                <w:lang w:val="es-ES"/>
              </w:rPr>
            </w:pPr>
            <w:r w:rsidRPr="00FE09BD">
              <w:rPr>
                <w:rFonts w:ascii="ENRESA Aroma Light" w:eastAsia="Calibri" w:hAnsi="ENRESA Aroma Light" w:cs="Arial"/>
                <w:b/>
                <w:iCs/>
                <w:sz w:val="20"/>
                <w:lang w:val="es-ES"/>
              </w:rPr>
              <w:t>N</w:t>
            </w:r>
            <w:r>
              <w:rPr>
                <w:rFonts w:ascii="ENRESA Aroma Light" w:eastAsia="Calibri" w:hAnsi="ENRESA Aroma Light" w:cs="Arial"/>
                <w:b/>
                <w:iCs/>
                <w:sz w:val="20"/>
                <w:lang w:val="es-ES"/>
              </w:rPr>
              <w:t>0</w:t>
            </w:r>
          </w:p>
        </w:tc>
      </w:tr>
      <w:tr w:rsidR="00E119B6" w:rsidRPr="009624B6" w14:paraId="4574EC68" w14:textId="77777777" w:rsidTr="00E119B6">
        <w:tc>
          <w:tcPr>
            <w:tcW w:w="0" w:type="auto"/>
          </w:tcPr>
          <w:p w14:paraId="7C1FF255" w14:textId="77777777" w:rsidR="00E119B6" w:rsidRPr="009624B6" w:rsidRDefault="00E119B6" w:rsidP="00E119B6">
            <w:pPr>
              <w:numPr>
                <w:ilvl w:val="0"/>
                <w:numId w:val="49"/>
              </w:numPr>
              <w:contextualSpacing/>
              <w:rPr>
                <w:rFonts w:ascii="ENRESA Aroma Light" w:eastAsia="Calibri" w:hAnsi="ENRESA Aroma Light" w:cs="Arial"/>
                <w:iCs/>
                <w:sz w:val="20"/>
                <w:lang w:val="es-ES"/>
              </w:rPr>
            </w:pPr>
            <w:r w:rsidRPr="00312635">
              <w:rPr>
                <w:rFonts w:ascii="ENRESA Aroma Light" w:eastAsia="Calibri" w:hAnsi="ENRESA Aroma Light" w:cs="Arial"/>
                <w:iCs/>
                <w:sz w:val="20"/>
                <w:lang w:val="es-ES"/>
              </w:rPr>
              <w:t>Compromiso de poner a disposición de Enresa de una página web para consulta de resultados por el personal sanitario de la unidad básica sanitaria de Enresa</w:t>
            </w:r>
            <w:r>
              <w:rPr>
                <w:rFonts w:ascii="ENRESA Aroma Light" w:eastAsia="Calibri" w:hAnsi="ENRESA Aroma Light" w:cs="Arial"/>
                <w:iCs/>
                <w:sz w:val="20"/>
                <w:lang w:val="es-ES"/>
              </w:rPr>
              <w:t>.</w:t>
            </w:r>
          </w:p>
        </w:tc>
        <w:tc>
          <w:tcPr>
            <w:tcW w:w="1481" w:type="dxa"/>
            <w:vAlign w:val="center"/>
          </w:tcPr>
          <w:p w14:paraId="70A0AFEC" w14:textId="77777777" w:rsidR="00E119B6" w:rsidRPr="009624B6" w:rsidRDefault="00E119B6" w:rsidP="00E119B6">
            <w:pPr>
              <w:jc w:val="center"/>
              <w:rPr>
                <w:rFonts w:ascii="Arial" w:eastAsia="Calibri" w:hAnsi="Arial" w:cs="Arial"/>
                <w:iCs/>
                <w:sz w:val="20"/>
                <w:lang w:val="es-ES"/>
              </w:rPr>
            </w:pPr>
            <w:permStart w:id="1861422963" w:edGrp="everyone"/>
            <w:permEnd w:id="1861422963"/>
          </w:p>
        </w:tc>
        <w:tc>
          <w:tcPr>
            <w:tcW w:w="1481" w:type="dxa"/>
            <w:vAlign w:val="center"/>
          </w:tcPr>
          <w:p w14:paraId="5F89D31D" w14:textId="77777777" w:rsidR="00E119B6" w:rsidRPr="009624B6" w:rsidRDefault="00E119B6" w:rsidP="00E119B6">
            <w:pPr>
              <w:jc w:val="center"/>
              <w:rPr>
                <w:rFonts w:ascii="Arial" w:eastAsia="Calibri" w:hAnsi="Arial" w:cs="Arial"/>
                <w:iCs/>
                <w:sz w:val="20"/>
                <w:lang w:val="es-ES"/>
              </w:rPr>
            </w:pPr>
            <w:permStart w:id="438977097" w:edGrp="everyone"/>
            <w:permEnd w:id="438977097"/>
          </w:p>
        </w:tc>
      </w:tr>
      <w:tr w:rsidR="00E119B6" w:rsidRPr="009624B6" w14:paraId="47C515CC" w14:textId="77777777" w:rsidTr="00E119B6">
        <w:tc>
          <w:tcPr>
            <w:tcW w:w="0" w:type="auto"/>
          </w:tcPr>
          <w:p w14:paraId="319E28B3" w14:textId="77777777" w:rsidR="00E119B6" w:rsidRPr="009624B6" w:rsidRDefault="00E119B6" w:rsidP="00E119B6">
            <w:pPr>
              <w:numPr>
                <w:ilvl w:val="0"/>
                <w:numId w:val="49"/>
              </w:numPr>
              <w:contextualSpacing/>
              <w:rPr>
                <w:rFonts w:ascii="Arial" w:eastAsia="Calibri" w:hAnsi="Arial" w:cs="Arial"/>
                <w:iCs/>
                <w:sz w:val="20"/>
                <w:lang w:val="es-ES"/>
              </w:rPr>
            </w:pPr>
            <w:r w:rsidRPr="006666A8">
              <w:rPr>
                <w:rFonts w:ascii="ENRESA Aroma Light" w:eastAsia="Calibri" w:hAnsi="ENRESA Aroma Light" w:cs="Arial"/>
                <w:sz w:val="20"/>
                <w:lang w:val="es-ES"/>
              </w:rPr>
              <w:t>Compromiso de enviar vía E-mail al personal sanitario de la unidad básica sanitaria de Enresa, en un plazo máximo de 48 horas, notificando que los resultados están disponibles en la página web habilitada, detallando el nombre del trabajador/a y fecha de realización del reconocimiento ginecológico.</w:t>
            </w:r>
          </w:p>
        </w:tc>
        <w:tc>
          <w:tcPr>
            <w:tcW w:w="1481" w:type="dxa"/>
            <w:vAlign w:val="center"/>
          </w:tcPr>
          <w:p w14:paraId="1B8C297B" w14:textId="77777777" w:rsidR="00E119B6" w:rsidRPr="009624B6" w:rsidRDefault="00E119B6" w:rsidP="00E119B6">
            <w:pPr>
              <w:jc w:val="center"/>
              <w:rPr>
                <w:rFonts w:ascii="Arial" w:eastAsia="Calibri" w:hAnsi="Arial" w:cs="Arial"/>
                <w:iCs/>
                <w:sz w:val="20"/>
                <w:lang w:val="es-ES"/>
              </w:rPr>
            </w:pPr>
            <w:permStart w:id="687175975" w:edGrp="everyone"/>
            <w:permEnd w:id="687175975"/>
          </w:p>
        </w:tc>
        <w:tc>
          <w:tcPr>
            <w:tcW w:w="1481" w:type="dxa"/>
            <w:vAlign w:val="center"/>
          </w:tcPr>
          <w:p w14:paraId="6B200DFA" w14:textId="77777777" w:rsidR="00E119B6" w:rsidRPr="009624B6" w:rsidRDefault="00E119B6" w:rsidP="00E119B6">
            <w:pPr>
              <w:jc w:val="center"/>
              <w:rPr>
                <w:rFonts w:ascii="Arial" w:eastAsia="Calibri" w:hAnsi="Arial" w:cs="Arial"/>
                <w:iCs/>
                <w:sz w:val="20"/>
                <w:lang w:val="es-ES"/>
              </w:rPr>
            </w:pPr>
            <w:permStart w:id="1661929067" w:edGrp="everyone"/>
            <w:permEnd w:id="1661929067"/>
          </w:p>
        </w:tc>
      </w:tr>
      <w:tr w:rsidR="00E119B6" w:rsidRPr="009624B6" w14:paraId="15C8CABA" w14:textId="77777777" w:rsidTr="00E119B6">
        <w:tc>
          <w:tcPr>
            <w:tcW w:w="0" w:type="auto"/>
          </w:tcPr>
          <w:p w14:paraId="6EE21530" w14:textId="77777777" w:rsidR="00E119B6" w:rsidRPr="009624B6" w:rsidRDefault="00E119B6" w:rsidP="00E119B6">
            <w:pPr>
              <w:numPr>
                <w:ilvl w:val="0"/>
                <w:numId w:val="49"/>
              </w:numPr>
              <w:contextualSpacing/>
              <w:rPr>
                <w:rFonts w:ascii="Arial" w:eastAsia="Calibri" w:hAnsi="Arial" w:cs="Arial"/>
                <w:iCs/>
                <w:sz w:val="20"/>
                <w:lang w:val="es-ES"/>
              </w:rPr>
            </w:pPr>
            <w:r w:rsidRPr="002E749A">
              <w:rPr>
                <w:rFonts w:ascii="ENRESA Aroma Light" w:eastAsia="Calibri" w:hAnsi="ENRESA Aroma Light" w:cs="Arial"/>
                <w:sz w:val="20"/>
                <w:lang w:val="es-ES"/>
              </w:rPr>
              <w:t>Compromiso de llevar a cabo la transferencia de datos y parámetros analíticos al sistema informático utilizado por la unidad básica sanitaria de Enresa, para la vigilancia de la salud en un tiempo inferior a 10 días hábiles</w:t>
            </w:r>
          </w:p>
        </w:tc>
        <w:tc>
          <w:tcPr>
            <w:tcW w:w="1481" w:type="dxa"/>
            <w:vAlign w:val="center"/>
          </w:tcPr>
          <w:p w14:paraId="7253C9B8" w14:textId="77777777" w:rsidR="00E119B6" w:rsidRPr="009624B6" w:rsidRDefault="00E119B6" w:rsidP="00E119B6">
            <w:pPr>
              <w:jc w:val="center"/>
              <w:rPr>
                <w:rFonts w:ascii="Arial" w:eastAsia="Calibri" w:hAnsi="Arial" w:cs="Arial"/>
                <w:iCs/>
                <w:sz w:val="20"/>
                <w:lang w:val="es-ES"/>
              </w:rPr>
            </w:pPr>
            <w:permStart w:id="968111368" w:edGrp="everyone"/>
            <w:permEnd w:id="968111368"/>
          </w:p>
        </w:tc>
        <w:tc>
          <w:tcPr>
            <w:tcW w:w="1481" w:type="dxa"/>
            <w:vAlign w:val="center"/>
          </w:tcPr>
          <w:p w14:paraId="136E9EA5" w14:textId="77777777" w:rsidR="00E119B6" w:rsidRPr="009624B6" w:rsidRDefault="00E119B6" w:rsidP="00E119B6">
            <w:pPr>
              <w:jc w:val="center"/>
              <w:rPr>
                <w:rFonts w:ascii="Arial" w:eastAsia="Calibri" w:hAnsi="Arial" w:cs="Arial"/>
                <w:iCs/>
                <w:sz w:val="20"/>
                <w:lang w:val="es-ES"/>
              </w:rPr>
            </w:pPr>
            <w:permStart w:id="1672115823" w:edGrp="everyone"/>
            <w:permEnd w:id="1672115823"/>
          </w:p>
        </w:tc>
      </w:tr>
      <w:tr w:rsidR="00E119B6" w:rsidRPr="009624B6" w14:paraId="60575F40" w14:textId="77777777" w:rsidTr="00E119B6">
        <w:tc>
          <w:tcPr>
            <w:tcW w:w="0" w:type="auto"/>
          </w:tcPr>
          <w:p w14:paraId="5316108B" w14:textId="77777777" w:rsidR="00E119B6" w:rsidRPr="009624B6" w:rsidRDefault="00E119B6" w:rsidP="00E119B6">
            <w:pPr>
              <w:numPr>
                <w:ilvl w:val="0"/>
                <w:numId w:val="49"/>
              </w:numPr>
              <w:contextualSpacing/>
              <w:rPr>
                <w:rFonts w:ascii="Arial" w:eastAsia="Calibri" w:hAnsi="Arial" w:cs="Arial"/>
                <w:iCs/>
                <w:sz w:val="20"/>
                <w:lang w:val="es-ES"/>
              </w:rPr>
            </w:pPr>
            <w:r w:rsidRPr="009624B6">
              <w:rPr>
                <w:rFonts w:ascii="ENRESA Aroma Light" w:eastAsia="Calibri" w:hAnsi="ENRESA Aroma Light" w:cs="Arial"/>
                <w:sz w:val="20"/>
                <w:lang w:val="es-ES"/>
              </w:rPr>
              <w:t>Compromiso de emitir los informes médicos en un tiempo máximo de 7 días hábiles</w:t>
            </w:r>
          </w:p>
        </w:tc>
        <w:tc>
          <w:tcPr>
            <w:tcW w:w="1481" w:type="dxa"/>
            <w:vAlign w:val="center"/>
          </w:tcPr>
          <w:p w14:paraId="10858F92" w14:textId="77777777" w:rsidR="00E119B6" w:rsidRPr="009624B6" w:rsidRDefault="00E119B6" w:rsidP="00E119B6">
            <w:pPr>
              <w:jc w:val="center"/>
              <w:rPr>
                <w:rFonts w:ascii="Arial" w:eastAsia="Calibri" w:hAnsi="Arial" w:cs="Arial"/>
                <w:iCs/>
                <w:sz w:val="20"/>
                <w:lang w:val="es-ES"/>
              </w:rPr>
            </w:pPr>
            <w:permStart w:id="281896610" w:edGrp="everyone"/>
            <w:permEnd w:id="281896610"/>
          </w:p>
        </w:tc>
        <w:tc>
          <w:tcPr>
            <w:tcW w:w="1481" w:type="dxa"/>
            <w:vAlign w:val="center"/>
          </w:tcPr>
          <w:p w14:paraId="6EE19D2B" w14:textId="77777777" w:rsidR="00E119B6" w:rsidRPr="009624B6" w:rsidRDefault="00E119B6" w:rsidP="00E119B6">
            <w:pPr>
              <w:jc w:val="center"/>
              <w:rPr>
                <w:rFonts w:ascii="Arial" w:eastAsia="Calibri" w:hAnsi="Arial" w:cs="Arial"/>
                <w:iCs/>
                <w:sz w:val="20"/>
                <w:lang w:val="es-ES"/>
              </w:rPr>
            </w:pPr>
            <w:permStart w:id="2037336738" w:edGrp="everyone"/>
            <w:permEnd w:id="2037336738"/>
          </w:p>
        </w:tc>
      </w:tr>
    </w:tbl>
    <w:p w14:paraId="1397DBEC" w14:textId="77777777" w:rsidR="00143F1B" w:rsidRDefault="00143F1B" w:rsidP="004A2C6B">
      <w:pPr>
        <w:shd w:val="clear" w:color="auto" w:fill="FFFFFF"/>
        <w:spacing w:before="120" w:line="280" w:lineRule="exact"/>
        <w:rPr>
          <w:rFonts w:ascii="ENRESA Aroma Light" w:hAnsi="ENRESA Aroma Light" w:cs="Arial"/>
          <w:szCs w:val="22"/>
          <w:lang w:val="es-ES"/>
        </w:rPr>
      </w:pPr>
    </w:p>
    <w:p w14:paraId="5839EC91" w14:textId="77777777" w:rsidR="00E119B6" w:rsidRDefault="00E119B6" w:rsidP="004A2C6B">
      <w:pPr>
        <w:shd w:val="clear" w:color="auto" w:fill="FFFFFF"/>
        <w:spacing w:before="120" w:line="280" w:lineRule="exact"/>
        <w:rPr>
          <w:rFonts w:ascii="ENRESA Aroma Light" w:hAnsi="ENRESA Aroma Light" w:cs="Arial"/>
          <w:szCs w:val="22"/>
          <w:lang w:val="es-ES"/>
        </w:rPr>
      </w:pPr>
    </w:p>
    <w:p w14:paraId="3442166E" w14:textId="77777777" w:rsidR="00E119B6" w:rsidRDefault="00E119B6" w:rsidP="004A2C6B">
      <w:pPr>
        <w:shd w:val="clear" w:color="auto" w:fill="FFFFFF"/>
        <w:spacing w:before="120" w:line="280" w:lineRule="exact"/>
        <w:rPr>
          <w:rFonts w:ascii="ENRESA Aroma Light" w:hAnsi="ENRESA Aroma Light" w:cs="Arial"/>
          <w:szCs w:val="22"/>
          <w:lang w:val="es-ES"/>
        </w:rPr>
      </w:pPr>
    </w:p>
    <w:p w14:paraId="0967EA1C" w14:textId="77777777" w:rsidR="00E119B6" w:rsidRDefault="00E119B6" w:rsidP="004A2C6B">
      <w:pPr>
        <w:shd w:val="clear" w:color="auto" w:fill="FFFFFF"/>
        <w:spacing w:before="120" w:line="280" w:lineRule="exact"/>
        <w:rPr>
          <w:rFonts w:ascii="ENRESA Aroma Light" w:hAnsi="ENRESA Aroma Light" w:cs="Arial"/>
          <w:szCs w:val="22"/>
          <w:lang w:val="es-ES"/>
        </w:rPr>
      </w:pPr>
    </w:p>
    <w:p w14:paraId="21048F79" w14:textId="77777777" w:rsidR="00E119B6" w:rsidRDefault="00E119B6" w:rsidP="004A2C6B">
      <w:pPr>
        <w:shd w:val="clear" w:color="auto" w:fill="FFFFFF"/>
        <w:spacing w:before="120" w:line="280" w:lineRule="exact"/>
        <w:rPr>
          <w:rFonts w:ascii="ENRESA Aroma Light" w:hAnsi="ENRESA Aroma Light" w:cs="Arial"/>
          <w:szCs w:val="22"/>
          <w:lang w:val="es-ES"/>
        </w:rPr>
      </w:pPr>
    </w:p>
    <w:p w14:paraId="061B84B9" w14:textId="77777777" w:rsidR="00E119B6" w:rsidRDefault="00E119B6" w:rsidP="004A2C6B">
      <w:pPr>
        <w:shd w:val="clear" w:color="auto" w:fill="FFFFFF"/>
        <w:spacing w:before="120" w:line="280" w:lineRule="exact"/>
        <w:rPr>
          <w:rFonts w:ascii="ENRESA Aroma Light" w:hAnsi="ENRESA Aroma Light" w:cs="Arial"/>
          <w:szCs w:val="22"/>
          <w:lang w:val="es-ES"/>
        </w:rPr>
      </w:pPr>
    </w:p>
    <w:p w14:paraId="397F407C" w14:textId="77777777" w:rsidR="00A2064F" w:rsidRDefault="00A2064F" w:rsidP="004A2C6B">
      <w:pPr>
        <w:shd w:val="clear" w:color="auto" w:fill="FFFFFF"/>
        <w:spacing w:before="120" w:line="280" w:lineRule="exact"/>
        <w:rPr>
          <w:rFonts w:ascii="ENRESA Aroma Light" w:hAnsi="ENRESA Aroma Light" w:cs="Arial"/>
          <w:szCs w:val="22"/>
          <w:lang w:val="es-ES"/>
        </w:rPr>
      </w:pPr>
    </w:p>
    <w:p w14:paraId="0117F383" w14:textId="77777777" w:rsidR="00143F1B" w:rsidRDefault="00143F1B" w:rsidP="004A2C6B">
      <w:pPr>
        <w:shd w:val="clear" w:color="auto" w:fill="FFFFFF"/>
        <w:spacing w:before="120" w:line="280" w:lineRule="exact"/>
        <w:rPr>
          <w:rFonts w:ascii="ENRESA Aroma Light" w:hAnsi="ENRESA Aroma Light" w:cs="Arial"/>
          <w:szCs w:val="22"/>
          <w:lang w:val="es-ES"/>
        </w:rPr>
      </w:pPr>
    </w:p>
    <w:p w14:paraId="72E67A5D" w14:textId="6B715188" w:rsidR="003713A4" w:rsidRPr="00B04615" w:rsidRDefault="004A2C6B" w:rsidP="00783DF0">
      <w:pPr>
        <w:shd w:val="clear" w:color="auto" w:fill="FFFFFF"/>
        <w:spacing w:before="120" w:line="280" w:lineRule="exact"/>
        <w:rPr>
          <w:rFonts w:ascii="ENRESA Aroma Light" w:hAnsi="ENRESA Aroma Light" w:cs="Arial"/>
          <w:szCs w:val="22"/>
          <w:lang w:val="es-ES"/>
        </w:rPr>
      </w:pPr>
      <w:r w:rsidRPr="008F100D">
        <w:rPr>
          <w:rFonts w:ascii="ENRESA Aroma Light" w:hAnsi="ENRESA Aroma Light" w:cs="Arial"/>
          <w:szCs w:val="22"/>
          <w:lang w:val="es-ES"/>
        </w:rPr>
        <w:t xml:space="preserve">Y para que conste, firmo la presente declaración en </w:t>
      </w:r>
      <w:permStart w:id="1555443383"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ermEnd w:id="1555443383"/>
      <w:proofErr w:type="gramEnd"/>
      <w:r w:rsidRPr="008F100D">
        <w:rPr>
          <w:rFonts w:ascii="ENRESA Aroma Light" w:hAnsi="ENRESA Aroma Light" w:cs="Arial"/>
          <w:szCs w:val="22"/>
          <w:lang w:val="es-ES"/>
        </w:rPr>
        <w:t>a</w:t>
      </w:r>
      <w:permStart w:id="494632805" w:edGrp="everyone"/>
      <w:r w:rsidRPr="008F100D">
        <w:rPr>
          <w:rFonts w:ascii="ENRESA Aroma Light" w:hAnsi="ENRESA Aroma Light" w:cs="Arial"/>
          <w:szCs w:val="22"/>
          <w:lang w:val="es-ES"/>
        </w:rPr>
        <w:t xml:space="preserve">………… </w:t>
      </w:r>
      <w:permEnd w:id="494632805"/>
      <w:r w:rsidRPr="008F100D">
        <w:rPr>
          <w:rFonts w:ascii="ENRESA Aroma Light" w:hAnsi="ENRESA Aroma Light" w:cs="Arial"/>
          <w:szCs w:val="22"/>
          <w:lang w:val="es-ES"/>
        </w:rPr>
        <w:t>de</w:t>
      </w:r>
      <w:permStart w:id="1910513041"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910513041"/>
      <w:r w:rsidRPr="008F100D">
        <w:rPr>
          <w:rFonts w:ascii="ENRESA Aroma Light" w:hAnsi="ENRESA Aroma Light" w:cs="Arial"/>
          <w:szCs w:val="22"/>
          <w:lang w:val="es-ES"/>
        </w:rPr>
        <w:t>202</w:t>
      </w:r>
      <w:permStart w:id="201160064" w:edGrp="everyone"/>
      <w:r w:rsidRPr="008F100D">
        <w:rPr>
          <w:rFonts w:ascii="ENRESA Aroma Light" w:hAnsi="ENRESA Aroma Light" w:cs="Arial"/>
          <w:szCs w:val="22"/>
          <w:lang w:val="es-ES"/>
        </w:rPr>
        <w:t xml:space="preserve">…. </w:t>
      </w:r>
      <w:permEnd w:id="201160064"/>
    </w:p>
    <w:sectPr w:rsidR="003713A4" w:rsidRPr="00B04615" w:rsidSect="00A2064F">
      <w:headerReference w:type="default" r:id="rId12"/>
      <w:headerReference w:type="first" r:id="rId13"/>
      <w:pgSz w:w="11906" w:h="16838" w:code="9"/>
      <w:pgMar w:top="1418" w:right="1134" w:bottom="851" w:left="1134" w:header="851" w:footer="61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7E1DCD" w14:textId="77777777" w:rsidR="00DD6AD2" w:rsidRDefault="00DD6AD2">
      <w:r>
        <w:separator/>
      </w:r>
    </w:p>
  </w:endnote>
  <w:endnote w:type="continuationSeparator" w:id="0">
    <w:p w14:paraId="09F2AA27" w14:textId="77777777" w:rsidR="00DD6AD2" w:rsidRDefault="00DD6AD2">
      <w:r>
        <w:continuationSeparator/>
      </w:r>
    </w:p>
  </w:endnote>
  <w:endnote w:type="continuationNotice" w:id="1">
    <w:p w14:paraId="004830B4" w14:textId="77777777" w:rsidR="00DD6AD2" w:rsidRDefault="00DD6AD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NRESA Aroma Light">
    <w:panose1 w:val="02000503030000020004"/>
    <w:charset w:val="00"/>
    <w:family w:val="auto"/>
    <w:pitch w:val="variable"/>
    <w:sig w:usb0="800000AF" w:usb1="5000204A" w:usb2="00000000" w:usb3="00000000" w:csb0="00000001" w:csb1="00000000"/>
    <w:embedRegular r:id="rId1" w:fontKey="{8C7A3BAB-CF0D-41E2-B2C1-B6452CE20FAA}"/>
    <w:embedBold r:id="rId2" w:fontKey="{D9B3F923-1954-433D-828F-EA04D4981E9D}"/>
    <w:embedItalic r:id="rId3" w:fontKey="{7A34FF8E-FF20-4AC7-94E9-F6E249D9B339}"/>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4" w:fontKey="{15F22A97-F0C5-498C-BB00-6801230F387B}"/>
    <w:embedBold r:id="rId5" w:fontKey="{AF41F28F-E8DD-491E-940D-D67BB594A011}"/>
  </w:font>
  <w:font w:name="Arial">
    <w:panose1 w:val="020B0604020202020204"/>
    <w:charset w:val="00"/>
    <w:family w:val="swiss"/>
    <w:pitch w:val="variable"/>
    <w:sig w:usb0="E0002EFF" w:usb1="C000785B" w:usb2="00000009" w:usb3="00000000" w:csb0="000001FF" w:csb1="00000000"/>
  </w:font>
  <w:font w:name="Univers">
    <w:altName w:val="Calibri"/>
    <w:charset w:val="00"/>
    <w:family w:val="swiss"/>
    <w:pitch w:val="variable"/>
    <w:sig w:usb0="80000287" w:usb1="00000000" w:usb2="00000000" w:usb3="00000000" w:csb0="0000000F" w:csb1="00000000"/>
    <w:embedRegular r:id="rId6" w:fontKey="{012BA86E-CF3A-4777-B2C9-E5B322B2D706}"/>
    <w:embedBold r:id="rId7" w:fontKey="{CF61247C-1BBB-4507-B6F4-99EAD4F01C14}"/>
  </w:font>
  <w:font w:name="Tahoma">
    <w:panose1 w:val="020B0604030504040204"/>
    <w:charset w:val="00"/>
    <w:family w:val="swiss"/>
    <w:pitch w:val="variable"/>
    <w:sig w:usb0="E1002EFF" w:usb1="C000605B" w:usb2="00000029" w:usb3="00000000" w:csb0="000101FF" w:csb1="00000000"/>
    <w:embedRegular r:id="rId8" w:fontKey="{75758AC4-031C-4889-BC4F-76F61902E1E2}"/>
  </w:font>
  <w:font w:name="Bookman Old Style">
    <w:panose1 w:val="02050604050505020204"/>
    <w:charset w:val="00"/>
    <w:family w:val="roman"/>
    <w:pitch w:val="variable"/>
    <w:sig w:usb0="00000287" w:usb1="00000000" w:usb2="00000000" w:usb3="00000000" w:csb0="0000009F" w:csb1="00000000"/>
    <w:embedRegular r:id="rId9" w:fontKey="{278B412A-AE95-4873-924D-0630877D77D0}"/>
  </w:font>
  <w:font w:name="ENRESA Aroma">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embedRegular r:id="rId10" w:fontKey="{0B2B72DF-110C-4AB9-9DBA-9E6D6FC4ECAA}"/>
  </w:font>
  <w:font w:name="Aptos">
    <w:charset w:val="00"/>
    <w:family w:val="swiss"/>
    <w:pitch w:val="variable"/>
    <w:sig w:usb0="20000287" w:usb1="00000003" w:usb2="00000000" w:usb3="00000000" w:csb0="0000019F" w:csb1="00000000"/>
    <w:embedRegular r:id="rId11" w:fontKey="{79A0FFA6-0614-47E6-85A9-2464D405379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04E59" w14:textId="77777777" w:rsidR="00DD6AD2" w:rsidRDefault="00DD6AD2">
      <w:r>
        <w:separator/>
      </w:r>
    </w:p>
  </w:footnote>
  <w:footnote w:type="continuationSeparator" w:id="0">
    <w:p w14:paraId="4181EE46" w14:textId="77777777" w:rsidR="00DD6AD2" w:rsidRDefault="00DD6AD2">
      <w:r>
        <w:continuationSeparator/>
      </w:r>
    </w:p>
  </w:footnote>
  <w:footnote w:type="continuationNotice" w:id="1">
    <w:p w14:paraId="54FC7B58" w14:textId="77777777" w:rsidR="00DD6AD2" w:rsidRDefault="00DD6AD2">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A2064F" w:rsidRPr="00360F17" w14:paraId="796BBBD9" w14:textId="77777777" w:rsidTr="00AE143F">
      <w:trPr>
        <w:cantSplit/>
        <w:trHeight w:val="851"/>
      </w:trPr>
      <w:tc>
        <w:tcPr>
          <w:tcW w:w="10135" w:type="dxa"/>
          <w:gridSpan w:val="2"/>
          <w:tcBorders>
            <w:top w:val="nil"/>
            <w:left w:val="nil"/>
            <w:bottom w:val="nil"/>
            <w:right w:val="nil"/>
          </w:tcBorders>
        </w:tcPr>
        <w:p w14:paraId="05D1A979" w14:textId="77777777" w:rsidR="00A2064F" w:rsidRDefault="00A2064F" w:rsidP="00A2064F">
          <w:pPr>
            <w:tabs>
              <w:tab w:val="right" w:pos="1787"/>
              <w:tab w:val="right" w:pos="3488"/>
              <w:tab w:val="center" w:pos="4252"/>
              <w:tab w:val="left" w:pos="8504"/>
            </w:tabs>
            <w:spacing w:before="40" w:after="40"/>
            <w:ind w:left="1220" w:hanging="1148"/>
            <w:rPr>
              <w:noProof/>
            </w:rPr>
          </w:pPr>
          <w:r>
            <w:rPr>
              <w:noProof/>
            </w:rPr>
            <w:drawing>
              <wp:inline distT="0" distB="0" distL="0" distR="0" wp14:anchorId="229212FC" wp14:editId="667F7866">
                <wp:extent cx="3370580" cy="542290"/>
                <wp:effectExtent l="0" t="0" r="0" b="0"/>
                <wp:docPr id="497790332" name="Imagen 49779033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790332" name="Imagen 497790332"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575F2DC5" w14:textId="77777777" w:rsidR="00A2064F" w:rsidRPr="00360F17" w:rsidRDefault="00A2064F" w:rsidP="00A2064F">
          <w:pPr>
            <w:tabs>
              <w:tab w:val="right" w:pos="1787"/>
              <w:tab w:val="right" w:pos="3488"/>
              <w:tab w:val="center" w:pos="4252"/>
              <w:tab w:val="left" w:pos="8504"/>
            </w:tabs>
            <w:spacing w:before="40" w:after="40"/>
            <w:ind w:left="1220" w:hanging="1148"/>
            <w:rPr>
              <w:rFonts w:ascii="ENRESA Aroma Light" w:hAnsi="ENRESA Aroma Light" w:cs="Arial"/>
            </w:rPr>
          </w:pPr>
        </w:p>
      </w:tc>
    </w:tr>
    <w:tr w:rsidR="00A2064F" w:rsidRPr="00360F17" w14:paraId="4A5E6694" w14:textId="77777777" w:rsidTr="00AE143F">
      <w:trPr>
        <w:cantSplit/>
        <w:trHeight w:val="984"/>
      </w:trPr>
      <w:tc>
        <w:tcPr>
          <w:tcW w:w="7583" w:type="dxa"/>
          <w:vAlign w:val="center"/>
        </w:tcPr>
        <w:p w14:paraId="5E98DAB3" w14:textId="77777777" w:rsidR="00051985" w:rsidRDefault="00051985" w:rsidP="00A2064F">
          <w:pPr>
            <w:tabs>
              <w:tab w:val="left" w:pos="426"/>
              <w:tab w:val="left" w:pos="993"/>
              <w:tab w:val="left" w:pos="1701"/>
            </w:tabs>
            <w:jc w:val="center"/>
            <w:rPr>
              <w:rFonts w:ascii="ENRESA Aroma Light" w:hAnsi="ENRESA Aroma Light" w:cs="Arial"/>
              <w:b/>
              <w:bCs/>
              <w:szCs w:val="22"/>
              <w:lang w:val="pt-PT"/>
            </w:rPr>
          </w:pPr>
          <w:r w:rsidRPr="00051985">
            <w:rPr>
              <w:rFonts w:ascii="ENRESA Aroma Light" w:hAnsi="ENRESA Aroma Light" w:cs="Arial"/>
              <w:b/>
              <w:bCs/>
              <w:szCs w:val="22"/>
              <w:lang w:val="pt-PT"/>
            </w:rPr>
            <w:t>Servicios para la realización de los exámenes de salud y reconocimientos ginecológicos del personal de plantilla de Enresa</w:t>
          </w:r>
        </w:p>
        <w:p w14:paraId="20CC2581" w14:textId="4D034829" w:rsidR="00A2064F" w:rsidRPr="00B04615" w:rsidRDefault="0079764B" w:rsidP="00A2064F">
          <w:pPr>
            <w:tabs>
              <w:tab w:val="left" w:pos="426"/>
              <w:tab w:val="left" w:pos="993"/>
              <w:tab w:val="left" w:pos="1701"/>
            </w:tabs>
            <w:jc w:val="center"/>
            <w:rPr>
              <w:rFonts w:ascii="ENRESA Aroma Light" w:hAnsi="ENRESA Aroma Light" w:cs="Arial"/>
              <w:b/>
              <w:bCs/>
              <w:szCs w:val="22"/>
              <w:lang w:val="pt-PT"/>
            </w:rPr>
          </w:pPr>
          <w:r w:rsidRPr="0079764B">
            <w:rPr>
              <w:rFonts w:ascii="ENRESA Aroma Light" w:hAnsi="ENRESA Aroma Light" w:cs="Arial"/>
              <w:b/>
              <w:bCs/>
              <w:szCs w:val="22"/>
              <w:lang w:val="pt-PT"/>
            </w:rPr>
            <w:t>Lote 2: Reconocimientos ginecológicos</w:t>
          </w:r>
        </w:p>
      </w:tc>
      <w:tc>
        <w:tcPr>
          <w:tcW w:w="2552" w:type="dxa"/>
          <w:vAlign w:val="center"/>
        </w:tcPr>
        <w:p w14:paraId="52C77EF5" w14:textId="5E1E3E3A" w:rsidR="00A2064F" w:rsidRPr="00360F17" w:rsidRDefault="0005681C" w:rsidP="00A2064F">
          <w:pPr>
            <w:tabs>
              <w:tab w:val="right" w:pos="1787"/>
              <w:tab w:val="right" w:pos="3488"/>
              <w:tab w:val="center" w:pos="4252"/>
              <w:tab w:val="left" w:pos="8504"/>
            </w:tabs>
            <w:spacing w:before="40" w:after="40"/>
            <w:ind w:left="1220" w:hanging="1148"/>
            <w:jc w:val="center"/>
            <w:rPr>
              <w:rFonts w:ascii="ENRESA Aroma Light" w:hAnsi="ENRESA Aroma Light" w:cs="Arial"/>
            </w:rPr>
          </w:pPr>
          <w:r w:rsidRPr="0005681C">
            <w:rPr>
              <w:rFonts w:ascii="ENRESA Aroma Light" w:hAnsi="ENRESA Aroma Light" w:cs="Arial"/>
              <w:b/>
              <w:bCs/>
              <w:szCs w:val="22"/>
              <w:lang w:val="pt-PT"/>
            </w:rPr>
            <w:t>CO-RH-26-001</w:t>
          </w:r>
        </w:p>
      </w:tc>
    </w:tr>
  </w:tbl>
  <w:p w14:paraId="55EFA481" w14:textId="433AC888" w:rsidR="00511E18" w:rsidRDefault="00511E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511E18" w:rsidRPr="00360F17" w14:paraId="44A70C08" w14:textId="77777777" w:rsidTr="00A63D92">
      <w:trPr>
        <w:cantSplit/>
        <w:trHeight w:val="851"/>
      </w:trPr>
      <w:tc>
        <w:tcPr>
          <w:tcW w:w="10135" w:type="dxa"/>
          <w:gridSpan w:val="2"/>
          <w:tcBorders>
            <w:top w:val="nil"/>
            <w:left w:val="nil"/>
            <w:bottom w:val="nil"/>
            <w:right w:val="nil"/>
          </w:tcBorders>
        </w:tcPr>
        <w:p w14:paraId="019CDA64" w14:textId="32CF5C00" w:rsidR="00511E18" w:rsidRDefault="006314BB" w:rsidP="003868AF">
          <w:pPr>
            <w:tabs>
              <w:tab w:val="right" w:pos="1787"/>
              <w:tab w:val="right" w:pos="3488"/>
              <w:tab w:val="center" w:pos="4252"/>
              <w:tab w:val="left" w:pos="8504"/>
            </w:tabs>
            <w:spacing w:before="40" w:after="40"/>
            <w:ind w:left="1220" w:hanging="1148"/>
            <w:rPr>
              <w:noProof/>
            </w:rPr>
          </w:pPr>
          <w:r>
            <w:rPr>
              <w:noProof/>
            </w:rPr>
            <w:drawing>
              <wp:inline distT="0" distB="0" distL="0" distR="0" wp14:anchorId="75FCFA5C" wp14:editId="7B883111">
                <wp:extent cx="3370580" cy="542290"/>
                <wp:effectExtent l="0" t="0" r="0" b="0"/>
                <wp:docPr id="357216406" name="Imagen 35721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7972D01E" w14:textId="77777777" w:rsidR="00CA305C" w:rsidRPr="00360F17" w:rsidRDefault="00CA305C" w:rsidP="003868AF">
          <w:pPr>
            <w:tabs>
              <w:tab w:val="right" w:pos="1787"/>
              <w:tab w:val="right" w:pos="3488"/>
              <w:tab w:val="center" w:pos="4252"/>
              <w:tab w:val="left" w:pos="8504"/>
            </w:tabs>
            <w:spacing w:before="40" w:after="40"/>
            <w:ind w:left="1220" w:hanging="1148"/>
            <w:rPr>
              <w:rFonts w:ascii="ENRESA Aroma Light" w:hAnsi="ENRESA Aroma Light" w:cs="Arial"/>
            </w:rPr>
          </w:pPr>
        </w:p>
      </w:tc>
    </w:tr>
    <w:tr w:rsidR="00B04615" w:rsidRPr="00360F17" w14:paraId="37E68385" w14:textId="77777777" w:rsidTr="0059574A">
      <w:trPr>
        <w:cantSplit/>
        <w:trHeight w:val="984"/>
      </w:trPr>
      <w:tc>
        <w:tcPr>
          <w:tcW w:w="7583" w:type="dxa"/>
          <w:vAlign w:val="center"/>
        </w:tcPr>
        <w:p w14:paraId="7C6530AF" w14:textId="77777777" w:rsid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OBJETO CONTRATO</w:t>
          </w:r>
        </w:p>
        <w:p w14:paraId="4B4A95F6" w14:textId="0190CFD7" w:rsidR="00B04615" w:rsidRP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LOTE:</w:t>
          </w:r>
        </w:p>
      </w:tc>
      <w:tc>
        <w:tcPr>
          <w:tcW w:w="2552" w:type="dxa"/>
          <w:vAlign w:val="center"/>
        </w:tcPr>
        <w:p w14:paraId="0767E5C6" w14:textId="08EEE7C4" w:rsidR="00B04615" w:rsidRPr="00360F17" w:rsidRDefault="00B04615" w:rsidP="00B04615">
          <w:pPr>
            <w:tabs>
              <w:tab w:val="right" w:pos="1787"/>
              <w:tab w:val="right" w:pos="3488"/>
              <w:tab w:val="center" w:pos="4252"/>
              <w:tab w:val="left" w:pos="8504"/>
            </w:tabs>
            <w:spacing w:before="40" w:after="40"/>
            <w:ind w:left="1220" w:hanging="1148"/>
            <w:jc w:val="center"/>
            <w:rPr>
              <w:rFonts w:ascii="ENRESA Aroma Light" w:hAnsi="ENRESA Aroma Light" w:cs="Arial"/>
            </w:rPr>
          </w:pPr>
          <w:r>
            <w:rPr>
              <w:rFonts w:ascii="ENRESA Aroma Light" w:hAnsi="ENRESA Aroma Light" w:cs="Arial"/>
              <w:b/>
              <w:bCs/>
              <w:szCs w:val="22"/>
              <w:lang w:val="pt-PT"/>
            </w:rPr>
            <w:t>Nº EXP</w:t>
          </w:r>
        </w:p>
      </w:tc>
    </w:tr>
  </w:tbl>
  <w:p w14:paraId="041C1B0C" w14:textId="77777777" w:rsidR="00511E18" w:rsidRDefault="00511E18" w:rsidP="00B046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BE569AD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FA7262"/>
    <w:multiLevelType w:val="hybridMultilevel"/>
    <w:tmpl w:val="5DC61146"/>
    <w:lvl w:ilvl="0" w:tplc="64941754">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06331540"/>
    <w:multiLevelType w:val="hybridMultilevel"/>
    <w:tmpl w:val="B3960356"/>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 w15:restartNumberingAfterBreak="0">
    <w:nsid w:val="083F139F"/>
    <w:multiLevelType w:val="hybridMultilevel"/>
    <w:tmpl w:val="7464ABFC"/>
    <w:lvl w:ilvl="0" w:tplc="3956F040">
      <w:start w:val="5"/>
      <w:numFmt w:val="bullet"/>
      <w:lvlText w:val="-"/>
      <w:lvlJc w:val="left"/>
      <w:pPr>
        <w:ind w:left="360" w:hanging="360"/>
      </w:pPr>
      <w:rPr>
        <w:rFonts w:ascii="ENRESA Aroma Light" w:eastAsia="Times New Roman" w:hAnsi="ENRESA Aroma Light"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0871170B"/>
    <w:multiLevelType w:val="hybridMultilevel"/>
    <w:tmpl w:val="81EEFD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A9947B5"/>
    <w:multiLevelType w:val="hybridMultilevel"/>
    <w:tmpl w:val="A044D40E"/>
    <w:lvl w:ilvl="0" w:tplc="A02C39FC">
      <w:start w:val="1"/>
      <w:numFmt w:val="upp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97114C"/>
    <w:multiLevelType w:val="hybridMultilevel"/>
    <w:tmpl w:val="22D0E474"/>
    <w:lvl w:ilvl="0" w:tplc="0C0A0017">
      <w:start w:val="1"/>
      <w:numFmt w:val="lowerLetter"/>
      <w:lvlText w:val="%1)"/>
      <w:lvlJc w:val="left"/>
      <w:pPr>
        <w:ind w:left="720" w:hanging="360"/>
      </w:pPr>
    </w:lvl>
    <w:lvl w:ilvl="1" w:tplc="BD10917C">
      <w:start w:val="3"/>
      <w:numFmt w:val="decimal"/>
      <w:lvlText w:val="%2."/>
      <w:lvlJc w:val="left"/>
      <w:pPr>
        <w:ind w:left="1440" w:hanging="360"/>
      </w:pPr>
      <w:rPr>
        <w:rFonts w:hint="default"/>
      </w:r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13F4680"/>
    <w:multiLevelType w:val="hybridMultilevel"/>
    <w:tmpl w:val="CEB80326"/>
    <w:lvl w:ilvl="0" w:tplc="A37A0052">
      <w:numFmt w:val="bullet"/>
      <w:lvlText w:val="-"/>
      <w:lvlJc w:val="left"/>
      <w:pPr>
        <w:ind w:left="1080" w:hanging="360"/>
      </w:pPr>
      <w:rPr>
        <w:rFonts w:ascii="ENRESA Aroma Light" w:eastAsia="Times New Roman" w:hAnsi="ENRESA Aroma Light" w:cs="Times New Roman" w:hint="default"/>
        <w:strike w:val="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13211DA7"/>
    <w:multiLevelType w:val="hybridMultilevel"/>
    <w:tmpl w:val="2DF22AAA"/>
    <w:lvl w:ilvl="0" w:tplc="29ACEE4E">
      <w:start w:val="1"/>
      <w:numFmt w:val="decimal"/>
      <w:lvlText w:val="%1."/>
      <w:lvlJc w:val="left"/>
      <w:pPr>
        <w:ind w:left="1080" w:hanging="360"/>
      </w:pPr>
      <w:rPr>
        <w:rFonts w:hint="default"/>
        <w:b/>
        <w:bCs/>
        <w:i w:val="0"/>
        <w:i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15E7641E"/>
    <w:multiLevelType w:val="hybridMultilevel"/>
    <w:tmpl w:val="1F3EE710"/>
    <w:lvl w:ilvl="0" w:tplc="66867A86">
      <w:numFmt w:val="bullet"/>
      <w:lvlText w:val="-"/>
      <w:lvlJc w:val="left"/>
      <w:pPr>
        <w:ind w:left="1080" w:hanging="360"/>
      </w:pPr>
      <w:rPr>
        <w:rFonts w:ascii="Calibri" w:eastAsia="Times New Roman" w:hAnsi="Calibri" w:cs="Calibri"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0" w15:restartNumberingAfterBreak="0">
    <w:nsid w:val="15ED5799"/>
    <w:multiLevelType w:val="hybridMultilevel"/>
    <w:tmpl w:val="39EEC15A"/>
    <w:lvl w:ilvl="0" w:tplc="41E424CA">
      <w:start w:val="1"/>
      <w:numFmt w:val="lowerLetter"/>
      <w:lvlText w:val="%1."/>
      <w:lvlJc w:val="left"/>
      <w:pPr>
        <w:ind w:left="705" w:hanging="705"/>
      </w:pPr>
      <w:rPr>
        <w:rFonts w:hint="default"/>
      </w:rPr>
    </w:lvl>
    <w:lvl w:ilvl="1" w:tplc="0C0A0019">
      <w:start w:val="1"/>
      <w:numFmt w:val="lowerLetter"/>
      <w:lvlText w:val="%2."/>
      <w:lvlJc w:val="left"/>
      <w:pPr>
        <w:ind w:left="1080" w:hanging="360"/>
      </w:pPr>
    </w:lvl>
    <w:lvl w:ilvl="2" w:tplc="23141F0C">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174C6E99"/>
    <w:multiLevelType w:val="hybridMultilevel"/>
    <w:tmpl w:val="16284D7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9B725D1"/>
    <w:multiLevelType w:val="hybridMultilevel"/>
    <w:tmpl w:val="F32EBC4C"/>
    <w:lvl w:ilvl="0" w:tplc="64D01A68">
      <w:start w:val="1"/>
      <w:numFmt w:val="bullet"/>
      <w:lvlText w:val=""/>
      <w:lvlJc w:val="left"/>
      <w:pPr>
        <w:ind w:left="1800" w:hanging="360"/>
      </w:pPr>
      <w:rPr>
        <w:rFonts w:ascii="Wingdings" w:hAnsi="Wingdings" w:hint="default"/>
        <w:strike w:val="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3" w15:restartNumberingAfterBreak="0">
    <w:nsid w:val="1D0153C5"/>
    <w:multiLevelType w:val="hybridMultilevel"/>
    <w:tmpl w:val="EAA4426A"/>
    <w:lvl w:ilvl="0" w:tplc="64D01A68">
      <w:start w:val="1"/>
      <w:numFmt w:val="bullet"/>
      <w:lvlText w:val=""/>
      <w:lvlJc w:val="left"/>
      <w:pPr>
        <w:ind w:left="720" w:hanging="360"/>
      </w:pPr>
      <w:rPr>
        <w:rFonts w:ascii="Wingdings" w:hAnsi="Wingdings" w:hint="default"/>
        <w:strike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C658FB"/>
    <w:multiLevelType w:val="hybridMultilevel"/>
    <w:tmpl w:val="F5A437E6"/>
    <w:lvl w:ilvl="0" w:tplc="962CB4D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15:restartNumberingAfterBreak="0">
    <w:nsid w:val="2061718E"/>
    <w:multiLevelType w:val="hybridMultilevel"/>
    <w:tmpl w:val="805829E2"/>
    <w:lvl w:ilvl="0" w:tplc="E4E018E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23BF0577"/>
    <w:multiLevelType w:val="hybridMultilevel"/>
    <w:tmpl w:val="0360BAC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6C475F2"/>
    <w:multiLevelType w:val="hybridMultilevel"/>
    <w:tmpl w:val="CFFEBD70"/>
    <w:lvl w:ilvl="0" w:tplc="1A582B44">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377712FA"/>
    <w:multiLevelType w:val="hybridMultilevel"/>
    <w:tmpl w:val="2C18FE08"/>
    <w:lvl w:ilvl="0" w:tplc="0C0A0011">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79F1709"/>
    <w:multiLevelType w:val="hybridMultilevel"/>
    <w:tmpl w:val="69C2AC10"/>
    <w:lvl w:ilvl="0" w:tplc="A37A0052">
      <w:numFmt w:val="bullet"/>
      <w:lvlText w:val="-"/>
      <w:lvlJc w:val="left"/>
      <w:pPr>
        <w:ind w:left="720" w:hanging="360"/>
      </w:pPr>
      <w:rPr>
        <w:rFonts w:ascii="ENRESA Aroma Light" w:eastAsia="Times New Roman" w:hAnsi="ENRESA Aroma Light" w:cs="Times New Roman"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CFA06CE"/>
    <w:multiLevelType w:val="hybridMultilevel"/>
    <w:tmpl w:val="2740450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503597D"/>
    <w:multiLevelType w:val="hybridMultilevel"/>
    <w:tmpl w:val="C5562BC2"/>
    <w:lvl w:ilvl="0" w:tplc="A37A0052">
      <w:numFmt w:val="bullet"/>
      <w:lvlText w:val="-"/>
      <w:lvlJc w:val="left"/>
      <w:pPr>
        <w:ind w:left="1287" w:hanging="360"/>
      </w:pPr>
      <w:rPr>
        <w:rFonts w:ascii="ENRESA Aroma Light" w:eastAsia="Times New Roman" w:hAnsi="ENRESA Aroma Light" w:cs="Times New Roman"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2" w15:restartNumberingAfterBreak="0">
    <w:nsid w:val="45767A6C"/>
    <w:multiLevelType w:val="hybridMultilevel"/>
    <w:tmpl w:val="5F2443F2"/>
    <w:lvl w:ilvl="0" w:tplc="E7624B04">
      <w:start w:val="5"/>
      <w:numFmt w:val="bullet"/>
      <w:lvlText w:val="-"/>
      <w:lvlJc w:val="left"/>
      <w:pPr>
        <w:ind w:left="1440" w:hanging="360"/>
      </w:pPr>
      <w:rPr>
        <w:rFonts w:ascii="ENRESA Aroma Light" w:eastAsia="Times New Roman" w:hAnsi="ENRESA Aroma Light" w:cs="Calibri" w:hint="default"/>
        <w:i/>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3" w15:restartNumberingAfterBreak="0">
    <w:nsid w:val="487B5707"/>
    <w:multiLevelType w:val="hybridMultilevel"/>
    <w:tmpl w:val="F53A3A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4" w15:restartNumberingAfterBreak="0">
    <w:nsid w:val="4B775F87"/>
    <w:multiLevelType w:val="hybridMultilevel"/>
    <w:tmpl w:val="A7AA952E"/>
    <w:lvl w:ilvl="0" w:tplc="FC6204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F786969"/>
    <w:multiLevelType w:val="hybridMultilevel"/>
    <w:tmpl w:val="8B944C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0AF0F26"/>
    <w:multiLevelType w:val="hybridMultilevel"/>
    <w:tmpl w:val="8F3A2CE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C0A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0C84D69"/>
    <w:multiLevelType w:val="hybridMultilevel"/>
    <w:tmpl w:val="22A6B19A"/>
    <w:lvl w:ilvl="0" w:tplc="F144429E">
      <w:start w:val="1"/>
      <w:numFmt w:val="bullet"/>
      <w:lvlText w:val=""/>
      <w:lvlJc w:val="left"/>
      <w:pPr>
        <w:ind w:left="1080" w:hanging="360"/>
      </w:pPr>
      <w:rPr>
        <w:rFonts w:ascii="Symbol" w:hAnsi="Symbol" w:hint="default"/>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55A2BC6"/>
    <w:multiLevelType w:val="hybridMultilevel"/>
    <w:tmpl w:val="1E226B1C"/>
    <w:lvl w:ilvl="0" w:tplc="66867A86">
      <w:numFmt w:val="bullet"/>
      <w:lvlText w:val="-"/>
      <w:lvlJc w:val="left"/>
      <w:pPr>
        <w:ind w:left="1440" w:hanging="360"/>
      </w:pPr>
      <w:rPr>
        <w:rFonts w:ascii="Calibri" w:eastAsia="Times New Roman"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5D497B37"/>
    <w:multiLevelType w:val="hybridMultilevel"/>
    <w:tmpl w:val="AE80D8F0"/>
    <w:lvl w:ilvl="0" w:tplc="F5FEAE6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5F7C5B7D"/>
    <w:multiLevelType w:val="hybridMultilevel"/>
    <w:tmpl w:val="1BBA06DC"/>
    <w:lvl w:ilvl="0" w:tplc="96E20BAA">
      <w:start w:val="1"/>
      <w:numFmt w:val="decimal"/>
      <w:lvlText w:val="%1."/>
      <w:lvlJc w:val="left"/>
      <w:pPr>
        <w:ind w:left="1080" w:hanging="360"/>
      </w:pPr>
      <w:rPr>
        <w:rFonts w:hint="default"/>
        <w:b/>
        <w:bCs/>
        <w:i w:val="0"/>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627312D3"/>
    <w:multiLevelType w:val="hybridMultilevel"/>
    <w:tmpl w:val="467204E2"/>
    <w:lvl w:ilvl="0" w:tplc="0C0A000F">
      <w:start w:val="1"/>
      <w:numFmt w:val="decimal"/>
      <w:lvlText w:val="%1."/>
      <w:lvlJc w:val="left"/>
      <w:pPr>
        <w:ind w:left="720" w:hanging="360"/>
      </w:pPr>
    </w:lvl>
    <w:lvl w:ilvl="1" w:tplc="8ACA026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27C78D5"/>
    <w:multiLevelType w:val="hybridMultilevel"/>
    <w:tmpl w:val="BF98DC20"/>
    <w:lvl w:ilvl="0" w:tplc="0C0A0017">
      <w:start w:val="1"/>
      <w:numFmt w:val="lowerLetter"/>
      <w:lvlText w:val="%1)"/>
      <w:lvlJc w:val="left"/>
      <w:pPr>
        <w:ind w:left="2007" w:hanging="360"/>
      </w:pPr>
    </w:lvl>
    <w:lvl w:ilvl="1" w:tplc="0C0A0019" w:tentative="1">
      <w:start w:val="1"/>
      <w:numFmt w:val="lowerLetter"/>
      <w:lvlText w:val="%2."/>
      <w:lvlJc w:val="left"/>
      <w:pPr>
        <w:ind w:left="2727" w:hanging="360"/>
      </w:pPr>
    </w:lvl>
    <w:lvl w:ilvl="2" w:tplc="0C0A001B" w:tentative="1">
      <w:start w:val="1"/>
      <w:numFmt w:val="lowerRoman"/>
      <w:lvlText w:val="%3."/>
      <w:lvlJc w:val="right"/>
      <w:pPr>
        <w:ind w:left="3447" w:hanging="180"/>
      </w:pPr>
    </w:lvl>
    <w:lvl w:ilvl="3" w:tplc="0C0A000F" w:tentative="1">
      <w:start w:val="1"/>
      <w:numFmt w:val="decimal"/>
      <w:lvlText w:val="%4."/>
      <w:lvlJc w:val="left"/>
      <w:pPr>
        <w:ind w:left="4167" w:hanging="360"/>
      </w:pPr>
    </w:lvl>
    <w:lvl w:ilvl="4" w:tplc="0C0A0019" w:tentative="1">
      <w:start w:val="1"/>
      <w:numFmt w:val="lowerLetter"/>
      <w:lvlText w:val="%5."/>
      <w:lvlJc w:val="left"/>
      <w:pPr>
        <w:ind w:left="4887" w:hanging="360"/>
      </w:pPr>
    </w:lvl>
    <w:lvl w:ilvl="5" w:tplc="0C0A001B" w:tentative="1">
      <w:start w:val="1"/>
      <w:numFmt w:val="lowerRoman"/>
      <w:lvlText w:val="%6."/>
      <w:lvlJc w:val="right"/>
      <w:pPr>
        <w:ind w:left="5607" w:hanging="180"/>
      </w:pPr>
    </w:lvl>
    <w:lvl w:ilvl="6" w:tplc="0C0A000F" w:tentative="1">
      <w:start w:val="1"/>
      <w:numFmt w:val="decimal"/>
      <w:lvlText w:val="%7."/>
      <w:lvlJc w:val="left"/>
      <w:pPr>
        <w:ind w:left="6327" w:hanging="360"/>
      </w:pPr>
    </w:lvl>
    <w:lvl w:ilvl="7" w:tplc="0C0A0019" w:tentative="1">
      <w:start w:val="1"/>
      <w:numFmt w:val="lowerLetter"/>
      <w:lvlText w:val="%8."/>
      <w:lvlJc w:val="left"/>
      <w:pPr>
        <w:ind w:left="7047" w:hanging="360"/>
      </w:pPr>
    </w:lvl>
    <w:lvl w:ilvl="8" w:tplc="0C0A001B" w:tentative="1">
      <w:start w:val="1"/>
      <w:numFmt w:val="lowerRoman"/>
      <w:lvlText w:val="%9."/>
      <w:lvlJc w:val="right"/>
      <w:pPr>
        <w:ind w:left="7767" w:hanging="180"/>
      </w:pPr>
    </w:lvl>
  </w:abstractNum>
  <w:abstractNum w:abstractNumId="33" w15:restartNumberingAfterBreak="0">
    <w:nsid w:val="66010061"/>
    <w:multiLevelType w:val="hybridMultilevel"/>
    <w:tmpl w:val="3DDA64F0"/>
    <w:lvl w:ilvl="0" w:tplc="C34CDE78">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4" w15:restartNumberingAfterBreak="0">
    <w:nsid w:val="6FCE7D6F"/>
    <w:multiLevelType w:val="hybridMultilevel"/>
    <w:tmpl w:val="52923DB2"/>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15:restartNumberingAfterBreak="0">
    <w:nsid w:val="70A1114E"/>
    <w:multiLevelType w:val="hybridMultilevel"/>
    <w:tmpl w:val="32FC463E"/>
    <w:lvl w:ilvl="0" w:tplc="FFFFFFFF">
      <w:start w:val="1"/>
      <w:numFmt w:val="decimal"/>
      <w:lvlText w:val="%1."/>
      <w:lvlJc w:val="left"/>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3914298"/>
    <w:multiLevelType w:val="multilevel"/>
    <w:tmpl w:val="A3AC6876"/>
    <w:lvl w:ilvl="0">
      <w:start w:val="1"/>
      <w:numFmt w:val="decimal"/>
      <w:pStyle w:val="Estilo1"/>
      <w:lvlText w:val="%1."/>
      <w:lvlJc w:val="left"/>
      <w:pPr>
        <w:ind w:left="360" w:hanging="360"/>
      </w:pPr>
      <w:rPr>
        <w:b/>
        <w:strike w:val="0"/>
      </w:rPr>
    </w:lvl>
    <w:lvl w:ilvl="1">
      <w:start w:val="1"/>
      <w:numFmt w:val="decimal"/>
      <w:pStyle w:val="Estilo2"/>
      <w:lvlText w:val="%1.%2."/>
      <w:lvlJc w:val="left"/>
      <w:pPr>
        <w:ind w:left="432" w:hanging="432"/>
      </w:pPr>
      <w:rPr>
        <w:b/>
        <w:strike w:val="0"/>
      </w:rPr>
    </w:lvl>
    <w:lvl w:ilvl="2">
      <w:start w:val="1"/>
      <w:numFmt w:val="decimal"/>
      <w:pStyle w:val="Estilo3"/>
      <w:lvlText w:val="%1.%2.%3."/>
      <w:lvlJc w:val="left"/>
      <w:pPr>
        <w:ind w:left="1224" w:hanging="504"/>
      </w:pPr>
      <w:rPr>
        <w:strike w:val="0"/>
        <w:sz w:val="22"/>
        <w:szCs w:val="22"/>
      </w:rPr>
    </w:lvl>
    <w:lvl w:ilvl="3">
      <w:start w:val="1"/>
      <w:numFmt w:val="decimal"/>
      <w:pStyle w:val="Estilo4"/>
      <w:lvlText w:val="%1.%2.%3.%4."/>
      <w:lvlJc w:val="left"/>
      <w:pPr>
        <w:ind w:left="1728" w:hanging="648"/>
      </w:pPr>
    </w:lvl>
    <w:lvl w:ilvl="4">
      <w:start w:val="1"/>
      <w:numFmt w:val="decimal"/>
      <w:pStyle w:val="Estilo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42A353C"/>
    <w:multiLevelType w:val="hybridMultilevel"/>
    <w:tmpl w:val="0C6E2D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5062862"/>
    <w:multiLevelType w:val="hybridMultilevel"/>
    <w:tmpl w:val="CE2026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567496A"/>
    <w:multiLevelType w:val="hybridMultilevel"/>
    <w:tmpl w:val="067E8986"/>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89C56ED"/>
    <w:multiLevelType w:val="hybridMultilevel"/>
    <w:tmpl w:val="708C0E82"/>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AD10641"/>
    <w:multiLevelType w:val="hybridMultilevel"/>
    <w:tmpl w:val="54EC57FC"/>
    <w:lvl w:ilvl="0" w:tplc="403CB710">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2" w15:restartNumberingAfterBreak="0">
    <w:nsid w:val="7E75236A"/>
    <w:multiLevelType w:val="hybridMultilevel"/>
    <w:tmpl w:val="AF42FC14"/>
    <w:lvl w:ilvl="0" w:tplc="718C7E96">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43" w15:restartNumberingAfterBreak="0">
    <w:nsid w:val="7F0F3D9B"/>
    <w:multiLevelType w:val="hybridMultilevel"/>
    <w:tmpl w:val="31BEB49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41575383">
    <w:abstractNumId w:val="0"/>
  </w:num>
  <w:num w:numId="2" w16cid:durableId="1394890510">
    <w:abstractNumId w:val="36"/>
  </w:num>
  <w:num w:numId="3" w16cid:durableId="233786672">
    <w:abstractNumId w:val="18"/>
  </w:num>
  <w:num w:numId="4" w16cid:durableId="1695689594">
    <w:abstractNumId w:val="38"/>
  </w:num>
  <w:num w:numId="5" w16cid:durableId="552158567">
    <w:abstractNumId w:val="5"/>
  </w:num>
  <w:num w:numId="6" w16cid:durableId="1091464854">
    <w:abstractNumId w:val="15"/>
  </w:num>
  <w:num w:numId="7" w16cid:durableId="924651547">
    <w:abstractNumId w:val="8"/>
  </w:num>
  <w:num w:numId="8" w16cid:durableId="154617139">
    <w:abstractNumId w:val="17"/>
  </w:num>
  <w:num w:numId="9" w16cid:durableId="2010592793">
    <w:abstractNumId w:val="14"/>
  </w:num>
  <w:num w:numId="10" w16cid:durableId="647901709">
    <w:abstractNumId w:val="27"/>
  </w:num>
  <w:num w:numId="11" w16cid:durableId="1596404466">
    <w:abstractNumId w:val="4"/>
  </w:num>
  <w:num w:numId="12" w16cid:durableId="711466836">
    <w:abstractNumId w:val="10"/>
  </w:num>
  <w:num w:numId="13" w16cid:durableId="364866565">
    <w:abstractNumId w:val="19"/>
  </w:num>
  <w:num w:numId="14" w16cid:durableId="1357000848">
    <w:abstractNumId w:val="34"/>
  </w:num>
  <w:num w:numId="15" w16cid:durableId="1399788168">
    <w:abstractNumId w:val="20"/>
  </w:num>
  <w:num w:numId="16" w16cid:durableId="844319098">
    <w:abstractNumId w:val="29"/>
  </w:num>
  <w:num w:numId="17" w16cid:durableId="20787813">
    <w:abstractNumId w:val="35"/>
  </w:num>
  <w:num w:numId="18" w16cid:durableId="2096705609">
    <w:abstractNumId w:val="13"/>
  </w:num>
  <w:num w:numId="19" w16cid:durableId="372121541">
    <w:abstractNumId w:val="7"/>
  </w:num>
  <w:num w:numId="20" w16cid:durableId="233468241">
    <w:abstractNumId w:val="2"/>
  </w:num>
  <w:num w:numId="21" w16cid:durableId="2060394420">
    <w:abstractNumId w:val="3"/>
  </w:num>
  <w:num w:numId="22" w16cid:durableId="1906450169">
    <w:abstractNumId w:val="30"/>
  </w:num>
  <w:num w:numId="23" w16cid:durableId="1786727462">
    <w:abstractNumId w:val="12"/>
  </w:num>
  <w:num w:numId="24" w16cid:durableId="363289462">
    <w:abstractNumId w:val="31"/>
  </w:num>
  <w:num w:numId="25" w16cid:durableId="10644317">
    <w:abstractNumId w:val="32"/>
  </w:num>
  <w:num w:numId="26" w16cid:durableId="267078580">
    <w:abstractNumId w:val="11"/>
  </w:num>
  <w:num w:numId="27" w16cid:durableId="151607308">
    <w:abstractNumId w:val="6"/>
  </w:num>
  <w:num w:numId="28" w16cid:durableId="225263917">
    <w:abstractNumId w:val="9"/>
  </w:num>
  <w:num w:numId="29" w16cid:durableId="292290560">
    <w:abstractNumId w:val="21"/>
  </w:num>
  <w:num w:numId="30" w16cid:durableId="1039546445">
    <w:abstractNumId w:val="26"/>
  </w:num>
  <w:num w:numId="31" w16cid:durableId="74687895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28873185">
    <w:abstractNumId w:val="1"/>
  </w:num>
  <w:num w:numId="33" w16cid:durableId="13325604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17870490">
    <w:abstractNumId w:val="25"/>
  </w:num>
  <w:num w:numId="35" w16cid:durableId="2107653801">
    <w:abstractNumId w:val="16"/>
  </w:num>
  <w:num w:numId="36" w16cid:durableId="234708708">
    <w:abstractNumId w:val="43"/>
  </w:num>
  <w:num w:numId="37" w16cid:durableId="208109257">
    <w:abstractNumId w:val="42"/>
  </w:num>
  <w:num w:numId="38" w16cid:durableId="1051268374">
    <w:abstractNumId w:val="36"/>
  </w:num>
  <w:num w:numId="39" w16cid:durableId="792401431">
    <w:abstractNumId w:val="23"/>
  </w:num>
  <w:num w:numId="40" w16cid:durableId="388114057">
    <w:abstractNumId w:val="35"/>
  </w:num>
  <w:num w:numId="41" w16cid:durableId="44061567">
    <w:abstractNumId w:val="36"/>
  </w:num>
  <w:num w:numId="42" w16cid:durableId="34697341">
    <w:abstractNumId w:val="36"/>
  </w:num>
  <w:num w:numId="43" w16cid:durableId="469057692">
    <w:abstractNumId w:val="22"/>
  </w:num>
  <w:num w:numId="44" w16cid:durableId="1513566086">
    <w:abstractNumId w:val="39"/>
  </w:num>
  <w:num w:numId="45" w16cid:durableId="155417765">
    <w:abstractNumId w:val="40"/>
  </w:num>
  <w:num w:numId="46" w16cid:durableId="1019622316">
    <w:abstractNumId w:val="24"/>
  </w:num>
  <w:num w:numId="47" w16cid:durableId="2093815651">
    <w:abstractNumId w:val="33"/>
  </w:num>
  <w:num w:numId="48" w16cid:durableId="546720975">
    <w:abstractNumId w:val="28"/>
  </w:num>
  <w:num w:numId="49" w16cid:durableId="4596831">
    <w:abstractNumId w:val="3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4pgNrKF3ySsx3sSWEwEnpOpZfEJWG+rys28dshvl45JFtMIxIVZYGprucMi2Ak1qpZ+340tdcbiSg3gsFCUOvw==" w:salt="gFcTEhDqZQjxVe3tSTSdYw=="/>
  <w:defaultTabStop w:val="9781"/>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D5F"/>
    <w:rsid w:val="00001446"/>
    <w:rsid w:val="00002C13"/>
    <w:rsid w:val="00002D0D"/>
    <w:rsid w:val="00003F7B"/>
    <w:rsid w:val="000046AC"/>
    <w:rsid w:val="000069F6"/>
    <w:rsid w:val="00006EA7"/>
    <w:rsid w:val="000077FD"/>
    <w:rsid w:val="0001128D"/>
    <w:rsid w:val="00011770"/>
    <w:rsid w:val="0001182D"/>
    <w:rsid w:val="00011EE2"/>
    <w:rsid w:val="00012E28"/>
    <w:rsid w:val="00012E2D"/>
    <w:rsid w:val="00013AD5"/>
    <w:rsid w:val="00014836"/>
    <w:rsid w:val="000148B1"/>
    <w:rsid w:val="00014D76"/>
    <w:rsid w:val="00015EBD"/>
    <w:rsid w:val="000163FB"/>
    <w:rsid w:val="000216EC"/>
    <w:rsid w:val="00021E23"/>
    <w:rsid w:val="00022BC6"/>
    <w:rsid w:val="000230F2"/>
    <w:rsid w:val="000265D3"/>
    <w:rsid w:val="00026644"/>
    <w:rsid w:val="00026D47"/>
    <w:rsid w:val="000272B7"/>
    <w:rsid w:val="00027A81"/>
    <w:rsid w:val="00027CDF"/>
    <w:rsid w:val="00027FB6"/>
    <w:rsid w:val="00031511"/>
    <w:rsid w:val="0003270F"/>
    <w:rsid w:val="00032CE0"/>
    <w:rsid w:val="00032D85"/>
    <w:rsid w:val="000347F2"/>
    <w:rsid w:val="00035D98"/>
    <w:rsid w:val="00036F26"/>
    <w:rsid w:val="00037CFF"/>
    <w:rsid w:val="00042FA5"/>
    <w:rsid w:val="00043926"/>
    <w:rsid w:val="00043A0D"/>
    <w:rsid w:val="00044AE2"/>
    <w:rsid w:val="00044F06"/>
    <w:rsid w:val="00045460"/>
    <w:rsid w:val="00045FFE"/>
    <w:rsid w:val="00046DFA"/>
    <w:rsid w:val="00047DE5"/>
    <w:rsid w:val="0005010B"/>
    <w:rsid w:val="00051985"/>
    <w:rsid w:val="00052BD3"/>
    <w:rsid w:val="0005406F"/>
    <w:rsid w:val="000544BC"/>
    <w:rsid w:val="00054779"/>
    <w:rsid w:val="00055518"/>
    <w:rsid w:val="000560D0"/>
    <w:rsid w:val="0005681C"/>
    <w:rsid w:val="00056C1A"/>
    <w:rsid w:val="0006118D"/>
    <w:rsid w:val="00061E2E"/>
    <w:rsid w:val="000627DD"/>
    <w:rsid w:val="000628F5"/>
    <w:rsid w:val="00063B1A"/>
    <w:rsid w:val="00064D02"/>
    <w:rsid w:val="00065515"/>
    <w:rsid w:val="00065DF7"/>
    <w:rsid w:val="0006665A"/>
    <w:rsid w:val="0006756B"/>
    <w:rsid w:val="00070610"/>
    <w:rsid w:val="00070F3F"/>
    <w:rsid w:val="00071BA9"/>
    <w:rsid w:val="00072512"/>
    <w:rsid w:val="0007309E"/>
    <w:rsid w:val="00073948"/>
    <w:rsid w:val="000750D0"/>
    <w:rsid w:val="00076085"/>
    <w:rsid w:val="00077760"/>
    <w:rsid w:val="00080362"/>
    <w:rsid w:val="00082AE8"/>
    <w:rsid w:val="00084F5D"/>
    <w:rsid w:val="000857B6"/>
    <w:rsid w:val="0008661F"/>
    <w:rsid w:val="0008747B"/>
    <w:rsid w:val="00091841"/>
    <w:rsid w:val="000929A3"/>
    <w:rsid w:val="00093010"/>
    <w:rsid w:val="00095437"/>
    <w:rsid w:val="000962CF"/>
    <w:rsid w:val="00096AB3"/>
    <w:rsid w:val="000971AA"/>
    <w:rsid w:val="000971B8"/>
    <w:rsid w:val="000A03F2"/>
    <w:rsid w:val="000A04A3"/>
    <w:rsid w:val="000A17C9"/>
    <w:rsid w:val="000A2744"/>
    <w:rsid w:val="000A3428"/>
    <w:rsid w:val="000A56F9"/>
    <w:rsid w:val="000B01A9"/>
    <w:rsid w:val="000B20C1"/>
    <w:rsid w:val="000B23D2"/>
    <w:rsid w:val="000B29A1"/>
    <w:rsid w:val="000B44AE"/>
    <w:rsid w:val="000B4975"/>
    <w:rsid w:val="000B4AAA"/>
    <w:rsid w:val="000B5F99"/>
    <w:rsid w:val="000B669A"/>
    <w:rsid w:val="000B7731"/>
    <w:rsid w:val="000C0177"/>
    <w:rsid w:val="000C0340"/>
    <w:rsid w:val="000C1B09"/>
    <w:rsid w:val="000C2B1F"/>
    <w:rsid w:val="000C3BA6"/>
    <w:rsid w:val="000C3DBC"/>
    <w:rsid w:val="000C5659"/>
    <w:rsid w:val="000C5A59"/>
    <w:rsid w:val="000C79BA"/>
    <w:rsid w:val="000C7A1C"/>
    <w:rsid w:val="000D0854"/>
    <w:rsid w:val="000D0DD8"/>
    <w:rsid w:val="000D1B6D"/>
    <w:rsid w:val="000D1BA1"/>
    <w:rsid w:val="000D3FCB"/>
    <w:rsid w:val="000D5361"/>
    <w:rsid w:val="000E08A9"/>
    <w:rsid w:val="000E1264"/>
    <w:rsid w:val="000E1446"/>
    <w:rsid w:val="000E447F"/>
    <w:rsid w:val="000E6800"/>
    <w:rsid w:val="000E7D6F"/>
    <w:rsid w:val="000F0ED2"/>
    <w:rsid w:val="000F276F"/>
    <w:rsid w:val="000F28DF"/>
    <w:rsid w:val="000F2CC5"/>
    <w:rsid w:val="000F5962"/>
    <w:rsid w:val="000F6E45"/>
    <w:rsid w:val="000F6E8C"/>
    <w:rsid w:val="000F76F9"/>
    <w:rsid w:val="00100767"/>
    <w:rsid w:val="001008BA"/>
    <w:rsid w:val="00101190"/>
    <w:rsid w:val="00101931"/>
    <w:rsid w:val="00102C88"/>
    <w:rsid w:val="00102FC7"/>
    <w:rsid w:val="00105076"/>
    <w:rsid w:val="00105105"/>
    <w:rsid w:val="001062E0"/>
    <w:rsid w:val="00106D3A"/>
    <w:rsid w:val="0011116C"/>
    <w:rsid w:val="00111834"/>
    <w:rsid w:val="001125F5"/>
    <w:rsid w:val="00113795"/>
    <w:rsid w:val="00113929"/>
    <w:rsid w:val="00114658"/>
    <w:rsid w:val="00115AF6"/>
    <w:rsid w:val="00115F91"/>
    <w:rsid w:val="00116CBD"/>
    <w:rsid w:val="00117413"/>
    <w:rsid w:val="00121636"/>
    <w:rsid w:val="0012269C"/>
    <w:rsid w:val="00124DF0"/>
    <w:rsid w:val="0012567C"/>
    <w:rsid w:val="00126884"/>
    <w:rsid w:val="00127BC4"/>
    <w:rsid w:val="00131404"/>
    <w:rsid w:val="00131525"/>
    <w:rsid w:val="00131D98"/>
    <w:rsid w:val="0013310B"/>
    <w:rsid w:val="001345CB"/>
    <w:rsid w:val="00136633"/>
    <w:rsid w:val="00136B3B"/>
    <w:rsid w:val="00137C5D"/>
    <w:rsid w:val="00137FB1"/>
    <w:rsid w:val="001401E9"/>
    <w:rsid w:val="001420CA"/>
    <w:rsid w:val="00143049"/>
    <w:rsid w:val="001438BF"/>
    <w:rsid w:val="00143F1B"/>
    <w:rsid w:val="00144291"/>
    <w:rsid w:val="00144A48"/>
    <w:rsid w:val="001462E9"/>
    <w:rsid w:val="0014673B"/>
    <w:rsid w:val="00147E80"/>
    <w:rsid w:val="00150C78"/>
    <w:rsid w:val="00150D7A"/>
    <w:rsid w:val="00150F0A"/>
    <w:rsid w:val="00151B91"/>
    <w:rsid w:val="00151BD6"/>
    <w:rsid w:val="001541F3"/>
    <w:rsid w:val="0015472B"/>
    <w:rsid w:val="00155F15"/>
    <w:rsid w:val="0015687B"/>
    <w:rsid w:val="001604E0"/>
    <w:rsid w:val="00160B0E"/>
    <w:rsid w:val="00161CD3"/>
    <w:rsid w:val="00161FDA"/>
    <w:rsid w:val="001638F8"/>
    <w:rsid w:val="00163EA8"/>
    <w:rsid w:val="00164AFA"/>
    <w:rsid w:val="00164C1B"/>
    <w:rsid w:val="001671D8"/>
    <w:rsid w:val="0017128E"/>
    <w:rsid w:val="00172795"/>
    <w:rsid w:val="001730C1"/>
    <w:rsid w:val="00177FF3"/>
    <w:rsid w:val="001814C7"/>
    <w:rsid w:val="001819C6"/>
    <w:rsid w:val="00182085"/>
    <w:rsid w:val="00183B5F"/>
    <w:rsid w:val="001878DD"/>
    <w:rsid w:val="00187E1C"/>
    <w:rsid w:val="00190045"/>
    <w:rsid w:val="00190081"/>
    <w:rsid w:val="00192B10"/>
    <w:rsid w:val="00192EDD"/>
    <w:rsid w:val="00193274"/>
    <w:rsid w:val="001937DE"/>
    <w:rsid w:val="00197044"/>
    <w:rsid w:val="001A482A"/>
    <w:rsid w:val="001A4B8A"/>
    <w:rsid w:val="001A6F1F"/>
    <w:rsid w:val="001A7288"/>
    <w:rsid w:val="001B016E"/>
    <w:rsid w:val="001B3616"/>
    <w:rsid w:val="001B49E6"/>
    <w:rsid w:val="001B5E90"/>
    <w:rsid w:val="001B6774"/>
    <w:rsid w:val="001B7CAF"/>
    <w:rsid w:val="001C0282"/>
    <w:rsid w:val="001C0808"/>
    <w:rsid w:val="001C1B0E"/>
    <w:rsid w:val="001C481B"/>
    <w:rsid w:val="001C4AAA"/>
    <w:rsid w:val="001C4D8B"/>
    <w:rsid w:val="001C4EDC"/>
    <w:rsid w:val="001C55AC"/>
    <w:rsid w:val="001D04F3"/>
    <w:rsid w:val="001D29E1"/>
    <w:rsid w:val="001D7AD3"/>
    <w:rsid w:val="001E02FF"/>
    <w:rsid w:val="001E15CF"/>
    <w:rsid w:val="001E1B21"/>
    <w:rsid w:val="001E2760"/>
    <w:rsid w:val="001E31C5"/>
    <w:rsid w:val="001E33BE"/>
    <w:rsid w:val="001E45BC"/>
    <w:rsid w:val="001E5BFE"/>
    <w:rsid w:val="001E6DBF"/>
    <w:rsid w:val="001E6E0A"/>
    <w:rsid w:val="001E79EB"/>
    <w:rsid w:val="001F07F6"/>
    <w:rsid w:val="001F1686"/>
    <w:rsid w:val="001F21AC"/>
    <w:rsid w:val="001F2D57"/>
    <w:rsid w:val="001F6B35"/>
    <w:rsid w:val="001F7505"/>
    <w:rsid w:val="00201837"/>
    <w:rsid w:val="0020274C"/>
    <w:rsid w:val="0020306C"/>
    <w:rsid w:val="00204747"/>
    <w:rsid w:val="00204BF3"/>
    <w:rsid w:val="00205572"/>
    <w:rsid w:val="002060EA"/>
    <w:rsid w:val="00207146"/>
    <w:rsid w:val="002074C5"/>
    <w:rsid w:val="002077FF"/>
    <w:rsid w:val="002079F7"/>
    <w:rsid w:val="00207EAB"/>
    <w:rsid w:val="00210E70"/>
    <w:rsid w:val="00211176"/>
    <w:rsid w:val="00211548"/>
    <w:rsid w:val="0021155B"/>
    <w:rsid w:val="00212303"/>
    <w:rsid w:val="002168BD"/>
    <w:rsid w:val="00217537"/>
    <w:rsid w:val="00217EF7"/>
    <w:rsid w:val="0022061B"/>
    <w:rsid w:val="00220D12"/>
    <w:rsid w:val="0022128E"/>
    <w:rsid w:val="002213C4"/>
    <w:rsid w:val="00221FF4"/>
    <w:rsid w:val="00222112"/>
    <w:rsid w:val="00223A65"/>
    <w:rsid w:val="002248D0"/>
    <w:rsid w:val="0022523C"/>
    <w:rsid w:val="0022678A"/>
    <w:rsid w:val="00226DAF"/>
    <w:rsid w:val="002270CF"/>
    <w:rsid w:val="0022734C"/>
    <w:rsid w:val="00227EA8"/>
    <w:rsid w:val="00230B78"/>
    <w:rsid w:val="00231878"/>
    <w:rsid w:val="00231BAE"/>
    <w:rsid w:val="002322F5"/>
    <w:rsid w:val="0023297A"/>
    <w:rsid w:val="00232B3B"/>
    <w:rsid w:val="002340E5"/>
    <w:rsid w:val="0023521B"/>
    <w:rsid w:val="00240361"/>
    <w:rsid w:val="00241644"/>
    <w:rsid w:val="00241A1D"/>
    <w:rsid w:val="00241F94"/>
    <w:rsid w:val="002431ED"/>
    <w:rsid w:val="00243A2F"/>
    <w:rsid w:val="00243C14"/>
    <w:rsid w:val="002452D6"/>
    <w:rsid w:val="0024546D"/>
    <w:rsid w:val="00245E2A"/>
    <w:rsid w:val="00246371"/>
    <w:rsid w:val="00246B7F"/>
    <w:rsid w:val="00246EB2"/>
    <w:rsid w:val="00247125"/>
    <w:rsid w:val="002500D2"/>
    <w:rsid w:val="00250970"/>
    <w:rsid w:val="002517A4"/>
    <w:rsid w:val="00254A67"/>
    <w:rsid w:val="00255315"/>
    <w:rsid w:val="002569E2"/>
    <w:rsid w:val="0026001D"/>
    <w:rsid w:val="00260043"/>
    <w:rsid w:val="00260A1A"/>
    <w:rsid w:val="00262CFE"/>
    <w:rsid w:val="0026347D"/>
    <w:rsid w:val="002634C5"/>
    <w:rsid w:val="002649E7"/>
    <w:rsid w:val="00265687"/>
    <w:rsid w:val="00266150"/>
    <w:rsid w:val="002676F6"/>
    <w:rsid w:val="00267BA4"/>
    <w:rsid w:val="002718E4"/>
    <w:rsid w:val="002720FF"/>
    <w:rsid w:val="0027275E"/>
    <w:rsid w:val="002731DC"/>
    <w:rsid w:val="0027362F"/>
    <w:rsid w:val="002743EC"/>
    <w:rsid w:val="0027501B"/>
    <w:rsid w:val="00276C17"/>
    <w:rsid w:val="00280AAA"/>
    <w:rsid w:val="0028307E"/>
    <w:rsid w:val="0028452F"/>
    <w:rsid w:val="0028459C"/>
    <w:rsid w:val="002845B4"/>
    <w:rsid w:val="002854D8"/>
    <w:rsid w:val="002869A8"/>
    <w:rsid w:val="00290511"/>
    <w:rsid w:val="002909E3"/>
    <w:rsid w:val="00290DDA"/>
    <w:rsid w:val="002941CC"/>
    <w:rsid w:val="002950A3"/>
    <w:rsid w:val="00296E73"/>
    <w:rsid w:val="00297C14"/>
    <w:rsid w:val="002A1B93"/>
    <w:rsid w:val="002A2024"/>
    <w:rsid w:val="002A2600"/>
    <w:rsid w:val="002A3152"/>
    <w:rsid w:val="002A330B"/>
    <w:rsid w:val="002A4520"/>
    <w:rsid w:val="002A579A"/>
    <w:rsid w:val="002A5BFD"/>
    <w:rsid w:val="002A74EA"/>
    <w:rsid w:val="002B110D"/>
    <w:rsid w:val="002B1D61"/>
    <w:rsid w:val="002B31F8"/>
    <w:rsid w:val="002B38C8"/>
    <w:rsid w:val="002B45F6"/>
    <w:rsid w:val="002B4876"/>
    <w:rsid w:val="002B4D11"/>
    <w:rsid w:val="002B5BAE"/>
    <w:rsid w:val="002B6D65"/>
    <w:rsid w:val="002B7CC6"/>
    <w:rsid w:val="002C2406"/>
    <w:rsid w:val="002C2E62"/>
    <w:rsid w:val="002C3FAA"/>
    <w:rsid w:val="002C746F"/>
    <w:rsid w:val="002C7E2F"/>
    <w:rsid w:val="002D130F"/>
    <w:rsid w:val="002D2FF4"/>
    <w:rsid w:val="002D4098"/>
    <w:rsid w:val="002D472A"/>
    <w:rsid w:val="002D5542"/>
    <w:rsid w:val="002D6AF1"/>
    <w:rsid w:val="002E0056"/>
    <w:rsid w:val="002E04FF"/>
    <w:rsid w:val="002E16F0"/>
    <w:rsid w:val="002E1855"/>
    <w:rsid w:val="002E1A46"/>
    <w:rsid w:val="002E2986"/>
    <w:rsid w:val="002E2F43"/>
    <w:rsid w:val="002E3114"/>
    <w:rsid w:val="002E544E"/>
    <w:rsid w:val="002E675F"/>
    <w:rsid w:val="002E6D68"/>
    <w:rsid w:val="002F1193"/>
    <w:rsid w:val="002F19FF"/>
    <w:rsid w:val="002F1D80"/>
    <w:rsid w:val="002F2FFC"/>
    <w:rsid w:val="002F372B"/>
    <w:rsid w:val="002F3BF0"/>
    <w:rsid w:val="002F55C0"/>
    <w:rsid w:val="002F56A1"/>
    <w:rsid w:val="002F76C5"/>
    <w:rsid w:val="002F7857"/>
    <w:rsid w:val="003011CD"/>
    <w:rsid w:val="00301614"/>
    <w:rsid w:val="003025AB"/>
    <w:rsid w:val="00302B92"/>
    <w:rsid w:val="00303435"/>
    <w:rsid w:val="0030595F"/>
    <w:rsid w:val="00306A23"/>
    <w:rsid w:val="00306B26"/>
    <w:rsid w:val="003101BC"/>
    <w:rsid w:val="003103EA"/>
    <w:rsid w:val="003108E9"/>
    <w:rsid w:val="00314377"/>
    <w:rsid w:val="00314F81"/>
    <w:rsid w:val="00315998"/>
    <w:rsid w:val="003168CF"/>
    <w:rsid w:val="00316AD4"/>
    <w:rsid w:val="0032025E"/>
    <w:rsid w:val="00320FE5"/>
    <w:rsid w:val="003228C8"/>
    <w:rsid w:val="003238CC"/>
    <w:rsid w:val="00324EC0"/>
    <w:rsid w:val="003277A8"/>
    <w:rsid w:val="00327FAE"/>
    <w:rsid w:val="00330538"/>
    <w:rsid w:val="003305BF"/>
    <w:rsid w:val="00330A26"/>
    <w:rsid w:val="0033240D"/>
    <w:rsid w:val="0033262C"/>
    <w:rsid w:val="00332E6D"/>
    <w:rsid w:val="003347DA"/>
    <w:rsid w:val="00334D1C"/>
    <w:rsid w:val="00335863"/>
    <w:rsid w:val="00337C25"/>
    <w:rsid w:val="00340707"/>
    <w:rsid w:val="00340FF6"/>
    <w:rsid w:val="00342CB4"/>
    <w:rsid w:val="00342DC5"/>
    <w:rsid w:val="00344CA4"/>
    <w:rsid w:val="00345241"/>
    <w:rsid w:val="00345F63"/>
    <w:rsid w:val="003468A0"/>
    <w:rsid w:val="00347B60"/>
    <w:rsid w:val="0035083E"/>
    <w:rsid w:val="00351886"/>
    <w:rsid w:val="003527DB"/>
    <w:rsid w:val="0035330A"/>
    <w:rsid w:val="00353431"/>
    <w:rsid w:val="00353D9D"/>
    <w:rsid w:val="00354354"/>
    <w:rsid w:val="003558A4"/>
    <w:rsid w:val="003572E8"/>
    <w:rsid w:val="00360EFE"/>
    <w:rsid w:val="00361DC9"/>
    <w:rsid w:val="00363149"/>
    <w:rsid w:val="00363635"/>
    <w:rsid w:val="00364832"/>
    <w:rsid w:val="003664E4"/>
    <w:rsid w:val="00367C53"/>
    <w:rsid w:val="003713A4"/>
    <w:rsid w:val="00371972"/>
    <w:rsid w:val="00372A23"/>
    <w:rsid w:val="00372B83"/>
    <w:rsid w:val="00373842"/>
    <w:rsid w:val="003738C9"/>
    <w:rsid w:val="00373BE3"/>
    <w:rsid w:val="00374859"/>
    <w:rsid w:val="00375262"/>
    <w:rsid w:val="00375E20"/>
    <w:rsid w:val="00377CD0"/>
    <w:rsid w:val="00380FFB"/>
    <w:rsid w:val="003813A9"/>
    <w:rsid w:val="003831F5"/>
    <w:rsid w:val="00384AB4"/>
    <w:rsid w:val="00385160"/>
    <w:rsid w:val="003868AF"/>
    <w:rsid w:val="0039046C"/>
    <w:rsid w:val="003912CA"/>
    <w:rsid w:val="00392851"/>
    <w:rsid w:val="00392F93"/>
    <w:rsid w:val="00395ECA"/>
    <w:rsid w:val="00396E92"/>
    <w:rsid w:val="00396FDD"/>
    <w:rsid w:val="003A00D2"/>
    <w:rsid w:val="003A023A"/>
    <w:rsid w:val="003A0A43"/>
    <w:rsid w:val="003A0B1C"/>
    <w:rsid w:val="003A1D59"/>
    <w:rsid w:val="003A27C4"/>
    <w:rsid w:val="003A2E1C"/>
    <w:rsid w:val="003A3141"/>
    <w:rsid w:val="003A3313"/>
    <w:rsid w:val="003A3AF4"/>
    <w:rsid w:val="003A4A56"/>
    <w:rsid w:val="003A6045"/>
    <w:rsid w:val="003A70B5"/>
    <w:rsid w:val="003B0505"/>
    <w:rsid w:val="003B07EC"/>
    <w:rsid w:val="003B09EB"/>
    <w:rsid w:val="003B0A7E"/>
    <w:rsid w:val="003B1FF7"/>
    <w:rsid w:val="003B41E7"/>
    <w:rsid w:val="003B6844"/>
    <w:rsid w:val="003B6909"/>
    <w:rsid w:val="003C1BCF"/>
    <w:rsid w:val="003C24AC"/>
    <w:rsid w:val="003C31D4"/>
    <w:rsid w:val="003C3740"/>
    <w:rsid w:val="003C5171"/>
    <w:rsid w:val="003C53D6"/>
    <w:rsid w:val="003C5C74"/>
    <w:rsid w:val="003D0D46"/>
    <w:rsid w:val="003D1BE2"/>
    <w:rsid w:val="003D2078"/>
    <w:rsid w:val="003D628A"/>
    <w:rsid w:val="003D6499"/>
    <w:rsid w:val="003E230D"/>
    <w:rsid w:val="003E4905"/>
    <w:rsid w:val="003E597F"/>
    <w:rsid w:val="003E73D8"/>
    <w:rsid w:val="003F0B6B"/>
    <w:rsid w:val="003F0C78"/>
    <w:rsid w:val="003F0D8F"/>
    <w:rsid w:val="003F13FF"/>
    <w:rsid w:val="003F37F9"/>
    <w:rsid w:val="003F4CCC"/>
    <w:rsid w:val="003F7890"/>
    <w:rsid w:val="0040090C"/>
    <w:rsid w:val="00400E44"/>
    <w:rsid w:val="00401731"/>
    <w:rsid w:val="00401CB8"/>
    <w:rsid w:val="00401F6E"/>
    <w:rsid w:val="00402AE5"/>
    <w:rsid w:val="00402DCA"/>
    <w:rsid w:val="004031DD"/>
    <w:rsid w:val="00404155"/>
    <w:rsid w:val="00406216"/>
    <w:rsid w:val="004106CB"/>
    <w:rsid w:val="004114BF"/>
    <w:rsid w:val="00411A1E"/>
    <w:rsid w:val="00411C22"/>
    <w:rsid w:val="00411FD3"/>
    <w:rsid w:val="0041210B"/>
    <w:rsid w:val="00412203"/>
    <w:rsid w:val="004137C7"/>
    <w:rsid w:val="004152AF"/>
    <w:rsid w:val="00416221"/>
    <w:rsid w:val="00416405"/>
    <w:rsid w:val="00416867"/>
    <w:rsid w:val="0041688D"/>
    <w:rsid w:val="00416B72"/>
    <w:rsid w:val="00420873"/>
    <w:rsid w:val="004217AC"/>
    <w:rsid w:val="00422921"/>
    <w:rsid w:val="004239D3"/>
    <w:rsid w:val="004252C3"/>
    <w:rsid w:val="004262FB"/>
    <w:rsid w:val="00427CFF"/>
    <w:rsid w:val="00431A24"/>
    <w:rsid w:val="004327E2"/>
    <w:rsid w:val="004330E1"/>
    <w:rsid w:val="00434DAF"/>
    <w:rsid w:val="004373F6"/>
    <w:rsid w:val="004374B7"/>
    <w:rsid w:val="004374CD"/>
    <w:rsid w:val="0044061B"/>
    <w:rsid w:val="00441977"/>
    <w:rsid w:val="00441CF5"/>
    <w:rsid w:val="00442932"/>
    <w:rsid w:val="0044597A"/>
    <w:rsid w:val="00452016"/>
    <w:rsid w:val="004524B5"/>
    <w:rsid w:val="00452FD1"/>
    <w:rsid w:val="00455C15"/>
    <w:rsid w:val="00455FB9"/>
    <w:rsid w:val="00456D96"/>
    <w:rsid w:val="00457493"/>
    <w:rsid w:val="00457DF0"/>
    <w:rsid w:val="00461368"/>
    <w:rsid w:val="00463657"/>
    <w:rsid w:val="00463974"/>
    <w:rsid w:val="00464BDF"/>
    <w:rsid w:val="00466DB2"/>
    <w:rsid w:val="00470264"/>
    <w:rsid w:val="00470C47"/>
    <w:rsid w:val="00471EBD"/>
    <w:rsid w:val="004737EF"/>
    <w:rsid w:val="00473817"/>
    <w:rsid w:val="00474B20"/>
    <w:rsid w:val="00474F68"/>
    <w:rsid w:val="004752A7"/>
    <w:rsid w:val="00475AA9"/>
    <w:rsid w:val="004779AF"/>
    <w:rsid w:val="00477B2C"/>
    <w:rsid w:val="00480DB0"/>
    <w:rsid w:val="00481FA0"/>
    <w:rsid w:val="004828F5"/>
    <w:rsid w:val="00482FA9"/>
    <w:rsid w:val="00483A1F"/>
    <w:rsid w:val="00483BFF"/>
    <w:rsid w:val="00483EC2"/>
    <w:rsid w:val="00484320"/>
    <w:rsid w:val="00484891"/>
    <w:rsid w:val="00484B81"/>
    <w:rsid w:val="00485016"/>
    <w:rsid w:val="0048784D"/>
    <w:rsid w:val="00487B49"/>
    <w:rsid w:val="00487F19"/>
    <w:rsid w:val="00487F61"/>
    <w:rsid w:val="00490202"/>
    <w:rsid w:val="004909B3"/>
    <w:rsid w:val="00490A93"/>
    <w:rsid w:val="004912F7"/>
    <w:rsid w:val="004915DB"/>
    <w:rsid w:val="004917BE"/>
    <w:rsid w:val="00491FEB"/>
    <w:rsid w:val="004938D1"/>
    <w:rsid w:val="00493E39"/>
    <w:rsid w:val="0049517B"/>
    <w:rsid w:val="00497381"/>
    <w:rsid w:val="004A092E"/>
    <w:rsid w:val="004A2416"/>
    <w:rsid w:val="004A2C6B"/>
    <w:rsid w:val="004A3810"/>
    <w:rsid w:val="004A4020"/>
    <w:rsid w:val="004A634A"/>
    <w:rsid w:val="004B193C"/>
    <w:rsid w:val="004B1E41"/>
    <w:rsid w:val="004B3693"/>
    <w:rsid w:val="004B70C3"/>
    <w:rsid w:val="004C0330"/>
    <w:rsid w:val="004C05F3"/>
    <w:rsid w:val="004C1C29"/>
    <w:rsid w:val="004C2927"/>
    <w:rsid w:val="004C33D5"/>
    <w:rsid w:val="004C3484"/>
    <w:rsid w:val="004C3730"/>
    <w:rsid w:val="004C49B6"/>
    <w:rsid w:val="004C600D"/>
    <w:rsid w:val="004C701D"/>
    <w:rsid w:val="004C7B47"/>
    <w:rsid w:val="004D0481"/>
    <w:rsid w:val="004D208B"/>
    <w:rsid w:val="004D3AF3"/>
    <w:rsid w:val="004D4952"/>
    <w:rsid w:val="004D50CD"/>
    <w:rsid w:val="004D5F1A"/>
    <w:rsid w:val="004D681A"/>
    <w:rsid w:val="004D6B15"/>
    <w:rsid w:val="004D75A3"/>
    <w:rsid w:val="004E2F80"/>
    <w:rsid w:val="004E50C9"/>
    <w:rsid w:val="004E69D8"/>
    <w:rsid w:val="004F0814"/>
    <w:rsid w:val="004F186A"/>
    <w:rsid w:val="004F36F2"/>
    <w:rsid w:val="004F73B9"/>
    <w:rsid w:val="004F75F0"/>
    <w:rsid w:val="00501455"/>
    <w:rsid w:val="0050181D"/>
    <w:rsid w:val="00501EB4"/>
    <w:rsid w:val="005025D2"/>
    <w:rsid w:val="0050339B"/>
    <w:rsid w:val="005034EE"/>
    <w:rsid w:val="00503702"/>
    <w:rsid w:val="00503ABA"/>
    <w:rsid w:val="00503EAB"/>
    <w:rsid w:val="00504FFE"/>
    <w:rsid w:val="0050641C"/>
    <w:rsid w:val="00506FBB"/>
    <w:rsid w:val="005116BD"/>
    <w:rsid w:val="00511E18"/>
    <w:rsid w:val="00514CC0"/>
    <w:rsid w:val="00515125"/>
    <w:rsid w:val="00517DA4"/>
    <w:rsid w:val="00520338"/>
    <w:rsid w:val="00520D7E"/>
    <w:rsid w:val="00521960"/>
    <w:rsid w:val="00521F28"/>
    <w:rsid w:val="005233BB"/>
    <w:rsid w:val="00524C24"/>
    <w:rsid w:val="00524EEE"/>
    <w:rsid w:val="00525369"/>
    <w:rsid w:val="00525E65"/>
    <w:rsid w:val="00525F5B"/>
    <w:rsid w:val="005262B9"/>
    <w:rsid w:val="005262F2"/>
    <w:rsid w:val="005304EB"/>
    <w:rsid w:val="00530566"/>
    <w:rsid w:val="00530BC4"/>
    <w:rsid w:val="00531C11"/>
    <w:rsid w:val="00531E88"/>
    <w:rsid w:val="0053316D"/>
    <w:rsid w:val="005340AF"/>
    <w:rsid w:val="00534C1A"/>
    <w:rsid w:val="0053691E"/>
    <w:rsid w:val="00536EBC"/>
    <w:rsid w:val="00542663"/>
    <w:rsid w:val="00543BB5"/>
    <w:rsid w:val="00545BA3"/>
    <w:rsid w:val="00545CE3"/>
    <w:rsid w:val="00545D92"/>
    <w:rsid w:val="00546ADE"/>
    <w:rsid w:val="005518B4"/>
    <w:rsid w:val="00552D7C"/>
    <w:rsid w:val="00553700"/>
    <w:rsid w:val="00553B48"/>
    <w:rsid w:val="00553DD5"/>
    <w:rsid w:val="0055631B"/>
    <w:rsid w:val="00556817"/>
    <w:rsid w:val="00560042"/>
    <w:rsid w:val="00560B82"/>
    <w:rsid w:val="00561674"/>
    <w:rsid w:val="00562441"/>
    <w:rsid w:val="00562BA7"/>
    <w:rsid w:val="00563831"/>
    <w:rsid w:val="00567FA8"/>
    <w:rsid w:val="00570C62"/>
    <w:rsid w:val="0057102C"/>
    <w:rsid w:val="0057119F"/>
    <w:rsid w:val="005711A7"/>
    <w:rsid w:val="005713A5"/>
    <w:rsid w:val="00574A0D"/>
    <w:rsid w:val="00575FA2"/>
    <w:rsid w:val="00577B4C"/>
    <w:rsid w:val="00577DB4"/>
    <w:rsid w:val="00580731"/>
    <w:rsid w:val="00580DA2"/>
    <w:rsid w:val="00582889"/>
    <w:rsid w:val="005832F1"/>
    <w:rsid w:val="00583325"/>
    <w:rsid w:val="005834B2"/>
    <w:rsid w:val="0058408F"/>
    <w:rsid w:val="0058504E"/>
    <w:rsid w:val="005860D5"/>
    <w:rsid w:val="00587C9B"/>
    <w:rsid w:val="00590E3B"/>
    <w:rsid w:val="005918D9"/>
    <w:rsid w:val="0059407A"/>
    <w:rsid w:val="005973B4"/>
    <w:rsid w:val="00597F68"/>
    <w:rsid w:val="005A0950"/>
    <w:rsid w:val="005A1333"/>
    <w:rsid w:val="005A29FC"/>
    <w:rsid w:val="005A473E"/>
    <w:rsid w:val="005A552D"/>
    <w:rsid w:val="005A6B33"/>
    <w:rsid w:val="005A6BA0"/>
    <w:rsid w:val="005A6CA1"/>
    <w:rsid w:val="005A7934"/>
    <w:rsid w:val="005B00B4"/>
    <w:rsid w:val="005B1B8E"/>
    <w:rsid w:val="005B1DB2"/>
    <w:rsid w:val="005B2387"/>
    <w:rsid w:val="005B2960"/>
    <w:rsid w:val="005B34C1"/>
    <w:rsid w:val="005B4229"/>
    <w:rsid w:val="005B5E75"/>
    <w:rsid w:val="005B6F45"/>
    <w:rsid w:val="005B7DBA"/>
    <w:rsid w:val="005C0086"/>
    <w:rsid w:val="005C07CA"/>
    <w:rsid w:val="005C196C"/>
    <w:rsid w:val="005C1A3E"/>
    <w:rsid w:val="005C4A46"/>
    <w:rsid w:val="005C6FE8"/>
    <w:rsid w:val="005C783F"/>
    <w:rsid w:val="005C7EBE"/>
    <w:rsid w:val="005D2259"/>
    <w:rsid w:val="005D35A3"/>
    <w:rsid w:val="005D606E"/>
    <w:rsid w:val="005D646E"/>
    <w:rsid w:val="005D6C98"/>
    <w:rsid w:val="005D73B1"/>
    <w:rsid w:val="005E04DF"/>
    <w:rsid w:val="005E2AF1"/>
    <w:rsid w:val="005E3104"/>
    <w:rsid w:val="005E432C"/>
    <w:rsid w:val="005E5B54"/>
    <w:rsid w:val="005E5F3C"/>
    <w:rsid w:val="005E6BCE"/>
    <w:rsid w:val="005E7AA0"/>
    <w:rsid w:val="005E7F7F"/>
    <w:rsid w:val="005F08BE"/>
    <w:rsid w:val="005F30A0"/>
    <w:rsid w:val="005F42F8"/>
    <w:rsid w:val="005F4C82"/>
    <w:rsid w:val="006014DD"/>
    <w:rsid w:val="00602FC5"/>
    <w:rsid w:val="00604DF8"/>
    <w:rsid w:val="00607111"/>
    <w:rsid w:val="00607CE1"/>
    <w:rsid w:val="0061036A"/>
    <w:rsid w:val="006104B9"/>
    <w:rsid w:val="006125E2"/>
    <w:rsid w:val="006130F5"/>
    <w:rsid w:val="006156FD"/>
    <w:rsid w:val="00615EAB"/>
    <w:rsid w:val="00615EBD"/>
    <w:rsid w:val="006162B8"/>
    <w:rsid w:val="0061633B"/>
    <w:rsid w:val="00616495"/>
    <w:rsid w:val="00616C26"/>
    <w:rsid w:val="00620464"/>
    <w:rsid w:val="006208B3"/>
    <w:rsid w:val="006218F0"/>
    <w:rsid w:val="00622328"/>
    <w:rsid w:val="00623DBA"/>
    <w:rsid w:val="00623E35"/>
    <w:rsid w:val="006244AE"/>
    <w:rsid w:val="00625877"/>
    <w:rsid w:val="0062609F"/>
    <w:rsid w:val="006309F1"/>
    <w:rsid w:val="00630FAE"/>
    <w:rsid w:val="0063112B"/>
    <w:rsid w:val="006314BB"/>
    <w:rsid w:val="00631B2C"/>
    <w:rsid w:val="00631B8D"/>
    <w:rsid w:val="00632113"/>
    <w:rsid w:val="006325F9"/>
    <w:rsid w:val="006336D8"/>
    <w:rsid w:val="00633D04"/>
    <w:rsid w:val="00633D10"/>
    <w:rsid w:val="00634743"/>
    <w:rsid w:val="00635C3D"/>
    <w:rsid w:val="00636AAE"/>
    <w:rsid w:val="00641ECD"/>
    <w:rsid w:val="00643870"/>
    <w:rsid w:val="006455F8"/>
    <w:rsid w:val="0064605B"/>
    <w:rsid w:val="00646B00"/>
    <w:rsid w:val="00646EBF"/>
    <w:rsid w:val="00646F97"/>
    <w:rsid w:val="0064730A"/>
    <w:rsid w:val="00647378"/>
    <w:rsid w:val="0065088D"/>
    <w:rsid w:val="00650970"/>
    <w:rsid w:val="0065258E"/>
    <w:rsid w:val="00654158"/>
    <w:rsid w:val="006545C0"/>
    <w:rsid w:val="00654792"/>
    <w:rsid w:val="006554CE"/>
    <w:rsid w:val="00655D8B"/>
    <w:rsid w:val="00657182"/>
    <w:rsid w:val="00657668"/>
    <w:rsid w:val="0066024E"/>
    <w:rsid w:val="00660649"/>
    <w:rsid w:val="00660A69"/>
    <w:rsid w:val="006638C4"/>
    <w:rsid w:val="00665982"/>
    <w:rsid w:val="00666593"/>
    <w:rsid w:val="006668D5"/>
    <w:rsid w:val="00666BAD"/>
    <w:rsid w:val="006679ED"/>
    <w:rsid w:val="00670EA8"/>
    <w:rsid w:val="00672673"/>
    <w:rsid w:val="00674D3F"/>
    <w:rsid w:val="00676B68"/>
    <w:rsid w:val="006805ED"/>
    <w:rsid w:val="00680B1F"/>
    <w:rsid w:val="00680B79"/>
    <w:rsid w:val="00680EEE"/>
    <w:rsid w:val="00682D34"/>
    <w:rsid w:val="00683C1D"/>
    <w:rsid w:val="00687D9F"/>
    <w:rsid w:val="00690CA8"/>
    <w:rsid w:val="00691818"/>
    <w:rsid w:val="00691E9D"/>
    <w:rsid w:val="006925A0"/>
    <w:rsid w:val="006935D2"/>
    <w:rsid w:val="00694135"/>
    <w:rsid w:val="00695097"/>
    <w:rsid w:val="00697595"/>
    <w:rsid w:val="006977F1"/>
    <w:rsid w:val="00697978"/>
    <w:rsid w:val="006A0790"/>
    <w:rsid w:val="006A13B2"/>
    <w:rsid w:val="006A15C7"/>
    <w:rsid w:val="006A28F7"/>
    <w:rsid w:val="006A3294"/>
    <w:rsid w:val="006A402E"/>
    <w:rsid w:val="006A4731"/>
    <w:rsid w:val="006A4CF6"/>
    <w:rsid w:val="006A5C8C"/>
    <w:rsid w:val="006A7F5D"/>
    <w:rsid w:val="006B0D40"/>
    <w:rsid w:val="006B4401"/>
    <w:rsid w:val="006B5E27"/>
    <w:rsid w:val="006B677B"/>
    <w:rsid w:val="006B6A55"/>
    <w:rsid w:val="006B7558"/>
    <w:rsid w:val="006C0877"/>
    <w:rsid w:val="006C1CB0"/>
    <w:rsid w:val="006C24A3"/>
    <w:rsid w:val="006C26FC"/>
    <w:rsid w:val="006C2B49"/>
    <w:rsid w:val="006C4567"/>
    <w:rsid w:val="006C51A0"/>
    <w:rsid w:val="006C5F89"/>
    <w:rsid w:val="006D1016"/>
    <w:rsid w:val="006D4079"/>
    <w:rsid w:val="006D471F"/>
    <w:rsid w:val="006D4F44"/>
    <w:rsid w:val="006D5D95"/>
    <w:rsid w:val="006D6987"/>
    <w:rsid w:val="006D6B1F"/>
    <w:rsid w:val="006D7648"/>
    <w:rsid w:val="006E075C"/>
    <w:rsid w:val="006E1512"/>
    <w:rsid w:val="006E1D6A"/>
    <w:rsid w:val="006E2849"/>
    <w:rsid w:val="006E30C8"/>
    <w:rsid w:val="006E3C97"/>
    <w:rsid w:val="006E410D"/>
    <w:rsid w:val="006E42D4"/>
    <w:rsid w:val="006E5A36"/>
    <w:rsid w:val="006E636D"/>
    <w:rsid w:val="006E6E0B"/>
    <w:rsid w:val="006F1D31"/>
    <w:rsid w:val="006F3A7F"/>
    <w:rsid w:val="006F41C6"/>
    <w:rsid w:val="006F4596"/>
    <w:rsid w:val="006F5AF5"/>
    <w:rsid w:val="006F5BC2"/>
    <w:rsid w:val="00701B50"/>
    <w:rsid w:val="00702748"/>
    <w:rsid w:val="00702F7E"/>
    <w:rsid w:val="007036C6"/>
    <w:rsid w:val="00703969"/>
    <w:rsid w:val="007063C1"/>
    <w:rsid w:val="00711A40"/>
    <w:rsid w:val="00711D57"/>
    <w:rsid w:val="00713471"/>
    <w:rsid w:val="0071437F"/>
    <w:rsid w:val="00714DB3"/>
    <w:rsid w:val="00716238"/>
    <w:rsid w:val="007162EC"/>
    <w:rsid w:val="007176C3"/>
    <w:rsid w:val="007207D5"/>
    <w:rsid w:val="007217C8"/>
    <w:rsid w:val="007218D5"/>
    <w:rsid w:val="007225F6"/>
    <w:rsid w:val="0072411C"/>
    <w:rsid w:val="007245B0"/>
    <w:rsid w:val="007268E5"/>
    <w:rsid w:val="0073574F"/>
    <w:rsid w:val="00735B34"/>
    <w:rsid w:val="00737295"/>
    <w:rsid w:val="00740342"/>
    <w:rsid w:val="00740D3F"/>
    <w:rsid w:val="00741D27"/>
    <w:rsid w:val="00743191"/>
    <w:rsid w:val="00743217"/>
    <w:rsid w:val="007433ED"/>
    <w:rsid w:val="0074354C"/>
    <w:rsid w:val="00743DAD"/>
    <w:rsid w:val="0074453C"/>
    <w:rsid w:val="007446A3"/>
    <w:rsid w:val="00745090"/>
    <w:rsid w:val="0074745E"/>
    <w:rsid w:val="007526B1"/>
    <w:rsid w:val="00752D24"/>
    <w:rsid w:val="007533B4"/>
    <w:rsid w:val="00753610"/>
    <w:rsid w:val="007549A0"/>
    <w:rsid w:val="00754C30"/>
    <w:rsid w:val="007572A3"/>
    <w:rsid w:val="007579B7"/>
    <w:rsid w:val="0076024F"/>
    <w:rsid w:val="00761302"/>
    <w:rsid w:val="00761650"/>
    <w:rsid w:val="00762433"/>
    <w:rsid w:val="0076438D"/>
    <w:rsid w:val="00764C0C"/>
    <w:rsid w:val="00765A50"/>
    <w:rsid w:val="00766C1B"/>
    <w:rsid w:val="00770150"/>
    <w:rsid w:val="0077077F"/>
    <w:rsid w:val="0077142E"/>
    <w:rsid w:val="007744BC"/>
    <w:rsid w:val="007747D6"/>
    <w:rsid w:val="00775492"/>
    <w:rsid w:val="00781319"/>
    <w:rsid w:val="00783CBB"/>
    <w:rsid w:val="00783DF0"/>
    <w:rsid w:val="00785FEA"/>
    <w:rsid w:val="00786907"/>
    <w:rsid w:val="00786E19"/>
    <w:rsid w:val="00787561"/>
    <w:rsid w:val="00787E63"/>
    <w:rsid w:val="00791FB8"/>
    <w:rsid w:val="00792187"/>
    <w:rsid w:val="00793A0A"/>
    <w:rsid w:val="0079764B"/>
    <w:rsid w:val="00797C02"/>
    <w:rsid w:val="00797F2E"/>
    <w:rsid w:val="00797FB0"/>
    <w:rsid w:val="007A013A"/>
    <w:rsid w:val="007A0DC0"/>
    <w:rsid w:val="007A20CA"/>
    <w:rsid w:val="007A34F9"/>
    <w:rsid w:val="007A55DF"/>
    <w:rsid w:val="007A5AB9"/>
    <w:rsid w:val="007B0637"/>
    <w:rsid w:val="007B0FE2"/>
    <w:rsid w:val="007B1419"/>
    <w:rsid w:val="007B27F1"/>
    <w:rsid w:val="007B3472"/>
    <w:rsid w:val="007B3BEF"/>
    <w:rsid w:val="007B4860"/>
    <w:rsid w:val="007B525E"/>
    <w:rsid w:val="007B56B0"/>
    <w:rsid w:val="007B6555"/>
    <w:rsid w:val="007B7968"/>
    <w:rsid w:val="007C12B2"/>
    <w:rsid w:val="007C5318"/>
    <w:rsid w:val="007C556A"/>
    <w:rsid w:val="007D0365"/>
    <w:rsid w:val="007D1285"/>
    <w:rsid w:val="007D1FA4"/>
    <w:rsid w:val="007D37E0"/>
    <w:rsid w:val="007D3918"/>
    <w:rsid w:val="007D3C1C"/>
    <w:rsid w:val="007D44C3"/>
    <w:rsid w:val="007D5153"/>
    <w:rsid w:val="007D67B8"/>
    <w:rsid w:val="007D73F1"/>
    <w:rsid w:val="007D78DC"/>
    <w:rsid w:val="007D7C13"/>
    <w:rsid w:val="007E04F2"/>
    <w:rsid w:val="007E1B43"/>
    <w:rsid w:val="007E5054"/>
    <w:rsid w:val="007E7B93"/>
    <w:rsid w:val="007F1254"/>
    <w:rsid w:val="007F1F44"/>
    <w:rsid w:val="007F5959"/>
    <w:rsid w:val="007F6D62"/>
    <w:rsid w:val="007F6E41"/>
    <w:rsid w:val="007F75B8"/>
    <w:rsid w:val="007F7D3D"/>
    <w:rsid w:val="008001DA"/>
    <w:rsid w:val="00801655"/>
    <w:rsid w:val="00803DC7"/>
    <w:rsid w:val="00804736"/>
    <w:rsid w:val="008059D1"/>
    <w:rsid w:val="00805D1B"/>
    <w:rsid w:val="00807465"/>
    <w:rsid w:val="0080755B"/>
    <w:rsid w:val="00807750"/>
    <w:rsid w:val="00807C0C"/>
    <w:rsid w:val="00810454"/>
    <w:rsid w:val="008110C3"/>
    <w:rsid w:val="008126B4"/>
    <w:rsid w:val="00812B62"/>
    <w:rsid w:val="00813D16"/>
    <w:rsid w:val="00815104"/>
    <w:rsid w:val="00817A8D"/>
    <w:rsid w:val="00820578"/>
    <w:rsid w:val="00820E2F"/>
    <w:rsid w:val="0082140D"/>
    <w:rsid w:val="00821A82"/>
    <w:rsid w:val="00822056"/>
    <w:rsid w:val="00824D53"/>
    <w:rsid w:val="00824EBB"/>
    <w:rsid w:val="00824F8B"/>
    <w:rsid w:val="008259E3"/>
    <w:rsid w:val="00826776"/>
    <w:rsid w:val="008272B5"/>
    <w:rsid w:val="00827A61"/>
    <w:rsid w:val="008302C4"/>
    <w:rsid w:val="00831007"/>
    <w:rsid w:val="00833BEF"/>
    <w:rsid w:val="008349F2"/>
    <w:rsid w:val="008356D4"/>
    <w:rsid w:val="008369E0"/>
    <w:rsid w:val="00837D32"/>
    <w:rsid w:val="00837FFE"/>
    <w:rsid w:val="00841576"/>
    <w:rsid w:val="00841B0E"/>
    <w:rsid w:val="00842490"/>
    <w:rsid w:val="0084610D"/>
    <w:rsid w:val="0084684C"/>
    <w:rsid w:val="00846AD6"/>
    <w:rsid w:val="00846C26"/>
    <w:rsid w:val="0084753A"/>
    <w:rsid w:val="008509D2"/>
    <w:rsid w:val="0085140C"/>
    <w:rsid w:val="00851544"/>
    <w:rsid w:val="00852996"/>
    <w:rsid w:val="0085538B"/>
    <w:rsid w:val="00855655"/>
    <w:rsid w:val="00856299"/>
    <w:rsid w:val="008569B2"/>
    <w:rsid w:val="00861B6A"/>
    <w:rsid w:val="00862C49"/>
    <w:rsid w:val="00865023"/>
    <w:rsid w:val="0086639E"/>
    <w:rsid w:val="008675AF"/>
    <w:rsid w:val="00870A6E"/>
    <w:rsid w:val="008718A8"/>
    <w:rsid w:val="00871EA5"/>
    <w:rsid w:val="00872A83"/>
    <w:rsid w:val="00873CA0"/>
    <w:rsid w:val="00873E4A"/>
    <w:rsid w:val="00875712"/>
    <w:rsid w:val="00877380"/>
    <w:rsid w:val="008774B5"/>
    <w:rsid w:val="00877BD6"/>
    <w:rsid w:val="00883C3C"/>
    <w:rsid w:val="00885BE7"/>
    <w:rsid w:val="00885FF4"/>
    <w:rsid w:val="00886FB5"/>
    <w:rsid w:val="0088730F"/>
    <w:rsid w:val="008902A4"/>
    <w:rsid w:val="008908DD"/>
    <w:rsid w:val="00891243"/>
    <w:rsid w:val="00892102"/>
    <w:rsid w:val="00892EE2"/>
    <w:rsid w:val="008952ED"/>
    <w:rsid w:val="008956BE"/>
    <w:rsid w:val="008959C0"/>
    <w:rsid w:val="00896A35"/>
    <w:rsid w:val="0089702C"/>
    <w:rsid w:val="008978F6"/>
    <w:rsid w:val="008A0ACC"/>
    <w:rsid w:val="008A41C5"/>
    <w:rsid w:val="008A4924"/>
    <w:rsid w:val="008A4DFE"/>
    <w:rsid w:val="008A50A3"/>
    <w:rsid w:val="008A5F61"/>
    <w:rsid w:val="008A6B3D"/>
    <w:rsid w:val="008A7A76"/>
    <w:rsid w:val="008B1052"/>
    <w:rsid w:val="008B18DB"/>
    <w:rsid w:val="008B1CB2"/>
    <w:rsid w:val="008B1CBB"/>
    <w:rsid w:val="008B2364"/>
    <w:rsid w:val="008B350F"/>
    <w:rsid w:val="008B502C"/>
    <w:rsid w:val="008B51AD"/>
    <w:rsid w:val="008B554F"/>
    <w:rsid w:val="008B5B03"/>
    <w:rsid w:val="008B67F3"/>
    <w:rsid w:val="008B71F3"/>
    <w:rsid w:val="008B7795"/>
    <w:rsid w:val="008B7F42"/>
    <w:rsid w:val="008C0AA3"/>
    <w:rsid w:val="008C282E"/>
    <w:rsid w:val="008C4B94"/>
    <w:rsid w:val="008C630E"/>
    <w:rsid w:val="008C6CC9"/>
    <w:rsid w:val="008D191D"/>
    <w:rsid w:val="008D1C59"/>
    <w:rsid w:val="008D444A"/>
    <w:rsid w:val="008D49D7"/>
    <w:rsid w:val="008D52E5"/>
    <w:rsid w:val="008D6980"/>
    <w:rsid w:val="008D6C73"/>
    <w:rsid w:val="008D6CCD"/>
    <w:rsid w:val="008D6D04"/>
    <w:rsid w:val="008D739A"/>
    <w:rsid w:val="008D7DA8"/>
    <w:rsid w:val="008E10D2"/>
    <w:rsid w:val="008E29D0"/>
    <w:rsid w:val="008E3176"/>
    <w:rsid w:val="008E328D"/>
    <w:rsid w:val="008E439A"/>
    <w:rsid w:val="008E5E10"/>
    <w:rsid w:val="008E6E7C"/>
    <w:rsid w:val="008E7745"/>
    <w:rsid w:val="008F100D"/>
    <w:rsid w:val="008F2483"/>
    <w:rsid w:val="008F2E28"/>
    <w:rsid w:val="008F35B1"/>
    <w:rsid w:val="008F36EB"/>
    <w:rsid w:val="008F50F8"/>
    <w:rsid w:val="008F5BD6"/>
    <w:rsid w:val="008F6460"/>
    <w:rsid w:val="008F6EC6"/>
    <w:rsid w:val="008F7183"/>
    <w:rsid w:val="008F7F1B"/>
    <w:rsid w:val="00901190"/>
    <w:rsid w:val="009011BF"/>
    <w:rsid w:val="0090243F"/>
    <w:rsid w:val="00902900"/>
    <w:rsid w:val="00905835"/>
    <w:rsid w:val="00906BE2"/>
    <w:rsid w:val="00906FC6"/>
    <w:rsid w:val="009079DF"/>
    <w:rsid w:val="00907D39"/>
    <w:rsid w:val="009127B5"/>
    <w:rsid w:val="00912ED9"/>
    <w:rsid w:val="00915B5F"/>
    <w:rsid w:val="009173A0"/>
    <w:rsid w:val="0091792F"/>
    <w:rsid w:val="00917F51"/>
    <w:rsid w:val="009218B5"/>
    <w:rsid w:val="00921D68"/>
    <w:rsid w:val="00924ABA"/>
    <w:rsid w:val="009255B5"/>
    <w:rsid w:val="00927FE9"/>
    <w:rsid w:val="00930D30"/>
    <w:rsid w:val="0093124B"/>
    <w:rsid w:val="009317C1"/>
    <w:rsid w:val="00933310"/>
    <w:rsid w:val="009339D1"/>
    <w:rsid w:val="00933BCF"/>
    <w:rsid w:val="00933BE1"/>
    <w:rsid w:val="00933BFB"/>
    <w:rsid w:val="00936137"/>
    <w:rsid w:val="00936271"/>
    <w:rsid w:val="00936A09"/>
    <w:rsid w:val="00937872"/>
    <w:rsid w:val="00940269"/>
    <w:rsid w:val="00940DDB"/>
    <w:rsid w:val="00947B67"/>
    <w:rsid w:val="00947D06"/>
    <w:rsid w:val="00947FEB"/>
    <w:rsid w:val="00951D5B"/>
    <w:rsid w:val="0095257D"/>
    <w:rsid w:val="00954672"/>
    <w:rsid w:val="00954779"/>
    <w:rsid w:val="009559FF"/>
    <w:rsid w:val="00956452"/>
    <w:rsid w:val="009605DF"/>
    <w:rsid w:val="0096084E"/>
    <w:rsid w:val="009609B4"/>
    <w:rsid w:val="00962C2E"/>
    <w:rsid w:val="00963012"/>
    <w:rsid w:val="00963D43"/>
    <w:rsid w:val="00964B2F"/>
    <w:rsid w:val="009672CB"/>
    <w:rsid w:val="009676A2"/>
    <w:rsid w:val="00970720"/>
    <w:rsid w:val="00970B7A"/>
    <w:rsid w:val="00972449"/>
    <w:rsid w:val="009732FC"/>
    <w:rsid w:val="0097385E"/>
    <w:rsid w:val="009740F1"/>
    <w:rsid w:val="00974564"/>
    <w:rsid w:val="00974A5F"/>
    <w:rsid w:val="0097518A"/>
    <w:rsid w:val="00975337"/>
    <w:rsid w:val="00975641"/>
    <w:rsid w:val="00975CC8"/>
    <w:rsid w:val="009775E4"/>
    <w:rsid w:val="00977A20"/>
    <w:rsid w:val="00977EF6"/>
    <w:rsid w:val="009816F5"/>
    <w:rsid w:val="00981F8A"/>
    <w:rsid w:val="009832E3"/>
    <w:rsid w:val="0098609E"/>
    <w:rsid w:val="00987C57"/>
    <w:rsid w:val="00990002"/>
    <w:rsid w:val="00990C72"/>
    <w:rsid w:val="00991C0A"/>
    <w:rsid w:val="00992E46"/>
    <w:rsid w:val="00993F7C"/>
    <w:rsid w:val="009944F4"/>
    <w:rsid w:val="009974A2"/>
    <w:rsid w:val="00997A6F"/>
    <w:rsid w:val="009A1122"/>
    <w:rsid w:val="009A118B"/>
    <w:rsid w:val="009A1E6F"/>
    <w:rsid w:val="009A50DD"/>
    <w:rsid w:val="009A50F5"/>
    <w:rsid w:val="009A68FB"/>
    <w:rsid w:val="009A7379"/>
    <w:rsid w:val="009A7E13"/>
    <w:rsid w:val="009B0D49"/>
    <w:rsid w:val="009B2270"/>
    <w:rsid w:val="009B544A"/>
    <w:rsid w:val="009B73ED"/>
    <w:rsid w:val="009C070A"/>
    <w:rsid w:val="009C08F8"/>
    <w:rsid w:val="009C0F5B"/>
    <w:rsid w:val="009C26AD"/>
    <w:rsid w:val="009C44B0"/>
    <w:rsid w:val="009C469B"/>
    <w:rsid w:val="009C49FF"/>
    <w:rsid w:val="009C4A20"/>
    <w:rsid w:val="009C50BB"/>
    <w:rsid w:val="009C5FD3"/>
    <w:rsid w:val="009C70ED"/>
    <w:rsid w:val="009C785E"/>
    <w:rsid w:val="009D048E"/>
    <w:rsid w:val="009D056B"/>
    <w:rsid w:val="009D09B8"/>
    <w:rsid w:val="009D101D"/>
    <w:rsid w:val="009D15FB"/>
    <w:rsid w:val="009D519A"/>
    <w:rsid w:val="009D5E99"/>
    <w:rsid w:val="009D61C9"/>
    <w:rsid w:val="009D661B"/>
    <w:rsid w:val="009D68C6"/>
    <w:rsid w:val="009D7CD6"/>
    <w:rsid w:val="009D7DEE"/>
    <w:rsid w:val="009D7EFD"/>
    <w:rsid w:val="009E09AE"/>
    <w:rsid w:val="009E6519"/>
    <w:rsid w:val="009E6EC2"/>
    <w:rsid w:val="009F2774"/>
    <w:rsid w:val="009F2EE0"/>
    <w:rsid w:val="009F3973"/>
    <w:rsid w:val="009F4CF0"/>
    <w:rsid w:val="009F76A8"/>
    <w:rsid w:val="00A00CA7"/>
    <w:rsid w:val="00A00EE4"/>
    <w:rsid w:val="00A0241A"/>
    <w:rsid w:val="00A031D1"/>
    <w:rsid w:val="00A03CB2"/>
    <w:rsid w:val="00A0492B"/>
    <w:rsid w:val="00A04DE0"/>
    <w:rsid w:val="00A05109"/>
    <w:rsid w:val="00A05F34"/>
    <w:rsid w:val="00A06688"/>
    <w:rsid w:val="00A10B12"/>
    <w:rsid w:val="00A12CFC"/>
    <w:rsid w:val="00A14528"/>
    <w:rsid w:val="00A14ABD"/>
    <w:rsid w:val="00A150CE"/>
    <w:rsid w:val="00A15782"/>
    <w:rsid w:val="00A15D85"/>
    <w:rsid w:val="00A2064F"/>
    <w:rsid w:val="00A20F45"/>
    <w:rsid w:val="00A213DC"/>
    <w:rsid w:val="00A23610"/>
    <w:rsid w:val="00A23A20"/>
    <w:rsid w:val="00A245D0"/>
    <w:rsid w:val="00A2464D"/>
    <w:rsid w:val="00A25C90"/>
    <w:rsid w:val="00A26925"/>
    <w:rsid w:val="00A26C99"/>
    <w:rsid w:val="00A27FDE"/>
    <w:rsid w:val="00A30F4E"/>
    <w:rsid w:val="00A3104C"/>
    <w:rsid w:val="00A31354"/>
    <w:rsid w:val="00A317D1"/>
    <w:rsid w:val="00A338CB"/>
    <w:rsid w:val="00A33D3A"/>
    <w:rsid w:val="00A3643A"/>
    <w:rsid w:val="00A40BD9"/>
    <w:rsid w:val="00A40CF4"/>
    <w:rsid w:val="00A42107"/>
    <w:rsid w:val="00A42E6D"/>
    <w:rsid w:val="00A4418F"/>
    <w:rsid w:val="00A448A6"/>
    <w:rsid w:val="00A45D71"/>
    <w:rsid w:val="00A4610A"/>
    <w:rsid w:val="00A46598"/>
    <w:rsid w:val="00A46905"/>
    <w:rsid w:val="00A46BB7"/>
    <w:rsid w:val="00A477A5"/>
    <w:rsid w:val="00A47ED3"/>
    <w:rsid w:val="00A50544"/>
    <w:rsid w:val="00A524C6"/>
    <w:rsid w:val="00A52BA9"/>
    <w:rsid w:val="00A5377B"/>
    <w:rsid w:val="00A539C7"/>
    <w:rsid w:val="00A53FA6"/>
    <w:rsid w:val="00A54D5F"/>
    <w:rsid w:val="00A625E5"/>
    <w:rsid w:val="00A63D92"/>
    <w:rsid w:val="00A640EB"/>
    <w:rsid w:val="00A65855"/>
    <w:rsid w:val="00A66943"/>
    <w:rsid w:val="00A70A92"/>
    <w:rsid w:val="00A70C74"/>
    <w:rsid w:val="00A7136A"/>
    <w:rsid w:val="00A74816"/>
    <w:rsid w:val="00A7552C"/>
    <w:rsid w:val="00A769ED"/>
    <w:rsid w:val="00A76B8E"/>
    <w:rsid w:val="00A76E81"/>
    <w:rsid w:val="00A77E79"/>
    <w:rsid w:val="00A80023"/>
    <w:rsid w:val="00A806A2"/>
    <w:rsid w:val="00A8170D"/>
    <w:rsid w:val="00A8407A"/>
    <w:rsid w:val="00A84D2B"/>
    <w:rsid w:val="00A85429"/>
    <w:rsid w:val="00A854E1"/>
    <w:rsid w:val="00A860E0"/>
    <w:rsid w:val="00A86D8E"/>
    <w:rsid w:val="00A87367"/>
    <w:rsid w:val="00A873E6"/>
    <w:rsid w:val="00A875FD"/>
    <w:rsid w:val="00A90F9F"/>
    <w:rsid w:val="00A918BC"/>
    <w:rsid w:val="00A94509"/>
    <w:rsid w:val="00A95EBB"/>
    <w:rsid w:val="00A97349"/>
    <w:rsid w:val="00AA1C56"/>
    <w:rsid w:val="00AA3857"/>
    <w:rsid w:val="00AA3FC4"/>
    <w:rsid w:val="00AA4137"/>
    <w:rsid w:val="00AA4456"/>
    <w:rsid w:val="00AA4C44"/>
    <w:rsid w:val="00AA5DEE"/>
    <w:rsid w:val="00AA7790"/>
    <w:rsid w:val="00AA7D66"/>
    <w:rsid w:val="00AB1DAF"/>
    <w:rsid w:val="00AB1E97"/>
    <w:rsid w:val="00AB1F57"/>
    <w:rsid w:val="00AB21A8"/>
    <w:rsid w:val="00AB2992"/>
    <w:rsid w:val="00AB2F24"/>
    <w:rsid w:val="00AB3268"/>
    <w:rsid w:val="00AB358E"/>
    <w:rsid w:val="00AB37B4"/>
    <w:rsid w:val="00AB4CC9"/>
    <w:rsid w:val="00AB5C5F"/>
    <w:rsid w:val="00AB6A89"/>
    <w:rsid w:val="00AB6EF6"/>
    <w:rsid w:val="00AC00BF"/>
    <w:rsid w:val="00AC1C3C"/>
    <w:rsid w:val="00AC1EEF"/>
    <w:rsid w:val="00AC673D"/>
    <w:rsid w:val="00AC736A"/>
    <w:rsid w:val="00AD0323"/>
    <w:rsid w:val="00AD1B3A"/>
    <w:rsid w:val="00AD1CB7"/>
    <w:rsid w:val="00AD230E"/>
    <w:rsid w:val="00AD2D18"/>
    <w:rsid w:val="00AD5AD5"/>
    <w:rsid w:val="00AD6236"/>
    <w:rsid w:val="00AD7EB2"/>
    <w:rsid w:val="00AE037F"/>
    <w:rsid w:val="00AE27D1"/>
    <w:rsid w:val="00AE3017"/>
    <w:rsid w:val="00AE3947"/>
    <w:rsid w:val="00AE5310"/>
    <w:rsid w:val="00AE5753"/>
    <w:rsid w:val="00AE585D"/>
    <w:rsid w:val="00AE7522"/>
    <w:rsid w:val="00AF0C1B"/>
    <w:rsid w:val="00AF1E2B"/>
    <w:rsid w:val="00AF27AF"/>
    <w:rsid w:val="00AF298B"/>
    <w:rsid w:val="00AF3F7D"/>
    <w:rsid w:val="00AF40B9"/>
    <w:rsid w:val="00AF4116"/>
    <w:rsid w:val="00AF4247"/>
    <w:rsid w:val="00AF507F"/>
    <w:rsid w:val="00AF55CE"/>
    <w:rsid w:val="00AF66A2"/>
    <w:rsid w:val="00AF754B"/>
    <w:rsid w:val="00B012AE"/>
    <w:rsid w:val="00B01BF0"/>
    <w:rsid w:val="00B02279"/>
    <w:rsid w:val="00B02411"/>
    <w:rsid w:val="00B024F5"/>
    <w:rsid w:val="00B03633"/>
    <w:rsid w:val="00B03B00"/>
    <w:rsid w:val="00B04615"/>
    <w:rsid w:val="00B04B56"/>
    <w:rsid w:val="00B04F19"/>
    <w:rsid w:val="00B06363"/>
    <w:rsid w:val="00B06BD8"/>
    <w:rsid w:val="00B07666"/>
    <w:rsid w:val="00B10271"/>
    <w:rsid w:val="00B11013"/>
    <w:rsid w:val="00B121BF"/>
    <w:rsid w:val="00B14194"/>
    <w:rsid w:val="00B15EC4"/>
    <w:rsid w:val="00B16E61"/>
    <w:rsid w:val="00B205D6"/>
    <w:rsid w:val="00B20B69"/>
    <w:rsid w:val="00B2277F"/>
    <w:rsid w:val="00B22CE3"/>
    <w:rsid w:val="00B24D42"/>
    <w:rsid w:val="00B251E3"/>
    <w:rsid w:val="00B25CA1"/>
    <w:rsid w:val="00B25FEC"/>
    <w:rsid w:val="00B34FD6"/>
    <w:rsid w:val="00B3609A"/>
    <w:rsid w:val="00B40934"/>
    <w:rsid w:val="00B41513"/>
    <w:rsid w:val="00B41DB3"/>
    <w:rsid w:val="00B42027"/>
    <w:rsid w:val="00B43288"/>
    <w:rsid w:val="00B44C25"/>
    <w:rsid w:val="00B44E18"/>
    <w:rsid w:val="00B45020"/>
    <w:rsid w:val="00B4522E"/>
    <w:rsid w:val="00B45F19"/>
    <w:rsid w:val="00B4626B"/>
    <w:rsid w:val="00B46B1A"/>
    <w:rsid w:val="00B47929"/>
    <w:rsid w:val="00B5045B"/>
    <w:rsid w:val="00B52988"/>
    <w:rsid w:val="00B52FA0"/>
    <w:rsid w:val="00B543B9"/>
    <w:rsid w:val="00B57FC2"/>
    <w:rsid w:val="00B6327E"/>
    <w:rsid w:val="00B63818"/>
    <w:rsid w:val="00B66A1B"/>
    <w:rsid w:val="00B70BB1"/>
    <w:rsid w:val="00B70E40"/>
    <w:rsid w:val="00B71C42"/>
    <w:rsid w:val="00B732CF"/>
    <w:rsid w:val="00B74039"/>
    <w:rsid w:val="00B74F42"/>
    <w:rsid w:val="00B75675"/>
    <w:rsid w:val="00B760F6"/>
    <w:rsid w:val="00B80933"/>
    <w:rsid w:val="00B80A86"/>
    <w:rsid w:val="00B80C3F"/>
    <w:rsid w:val="00B80CC9"/>
    <w:rsid w:val="00B840E4"/>
    <w:rsid w:val="00B87409"/>
    <w:rsid w:val="00B87A77"/>
    <w:rsid w:val="00B900DF"/>
    <w:rsid w:val="00B902F6"/>
    <w:rsid w:val="00B906BB"/>
    <w:rsid w:val="00B90E88"/>
    <w:rsid w:val="00B9118F"/>
    <w:rsid w:val="00B912EF"/>
    <w:rsid w:val="00B91513"/>
    <w:rsid w:val="00B92398"/>
    <w:rsid w:val="00B95FF5"/>
    <w:rsid w:val="00B96BA4"/>
    <w:rsid w:val="00BA0307"/>
    <w:rsid w:val="00BA07D6"/>
    <w:rsid w:val="00BA0CAD"/>
    <w:rsid w:val="00BA0DF7"/>
    <w:rsid w:val="00BA231C"/>
    <w:rsid w:val="00BA24A7"/>
    <w:rsid w:val="00BA2F44"/>
    <w:rsid w:val="00BA3C5A"/>
    <w:rsid w:val="00BA4A5F"/>
    <w:rsid w:val="00BA5AEE"/>
    <w:rsid w:val="00BA653B"/>
    <w:rsid w:val="00BA6F23"/>
    <w:rsid w:val="00BB109D"/>
    <w:rsid w:val="00BB1C3B"/>
    <w:rsid w:val="00BB1F81"/>
    <w:rsid w:val="00BB2306"/>
    <w:rsid w:val="00BB2A90"/>
    <w:rsid w:val="00BB5127"/>
    <w:rsid w:val="00BB5367"/>
    <w:rsid w:val="00BC0F30"/>
    <w:rsid w:val="00BC0FD6"/>
    <w:rsid w:val="00BC11CB"/>
    <w:rsid w:val="00BC2985"/>
    <w:rsid w:val="00BC3BE6"/>
    <w:rsid w:val="00BC43A4"/>
    <w:rsid w:val="00BC6020"/>
    <w:rsid w:val="00BD10FB"/>
    <w:rsid w:val="00BD160A"/>
    <w:rsid w:val="00BD3ECD"/>
    <w:rsid w:val="00BD3F5E"/>
    <w:rsid w:val="00BD442A"/>
    <w:rsid w:val="00BD53BA"/>
    <w:rsid w:val="00BD547F"/>
    <w:rsid w:val="00BD5A67"/>
    <w:rsid w:val="00BD6D8D"/>
    <w:rsid w:val="00BD715C"/>
    <w:rsid w:val="00BD71D9"/>
    <w:rsid w:val="00BE159E"/>
    <w:rsid w:val="00BE38AB"/>
    <w:rsid w:val="00BE5133"/>
    <w:rsid w:val="00BE64F2"/>
    <w:rsid w:val="00BE679B"/>
    <w:rsid w:val="00BE6BA1"/>
    <w:rsid w:val="00BE7C2F"/>
    <w:rsid w:val="00BF026B"/>
    <w:rsid w:val="00BF1528"/>
    <w:rsid w:val="00BF1886"/>
    <w:rsid w:val="00BF1B82"/>
    <w:rsid w:val="00BF1C06"/>
    <w:rsid w:val="00BF32B9"/>
    <w:rsid w:val="00BF5419"/>
    <w:rsid w:val="00BF7CB7"/>
    <w:rsid w:val="00C0055B"/>
    <w:rsid w:val="00C015E5"/>
    <w:rsid w:val="00C036AD"/>
    <w:rsid w:val="00C0436D"/>
    <w:rsid w:val="00C048C2"/>
    <w:rsid w:val="00C0539E"/>
    <w:rsid w:val="00C05C1E"/>
    <w:rsid w:val="00C05C5C"/>
    <w:rsid w:val="00C10B29"/>
    <w:rsid w:val="00C10E82"/>
    <w:rsid w:val="00C10FDB"/>
    <w:rsid w:val="00C11999"/>
    <w:rsid w:val="00C120D6"/>
    <w:rsid w:val="00C122B6"/>
    <w:rsid w:val="00C15D34"/>
    <w:rsid w:val="00C2008B"/>
    <w:rsid w:val="00C20D0B"/>
    <w:rsid w:val="00C21380"/>
    <w:rsid w:val="00C21F6B"/>
    <w:rsid w:val="00C22243"/>
    <w:rsid w:val="00C22E31"/>
    <w:rsid w:val="00C30016"/>
    <w:rsid w:val="00C30E4C"/>
    <w:rsid w:val="00C313B7"/>
    <w:rsid w:val="00C32633"/>
    <w:rsid w:val="00C3373C"/>
    <w:rsid w:val="00C41751"/>
    <w:rsid w:val="00C41B6B"/>
    <w:rsid w:val="00C42773"/>
    <w:rsid w:val="00C43784"/>
    <w:rsid w:val="00C43893"/>
    <w:rsid w:val="00C43F06"/>
    <w:rsid w:val="00C44BF3"/>
    <w:rsid w:val="00C44EDC"/>
    <w:rsid w:val="00C45E94"/>
    <w:rsid w:val="00C505A6"/>
    <w:rsid w:val="00C51FD3"/>
    <w:rsid w:val="00C52C11"/>
    <w:rsid w:val="00C52F4E"/>
    <w:rsid w:val="00C538CF"/>
    <w:rsid w:val="00C56C79"/>
    <w:rsid w:val="00C57BF6"/>
    <w:rsid w:val="00C609C7"/>
    <w:rsid w:val="00C61015"/>
    <w:rsid w:val="00C610A0"/>
    <w:rsid w:val="00C61521"/>
    <w:rsid w:val="00C61C2D"/>
    <w:rsid w:val="00C62D18"/>
    <w:rsid w:val="00C62E63"/>
    <w:rsid w:val="00C63EB7"/>
    <w:rsid w:val="00C66923"/>
    <w:rsid w:val="00C66C56"/>
    <w:rsid w:val="00C66E4B"/>
    <w:rsid w:val="00C70FD4"/>
    <w:rsid w:val="00C72BCD"/>
    <w:rsid w:val="00C72C51"/>
    <w:rsid w:val="00C731AA"/>
    <w:rsid w:val="00C74470"/>
    <w:rsid w:val="00C762E5"/>
    <w:rsid w:val="00C77081"/>
    <w:rsid w:val="00C80CE6"/>
    <w:rsid w:val="00C811C0"/>
    <w:rsid w:val="00C83BE2"/>
    <w:rsid w:val="00C84D48"/>
    <w:rsid w:val="00C85635"/>
    <w:rsid w:val="00C85D9C"/>
    <w:rsid w:val="00C85DF5"/>
    <w:rsid w:val="00C86575"/>
    <w:rsid w:val="00C92B64"/>
    <w:rsid w:val="00C92D7C"/>
    <w:rsid w:val="00C93B7A"/>
    <w:rsid w:val="00C94578"/>
    <w:rsid w:val="00C95A77"/>
    <w:rsid w:val="00C95FF8"/>
    <w:rsid w:val="00C96801"/>
    <w:rsid w:val="00C96AEB"/>
    <w:rsid w:val="00C97FB5"/>
    <w:rsid w:val="00CA0A30"/>
    <w:rsid w:val="00CA1434"/>
    <w:rsid w:val="00CA158F"/>
    <w:rsid w:val="00CA1B69"/>
    <w:rsid w:val="00CA265E"/>
    <w:rsid w:val="00CA305C"/>
    <w:rsid w:val="00CA31DD"/>
    <w:rsid w:val="00CA4310"/>
    <w:rsid w:val="00CA45A3"/>
    <w:rsid w:val="00CA45EA"/>
    <w:rsid w:val="00CA519C"/>
    <w:rsid w:val="00CA6C6A"/>
    <w:rsid w:val="00CB0428"/>
    <w:rsid w:val="00CB2388"/>
    <w:rsid w:val="00CB27E7"/>
    <w:rsid w:val="00CB2B80"/>
    <w:rsid w:val="00CB567C"/>
    <w:rsid w:val="00CB70FE"/>
    <w:rsid w:val="00CB7270"/>
    <w:rsid w:val="00CC2121"/>
    <w:rsid w:val="00CC295F"/>
    <w:rsid w:val="00CC4097"/>
    <w:rsid w:val="00CC4627"/>
    <w:rsid w:val="00CC51B1"/>
    <w:rsid w:val="00CC5940"/>
    <w:rsid w:val="00CC6840"/>
    <w:rsid w:val="00CC7589"/>
    <w:rsid w:val="00CD1396"/>
    <w:rsid w:val="00CD293F"/>
    <w:rsid w:val="00CD4320"/>
    <w:rsid w:val="00CD47BB"/>
    <w:rsid w:val="00CD4E64"/>
    <w:rsid w:val="00CD5803"/>
    <w:rsid w:val="00CD6456"/>
    <w:rsid w:val="00CD66F3"/>
    <w:rsid w:val="00CE1979"/>
    <w:rsid w:val="00CE47BA"/>
    <w:rsid w:val="00CE5395"/>
    <w:rsid w:val="00CE6B74"/>
    <w:rsid w:val="00CF052D"/>
    <w:rsid w:val="00CF12CF"/>
    <w:rsid w:val="00CF14EF"/>
    <w:rsid w:val="00CF1896"/>
    <w:rsid w:val="00CF31CA"/>
    <w:rsid w:val="00CF64FC"/>
    <w:rsid w:val="00CF6C3C"/>
    <w:rsid w:val="00CF71F7"/>
    <w:rsid w:val="00CF7510"/>
    <w:rsid w:val="00D0117D"/>
    <w:rsid w:val="00D016FF"/>
    <w:rsid w:val="00D017A2"/>
    <w:rsid w:val="00D0351D"/>
    <w:rsid w:val="00D04148"/>
    <w:rsid w:val="00D048F5"/>
    <w:rsid w:val="00D04AB3"/>
    <w:rsid w:val="00D04F11"/>
    <w:rsid w:val="00D061F7"/>
    <w:rsid w:val="00D06EFD"/>
    <w:rsid w:val="00D102D5"/>
    <w:rsid w:val="00D1116D"/>
    <w:rsid w:val="00D1245C"/>
    <w:rsid w:val="00D13D28"/>
    <w:rsid w:val="00D14382"/>
    <w:rsid w:val="00D14F2D"/>
    <w:rsid w:val="00D16D16"/>
    <w:rsid w:val="00D17806"/>
    <w:rsid w:val="00D21A1A"/>
    <w:rsid w:val="00D21A76"/>
    <w:rsid w:val="00D21F42"/>
    <w:rsid w:val="00D22FAD"/>
    <w:rsid w:val="00D24AE9"/>
    <w:rsid w:val="00D252B3"/>
    <w:rsid w:val="00D2531D"/>
    <w:rsid w:val="00D30832"/>
    <w:rsid w:val="00D30C65"/>
    <w:rsid w:val="00D310BF"/>
    <w:rsid w:val="00D325C8"/>
    <w:rsid w:val="00D32788"/>
    <w:rsid w:val="00D32FB2"/>
    <w:rsid w:val="00D3356E"/>
    <w:rsid w:val="00D33CF7"/>
    <w:rsid w:val="00D35223"/>
    <w:rsid w:val="00D36A6A"/>
    <w:rsid w:val="00D40396"/>
    <w:rsid w:val="00D4093E"/>
    <w:rsid w:val="00D4320A"/>
    <w:rsid w:val="00D43BB4"/>
    <w:rsid w:val="00D43FC7"/>
    <w:rsid w:val="00D44593"/>
    <w:rsid w:val="00D448CA"/>
    <w:rsid w:val="00D45530"/>
    <w:rsid w:val="00D4577A"/>
    <w:rsid w:val="00D4689E"/>
    <w:rsid w:val="00D46D25"/>
    <w:rsid w:val="00D502D1"/>
    <w:rsid w:val="00D5093C"/>
    <w:rsid w:val="00D5186B"/>
    <w:rsid w:val="00D51AC2"/>
    <w:rsid w:val="00D5424A"/>
    <w:rsid w:val="00D54DCF"/>
    <w:rsid w:val="00D54EE4"/>
    <w:rsid w:val="00D55C64"/>
    <w:rsid w:val="00D575FC"/>
    <w:rsid w:val="00D5790E"/>
    <w:rsid w:val="00D61692"/>
    <w:rsid w:val="00D61F44"/>
    <w:rsid w:val="00D627F0"/>
    <w:rsid w:val="00D6567B"/>
    <w:rsid w:val="00D67909"/>
    <w:rsid w:val="00D67BC5"/>
    <w:rsid w:val="00D7698C"/>
    <w:rsid w:val="00D76ABD"/>
    <w:rsid w:val="00D76B50"/>
    <w:rsid w:val="00D807C7"/>
    <w:rsid w:val="00D809C9"/>
    <w:rsid w:val="00D814E5"/>
    <w:rsid w:val="00D81D4E"/>
    <w:rsid w:val="00D82071"/>
    <w:rsid w:val="00D82226"/>
    <w:rsid w:val="00D82E03"/>
    <w:rsid w:val="00D830C7"/>
    <w:rsid w:val="00D838AC"/>
    <w:rsid w:val="00D843EE"/>
    <w:rsid w:val="00D84D8C"/>
    <w:rsid w:val="00D85F0A"/>
    <w:rsid w:val="00D86753"/>
    <w:rsid w:val="00D86B2A"/>
    <w:rsid w:val="00D90492"/>
    <w:rsid w:val="00D907EF"/>
    <w:rsid w:val="00D916AF"/>
    <w:rsid w:val="00D9183A"/>
    <w:rsid w:val="00D920C3"/>
    <w:rsid w:val="00D92C6E"/>
    <w:rsid w:val="00D92D6C"/>
    <w:rsid w:val="00D930EF"/>
    <w:rsid w:val="00D93921"/>
    <w:rsid w:val="00D944E9"/>
    <w:rsid w:val="00D94A46"/>
    <w:rsid w:val="00D950DE"/>
    <w:rsid w:val="00D959A0"/>
    <w:rsid w:val="00D96D0C"/>
    <w:rsid w:val="00D979B1"/>
    <w:rsid w:val="00DA09CB"/>
    <w:rsid w:val="00DA0E23"/>
    <w:rsid w:val="00DA0F80"/>
    <w:rsid w:val="00DA2C5C"/>
    <w:rsid w:val="00DA3AFD"/>
    <w:rsid w:val="00DA51F1"/>
    <w:rsid w:val="00DA610B"/>
    <w:rsid w:val="00DA7237"/>
    <w:rsid w:val="00DA7DC7"/>
    <w:rsid w:val="00DB0930"/>
    <w:rsid w:val="00DB0F8B"/>
    <w:rsid w:val="00DB1BD5"/>
    <w:rsid w:val="00DB2E59"/>
    <w:rsid w:val="00DB3A80"/>
    <w:rsid w:val="00DB4F9B"/>
    <w:rsid w:val="00DB595D"/>
    <w:rsid w:val="00DB5C46"/>
    <w:rsid w:val="00DC0F19"/>
    <w:rsid w:val="00DC11F2"/>
    <w:rsid w:val="00DC15DF"/>
    <w:rsid w:val="00DC1844"/>
    <w:rsid w:val="00DC3186"/>
    <w:rsid w:val="00DC3C05"/>
    <w:rsid w:val="00DC4BDD"/>
    <w:rsid w:val="00DC4E4F"/>
    <w:rsid w:val="00DC6665"/>
    <w:rsid w:val="00DC7902"/>
    <w:rsid w:val="00DD0EA2"/>
    <w:rsid w:val="00DD3956"/>
    <w:rsid w:val="00DD5357"/>
    <w:rsid w:val="00DD55C3"/>
    <w:rsid w:val="00DD6AD2"/>
    <w:rsid w:val="00DE248A"/>
    <w:rsid w:val="00DE4573"/>
    <w:rsid w:val="00DE5C8A"/>
    <w:rsid w:val="00DE603B"/>
    <w:rsid w:val="00DE6826"/>
    <w:rsid w:val="00DE688B"/>
    <w:rsid w:val="00DE695D"/>
    <w:rsid w:val="00DF3CCE"/>
    <w:rsid w:val="00DF40E9"/>
    <w:rsid w:val="00DF4F34"/>
    <w:rsid w:val="00DF7FE1"/>
    <w:rsid w:val="00E00774"/>
    <w:rsid w:val="00E0164D"/>
    <w:rsid w:val="00E01B39"/>
    <w:rsid w:val="00E01BCA"/>
    <w:rsid w:val="00E02502"/>
    <w:rsid w:val="00E051D9"/>
    <w:rsid w:val="00E05592"/>
    <w:rsid w:val="00E077BB"/>
    <w:rsid w:val="00E07EEB"/>
    <w:rsid w:val="00E112AB"/>
    <w:rsid w:val="00E119B6"/>
    <w:rsid w:val="00E11E25"/>
    <w:rsid w:val="00E11FF4"/>
    <w:rsid w:val="00E12047"/>
    <w:rsid w:val="00E1229C"/>
    <w:rsid w:val="00E13163"/>
    <w:rsid w:val="00E13370"/>
    <w:rsid w:val="00E13B55"/>
    <w:rsid w:val="00E14377"/>
    <w:rsid w:val="00E149EC"/>
    <w:rsid w:val="00E14C0F"/>
    <w:rsid w:val="00E14F96"/>
    <w:rsid w:val="00E15E6B"/>
    <w:rsid w:val="00E16148"/>
    <w:rsid w:val="00E1648D"/>
    <w:rsid w:val="00E1676A"/>
    <w:rsid w:val="00E17977"/>
    <w:rsid w:val="00E203C2"/>
    <w:rsid w:val="00E25B47"/>
    <w:rsid w:val="00E2648C"/>
    <w:rsid w:val="00E31969"/>
    <w:rsid w:val="00E32963"/>
    <w:rsid w:val="00E329B2"/>
    <w:rsid w:val="00E329DD"/>
    <w:rsid w:val="00E33741"/>
    <w:rsid w:val="00E35BAE"/>
    <w:rsid w:val="00E36E7A"/>
    <w:rsid w:val="00E36F4C"/>
    <w:rsid w:val="00E375B4"/>
    <w:rsid w:val="00E40147"/>
    <w:rsid w:val="00E42CB6"/>
    <w:rsid w:val="00E42EAF"/>
    <w:rsid w:val="00E43385"/>
    <w:rsid w:val="00E45BA0"/>
    <w:rsid w:val="00E47570"/>
    <w:rsid w:val="00E50B39"/>
    <w:rsid w:val="00E518DC"/>
    <w:rsid w:val="00E51961"/>
    <w:rsid w:val="00E52575"/>
    <w:rsid w:val="00E55A65"/>
    <w:rsid w:val="00E562F5"/>
    <w:rsid w:val="00E56A4C"/>
    <w:rsid w:val="00E56ED5"/>
    <w:rsid w:val="00E57EF5"/>
    <w:rsid w:val="00E60BF2"/>
    <w:rsid w:val="00E60FE1"/>
    <w:rsid w:val="00E61152"/>
    <w:rsid w:val="00E61D81"/>
    <w:rsid w:val="00E61F18"/>
    <w:rsid w:val="00E6261B"/>
    <w:rsid w:val="00E63D2E"/>
    <w:rsid w:val="00E64C33"/>
    <w:rsid w:val="00E65342"/>
    <w:rsid w:val="00E65434"/>
    <w:rsid w:val="00E66A27"/>
    <w:rsid w:val="00E6716F"/>
    <w:rsid w:val="00E67B32"/>
    <w:rsid w:val="00E70DFF"/>
    <w:rsid w:val="00E71A3D"/>
    <w:rsid w:val="00E75F75"/>
    <w:rsid w:val="00E81681"/>
    <w:rsid w:val="00E817F9"/>
    <w:rsid w:val="00E81AE5"/>
    <w:rsid w:val="00E8229A"/>
    <w:rsid w:val="00E839DB"/>
    <w:rsid w:val="00E84695"/>
    <w:rsid w:val="00E86EF6"/>
    <w:rsid w:val="00E87EEA"/>
    <w:rsid w:val="00E90379"/>
    <w:rsid w:val="00E905B8"/>
    <w:rsid w:val="00E91985"/>
    <w:rsid w:val="00E93AAF"/>
    <w:rsid w:val="00E95F15"/>
    <w:rsid w:val="00E9698A"/>
    <w:rsid w:val="00E96BB6"/>
    <w:rsid w:val="00E96DC5"/>
    <w:rsid w:val="00EA0C5C"/>
    <w:rsid w:val="00EA1885"/>
    <w:rsid w:val="00EA234D"/>
    <w:rsid w:val="00EA465A"/>
    <w:rsid w:val="00EA4C20"/>
    <w:rsid w:val="00EA4F99"/>
    <w:rsid w:val="00EA56D0"/>
    <w:rsid w:val="00EA67E0"/>
    <w:rsid w:val="00EA7A09"/>
    <w:rsid w:val="00EA7EF4"/>
    <w:rsid w:val="00EB05B8"/>
    <w:rsid w:val="00EB06A7"/>
    <w:rsid w:val="00EB14C3"/>
    <w:rsid w:val="00EB1EC1"/>
    <w:rsid w:val="00EB3A54"/>
    <w:rsid w:val="00EB5823"/>
    <w:rsid w:val="00EB5AE9"/>
    <w:rsid w:val="00EB687B"/>
    <w:rsid w:val="00EC2D6F"/>
    <w:rsid w:val="00EC2ECE"/>
    <w:rsid w:val="00EC3DD5"/>
    <w:rsid w:val="00EC4541"/>
    <w:rsid w:val="00EC4DE4"/>
    <w:rsid w:val="00EC53DC"/>
    <w:rsid w:val="00EC584C"/>
    <w:rsid w:val="00EC7835"/>
    <w:rsid w:val="00ED05E1"/>
    <w:rsid w:val="00ED289B"/>
    <w:rsid w:val="00ED3470"/>
    <w:rsid w:val="00ED34CD"/>
    <w:rsid w:val="00ED59E4"/>
    <w:rsid w:val="00ED61C5"/>
    <w:rsid w:val="00ED63FB"/>
    <w:rsid w:val="00EE0D5A"/>
    <w:rsid w:val="00EE4E53"/>
    <w:rsid w:val="00EE59C9"/>
    <w:rsid w:val="00EE5F94"/>
    <w:rsid w:val="00EE6E3C"/>
    <w:rsid w:val="00EE7F0C"/>
    <w:rsid w:val="00EF0FDA"/>
    <w:rsid w:val="00EF16F8"/>
    <w:rsid w:val="00EF476E"/>
    <w:rsid w:val="00EF4FD5"/>
    <w:rsid w:val="00EF79B3"/>
    <w:rsid w:val="00F015B7"/>
    <w:rsid w:val="00F017A1"/>
    <w:rsid w:val="00F01ABD"/>
    <w:rsid w:val="00F0214C"/>
    <w:rsid w:val="00F02340"/>
    <w:rsid w:val="00F03973"/>
    <w:rsid w:val="00F04667"/>
    <w:rsid w:val="00F0479C"/>
    <w:rsid w:val="00F04D45"/>
    <w:rsid w:val="00F04F2E"/>
    <w:rsid w:val="00F057C7"/>
    <w:rsid w:val="00F05A1C"/>
    <w:rsid w:val="00F05F92"/>
    <w:rsid w:val="00F06F8B"/>
    <w:rsid w:val="00F07CE0"/>
    <w:rsid w:val="00F10BC2"/>
    <w:rsid w:val="00F11A13"/>
    <w:rsid w:val="00F11B28"/>
    <w:rsid w:val="00F11C10"/>
    <w:rsid w:val="00F1295A"/>
    <w:rsid w:val="00F13F1E"/>
    <w:rsid w:val="00F152BE"/>
    <w:rsid w:val="00F1662A"/>
    <w:rsid w:val="00F1692D"/>
    <w:rsid w:val="00F16E65"/>
    <w:rsid w:val="00F17835"/>
    <w:rsid w:val="00F209B1"/>
    <w:rsid w:val="00F22188"/>
    <w:rsid w:val="00F2356F"/>
    <w:rsid w:val="00F23E96"/>
    <w:rsid w:val="00F269C6"/>
    <w:rsid w:val="00F27064"/>
    <w:rsid w:val="00F27C69"/>
    <w:rsid w:val="00F308BC"/>
    <w:rsid w:val="00F310AA"/>
    <w:rsid w:val="00F32B75"/>
    <w:rsid w:val="00F33416"/>
    <w:rsid w:val="00F345AD"/>
    <w:rsid w:val="00F348EC"/>
    <w:rsid w:val="00F35124"/>
    <w:rsid w:val="00F35CA1"/>
    <w:rsid w:val="00F35CDB"/>
    <w:rsid w:val="00F3640B"/>
    <w:rsid w:val="00F36BCA"/>
    <w:rsid w:val="00F36DEC"/>
    <w:rsid w:val="00F40B9A"/>
    <w:rsid w:val="00F443FE"/>
    <w:rsid w:val="00F44EFA"/>
    <w:rsid w:val="00F4710C"/>
    <w:rsid w:val="00F47A91"/>
    <w:rsid w:val="00F5322D"/>
    <w:rsid w:val="00F54575"/>
    <w:rsid w:val="00F545CA"/>
    <w:rsid w:val="00F54CCD"/>
    <w:rsid w:val="00F55258"/>
    <w:rsid w:val="00F57037"/>
    <w:rsid w:val="00F5789F"/>
    <w:rsid w:val="00F57900"/>
    <w:rsid w:val="00F57D38"/>
    <w:rsid w:val="00F60013"/>
    <w:rsid w:val="00F60BAC"/>
    <w:rsid w:val="00F60DB5"/>
    <w:rsid w:val="00F60E7E"/>
    <w:rsid w:val="00F60EF9"/>
    <w:rsid w:val="00F61F7E"/>
    <w:rsid w:val="00F64264"/>
    <w:rsid w:val="00F64296"/>
    <w:rsid w:val="00F64503"/>
    <w:rsid w:val="00F6501A"/>
    <w:rsid w:val="00F65A84"/>
    <w:rsid w:val="00F668D6"/>
    <w:rsid w:val="00F669F8"/>
    <w:rsid w:val="00F6772C"/>
    <w:rsid w:val="00F679E2"/>
    <w:rsid w:val="00F67ADB"/>
    <w:rsid w:val="00F67B6A"/>
    <w:rsid w:val="00F71675"/>
    <w:rsid w:val="00F718BF"/>
    <w:rsid w:val="00F74CF2"/>
    <w:rsid w:val="00F753FA"/>
    <w:rsid w:val="00F76D65"/>
    <w:rsid w:val="00F76FF2"/>
    <w:rsid w:val="00F77EBC"/>
    <w:rsid w:val="00F80446"/>
    <w:rsid w:val="00F85E2C"/>
    <w:rsid w:val="00F86D1F"/>
    <w:rsid w:val="00F86E88"/>
    <w:rsid w:val="00F8762B"/>
    <w:rsid w:val="00F876CB"/>
    <w:rsid w:val="00F90DF3"/>
    <w:rsid w:val="00F91CEF"/>
    <w:rsid w:val="00F91FBF"/>
    <w:rsid w:val="00F920CD"/>
    <w:rsid w:val="00F9223D"/>
    <w:rsid w:val="00F9251D"/>
    <w:rsid w:val="00F93A0C"/>
    <w:rsid w:val="00F945C3"/>
    <w:rsid w:val="00F95331"/>
    <w:rsid w:val="00FA2547"/>
    <w:rsid w:val="00FA3070"/>
    <w:rsid w:val="00FA4721"/>
    <w:rsid w:val="00FA5699"/>
    <w:rsid w:val="00FA5C46"/>
    <w:rsid w:val="00FA6012"/>
    <w:rsid w:val="00FA602B"/>
    <w:rsid w:val="00FA665F"/>
    <w:rsid w:val="00FA7C58"/>
    <w:rsid w:val="00FB1E1F"/>
    <w:rsid w:val="00FB351A"/>
    <w:rsid w:val="00FB3798"/>
    <w:rsid w:val="00FB3945"/>
    <w:rsid w:val="00FB46F4"/>
    <w:rsid w:val="00FB573B"/>
    <w:rsid w:val="00FC00B9"/>
    <w:rsid w:val="00FC07F9"/>
    <w:rsid w:val="00FC1C74"/>
    <w:rsid w:val="00FC2C80"/>
    <w:rsid w:val="00FC59FB"/>
    <w:rsid w:val="00FC5C8F"/>
    <w:rsid w:val="00FC5E64"/>
    <w:rsid w:val="00FC6FFC"/>
    <w:rsid w:val="00FC7F49"/>
    <w:rsid w:val="00FD0C01"/>
    <w:rsid w:val="00FD0D6C"/>
    <w:rsid w:val="00FD1B8F"/>
    <w:rsid w:val="00FD3403"/>
    <w:rsid w:val="00FD4DE2"/>
    <w:rsid w:val="00FD53D4"/>
    <w:rsid w:val="00FE0A13"/>
    <w:rsid w:val="00FE1680"/>
    <w:rsid w:val="00FE2126"/>
    <w:rsid w:val="00FE28E0"/>
    <w:rsid w:val="00FE4A82"/>
    <w:rsid w:val="00FE59EE"/>
    <w:rsid w:val="00FE61DE"/>
    <w:rsid w:val="00FE6710"/>
    <w:rsid w:val="00FF4164"/>
    <w:rsid w:val="00FF4726"/>
    <w:rsid w:val="00FF5774"/>
    <w:rsid w:val="00FF68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48950B"/>
  <w15:chartTrackingRefBased/>
  <w15:docId w15:val="{9429AF97-B849-476B-9168-03992D6B4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20"/>
      <w:jc w:val="both"/>
    </w:pPr>
    <w:rPr>
      <w:rFonts w:ascii="Univers" w:hAnsi="Univers"/>
      <w:sz w:val="22"/>
      <w:lang w:val="es-ES_tradnl"/>
    </w:rPr>
  </w:style>
  <w:style w:type="paragraph" w:styleId="Ttulo1">
    <w:name w:val="heading 1"/>
    <w:basedOn w:val="Normal"/>
    <w:next w:val="Normal"/>
    <w:qFormat/>
    <w:pPr>
      <w:keepNext/>
      <w:spacing w:before="240" w:after="60"/>
      <w:jc w:val="center"/>
      <w:outlineLvl w:val="0"/>
    </w:pPr>
    <w:rPr>
      <w:b/>
      <w:kern w:val="28"/>
    </w:rPr>
  </w:style>
  <w:style w:type="paragraph" w:styleId="Ttulo2">
    <w:name w:val="heading 2"/>
    <w:basedOn w:val="Normal"/>
    <w:next w:val="Normal"/>
    <w:qFormat/>
    <w:rsid w:val="005D35A3"/>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5D35A3"/>
    <w:pPr>
      <w:keepNext/>
      <w:spacing w:before="240" w:after="60"/>
      <w:outlineLvl w:val="2"/>
    </w:pPr>
    <w:rPr>
      <w:rFonts w:ascii="Arial" w:hAnsi="Arial" w:cs="Arial"/>
      <w:b/>
      <w:bCs/>
      <w:sz w:val="26"/>
      <w:szCs w:val="26"/>
    </w:rPr>
  </w:style>
  <w:style w:type="paragraph" w:styleId="Ttulo4">
    <w:name w:val="heading 4"/>
    <w:basedOn w:val="Normal"/>
    <w:next w:val="Normal"/>
    <w:qFormat/>
    <w:rsid w:val="00E02502"/>
    <w:pPr>
      <w:keepNext/>
      <w:spacing w:before="240" w:after="60"/>
      <w:jc w:val="left"/>
      <w:outlineLvl w:val="3"/>
    </w:pPr>
    <w:rPr>
      <w:rFonts w:ascii="Times New Roman" w:hAnsi="Times New Roman"/>
      <w:b/>
      <w:bCs/>
      <w:sz w:val="28"/>
      <w:szCs w:val="28"/>
      <w:lang w:val="es-ES"/>
    </w:rPr>
  </w:style>
  <w:style w:type="paragraph" w:styleId="Ttulo5">
    <w:name w:val="heading 5"/>
    <w:basedOn w:val="Normal"/>
    <w:next w:val="Normal"/>
    <w:qFormat/>
    <w:rsid w:val="00E02502"/>
    <w:pPr>
      <w:spacing w:before="240" w:after="60"/>
      <w:jc w:val="left"/>
      <w:outlineLvl w:val="4"/>
    </w:pPr>
    <w:rPr>
      <w:rFonts w:ascii="Times New Roman" w:hAnsi="Times New Roman"/>
      <w:b/>
      <w:bCs/>
      <w:i/>
      <w:iCs/>
      <w:sz w:val="26"/>
      <w:szCs w:val="26"/>
      <w:lang w:val="es-ES"/>
    </w:rPr>
  </w:style>
  <w:style w:type="paragraph" w:styleId="Ttulo6">
    <w:name w:val="heading 6"/>
    <w:basedOn w:val="Normal"/>
    <w:next w:val="Normal"/>
    <w:qFormat/>
    <w:rsid w:val="00E02502"/>
    <w:pPr>
      <w:spacing w:before="240" w:after="60"/>
      <w:jc w:val="left"/>
      <w:outlineLvl w:val="5"/>
    </w:pPr>
    <w:rPr>
      <w:rFonts w:ascii="Times New Roman" w:hAnsi="Times New Roman"/>
      <w:b/>
      <w:bCs/>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1">
    <w:name w:val="Titulo 1"/>
    <w:basedOn w:val="Normal"/>
    <w:pPr>
      <w:jc w:val="center"/>
    </w:pPr>
    <w:rPr>
      <w:b/>
      <w:sz w:val="24"/>
    </w:rPr>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table" w:styleId="Tablaconcuadrcula">
    <w:name w:val="Table Grid"/>
    <w:basedOn w:val="Tablanormal"/>
    <w:rsid w:val="002909E3"/>
    <w:pPr>
      <w:spacing w:after="240"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2909E3"/>
    <w:pPr>
      <w:jc w:val="left"/>
    </w:pPr>
    <w:rPr>
      <w:rFonts w:ascii="Times New Roman" w:hAnsi="Times New Roman"/>
      <w:sz w:val="24"/>
      <w:szCs w:val="24"/>
      <w:lang w:val="es-ES"/>
    </w:rPr>
  </w:style>
  <w:style w:type="paragraph" w:styleId="Textoindependiente2">
    <w:name w:val="Body Text 2"/>
    <w:basedOn w:val="Normal"/>
    <w:rsid w:val="005D35A3"/>
    <w:pPr>
      <w:spacing w:line="480" w:lineRule="auto"/>
    </w:pPr>
  </w:style>
  <w:style w:type="paragraph" w:styleId="Listaconnmeros2">
    <w:name w:val="List Number 2"/>
    <w:basedOn w:val="Normal"/>
    <w:rsid w:val="005D35A3"/>
    <w:pPr>
      <w:spacing w:after="240" w:line="360" w:lineRule="auto"/>
      <w:ind w:left="567"/>
    </w:pPr>
    <w:rPr>
      <w:rFonts w:ascii="Times New Roman" w:hAnsi="Times New Roman"/>
      <w:lang w:eastAsia="en-US"/>
    </w:rPr>
  </w:style>
  <w:style w:type="character" w:styleId="Hipervnculo">
    <w:name w:val="Hyperlink"/>
    <w:uiPriority w:val="99"/>
    <w:rsid w:val="005D35A3"/>
    <w:rPr>
      <w:color w:val="0000FF"/>
      <w:u w:val="single"/>
    </w:rPr>
  </w:style>
  <w:style w:type="paragraph" w:styleId="NormalWeb">
    <w:name w:val="Normal (Web)"/>
    <w:basedOn w:val="Normal"/>
    <w:rsid w:val="005D35A3"/>
    <w:pPr>
      <w:spacing w:before="100" w:beforeAutospacing="1" w:after="100" w:afterAutospacing="1"/>
      <w:jc w:val="left"/>
    </w:pPr>
    <w:rPr>
      <w:rFonts w:ascii="Times New Roman" w:hAnsi="Times New Roman"/>
      <w:sz w:val="24"/>
      <w:szCs w:val="24"/>
      <w:lang w:val="es-ES"/>
    </w:rPr>
  </w:style>
  <w:style w:type="paragraph" w:styleId="Lista">
    <w:name w:val="List"/>
    <w:basedOn w:val="Normal"/>
    <w:rsid w:val="005D35A3"/>
    <w:pPr>
      <w:spacing w:after="0"/>
      <w:ind w:left="283" w:hanging="283"/>
      <w:jc w:val="left"/>
    </w:pPr>
    <w:rPr>
      <w:rFonts w:ascii="Times New Roman" w:hAnsi="Times New Roman"/>
      <w:sz w:val="24"/>
      <w:szCs w:val="24"/>
      <w:lang w:val="es-ES"/>
    </w:rPr>
  </w:style>
  <w:style w:type="paragraph" w:styleId="Lista2">
    <w:name w:val="List 2"/>
    <w:basedOn w:val="Normal"/>
    <w:rsid w:val="005D35A3"/>
    <w:pPr>
      <w:spacing w:after="0"/>
      <w:ind w:left="566" w:hanging="283"/>
      <w:jc w:val="left"/>
    </w:pPr>
    <w:rPr>
      <w:rFonts w:ascii="Times New Roman" w:hAnsi="Times New Roman"/>
      <w:sz w:val="24"/>
      <w:szCs w:val="24"/>
      <w:lang w:val="es-ES"/>
    </w:rPr>
  </w:style>
  <w:style w:type="paragraph" w:styleId="Listaconvietas2">
    <w:name w:val="List Bullet 2"/>
    <w:basedOn w:val="Normal"/>
    <w:rsid w:val="005D35A3"/>
    <w:pPr>
      <w:numPr>
        <w:numId w:val="1"/>
      </w:numPr>
      <w:spacing w:after="0"/>
      <w:jc w:val="left"/>
    </w:pPr>
    <w:rPr>
      <w:rFonts w:ascii="Times New Roman" w:hAnsi="Times New Roman"/>
      <w:sz w:val="24"/>
      <w:szCs w:val="24"/>
      <w:lang w:val="es-ES"/>
    </w:rPr>
  </w:style>
  <w:style w:type="paragraph" w:styleId="Continuarlista2">
    <w:name w:val="List Continue 2"/>
    <w:basedOn w:val="Normal"/>
    <w:rsid w:val="005D35A3"/>
    <w:pPr>
      <w:ind w:left="566"/>
      <w:jc w:val="left"/>
    </w:pPr>
    <w:rPr>
      <w:rFonts w:ascii="Times New Roman" w:hAnsi="Times New Roman"/>
      <w:sz w:val="24"/>
      <w:szCs w:val="24"/>
      <w:lang w:val="es-ES"/>
    </w:rPr>
  </w:style>
  <w:style w:type="paragraph" w:styleId="Textoindependienteprimerasangra">
    <w:name w:val="Body Text First Indent"/>
    <w:basedOn w:val="Textoindependiente"/>
    <w:rsid w:val="005D35A3"/>
    <w:pPr>
      <w:ind w:firstLine="210"/>
    </w:pPr>
  </w:style>
  <w:style w:type="paragraph" w:customStyle="1" w:styleId="ListNumber1">
    <w:name w:val="List Number 1"/>
    <w:basedOn w:val="Normal"/>
    <w:rsid w:val="005D35A3"/>
    <w:pPr>
      <w:spacing w:after="240" w:line="360" w:lineRule="auto"/>
      <w:ind w:left="425"/>
    </w:pPr>
    <w:rPr>
      <w:rFonts w:ascii="Times New Roman" w:hAnsi="Times New Roman"/>
      <w:lang w:eastAsia="en-US"/>
    </w:rPr>
  </w:style>
  <w:style w:type="character" w:customStyle="1" w:styleId="negrita1">
    <w:name w:val="negrita1"/>
    <w:basedOn w:val="Fuentedeprrafopredeter"/>
    <w:rsid w:val="005D35A3"/>
  </w:style>
  <w:style w:type="paragraph" w:styleId="Sangra3detindependiente">
    <w:name w:val="Body Text Indent 3"/>
    <w:basedOn w:val="Normal"/>
    <w:rsid w:val="00E02502"/>
    <w:pPr>
      <w:ind w:left="283"/>
    </w:pPr>
    <w:rPr>
      <w:sz w:val="16"/>
      <w:szCs w:val="16"/>
    </w:rPr>
  </w:style>
  <w:style w:type="character" w:customStyle="1" w:styleId="subrayado1">
    <w:name w:val="subrayado1"/>
    <w:basedOn w:val="Fuentedeprrafopredeter"/>
    <w:rsid w:val="00E02502"/>
  </w:style>
  <w:style w:type="character" w:customStyle="1" w:styleId="destaca-aranzadi1">
    <w:name w:val="destaca-aranzadi1"/>
    <w:rsid w:val="00E02502"/>
    <w:rPr>
      <w:b/>
      <w:bCs/>
      <w:color w:val="E36033"/>
    </w:rPr>
  </w:style>
  <w:style w:type="paragraph" w:styleId="Lista3">
    <w:name w:val="List 3"/>
    <w:basedOn w:val="Normal"/>
    <w:rsid w:val="00E02502"/>
    <w:pPr>
      <w:spacing w:after="0"/>
      <w:ind w:left="849" w:hanging="283"/>
      <w:jc w:val="left"/>
    </w:pPr>
    <w:rPr>
      <w:rFonts w:ascii="Times New Roman" w:hAnsi="Times New Roman"/>
      <w:sz w:val="24"/>
      <w:szCs w:val="24"/>
      <w:lang w:val="es-ES"/>
    </w:rPr>
  </w:style>
  <w:style w:type="paragraph" w:styleId="Lista4">
    <w:name w:val="List 4"/>
    <w:basedOn w:val="Normal"/>
    <w:rsid w:val="00E02502"/>
    <w:pPr>
      <w:spacing w:after="0"/>
      <w:ind w:left="1132" w:hanging="283"/>
      <w:jc w:val="left"/>
    </w:pPr>
    <w:rPr>
      <w:rFonts w:ascii="Times New Roman" w:hAnsi="Times New Roman"/>
      <w:sz w:val="24"/>
      <w:szCs w:val="24"/>
      <w:lang w:val="es-ES"/>
    </w:rPr>
  </w:style>
  <w:style w:type="paragraph" w:styleId="Lista5">
    <w:name w:val="List 5"/>
    <w:basedOn w:val="Normal"/>
    <w:rsid w:val="00E02502"/>
    <w:pPr>
      <w:spacing w:after="0"/>
      <w:ind w:left="1415" w:hanging="283"/>
      <w:jc w:val="left"/>
    </w:pPr>
    <w:rPr>
      <w:rFonts w:ascii="Times New Roman" w:hAnsi="Times New Roman"/>
      <w:sz w:val="24"/>
      <w:szCs w:val="24"/>
      <w:lang w:val="es-ES"/>
    </w:rPr>
  </w:style>
  <w:style w:type="paragraph" w:styleId="Saludo">
    <w:name w:val="Salutation"/>
    <w:basedOn w:val="Normal"/>
    <w:next w:val="Normal"/>
    <w:rsid w:val="00E02502"/>
    <w:pPr>
      <w:spacing w:after="0"/>
      <w:jc w:val="left"/>
    </w:pPr>
    <w:rPr>
      <w:rFonts w:ascii="Times New Roman" w:hAnsi="Times New Roman"/>
      <w:sz w:val="24"/>
      <w:szCs w:val="24"/>
      <w:lang w:val="es-ES"/>
    </w:rPr>
  </w:style>
  <w:style w:type="paragraph" w:styleId="Continuarlista">
    <w:name w:val="List Continue"/>
    <w:basedOn w:val="Normal"/>
    <w:rsid w:val="00E02502"/>
    <w:pPr>
      <w:ind w:left="283"/>
      <w:jc w:val="left"/>
    </w:pPr>
    <w:rPr>
      <w:rFonts w:ascii="Times New Roman" w:hAnsi="Times New Roman"/>
      <w:sz w:val="24"/>
      <w:szCs w:val="24"/>
      <w:lang w:val="es-ES"/>
    </w:rPr>
  </w:style>
  <w:style w:type="paragraph" w:styleId="Continuarlista3">
    <w:name w:val="List Continue 3"/>
    <w:basedOn w:val="Normal"/>
    <w:rsid w:val="00E02502"/>
    <w:pPr>
      <w:ind w:left="849"/>
      <w:jc w:val="left"/>
    </w:pPr>
    <w:rPr>
      <w:rFonts w:ascii="Times New Roman" w:hAnsi="Times New Roman"/>
      <w:sz w:val="24"/>
      <w:szCs w:val="24"/>
      <w:lang w:val="es-ES"/>
    </w:rPr>
  </w:style>
  <w:style w:type="paragraph" w:styleId="Sangradetextonormal">
    <w:name w:val="Body Text Indent"/>
    <w:basedOn w:val="Normal"/>
    <w:rsid w:val="00E02502"/>
    <w:pPr>
      <w:ind w:left="283"/>
      <w:jc w:val="left"/>
    </w:pPr>
    <w:rPr>
      <w:rFonts w:ascii="Times New Roman" w:hAnsi="Times New Roman"/>
      <w:sz w:val="24"/>
      <w:szCs w:val="24"/>
      <w:lang w:val="es-ES"/>
    </w:rPr>
  </w:style>
  <w:style w:type="paragraph" w:styleId="Textoindependienteprimerasangra2">
    <w:name w:val="Body Text First Indent 2"/>
    <w:basedOn w:val="Sangradetextonormal"/>
    <w:rsid w:val="00E02502"/>
    <w:pPr>
      <w:ind w:firstLine="210"/>
    </w:pPr>
  </w:style>
  <w:style w:type="paragraph" w:customStyle="1" w:styleId="josea">
    <w:name w:val="josea"/>
    <w:basedOn w:val="Normal"/>
    <w:rsid w:val="00E02502"/>
    <w:pPr>
      <w:spacing w:before="60" w:line="280" w:lineRule="atLeast"/>
      <w:ind w:left="567" w:hanging="567"/>
    </w:pPr>
    <w:rPr>
      <w:rFonts w:ascii="Arial" w:hAnsi="Arial" w:cs="Arial"/>
      <w:spacing w:val="-2"/>
      <w:sz w:val="20"/>
      <w:lang w:val="es-ES"/>
    </w:rPr>
  </w:style>
  <w:style w:type="paragraph" w:customStyle="1" w:styleId="Contrato">
    <w:name w:val="Contrato"/>
    <w:basedOn w:val="Normal"/>
    <w:rsid w:val="00E02502"/>
    <w:pPr>
      <w:pBdr>
        <w:bottom w:val="single" w:sz="4" w:space="1" w:color="auto"/>
      </w:pBdr>
    </w:pPr>
    <w:rPr>
      <w:rFonts w:ascii="Arial" w:hAnsi="Arial" w:cs="Arial"/>
      <w:b/>
      <w:caps/>
      <w:szCs w:val="22"/>
    </w:rPr>
  </w:style>
  <w:style w:type="character" w:styleId="Hipervnculovisitado">
    <w:name w:val="FollowedHyperlink"/>
    <w:rsid w:val="00E02502"/>
    <w:rPr>
      <w:color w:val="0000FF"/>
      <w:u w:val="single"/>
    </w:rPr>
  </w:style>
  <w:style w:type="paragraph" w:styleId="Textodeglobo">
    <w:name w:val="Balloon Text"/>
    <w:basedOn w:val="Normal"/>
    <w:semiHidden/>
    <w:rsid w:val="00344CA4"/>
    <w:rPr>
      <w:rFonts w:ascii="Tahoma" w:hAnsi="Tahoma" w:cs="Tahoma"/>
      <w:sz w:val="16"/>
      <w:szCs w:val="16"/>
    </w:rPr>
  </w:style>
  <w:style w:type="character" w:styleId="Refdecomentario">
    <w:name w:val="annotation reference"/>
    <w:uiPriority w:val="99"/>
    <w:rsid w:val="00222112"/>
    <w:rPr>
      <w:sz w:val="16"/>
      <w:szCs w:val="16"/>
    </w:rPr>
  </w:style>
  <w:style w:type="paragraph" w:styleId="Textocomentario">
    <w:name w:val="annotation text"/>
    <w:basedOn w:val="Normal"/>
    <w:link w:val="TextocomentarioCar"/>
    <w:uiPriority w:val="99"/>
    <w:rsid w:val="00222112"/>
    <w:rPr>
      <w:sz w:val="20"/>
      <w:lang w:eastAsia="x-none"/>
    </w:rPr>
  </w:style>
  <w:style w:type="character" w:customStyle="1" w:styleId="TextocomentarioCar">
    <w:name w:val="Texto comentario Car"/>
    <w:link w:val="Textocomentario"/>
    <w:rsid w:val="00222112"/>
    <w:rPr>
      <w:rFonts w:ascii="Univers" w:hAnsi="Univers"/>
      <w:lang w:val="es-ES_tradnl"/>
    </w:rPr>
  </w:style>
  <w:style w:type="paragraph" w:styleId="Asuntodelcomentario">
    <w:name w:val="annotation subject"/>
    <w:basedOn w:val="Textocomentario"/>
    <w:next w:val="Textocomentario"/>
    <w:link w:val="AsuntodelcomentarioCar"/>
    <w:rsid w:val="00222112"/>
    <w:rPr>
      <w:b/>
      <w:bCs/>
    </w:rPr>
  </w:style>
  <w:style w:type="character" w:customStyle="1" w:styleId="AsuntodelcomentarioCar">
    <w:name w:val="Asunto del comentario Car"/>
    <w:link w:val="Asuntodelcomentario"/>
    <w:rsid w:val="00222112"/>
    <w:rPr>
      <w:rFonts w:ascii="Univers" w:hAnsi="Univers"/>
      <w:b/>
      <w:bCs/>
      <w:lang w:val="es-ES_tradnl"/>
    </w:rPr>
  </w:style>
  <w:style w:type="paragraph" w:customStyle="1" w:styleId="Style7">
    <w:name w:val="Style 7"/>
    <w:uiPriority w:val="99"/>
    <w:rsid w:val="006F1D31"/>
    <w:pPr>
      <w:widowControl w:val="0"/>
      <w:autoSpaceDE w:val="0"/>
      <w:autoSpaceDN w:val="0"/>
      <w:spacing w:before="36" w:line="264" w:lineRule="auto"/>
      <w:ind w:left="504" w:right="72"/>
      <w:jc w:val="both"/>
    </w:pPr>
    <w:rPr>
      <w:rFonts w:ascii="Bookman Old Style" w:hAnsi="Bookman Old Style" w:cs="Bookman Old Style"/>
      <w:sz w:val="22"/>
      <w:szCs w:val="22"/>
      <w:lang w:val="en-US"/>
    </w:rPr>
  </w:style>
  <w:style w:type="character" w:customStyle="1" w:styleId="TextoindependienteCar">
    <w:name w:val="Texto independiente Car"/>
    <w:link w:val="Textoindependiente"/>
    <w:rsid w:val="00FE4A82"/>
    <w:rPr>
      <w:sz w:val="24"/>
      <w:szCs w:val="24"/>
    </w:rPr>
  </w:style>
  <w:style w:type="paragraph" w:styleId="Prrafodelista">
    <w:name w:val="List Paragraph"/>
    <w:aliases w:val="Viñeta Atos,Viñeta 1,List Bulletized,Viñeta 11,List Bulletized1,Viñeta 12,Viñeta 13,List Bulletized2,Viñeta 111,Normal Párrafo,Párrafo de lista 1,List,Lista1,Lista sin Numerar,Lista11,lista tabla,Titulo tabla,Pá,Bullet,Normal N3,Arial 8"/>
    <w:basedOn w:val="Normal"/>
    <w:link w:val="PrrafodelistaCar"/>
    <w:uiPriority w:val="34"/>
    <w:qFormat/>
    <w:rsid w:val="00974A5F"/>
    <w:pPr>
      <w:ind w:left="708"/>
    </w:pPr>
  </w:style>
  <w:style w:type="character" w:customStyle="1" w:styleId="EncabezadoCar">
    <w:name w:val="Encabezado Car"/>
    <w:link w:val="Encabezado"/>
    <w:uiPriority w:val="99"/>
    <w:rsid w:val="003D2078"/>
    <w:rPr>
      <w:rFonts w:ascii="Univers" w:hAnsi="Univers"/>
      <w:sz w:val="22"/>
      <w:lang w:val="es-ES_tradnl"/>
    </w:rPr>
  </w:style>
  <w:style w:type="paragraph" w:styleId="TDC1">
    <w:name w:val="toc 1"/>
    <w:basedOn w:val="Normal"/>
    <w:next w:val="Normal"/>
    <w:autoRedefine/>
    <w:rsid w:val="00FC00B9"/>
  </w:style>
  <w:style w:type="paragraph" w:customStyle="1" w:styleId="Default">
    <w:name w:val="Default"/>
    <w:rsid w:val="005F30A0"/>
    <w:pPr>
      <w:autoSpaceDE w:val="0"/>
      <w:autoSpaceDN w:val="0"/>
      <w:adjustRightInd w:val="0"/>
    </w:pPr>
    <w:rPr>
      <w:rFonts w:ascii="ENRESA Aroma" w:hAnsi="ENRESA Aroma" w:cs="ENRESA Aroma"/>
      <w:color w:val="000000"/>
      <w:sz w:val="24"/>
      <w:szCs w:val="24"/>
    </w:rPr>
  </w:style>
  <w:style w:type="paragraph" w:styleId="Revisin">
    <w:name w:val="Revision"/>
    <w:hidden/>
    <w:uiPriority w:val="99"/>
    <w:semiHidden/>
    <w:rsid w:val="003F37F9"/>
    <w:rPr>
      <w:rFonts w:ascii="Univers" w:hAnsi="Univers"/>
      <w:sz w:val="22"/>
      <w:lang w:val="es-ES_tradnl"/>
    </w:rPr>
  </w:style>
  <w:style w:type="paragraph" w:customStyle="1" w:styleId="Estilo1">
    <w:name w:val="Estilo1"/>
    <w:basedOn w:val="Normal"/>
    <w:link w:val="Estilo1Car"/>
    <w:autoRedefine/>
    <w:qFormat/>
    <w:rsid w:val="000E7D6F"/>
    <w:pPr>
      <w:numPr>
        <w:numId w:val="2"/>
      </w:numPr>
      <w:shd w:val="clear" w:color="auto" w:fill="FFFFFF"/>
      <w:tabs>
        <w:tab w:val="left" w:pos="709"/>
      </w:tabs>
      <w:spacing w:before="120" w:line="276" w:lineRule="auto"/>
    </w:pPr>
    <w:rPr>
      <w:rFonts w:ascii="ENRESA Aroma Light" w:hAnsi="ENRESA Aroma Light"/>
      <w:b/>
      <w:szCs w:val="22"/>
      <w:u w:val="single"/>
      <w:lang w:val="es-ES"/>
    </w:rPr>
  </w:style>
  <w:style w:type="paragraph" w:customStyle="1" w:styleId="Estilo2">
    <w:name w:val="Estilo2"/>
    <w:basedOn w:val="Estilo1"/>
    <w:link w:val="Estilo2Car"/>
    <w:autoRedefine/>
    <w:qFormat/>
    <w:rsid w:val="004A634A"/>
    <w:pPr>
      <w:numPr>
        <w:ilvl w:val="1"/>
      </w:numPr>
      <w:tabs>
        <w:tab w:val="clear" w:pos="709"/>
        <w:tab w:val="left" w:pos="993"/>
      </w:tabs>
      <w:spacing w:before="200" w:after="200"/>
      <w:ind w:left="993" w:hanging="709"/>
    </w:pPr>
    <w:rPr>
      <w:rFonts w:cs="Arial"/>
      <w:bCs/>
      <w:u w:val="none"/>
    </w:rPr>
  </w:style>
  <w:style w:type="character" w:customStyle="1" w:styleId="Estilo1Car">
    <w:name w:val="Estilo1 Car"/>
    <w:link w:val="Estilo1"/>
    <w:rsid w:val="000E7D6F"/>
    <w:rPr>
      <w:rFonts w:ascii="ENRESA Aroma Light" w:hAnsi="ENRESA Aroma Light"/>
      <w:b/>
      <w:sz w:val="22"/>
      <w:szCs w:val="22"/>
      <w:u w:val="single"/>
      <w:shd w:val="clear" w:color="auto" w:fill="FFFFFF"/>
    </w:rPr>
  </w:style>
  <w:style w:type="paragraph" w:customStyle="1" w:styleId="Estilo3">
    <w:name w:val="Estilo3"/>
    <w:basedOn w:val="Estilo2"/>
    <w:link w:val="Estilo3Car"/>
    <w:autoRedefine/>
    <w:qFormat/>
    <w:rsid w:val="004A634A"/>
    <w:pPr>
      <w:numPr>
        <w:ilvl w:val="2"/>
      </w:numPr>
      <w:tabs>
        <w:tab w:val="clear" w:pos="993"/>
        <w:tab w:val="left" w:pos="1418"/>
      </w:tabs>
      <w:ind w:left="1418" w:hanging="851"/>
    </w:pPr>
  </w:style>
  <w:style w:type="character" w:customStyle="1" w:styleId="Estilo2Car">
    <w:name w:val="Estilo2 Car"/>
    <w:link w:val="Estilo2"/>
    <w:rsid w:val="004A634A"/>
    <w:rPr>
      <w:rFonts w:ascii="ENRESA Aroma Light" w:hAnsi="ENRESA Aroma Light" w:cs="Arial"/>
      <w:b/>
      <w:bCs/>
      <w:sz w:val="22"/>
      <w:szCs w:val="22"/>
      <w:shd w:val="clear" w:color="auto" w:fill="FFFFFF"/>
    </w:rPr>
  </w:style>
  <w:style w:type="paragraph" w:customStyle="1" w:styleId="Estilo4">
    <w:name w:val="Estilo4"/>
    <w:basedOn w:val="Estilo3"/>
    <w:link w:val="Estilo4Car"/>
    <w:autoRedefine/>
    <w:qFormat/>
    <w:rsid w:val="009D048E"/>
    <w:pPr>
      <w:numPr>
        <w:ilvl w:val="3"/>
      </w:numPr>
      <w:tabs>
        <w:tab w:val="clear" w:pos="1418"/>
        <w:tab w:val="left" w:pos="1560"/>
      </w:tabs>
      <w:spacing w:before="120" w:after="120" w:line="260" w:lineRule="exact"/>
      <w:ind w:left="1418"/>
    </w:pPr>
  </w:style>
  <w:style w:type="character" w:customStyle="1" w:styleId="Estilo3Car">
    <w:name w:val="Estilo3 Car"/>
    <w:link w:val="Estilo3"/>
    <w:rsid w:val="004A634A"/>
    <w:rPr>
      <w:rFonts w:ascii="ENRESA Aroma Light" w:hAnsi="ENRESA Aroma Light" w:cs="Arial"/>
      <w:b/>
      <w:bCs/>
      <w:sz w:val="22"/>
      <w:szCs w:val="22"/>
      <w:shd w:val="clear" w:color="auto" w:fill="FFFFFF"/>
    </w:rPr>
  </w:style>
  <w:style w:type="paragraph" w:customStyle="1" w:styleId="Estilo5">
    <w:name w:val="Estilo5"/>
    <w:basedOn w:val="Estilo4"/>
    <w:link w:val="Estilo5Car"/>
    <w:autoRedefine/>
    <w:qFormat/>
    <w:rsid w:val="00D950DE"/>
    <w:pPr>
      <w:numPr>
        <w:ilvl w:val="4"/>
      </w:numPr>
      <w:tabs>
        <w:tab w:val="left" w:pos="2268"/>
      </w:tabs>
      <w:ind w:left="2268" w:hanging="1134"/>
    </w:pPr>
  </w:style>
  <w:style w:type="character" w:customStyle="1" w:styleId="Estilo4Car">
    <w:name w:val="Estilo4 Car"/>
    <w:link w:val="Estilo4"/>
    <w:rsid w:val="009D048E"/>
    <w:rPr>
      <w:rFonts w:ascii="ENRESA Aroma Light" w:hAnsi="ENRESA Aroma Light" w:cs="Arial"/>
      <w:b/>
      <w:bCs/>
      <w:sz w:val="22"/>
      <w:szCs w:val="22"/>
      <w:shd w:val="clear" w:color="auto" w:fill="FFFFFF"/>
    </w:rPr>
  </w:style>
  <w:style w:type="character" w:customStyle="1" w:styleId="PiedepginaCar">
    <w:name w:val="Pie de página Car"/>
    <w:link w:val="Piedepgina"/>
    <w:uiPriority w:val="99"/>
    <w:rsid w:val="00342DC5"/>
    <w:rPr>
      <w:rFonts w:ascii="Univers" w:hAnsi="Univers"/>
      <w:sz w:val="22"/>
      <w:lang w:val="es-ES_tradnl"/>
    </w:rPr>
  </w:style>
  <w:style w:type="character" w:customStyle="1" w:styleId="Estilo5Car">
    <w:name w:val="Estilo5 Car"/>
    <w:link w:val="Estilo5"/>
    <w:rsid w:val="00D950DE"/>
    <w:rPr>
      <w:rFonts w:ascii="ENRESA Aroma Light" w:hAnsi="ENRESA Aroma Light" w:cs="Arial"/>
      <w:b/>
      <w:bCs/>
      <w:sz w:val="22"/>
      <w:szCs w:val="22"/>
      <w:shd w:val="clear" w:color="auto" w:fill="FFFFFF"/>
    </w:rPr>
  </w:style>
  <w:style w:type="character" w:customStyle="1" w:styleId="PrrafodelistaCar">
    <w:name w:val="Párrafo de lista Car"/>
    <w:aliases w:val="Viñeta Atos Car,Viñeta 1 Car,List Bulletized Car,Viñeta 11 Car,List Bulletized1 Car,Viñeta 12 Car,Viñeta 13 Car,List Bulletized2 Car,Viñeta 111 Car,Normal Párrafo Car,Párrafo de lista 1 Car,List Car,Lista1 Car,Lista sin Numerar Car"/>
    <w:link w:val="Prrafodelista"/>
    <w:uiPriority w:val="34"/>
    <w:qFormat/>
    <w:locked/>
    <w:rsid w:val="00655D8B"/>
    <w:rPr>
      <w:rFonts w:ascii="Univers" w:hAnsi="Univers"/>
      <w:sz w:val="22"/>
      <w:lang w:val="es-ES_tradnl"/>
    </w:rPr>
  </w:style>
  <w:style w:type="table" w:customStyle="1" w:styleId="Tablaconcuadrcula1">
    <w:name w:val="Tabla con cuadrícula1"/>
    <w:rsid w:val="00993F7C"/>
    <w:rPr>
      <w:rFonts w:ascii="Calibri" w:hAnsi="Calibri"/>
      <w:sz w:val="22"/>
      <w:szCs w:val="22"/>
    </w:rPr>
    <w:tblPr>
      <w:tblCellMar>
        <w:top w:w="0" w:type="dxa"/>
        <w:left w:w="0" w:type="dxa"/>
        <w:bottom w:w="0" w:type="dxa"/>
        <w:right w:w="0" w:type="dxa"/>
      </w:tblCellMar>
    </w:tblPr>
  </w:style>
  <w:style w:type="paragraph" w:styleId="Textonotapie">
    <w:name w:val="footnote text"/>
    <w:basedOn w:val="Normal"/>
    <w:link w:val="TextonotapieCar"/>
    <w:uiPriority w:val="99"/>
    <w:unhideWhenUsed/>
    <w:rsid w:val="006D4079"/>
    <w:pPr>
      <w:spacing w:after="0"/>
      <w:ind w:left="10" w:hanging="10"/>
    </w:pPr>
    <w:rPr>
      <w:rFonts w:ascii="Times New Roman" w:hAnsi="Times New Roman"/>
      <w:color w:val="000000"/>
      <w:sz w:val="20"/>
      <w:lang w:val="es-ES"/>
    </w:rPr>
  </w:style>
  <w:style w:type="character" w:customStyle="1" w:styleId="TextonotapieCar">
    <w:name w:val="Texto nota pie Car"/>
    <w:link w:val="Textonotapie"/>
    <w:uiPriority w:val="99"/>
    <w:rsid w:val="006D4079"/>
    <w:rPr>
      <w:color w:val="000000"/>
    </w:rPr>
  </w:style>
  <w:style w:type="character" w:styleId="Refdenotaalpie">
    <w:name w:val="footnote reference"/>
    <w:unhideWhenUsed/>
    <w:rsid w:val="006D4079"/>
    <w:rPr>
      <w:vertAlign w:val="superscript"/>
    </w:rPr>
  </w:style>
  <w:style w:type="character" w:customStyle="1" w:styleId="TextocomentarioCar1">
    <w:name w:val="Texto comentario Car1"/>
    <w:uiPriority w:val="99"/>
    <w:rsid w:val="00B70E40"/>
    <w:rPr>
      <w:rFonts w:ascii="Arial" w:eastAsia="Times New Roman" w:hAnsi="Arial" w:cs="Arial"/>
      <w:sz w:val="20"/>
      <w:szCs w:val="20"/>
      <w:lang w:eastAsia="es-ES"/>
    </w:rPr>
  </w:style>
  <w:style w:type="character" w:styleId="Mencinsinresolver">
    <w:name w:val="Unresolved Mention"/>
    <w:uiPriority w:val="99"/>
    <w:semiHidden/>
    <w:unhideWhenUsed/>
    <w:rsid w:val="00674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548">
      <w:bodyDiv w:val="1"/>
      <w:marLeft w:val="0"/>
      <w:marRight w:val="0"/>
      <w:marTop w:val="0"/>
      <w:marBottom w:val="0"/>
      <w:divBdr>
        <w:top w:val="none" w:sz="0" w:space="0" w:color="auto"/>
        <w:left w:val="none" w:sz="0" w:space="0" w:color="auto"/>
        <w:bottom w:val="none" w:sz="0" w:space="0" w:color="auto"/>
        <w:right w:val="none" w:sz="0" w:space="0" w:color="auto"/>
      </w:divBdr>
    </w:div>
    <w:div w:id="236325829">
      <w:bodyDiv w:val="1"/>
      <w:marLeft w:val="0"/>
      <w:marRight w:val="0"/>
      <w:marTop w:val="0"/>
      <w:marBottom w:val="0"/>
      <w:divBdr>
        <w:top w:val="none" w:sz="0" w:space="0" w:color="auto"/>
        <w:left w:val="none" w:sz="0" w:space="0" w:color="auto"/>
        <w:bottom w:val="none" w:sz="0" w:space="0" w:color="auto"/>
        <w:right w:val="none" w:sz="0" w:space="0" w:color="auto"/>
      </w:divBdr>
    </w:div>
    <w:div w:id="264073521">
      <w:bodyDiv w:val="1"/>
      <w:marLeft w:val="0"/>
      <w:marRight w:val="0"/>
      <w:marTop w:val="0"/>
      <w:marBottom w:val="0"/>
      <w:divBdr>
        <w:top w:val="none" w:sz="0" w:space="0" w:color="auto"/>
        <w:left w:val="none" w:sz="0" w:space="0" w:color="auto"/>
        <w:bottom w:val="none" w:sz="0" w:space="0" w:color="auto"/>
        <w:right w:val="none" w:sz="0" w:space="0" w:color="auto"/>
      </w:divBdr>
    </w:div>
    <w:div w:id="422604771">
      <w:bodyDiv w:val="1"/>
      <w:marLeft w:val="0"/>
      <w:marRight w:val="0"/>
      <w:marTop w:val="0"/>
      <w:marBottom w:val="0"/>
      <w:divBdr>
        <w:top w:val="none" w:sz="0" w:space="0" w:color="auto"/>
        <w:left w:val="none" w:sz="0" w:space="0" w:color="auto"/>
        <w:bottom w:val="none" w:sz="0" w:space="0" w:color="auto"/>
        <w:right w:val="none" w:sz="0" w:space="0" w:color="auto"/>
      </w:divBdr>
    </w:div>
    <w:div w:id="469173986">
      <w:bodyDiv w:val="1"/>
      <w:marLeft w:val="0"/>
      <w:marRight w:val="0"/>
      <w:marTop w:val="0"/>
      <w:marBottom w:val="0"/>
      <w:divBdr>
        <w:top w:val="none" w:sz="0" w:space="0" w:color="auto"/>
        <w:left w:val="none" w:sz="0" w:space="0" w:color="auto"/>
        <w:bottom w:val="none" w:sz="0" w:space="0" w:color="auto"/>
        <w:right w:val="none" w:sz="0" w:space="0" w:color="auto"/>
      </w:divBdr>
    </w:div>
    <w:div w:id="481504843">
      <w:bodyDiv w:val="1"/>
      <w:marLeft w:val="0"/>
      <w:marRight w:val="0"/>
      <w:marTop w:val="0"/>
      <w:marBottom w:val="0"/>
      <w:divBdr>
        <w:top w:val="none" w:sz="0" w:space="0" w:color="auto"/>
        <w:left w:val="none" w:sz="0" w:space="0" w:color="auto"/>
        <w:bottom w:val="none" w:sz="0" w:space="0" w:color="auto"/>
        <w:right w:val="none" w:sz="0" w:space="0" w:color="auto"/>
      </w:divBdr>
    </w:div>
    <w:div w:id="678048466">
      <w:bodyDiv w:val="1"/>
      <w:marLeft w:val="0"/>
      <w:marRight w:val="0"/>
      <w:marTop w:val="0"/>
      <w:marBottom w:val="0"/>
      <w:divBdr>
        <w:top w:val="none" w:sz="0" w:space="0" w:color="auto"/>
        <w:left w:val="none" w:sz="0" w:space="0" w:color="auto"/>
        <w:bottom w:val="none" w:sz="0" w:space="0" w:color="auto"/>
        <w:right w:val="none" w:sz="0" w:space="0" w:color="auto"/>
      </w:divBdr>
    </w:div>
    <w:div w:id="768739072">
      <w:bodyDiv w:val="1"/>
      <w:marLeft w:val="0"/>
      <w:marRight w:val="0"/>
      <w:marTop w:val="0"/>
      <w:marBottom w:val="0"/>
      <w:divBdr>
        <w:top w:val="none" w:sz="0" w:space="0" w:color="auto"/>
        <w:left w:val="none" w:sz="0" w:space="0" w:color="auto"/>
        <w:bottom w:val="none" w:sz="0" w:space="0" w:color="auto"/>
        <w:right w:val="none" w:sz="0" w:space="0" w:color="auto"/>
      </w:divBdr>
    </w:div>
    <w:div w:id="777986530">
      <w:bodyDiv w:val="1"/>
      <w:marLeft w:val="0"/>
      <w:marRight w:val="0"/>
      <w:marTop w:val="0"/>
      <w:marBottom w:val="0"/>
      <w:divBdr>
        <w:top w:val="none" w:sz="0" w:space="0" w:color="auto"/>
        <w:left w:val="none" w:sz="0" w:space="0" w:color="auto"/>
        <w:bottom w:val="none" w:sz="0" w:space="0" w:color="auto"/>
        <w:right w:val="none" w:sz="0" w:space="0" w:color="auto"/>
      </w:divBdr>
    </w:div>
    <w:div w:id="919369150">
      <w:bodyDiv w:val="1"/>
      <w:marLeft w:val="0"/>
      <w:marRight w:val="0"/>
      <w:marTop w:val="0"/>
      <w:marBottom w:val="0"/>
      <w:divBdr>
        <w:top w:val="none" w:sz="0" w:space="0" w:color="auto"/>
        <w:left w:val="none" w:sz="0" w:space="0" w:color="auto"/>
        <w:bottom w:val="none" w:sz="0" w:space="0" w:color="auto"/>
        <w:right w:val="none" w:sz="0" w:space="0" w:color="auto"/>
      </w:divBdr>
    </w:div>
    <w:div w:id="928269465">
      <w:bodyDiv w:val="1"/>
      <w:marLeft w:val="0"/>
      <w:marRight w:val="0"/>
      <w:marTop w:val="0"/>
      <w:marBottom w:val="0"/>
      <w:divBdr>
        <w:top w:val="none" w:sz="0" w:space="0" w:color="auto"/>
        <w:left w:val="none" w:sz="0" w:space="0" w:color="auto"/>
        <w:bottom w:val="none" w:sz="0" w:space="0" w:color="auto"/>
        <w:right w:val="none" w:sz="0" w:space="0" w:color="auto"/>
      </w:divBdr>
    </w:div>
    <w:div w:id="930047817">
      <w:bodyDiv w:val="1"/>
      <w:marLeft w:val="0"/>
      <w:marRight w:val="0"/>
      <w:marTop w:val="0"/>
      <w:marBottom w:val="0"/>
      <w:divBdr>
        <w:top w:val="none" w:sz="0" w:space="0" w:color="auto"/>
        <w:left w:val="none" w:sz="0" w:space="0" w:color="auto"/>
        <w:bottom w:val="none" w:sz="0" w:space="0" w:color="auto"/>
        <w:right w:val="none" w:sz="0" w:space="0" w:color="auto"/>
      </w:divBdr>
    </w:div>
    <w:div w:id="934829467">
      <w:bodyDiv w:val="1"/>
      <w:marLeft w:val="0"/>
      <w:marRight w:val="0"/>
      <w:marTop w:val="0"/>
      <w:marBottom w:val="0"/>
      <w:divBdr>
        <w:top w:val="none" w:sz="0" w:space="0" w:color="auto"/>
        <w:left w:val="none" w:sz="0" w:space="0" w:color="auto"/>
        <w:bottom w:val="none" w:sz="0" w:space="0" w:color="auto"/>
        <w:right w:val="none" w:sz="0" w:space="0" w:color="auto"/>
      </w:divBdr>
    </w:div>
    <w:div w:id="1030033188">
      <w:bodyDiv w:val="1"/>
      <w:marLeft w:val="0"/>
      <w:marRight w:val="0"/>
      <w:marTop w:val="0"/>
      <w:marBottom w:val="0"/>
      <w:divBdr>
        <w:top w:val="none" w:sz="0" w:space="0" w:color="auto"/>
        <w:left w:val="none" w:sz="0" w:space="0" w:color="auto"/>
        <w:bottom w:val="none" w:sz="0" w:space="0" w:color="auto"/>
        <w:right w:val="none" w:sz="0" w:space="0" w:color="auto"/>
      </w:divBdr>
    </w:div>
    <w:div w:id="1104030827">
      <w:bodyDiv w:val="1"/>
      <w:marLeft w:val="0"/>
      <w:marRight w:val="0"/>
      <w:marTop w:val="0"/>
      <w:marBottom w:val="0"/>
      <w:divBdr>
        <w:top w:val="none" w:sz="0" w:space="0" w:color="auto"/>
        <w:left w:val="none" w:sz="0" w:space="0" w:color="auto"/>
        <w:bottom w:val="none" w:sz="0" w:space="0" w:color="auto"/>
        <w:right w:val="none" w:sz="0" w:space="0" w:color="auto"/>
      </w:divBdr>
    </w:div>
    <w:div w:id="1136415698">
      <w:bodyDiv w:val="1"/>
      <w:marLeft w:val="0"/>
      <w:marRight w:val="0"/>
      <w:marTop w:val="0"/>
      <w:marBottom w:val="0"/>
      <w:divBdr>
        <w:top w:val="none" w:sz="0" w:space="0" w:color="auto"/>
        <w:left w:val="none" w:sz="0" w:space="0" w:color="auto"/>
        <w:bottom w:val="none" w:sz="0" w:space="0" w:color="auto"/>
        <w:right w:val="none" w:sz="0" w:space="0" w:color="auto"/>
      </w:divBdr>
    </w:div>
    <w:div w:id="1140148056">
      <w:bodyDiv w:val="1"/>
      <w:marLeft w:val="0"/>
      <w:marRight w:val="0"/>
      <w:marTop w:val="0"/>
      <w:marBottom w:val="0"/>
      <w:divBdr>
        <w:top w:val="none" w:sz="0" w:space="0" w:color="auto"/>
        <w:left w:val="none" w:sz="0" w:space="0" w:color="auto"/>
        <w:bottom w:val="none" w:sz="0" w:space="0" w:color="auto"/>
        <w:right w:val="none" w:sz="0" w:space="0" w:color="auto"/>
      </w:divBdr>
    </w:div>
    <w:div w:id="1237785305">
      <w:bodyDiv w:val="1"/>
      <w:marLeft w:val="0"/>
      <w:marRight w:val="0"/>
      <w:marTop w:val="0"/>
      <w:marBottom w:val="0"/>
      <w:divBdr>
        <w:top w:val="none" w:sz="0" w:space="0" w:color="auto"/>
        <w:left w:val="none" w:sz="0" w:space="0" w:color="auto"/>
        <w:bottom w:val="none" w:sz="0" w:space="0" w:color="auto"/>
        <w:right w:val="none" w:sz="0" w:space="0" w:color="auto"/>
      </w:divBdr>
    </w:div>
    <w:div w:id="1304235418">
      <w:bodyDiv w:val="1"/>
      <w:marLeft w:val="0"/>
      <w:marRight w:val="0"/>
      <w:marTop w:val="0"/>
      <w:marBottom w:val="0"/>
      <w:divBdr>
        <w:top w:val="none" w:sz="0" w:space="0" w:color="auto"/>
        <w:left w:val="none" w:sz="0" w:space="0" w:color="auto"/>
        <w:bottom w:val="none" w:sz="0" w:space="0" w:color="auto"/>
        <w:right w:val="none" w:sz="0" w:space="0" w:color="auto"/>
      </w:divBdr>
    </w:div>
    <w:div w:id="1396004786">
      <w:bodyDiv w:val="1"/>
      <w:marLeft w:val="0"/>
      <w:marRight w:val="0"/>
      <w:marTop w:val="0"/>
      <w:marBottom w:val="0"/>
      <w:divBdr>
        <w:top w:val="none" w:sz="0" w:space="0" w:color="auto"/>
        <w:left w:val="none" w:sz="0" w:space="0" w:color="auto"/>
        <w:bottom w:val="none" w:sz="0" w:space="0" w:color="auto"/>
        <w:right w:val="none" w:sz="0" w:space="0" w:color="auto"/>
      </w:divBdr>
    </w:div>
    <w:div w:id="1411850551">
      <w:bodyDiv w:val="1"/>
      <w:marLeft w:val="0"/>
      <w:marRight w:val="0"/>
      <w:marTop w:val="0"/>
      <w:marBottom w:val="0"/>
      <w:divBdr>
        <w:top w:val="none" w:sz="0" w:space="0" w:color="auto"/>
        <w:left w:val="none" w:sz="0" w:space="0" w:color="auto"/>
        <w:bottom w:val="none" w:sz="0" w:space="0" w:color="auto"/>
        <w:right w:val="none" w:sz="0" w:space="0" w:color="auto"/>
      </w:divBdr>
    </w:div>
    <w:div w:id="1430396290">
      <w:bodyDiv w:val="1"/>
      <w:marLeft w:val="0"/>
      <w:marRight w:val="0"/>
      <w:marTop w:val="0"/>
      <w:marBottom w:val="0"/>
      <w:divBdr>
        <w:top w:val="none" w:sz="0" w:space="0" w:color="auto"/>
        <w:left w:val="none" w:sz="0" w:space="0" w:color="auto"/>
        <w:bottom w:val="none" w:sz="0" w:space="0" w:color="auto"/>
        <w:right w:val="none" w:sz="0" w:space="0" w:color="auto"/>
      </w:divBdr>
    </w:div>
    <w:div w:id="1447581682">
      <w:bodyDiv w:val="1"/>
      <w:marLeft w:val="0"/>
      <w:marRight w:val="0"/>
      <w:marTop w:val="0"/>
      <w:marBottom w:val="0"/>
      <w:divBdr>
        <w:top w:val="none" w:sz="0" w:space="0" w:color="auto"/>
        <w:left w:val="none" w:sz="0" w:space="0" w:color="auto"/>
        <w:bottom w:val="none" w:sz="0" w:space="0" w:color="auto"/>
        <w:right w:val="none" w:sz="0" w:space="0" w:color="auto"/>
      </w:divBdr>
    </w:div>
    <w:div w:id="1453286972">
      <w:bodyDiv w:val="1"/>
      <w:marLeft w:val="0"/>
      <w:marRight w:val="0"/>
      <w:marTop w:val="0"/>
      <w:marBottom w:val="0"/>
      <w:divBdr>
        <w:top w:val="none" w:sz="0" w:space="0" w:color="auto"/>
        <w:left w:val="none" w:sz="0" w:space="0" w:color="auto"/>
        <w:bottom w:val="none" w:sz="0" w:space="0" w:color="auto"/>
        <w:right w:val="none" w:sz="0" w:space="0" w:color="auto"/>
      </w:divBdr>
    </w:div>
    <w:div w:id="1467506539">
      <w:bodyDiv w:val="1"/>
      <w:marLeft w:val="0"/>
      <w:marRight w:val="0"/>
      <w:marTop w:val="0"/>
      <w:marBottom w:val="0"/>
      <w:divBdr>
        <w:top w:val="none" w:sz="0" w:space="0" w:color="auto"/>
        <w:left w:val="none" w:sz="0" w:space="0" w:color="auto"/>
        <w:bottom w:val="none" w:sz="0" w:space="0" w:color="auto"/>
        <w:right w:val="none" w:sz="0" w:space="0" w:color="auto"/>
      </w:divBdr>
    </w:div>
    <w:div w:id="1484852966">
      <w:bodyDiv w:val="1"/>
      <w:marLeft w:val="0"/>
      <w:marRight w:val="0"/>
      <w:marTop w:val="0"/>
      <w:marBottom w:val="0"/>
      <w:divBdr>
        <w:top w:val="none" w:sz="0" w:space="0" w:color="auto"/>
        <w:left w:val="none" w:sz="0" w:space="0" w:color="auto"/>
        <w:bottom w:val="none" w:sz="0" w:space="0" w:color="auto"/>
        <w:right w:val="none" w:sz="0" w:space="0" w:color="auto"/>
      </w:divBdr>
    </w:div>
    <w:div w:id="1599287356">
      <w:bodyDiv w:val="1"/>
      <w:marLeft w:val="0"/>
      <w:marRight w:val="0"/>
      <w:marTop w:val="0"/>
      <w:marBottom w:val="0"/>
      <w:divBdr>
        <w:top w:val="none" w:sz="0" w:space="0" w:color="auto"/>
        <w:left w:val="none" w:sz="0" w:space="0" w:color="auto"/>
        <w:bottom w:val="none" w:sz="0" w:space="0" w:color="auto"/>
        <w:right w:val="none" w:sz="0" w:space="0" w:color="auto"/>
      </w:divBdr>
    </w:div>
    <w:div w:id="1635788185">
      <w:bodyDiv w:val="1"/>
      <w:marLeft w:val="0"/>
      <w:marRight w:val="0"/>
      <w:marTop w:val="0"/>
      <w:marBottom w:val="0"/>
      <w:divBdr>
        <w:top w:val="none" w:sz="0" w:space="0" w:color="auto"/>
        <w:left w:val="none" w:sz="0" w:space="0" w:color="auto"/>
        <w:bottom w:val="none" w:sz="0" w:space="0" w:color="auto"/>
        <w:right w:val="none" w:sz="0" w:space="0" w:color="auto"/>
      </w:divBdr>
    </w:div>
    <w:div w:id="1722050814">
      <w:bodyDiv w:val="1"/>
      <w:marLeft w:val="0"/>
      <w:marRight w:val="0"/>
      <w:marTop w:val="0"/>
      <w:marBottom w:val="0"/>
      <w:divBdr>
        <w:top w:val="none" w:sz="0" w:space="0" w:color="auto"/>
        <w:left w:val="none" w:sz="0" w:space="0" w:color="auto"/>
        <w:bottom w:val="none" w:sz="0" w:space="0" w:color="auto"/>
        <w:right w:val="none" w:sz="0" w:space="0" w:color="auto"/>
      </w:divBdr>
    </w:div>
    <w:div w:id="1801461160">
      <w:bodyDiv w:val="1"/>
      <w:marLeft w:val="0"/>
      <w:marRight w:val="0"/>
      <w:marTop w:val="0"/>
      <w:marBottom w:val="0"/>
      <w:divBdr>
        <w:top w:val="none" w:sz="0" w:space="0" w:color="auto"/>
        <w:left w:val="none" w:sz="0" w:space="0" w:color="auto"/>
        <w:bottom w:val="none" w:sz="0" w:space="0" w:color="auto"/>
        <w:right w:val="none" w:sz="0" w:space="0" w:color="auto"/>
      </w:divBdr>
    </w:div>
    <w:div w:id="1948847998">
      <w:bodyDiv w:val="1"/>
      <w:marLeft w:val="0"/>
      <w:marRight w:val="0"/>
      <w:marTop w:val="0"/>
      <w:marBottom w:val="0"/>
      <w:divBdr>
        <w:top w:val="none" w:sz="0" w:space="0" w:color="auto"/>
        <w:left w:val="none" w:sz="0" w:space="0" w:color="auto"/>
        <w:bottom w:val="none" w:sz="0" w:space="0" w:color="auto"/>
        <w:right w:val="none" w:sz="0" w:space="0" w:color="auto"/>
      </w:divBdr>
    </w:div>
    <w:div w:id="205399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GOA\Configuraci&#243;n%20local\Archivos%20temporales%20de%20Internet\Content.IE5\HMGHOEKD\Procedimiento%20tipo_AROMA%5b1%5d.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0E42E925AEB0D428E82179EA616534B" ma:contentTypeVersion="18" ma:contentTypeDescription="Crear nuevo documento." ma:contentTypeScope="" ma:versionID="1dced74177ca58c90a2aac2bc5f76599">
  <xsd:schema xmlns:xsd="http://www.w3.org/2001/XMLSchema" xmlns:xs="http://www.w3.org/2001/XMLSchema" xmlns:p="http://schemas.microsoft.com/office/2006/metadata/properties" xmlns:ns2="5c136f9e-4c62-4529-96d7-4d45c08bd7fe" xmlns:ns3="09521594-1c3f-4dc0-883b-87d08b31ebb9" targetNamespace="http://schemas.microsoft.com/office/2006/metadata/properties" ma:root="true" ma:fieldsID="81e1c4613f75191139d3b9ef16b3da60" ns2:_="" ns3:_="">
    <xsd:import namespace="5c136f9e-4c62-4529-96d7-4d45c08bd7fe"/>
    <xsd:import namespace="09521594-1c3f-4dc0-883b-87d08b31eb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136f9e-4c62-4529-96d7-4d45c08bd7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24008f0c-77cc-4ac8-b256-0f6140b0949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521594-1c3f-4dc0-883b-87d08b31ebb9"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37489d52-0c8c-469c-8e97-b41cc147591a}" ma:internalName="TaxCatchAll" ma:showField="CatchAllData" ma:web="09521594-1c3f-4dc0-883b-87d08b31eb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c136f9e-4c62-4529-96d7-4d45c08bd7fe">
      <Terms xmlns="http://schemas.microsoft.com/office/infopath/2007/PartnerControls"/>
    </lcf76f155ced4ddcb4097134ff3c332f>
    <TaxCatchAll xmlns="09521594-1c3f-4dc0-883b-87d08b31ebb9"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F0FA49-4070-4421-AA3B-6069008D856D}">
  <ds:schemaRefs>
    <ds:schemaRef ds:uri="http://schemas.microsoft.com/sharepoint/v3/contenttype/forms"/>
  </ds:schemaRefs>
</ds:datastoreItem>
</file>

<file path=customXml/itemProps2.xml><?xml version="1.0" encoding="utf-8"?>
<ds:datastoreItem xmlns:ds="http://schemas.openxmlformats.org/officeDocument/2006/customXml" ds:itemID="{3F7459FE-B239-481C-9E2F-C4F4B7B2A05D}"/>
</file>

<file path=customXml/itemProps3.xml><?xml version="1.0" encoding="utf-8"?>
<ds:datastoreItem xmlns:ds="http://schemas.openxmlformats.org/officeDocument/2006/customXml" ds:itemID="{A79FA819-35B8-4EE2-A684-5111ADBBCB65}">
  <ds:schemaRefs>
    <ds:schemaRef ds:uri="http://schemas.microsoft.com/sharepoint/v3/contenttype/forms"/>
  </ds:schemaRefs>
</ds:datastoreItem>
</file>

<file path=customXml/itemProps4.xml><?xml version="1.0" encoding="utf-8"?>
<ds:datastoreItem xmlns:ds="http://schemas.openxmlformats.org/officeDocument/2006/customXml" ds:itemID="{DB68074A-85FA-4D10-9666-348166C77FEC}">
  <ds:schemaRefs>
    <ds:schemaRef ds:uri="http://schemas.microsoft.com/office/2006/metadata/properties"/>
    <ds:schemaRef ds:uri="http://schemas.microsoft.com/office/infopath/2007/PartnerControls"/>
    <ds:schemaRef ds:uri="5c136f9e-4c62-4529-96d7-4d45c08bd7fe"/>
    <ds:schemaRef ds:uri="09521594-1c3f-4dc0-883b-87d08b31ebb9"/>
  </ds:schemaRefs>
</ds:datastoreItem>
</file>

<file path=customXml/itemProps5.xml><?xml version="1.0" encoding="utf-8"?>
<ds:datastoreItem xmlns:ds="http://schemas.openxmlformats.org/officeDocument/2006/customXml" ds:itemID="{17EDD196-BDCD-434D-9CC4-33EECA435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Procedimiento tipo_AROMA[1]</Template>
  <TotalTime>12</TotalTime>
  <Pages>1</Pages>
  <Words>208</Words>
  <Characters>1170</Characters>
  <Application>Microsoft Office Word</Application>
  <DocSecurity>8</DocSecurity>
  <Lines>36</Lines>
  <Paragraphs>10</Paragraphs>
  <ScaleCrop>false</ScaleCrop>
  <HeadingPairs>
    <vt:vector size="2" baseType="variant">
      <vt:variant>
        <vt:lpstr>Título</vt:lpstr>
      </vt:variant>
      <vt:variant>
        <vt:i4>1</vt:i4>
      </vt:variant>
    </vt:vector>
  </HeadingPairs>
  <TitlesOfParts>
    <vt:vector size="1" baseType="lpstr">
      <vt:lpstr> </vt:lpstr>
    </vt:vector>
  </TitlesOfParts>
  <Company>ENRESA</Company>
  <LinksUpToDate>false</LinksUpToDate>
  <CharactersWithSpaces>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motm</dc:creator>
  <cp:keywords/>
  <dc:description/>
  <cp:lastModifiedBy>Pérez Morales, Javier</cp:lastModifiedBy>
  <cp:revision>19</cp:revision>
  <cp:lastPrinted>2022-11-30T10:28:00Z</cp:lastPrinted>
  <dcterms:created xsi:type="dcterms:W3CDTF">2025-11-17T12:14:00Z</dcterms:created>
  <dcterms:modified xsi:type="dcterms:W3CDTF">2026-03-10T08:53:00Z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262214b-4402-4fd7-9e7a-cd3557d9ab45_Enabled">
    <vt:lpwstr>True</vt:lpwstr>
  </property>
  <property fmtid="{D5CDD505-2E9C-101B-9397-08002B2CF9AE}" pid="3" name="MSIP_Label_3262214b-4402-4fd7-9e7a-cd3557d9ab45_SiteId">
    <vt:lpwstr>d3d40c49-151b-4845-b6de-f08b75bdb984</vt:lpwstr>
  </property>
  <property fmtid="{D5CDD505-2E9C-101B-9397-08002B2CF9AE}" pid="4" name="MSIP_Label_3262214b-4402-4fd7-9e7a-cd3557d9ab45_Owner">
    <vt:lpwstr>MPEG@enresa.es</vt:lpwstr>
  </property>
  <property fmtid="{D5CDD505-2E9C-101B-9397-08002B2CF9AE}" pid="5" name="MSIP_Label_3262214b-4402-4fd7-9e7a-cd3557d9ab45_SetDate">
    <vt:lpwstr>2019-11-14T12:17:54.7274483Z</vt:lpwstr>
  </property>
  <property fmtid="{D5CDD505-2E9C-101B-9397-08002B2CF9AE}" pid="6" name="MSIP_Label_3262214b-4402-4fd7-9e7a-cd3557d9ab45_Name">
    <vt:lpwstr>Pública</vt:lpwstr>
  </property>
  <property fmtid="{D5CDD505-2E9C-101B-9397-08002B2CF9AE}" pid="7" name="MSIP_Label_3262214b-4402-4fd7-9e7a-cd3557d9ab45_Application">
    <vt:lpwstr>Microsoft Azure Information Protection</vt:lpwstr>
  </property>
  <property fmtid="{D5CDD505-2E9C-101B-9397-08002B2CF9AE}" pid="8" name="MSIP_Label_3262214b-4402-4fd7-9e7a-cd3557d9ab45_ActionId">
    <vt:lpwstr>2c23fe0d-e545-42bf-a6e7-25776bd84ec4</vt:lpwstr>
  </property>
  <property fmtid="{D5CDD505-2E9C-101B-9397-08002B2CF9AE}" pid="9" name="MSIP_Label_3262214b-4402-4fd7-9e7a-cd3557d9ab45_Extended_MSFT_Method">
    <vt:lpwstr>Automatic</vt:lpwstr>
  </property>
  <property fmtid="{D5CDD505-2E9C-101B-9397-08002B2CF9AE}" pid="10" name="Sensitivity">
    <vt:lpwstr>Pública</vt:lpwstr>
  </property>
  <property fmtid="{D5CDD505-2E9C-101B-9397-08002B2CF9AE}" pid="11" name="ContentTypeId">
    <vt:lpwstr>0x01010030E42E925AEB0D428E82179EA616534B</vt:lpwstr>
  </property>
  <property fmtid="{D5CDD505-2E9C-101B-9397-08002B2CF9AE}" pid="12" name="MediaServiceImageTags">
    <vt:lpwstr/>
  </property>
</Properties>
</file>