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BD0963A" w:rsidR="003168CF" w:rsidRPr="00153003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153003">
        <w:rPr>
          <w:rFonts w:ascii="ENRESA Aroma Light" w:hAnsi="ENRESA Aroma Light" w:cs="Arial"/>
          <w:szCs w:val="22"/>
          <w:lang w:val="es-ES"/>
        </w:rPr>
        <w:t xml:space="preserve">declara de forma responsable en </w:t>
      </w:r>
      <w:r w:rsidRPr="008F100D">
        <w:rPr>
          <w:rFonts w:ascii="ENRESA Aroma Light" w:hAnsi="ENRESA Aroma Light" w:cs="Arial"/>
          <w:szCs w:val="22"/>
          <w:lang w:val="es-ES"/>
        </w:rPr>
        <w:t xml:space="preserve">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153003">
        <w:rPr>
          <w:rFonts w:ascii="ENRESA Aroma Light" w:hAnsi="ENRESA Aroma Light" w:cs="Arial"/>
          <w:szCs w:val="22"/>
          <w:lang w:val="es-ES"/>
        </w:rPr>
        <w:t>que</w:t>
      </w:r>
      <w:r w:rsidR="00153003" w:rsidRPr="00153003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9275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6"/>
        <w:gridCol w:w="6"/>
        <w:gridCol w:w="2558"/>
        <w:gridCol w:w="1275"/>
      </w:tblGrid>
      <w:tr w:rsidR="006F0D0B" w:rsidRPr="0068296F" w14:paraId="1D5CD30A" w14:textId="77777777" w:rsidTr="00DA561A">
        <w:trPr>
          <w:trHeight w:val="938"/>
        </w:trPr>
        <w:tc>
          <w:tcPr>
            <w:tcW w:w="5442" w:type="dxa"/>
            <w:gridSpan w:val="2"/>
            <w:tcBorders>
              <w:top w:val="single" w:sz="8" w:space="0" w:color="000000"/>
              <w:left w:val="single" w:sz="8" w:space="0" w:color="auto"/>
              <w:bottom w:val="nil"/>
              <w:right w:val="single" w:sz="4" w:space="0" w:color="auto"/>
            </w:tcBorders>
            <w:shd w:val="clear" w:color="auto" w:fill="B3E5A1" w:themeFill="accent6" w:themeFillTint="66"/>
            <w:vAlign w:val="center"/>
            <w:hideMark/>
          </w:tcPr>
          <w:p w14:paraId="57AED978" w14:textId="77777777" w:rsidR="006F0D0B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CRITERIO</w:t>
            </w:r>
          </w:p>
          <w:p w14:paraId="69D9A7BC" w14:textId="77777777" w:rsidR="006F0D0B" w:rsidRPr="0068296F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Cs w:val="22"/>
              </w:rPr>
            </w:pPr>
          </w:p>
        </w:tc>
        <w:tc>
          <w:tcPr>
            <w:tcW w:w="2558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B3E5A1" w:themeFill="accent6" w:themeFillTint="66"/>
            <w:vAlign w:val="center"/>
          </w:tcPr>
          <w:p w14:paraId="5E04BAA6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 w:rsidRPr="00036712"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Si OFERTA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B3E5A1" w:themeFill="accent6" w:themeFillTint="66"/>
          </w:tcPr>
          <w:p w14:paraId="76796CF6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</w:p>
          <w:p w14:paraId="2B560078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 w:rsidRPr="00036712"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NO OFERTA</w:t>
            </w:r>
          </w:p>
        </w:tc>
      </w:tr>
      <w:tr w:rsidR="006F0D0B" w:rsidRPr="00036712" w14:paraId="6C434B82" w14:textId="77777777" w:rsidTr="00DA561A">
        <w:trPr>
          <w:trHeight w:val="85"/>
        </w:trPr>
        <w:tc>
          <w:tcPr>
            <w:tcW w:w="5436" w:type="dxa"/>
            <w:tcBorders>
              <w:top w:val="single" w:sz="8" w:space="0" w:color="000000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8D923" w14:textId="77777777" w:rsidR="006F0D0B" w:rsidRPr="00BB4633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</w:rPr>
            </w:pPr>
            <w:r w:rsidRPr="00036712"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</w:rPr>
              <w:t>Director de proyecto</w:t>
            </w:r>
          </w:p>
        </w:tc>
        <w:tc>
          <w:tcPr>
            <w:tcW w:w="3839" w:type="dxa"/>
            <w:gridSpan w:val="3"/>
            <w:tcBorders>
              <w:top w:val="single" w:sz="8" w:space="0" w:color="000000"/>
              <w:left w:val="single" w:sz="4" w:space="0" w:color="auto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0D4ED787" w14:textId="77777777" w:rsidR="006F0D0B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  <w:p w14:paraId="24AF1848" w14:textId="77777777" w:rsidR="006F0D0B" w:rsidRPr="00036712" w:rsidRDefault="006F0D0B" w:rsidP="00DA561A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6F0D0B" w:rsidRPr="00036712" w14:paraId="2F0CA16E" w14:textId="77777777" w:rsidTr="00DA561A">
        <w:trPr>
          <w:trHeight w:val="605"/>
        </w:trPr>
        <w:tc>
          <w:tcPr>
            <w:tcW w:w="5442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B4B3C2" w14:textId="77777777" w:rsidR="006F0D0B" w:rsidRPr="00036712" w:rsidRDefault="006F0D0B" w:rsidP="00DA561A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 w:rsidRPr="00FC78F1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Experiencia 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adicional, superior a la exigida como solvencia técnica, </w:t>
            </w:r>
            <w:r w:rsidRPr="00FC78F1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en la coordinación y supervisión de 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trabajos de diseño de </w:t>
            </w:r>
            <w:r w:rsidRPr="00FC78F1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proyectos de construcción de balsas, vertederos o almacenes de residuos con impermeabilización de láminas de PEAD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.</w:t>
            </w:r>
          </w:p>
        </w:tc>
        <w:tc>
          <w:tcPr>
            <w:tcW w:w="255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6B610B4A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488671861" w:edGrp="everyone"/>
            <w:permEnd w:id="1488671861"/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4FB12CB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755662456" w:edGrp="everyone"/>
            <w:permEnd w:id="1755662456"/>
          </w:p>
        </w:tc>
      </w:tr>
      <w:tr w:rsidR="006F0D0B" w:rsidRPr="00036712" w14:paraId="4C8D4C94" w14:textId="77777777" w:rsidTr="00D70817">
        <w:trPr>
          <w:trHeight w:val="1050"/>
        </w:trPr>
        <w:tc>
          <w:tcPr>
            <w:tcW w:w="5442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1299CED5" w14:textId="77777777" w:rsidR="006F0D0B" w:rsidRPr="0003671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25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07B00" w14:textId="77777777" w:rsidR="006F0D0B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En caso afirmativo, nº de años completos de experiencia adicional:  </w:t>
            </w:r>
            <w:permStart w:id="966137274" w:edGrp="everyone" w:colFirst="1" w:colLast="1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______________</w:t>
            </w:r>
            <w:permEnd w:id="966137274"/>
          </w:p>
          <w:p w14:paraId="749B7C9F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 w:themeFill="background1"/>
          </w:tcPr>
          <w:p w14:paraId="0C08E6DC" w14:textId="77777777" w:rsidR="006F0D0B" w:rsidRPr="00036712" w:rsidRDefault="006F0D0B" w:rsidP="00DA561A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6F0D0B" w:rsidRPr="00036712" w14:paraId="024F9370" w14:textId="77777777" w:rsidTr="00DA561A">
        <w:trPr>
          <w:trHeight w:val="834"/>
        </w:trPr>
        <w:tc>
          <w:tcPr>
            <w:tcW w:w="544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BFAE9E" w14:textId="77777777" w:rsidR="006F0D0B" w:rsidRPr="00FA67CF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permStart w:id="1649043371" w:edGrp="everyone" w:colFirst="1" w:colLast="1"/>
            <w:permStart w:id="1096548643" w:edGrp="everyone" w:colFirst="2" w:colLast="2"/>
            <w:r w:rsidRPr="00FA67CF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Experiencia en trabajos de diseño de almacenes definitivos en superficie de residuos radiactivos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ACFF8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293E81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permEnd w:id="1649043371"/>
      <w:permEnd w:id="1096548643"/>
      <w:tr w:rsidR="006F0D0B" w:rsidRPr="00036712" w14:paraId="4EE96017" w14:textId="77777777" w:rsidTr="00DA561A">
        <w:trPr>
          <w:trHeight w:val="505"/>
        </w:trPr>
        <w:tc>
          <w:tcPr>
            <w:tcW w:w="544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D7E87C" w14:textId="77777777" w:rsidR="006F0D0B" w:rsidRPr="00BB4633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  <w:r w:rsidRPr="00FA67CF"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  <w:t>Ingeniero de proyecto</w:t>
            </w:r>
          </w:p>
        </w:tc>
        <w:tc>
          <w:tcPr>
            <w:tcW w:w="3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12FEAAC1" w14:textId="77777777" w:rsidR="006F0D0B" w:rsidRPr="0003671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6F0D0B" w:rsidRPr="00036712" w14:paraId="14EFE899" w14:textId="77777777" w:rsidTr="00DA561A">
        <w:trPr>
          <w:trHeight w:val="551"/>
        </w:trPr>
        <w:tc>
          <w:tcPr>
            <w:tcW w:w="5442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18321D" w14:textId="77777777" w:rsidR="006F0D0B" w:rsidRPr="00BB4633" w:rsidRDefault="006F0D0B" w:rsidP="00DA561A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 w:rsidRPr="00FA67CF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Experiencia 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adicional, superior a la exigida como solvencia técnica, </w:t>
            </w:r>
            <w:r w:rsidRPr="00FA67CF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en la coordinación y supervisión de 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trabajos de diseño de </w:t>
            </w:r>
            <w:r w:rsidRPr="00FA67CF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proyectos de construcción de balsas, vertederos o almacenes de residuos con impermeabilización de láminas de PEAD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.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47619F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169568892" w:edGrp="everyone"/>
            <w:permEnd w:id="1169568892"/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14:paraId="7678D77E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770654516" w:edGrp="everyone"/>
            <w:permEnd w:id="1770654516"/>
          </w:p>
        </w:tc>
      </w:tr>
      <w:tr w:rsidR="006F0D0B" w:rsidRPr="00036712" w14:paraId="03368145" w14:textId="77777777" w:rsidTr="00DA561A">
        <w:trPr>
          <w:trHeight w:val="550"/>
        </w:trPr>
        <w:tc>
          <w:tcPr>
            <w:tcW w:w="5442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2BAF7BE" w14:textId="77777777" w:rsidR="006F0D0B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BF1CC5" w14:textId="77777777" w:rsidR="006F0D0B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En caso afirmativo, nº de años completos de experiencia adicional:  </w:t>
            </w:r>
            <w:permStart w:id="40640443" w:edGrp="everyone" w:colFirst="1" w:colLast="1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______________</w:t>
            </w:r>
            <w:permEnd w:id="40640443"/>
          </w:p>
          <w:p w14:paraId="63BFAF38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4BB1E8A3" w14:textId="77777777" w:rsidR="006F0D0B" w:rsidRPr="00036712" w:rsidRDefault="006F0D0B" w:rsidP="00DA561A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6F0D0B" w:rsidRPr="00036712" w14:paraId="2C056788" w14:textId="77777777" w:rsidTr="00DA561A">
        <w:trPr>
          <w:trHeight w:val="708"/>
        </w:trPr>
        <w:tc>
          <w:tcPr>
            <w:tcW w:w="5442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5D09F58D" w14:textId="77777777" w:rsidR="006F0D0B" w:rsidRPr="00E85DA1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</w:rPr>
            </w:pPr>
            <w:permStart w:id="1297427607" w:edGrp="everyone" w:colFirst="1" w:colLast="1"/>
            <w:permStart w:id="1323268135" w:edGrp="everyone" w:colFirst="2" w:colLast="2"/>
            <w:r w:rsidRPr="00E85DA1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Experiencia en trabajos de diseño de almacenes definitivos en superficie de residuos radiactivos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E18FC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B16892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permEnd w:id="1297427607"/>
      <w:permEnd w:id="1323268135"/>
      <w:tr w:rsidR="006F0D0B" w:rsidRPr="00036712" w14:paraId="382D37FC" w14:textId="77777777" w:rsidTr="00DA561A">
        <w:trPr>
          <w:trHeight w:val="596"/>
        </w:trPr>
        <w:tc>
          <w:tcPr>
            <w:tcW w:w="5442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6661929D" w14:textId="77777777" w:rsidR="006F0D0B" w:rsidRPr="00D43D1C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  <w:r w:rsidRPr="00E85DA1"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  <w:t>Director de Obra</w:t>
            </w:r>
          </w:p>
        </w:tc>
        <w:tc>
          <w:tcPr>
            <w:tcW w:w="3833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48427271" w14:textId="77777777" w:rsidR="006F0D0B" w:rsidRPr="00036712" w:rsidRDefault="006F0D0B" w:rsidP="00DA561A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6F0D0B" w:rsidRPr="00036712" w14:paraId="1DEDCBEF" w14:textId="77777777" w:rsidTr="00DA561A">
        <w:trPr>
          <w:trHeight w:val="699"/>
        </w:trPr>
        <w:tc>
          <w:tcPr>
            <w:tcW w:w="544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9C99DB5" w14:textId="77777777" w:rsidR="006F0D0B" w:rsidRPr="00036712" w:rsidRDefault="006F0D0B" w:rsidP="00DA561A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 w:rsidRPr="00E85DA1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Experiencia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 adicional, superior a la exigida como solvencia técnica, </w:t>
            </w:r>
            <w:r w:rsidRPr="00E85DA1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en el control de ejecución y supervisión de obra civil de construcción de balsas, vertederos o almacenes de residuos con impermeabilización de láminas de PEAD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B3F675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615322789" w:edGrp="everyone"/>
            <w:permEnd w:id="615322789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4102A7D7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371825113" w:edGrp="everyone"/>
            <w:permEnd w:id="1371825113"/>
          </w:p>
        </w:tc>
      </w:tr>
      <w:tr w:rsidR="006F0D0B" w:rsidRPr="00036712" w14:paraId="1795DE56" w14:textId="77777777" w:rsidTr="00DA561A">
        <w:trPr>
          <w:trHeight w:val="577"/>
        </w:trPr>
        <w:tc>
          <w:tcPr>
            <w:tcW w:w="5442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6B547B8" w14:textId="77777777" w:rsidR="006F0D0B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8D4B04" w14:textId="77777777" w:rsidR="006F0D0B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En caso afirmativo, nº de años completos de experiencia adicional:  </w:t>
            </w:r>
            <w:permStart w:id="406595383" w:edGrp="everyone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______________</w:t>
            </w:r>
            <w:permEnd w:id="406595383"/>
          </w:p>
          <w:p w14:paraId="4E83A4E1" w14:textId="77777777" w:rsidR="006F0D0B" w:rsidRPr="0003671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2B593012" w14:textId="77777777" w:rsidR="006F0D0B" w:rsidRPr="0003671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6F0D0B" w:rsidRPr="00036712" w14:paraId="5EB0502F" w14:textId="77777777" w:rsidTr="00DA561A">
        <w:trPr>
          <w:trHeight w:val="510"/>
        </w:trPr>
        <w:tc>
          <w:tcPr>
            <w:tcW w:w="544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B7F3AC4" w14:textId="77777777" w:rsidR="006F0D0B" w:rsidRPr="00FE3556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  <w:r w:rsidRPr="002403E5"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  <w:lastRenderedPageBreak/>
              <w:t>Director de Ejecución</w:t>
            </w:r>
          </w:p>
        </w:tc>
        <w:tc>
          <w:tcPr>
            <w:tcW w:w="383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0AFE73E2" w14:textId="77777777" w:rsidR="006F0D0B" w:rsidRPr="0003671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6F0D0B" w:rsidRPr="007B3557" w14:paraId="3811F233" w14:textId="77777777" w:rsidTr="00DA561A">
        <w:trPr>
          <w:trHeight w:val="644"/>
        </w:trPr>
        <w:tc>
          <w:tcPr>
            <w:tcW w:w="5442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D0105EC" w14:textId="77777777" w:rsidR="006F0D0B" w:rsidRDefault="006F0D0B" w:rsidP="00DA561A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 w:rsidRPr="002403E5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Experiencia 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adicional, superior a la exigida como solvencia técnica, </w:t>
            </w:r>
            <w:r w:rsidRPr="002403E5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en el control de ejecución y supervisión de obra civil de construcción de balsas, vertederos o almacenes de residuos con impermeabilización de láminas de PEAD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4D0953" w14:textId="77777777" w:rsidR="006F0D0B" w:rsidRPr="00036712" w:rsidRDefault="006F0D0B" w:rsidP="00DA561A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permStart w:id="1862954197" w:edGrp="everyone"/>
            <w:permEnd w:id="1862954197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756B7FC7" w14:textId="77777777" w:rsidR="006F0D0B" w:rsidRPr="00036712" w:rsidRDefault="006F0D0B" w:rsidP="00DA561A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permStart w:id="1229657387" w:edGrp="everyone"/>
            <w:permEnd w:id="1229657387"/>
          </w:p>
        </w:tc>
      </w:tr>
      <w:tr w:rsidR="006F0D0B" w:rsidRPr="007B3557" w14:paraId="26A4D711" w14:textId="77777777" w:rsidTr="00DA561A">
        <w:trPr>
          <w:trHeight w:val="433"/>
        </w:trPr>
        <w:tc>
          <w:tcPr>
            <w:tcW w:w="5442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3856093" w14:textId="77777777" w:rsidR="006F0D0B" w:rsidRPr="002403E5" w:rsidRDefault="006F0D0B" w:rsidP="00DA561A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D6BD45" w14:textId="77777777" w:rsidR="006F0D0B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En caso afirmativo, nº de años completos de experiencia adicional:  </w:t>
            </w:r>
            <w:permStart w:id="459345310" w:edGrp="everyone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____________</w:t>
            </w:r>
            <w:permEnd w:id="459345310"/>
          </w:p>
          <w:p w14:paraId="1F27E00D" w14:textId="77777777" w:rsidR="006F0D0B" w:rsidRPr="00FE3556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57CB2059" w14:textId="77777777" w:rsidR="006F0D0B" w:rsidRPr="00036712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</w:p>
        </w:tc>
      </w:tr>
    </w:tbl>
    <w:p w14:paraId="1CDB6DC3" w14:textId="77777777" w:rsidR="006F0D0B" w:rsidRDefault="006F0D0B" w:rsidP="006F0D0B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Cs w:val="22"/>
          <w:lang w:val="es-ES"/>
        </w:rPr>
      </w:pPr>
    </w:p>
    <w:p w14:paraId="290E895D" w14:textId="77777777" w:rsidR="006F0D0B" w:rsidRDefault="006F0D0B" w:rsidP="006F0D0B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Cs w:val="22"/>
          <w:lang w:val="es-ES"/>
        </w:rPr>
      </w:pPr>
      <w:r w:rsidRPr="00076607">
        <w:rPr>
          <w:rFonts w:ascii="ENRESA Aroma Light" w:hAnsi="ENRESA Aroma Light"/>
          <w:b/>
          <w:bCs/>
          <w:szCs w:val="22"/>
          <w:lang w:val="es-ES"/>
        </w:rPr>
        <w:t xml:space="preserve">Para acreditar la experiencia </w:t>
      </w:r>
      <w:r w:rsidRPr="00076607">
        <w:rPr>
          <w:rFonts w:ascii="ENRESA Aroma Light" w:hAnsi="ENRESA Aroma Light"/>
          <w:b/>
          <w:bCs/>
          <w:szCs w:val="22"/>
          <w:u w:val="single"/>
          <w:lang w:val="es-ES"/>
        </w:rPr>
        <w:t>se completará la siguiente tabla por cada perfil ofertado</w:t>
      </w:r>
      <w:r w:rsidRPr="00076607">
        <w:rPr>
          <w:rFonts w:ascii="ENRESA Aroma Light" w:hAnsi="ENRESA Aroma Light"/>
          <w:b/>
          <w:bCs/>
          <w:szCs w:val="22"/>
          <w:lang w:val="es-ES"/>
        </w:rPr>
        <w:t xml:space="preserve">, en la que </w:t>
      </w:r>
      <w:r w:rsidRPr="00076607">
        <w:rPr>
          <w:rFonts w:ascii="ENRESA Aroma Light" w:hAnsi="ENRESA Aroma Light"/>
          <w:b/>
          <w:bCs/>
          <w:szCs w:val="22"/>
          <w:u w:val="single"/>
          <w:lang w:val="es-ES"/>
        </w:rPr>
        <w:t>NO se incluirán</w:t>
      </w:r>
      <w:r w:rsidRPr="00076607">
        <w:rPr>
          <w:rFonts w:ascii="ENRESA Aroma Light" w:hAnsi="ENRESA Aroma Light"/>
          <w:b/>
          <w:bCs/>
          <w:szCs w:val="22"/>
          <w:lang w:val="es-ES"/>
        </w:rPr>
        <w:t xml:space="preserve"> los trabajos/experiencia exigida como solvencia técnica:</w:t>
      </w:r>
    </w:p>
    <w:tbl>
      <w:tblPr>
        <w:tblW w:w="11199" w:type="dxa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1132"/>
        <w:gridCol w:w="1130"/>
        <w:gridCol w:w="1412"/>
        <w:gridCol w:w="1429"/>
        <w:gridCol w:w="1559"/>
      </w:tblGrid>
      <w:tr w:rsidR="006F0D0B" w:rsidRPr="00201182" w14:paraId="4C6D4D52" w14:textId="77777777" w:rsidTr="00DA561A">
        <w:trPr>
          <w:trHeight w:val="300"/>
        </w:trPr>
        <w:tc>
          <w:tcPr>
            <w:tcW w:w="4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19F15C92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Nombre y apellidos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B790921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 </w:t>
            </w:r>
            <w:permStart w:id="1862171962" w:edGrp="everyone"/>
            <w:permEnd w:id="1862171962"/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602AC1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D54F9F0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4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005657F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1395F9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6F0D0B" w:rsidRPr="00076607" w14:paraId="2FD3898F" w14:textId="77777777" w:rsidTr="00DA561A">
        <w:trPr>
          <w:trHeight w:val="30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183C10CB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Perfil</w:t>
            </w:r>
          </w:p>
        </w:tc>
        <w:tc>
          <w:tcPr>
            <w:tcW w:w="666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535CF298" w14:textId="77777777" w:rsidR="006F0D0B" w:rsidRPr="00076607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</w:rPr>
              <w:t>Director</w:t>
            </w:r>
            <w:r w:rsidRPr="00076607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</w:rPr>
              <w:t xml:space="preserve"> de proyecto</w:t>
            </w:r>
          </w:p>
        </w:tc>
      </w:tr>
      <w:tr w:rsidR="006F0D0B" w:rsidRPr="00201182" w14:paraId="1F7AB42D" w14:textId="77777777" w:rsidTr="00DA561A">
        <w:trPr>
          <w:trHeight w:val="423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</w:tcPr>
          <w:p w14:paraId="615112B5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EXPERIENCIA PROFESIONAL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7E4788D6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Instalación / Proyecto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195966D7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Cliente / Promotor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15CB0B91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Tarea/Actividad</w:t>
            </w:r>
          </w:p>
        </w:tc>
        <w:tc>
          <w:tcPr>
            <w:tcW w:w="142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29877BC4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4DA3C99F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fin</w:t>
            </w:r>
          </w:p>
        </w:tc>
      </w:tr>
      <w:tr w:rsidR="006F0D0B" w:rsidRPr="00201182" w14:paraId="706BA5D6" w14:textId="77777777" w:rsidTr="00DA561A">
        <w:trPr>
          <w:trHeight w:val="300"/>
        </w:trPr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EECE7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3297D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B9CDF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DBF3F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4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0C2EC27C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78E7D1E1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</w:tr>
      <w:tr w:rsidR="006F0D0B" w:rsidRPr="00201182" w14:paraId="57BA7001" w14:textId="77777777" w:rsidTr="00DA561A">
        <w:trPr>
          <w:trHeight w:val="30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01BE" w14:textId="77777777" w:rsidR="006F0D0B" w:rsidRPr="00AE13B9" w:rsidRDefault="006F0D0B" w:rsidP="00DA561A">
            <w:pPr>
              <w:spacing w:after="0"/>
              <w:rPr>
                <w:rFonts w:ascii="ENRESA Aroma Light" w:hAnsi="ENRESA Aroma Light" w:cs="Calibri"/>
                <w:color w:val="EE0000"/>
                <w:sz w:val="20"/>
                <w:lang w:val="es-ES"/>
              </w:rPr>
            </w:pPr>
            <w:permStart w:id="125924743" w:edGrp="everyone"/>
            <w:r w:rsidRPr="00076607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Experiencia adicional, superior a la exigida como solvencia técnica, en la coordinación y supervisión 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de trabajos de diseño </w:t>
            </w:r>
            <w:r w:rsidRPr="00076607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de proyectos de construcción de balsas, vertederos o almacenes de residuos con impermeabilización de láminas de PEAD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D1BC" w14:textId="77777777" w:rsidR="006F0D0B" w:rsidRPr="00201182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C893" w14:textId="77777777" w:rsidR="006F0D0B" w:rsidRPr="00201182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201182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2A0D9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16F8A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0B847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</w:tr>
      <w:permEnd w:id="125924743"/>
    </w:tbl>
    <w:p w14:paraId="2667CC14" w14:textId="77777777" w:rsidR="006F0D0B" w:rsidRDefault="006F0D0B" w:rsidP="00D70817">
      <w:pPr>
        <w:shd w:val="clear" w:color="auto" w:fill="FFFFFF"/>
        <w:spacing w:before="120" w:after="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1199" w:type="dxa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1132"/>
        <w:gridCol w:w="1130"/>
        <w:gridCol w:w="1412"/>
        <w:gridCol w:w="1429"/>
        <w:gridCol w:w="1559"/>
      </w:tblGrid>
      <w:tr w:rsidR="006F0D0B" w:rsidRPr="00201182" w14:paraId="0739CC70" w14:textId="77777777" w:rsidTr="00DA561A">
        <w:trPr>
          <w:trHeight w:val="300"/>
        </w:trPr>
        <w:tc>
          <w:tcPr>
            <w:tcW w:w="4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770CDC73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bookmarkStart w:id="0" w:name="_Hlk217295187"/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Nombre y apellidos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722907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 </w:t>
            </w:r>
            <w:permStart w:id="810690052" w:edGrp="everyone"/>
            <w:permEnd w:id="810690052"/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9CD820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51BEA49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4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AF7E83C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9506FD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6F0D0B" w:rsidRPr="00201182" w14:paraId="15F8EF60" w14:textId="77777777" w:rsidTr="00DA561A">
        <w:trPr>
          <w:trHeight w:val="30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4F64A4D3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Perfil</w:t>
            </w:r>
          </w:p>
        </w:tc>
        <w:tc>
          <w:tcPr>
            <w:tcW w:w="666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63141F12" w14:textId="77777777" w:rsidR="006F0D0B" w:rsidRPr="00076607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  <w:lang w:val="es-ES"/>
              </w:rPr>
            </w:pPr>
            <w:r w:rsidRPr="00076607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</w:rPr>
              <w:t>Ingeniero de proyecto</w:t>
            </w:r>
          </w:p>
        </w:tc>
      </w:tr>
      <w:tr w:rsidR="006F0D0B" w:rsidRPr="00201182" w14:paraId="5C006D66" w14:textId="77777777" w:rsidTr="00DA561A">
        <w:trPr>
          <w:trHeight w:val="423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</w:tcPr>
          <w:p w14:paraId="0A03F6B1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EXPERIENCIA PROFESIONAL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551B9C59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Instalación / Proyecto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1F49D714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Cliente / Promotor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6ECCDE73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Tarea/Actividad</w:t>
            </w:r>
          </w:p>
        </w:tc>
        <w:tc>
          <w:tcPr>
            <w:tcW w:w="142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447EC6DB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4E9F9ABF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fin</w:t>
            </w:r>
          </w:p>
        </w:tc>
      </w:tr>
      <w:tr w:rsidR="006F0D0B" w:rsidRPr="00201182" w14:paraId="45322919" w14:textId="77777777" w:rsidTr="00DA561A">
        <w:trPr>
          <w:trHeight w:val="300"/>
        </w:trPr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1BDFF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28E3F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7B99C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894C1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4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277F7187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5F331179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</w:tr>
      <w:tr w:rsidR="006F0D0B" w:rsidRPr="00201182" w14:paraId="3FE32DE8" w14:textId="77777777" w:rsidTr="00DA561A">
        <w:trPr>
          <w:trHeight w:val="30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6B44" w14:textId="77777777" w:rsidR="006F0D0B" w:rsidRPr="00AE13B9" w:rsidRDefault="006F0D0B" w:rsidP="00DA561A">
            <w:pPr>
              <w:spacing w:after="0"/>
              <w:rPr>
                <w:rFonts w:ascii="ENRESA Aroma Light" w:hAnsi="ENRESA Aroma Light" w:cs="Calibri"/>
                <w:color w:val="EE0000"/>
                <w:sz w:val="20"/>
                <w:lang w:val="es-ES"/>
              </w:rPr>
            </w:pPr>
            <w:permStart w:id="1865158856" w:edGrp="everyone"/>
            <w:permStart w:id="2121798029" w:edGrp="everyone" w:colFirst="0" w:colLast="0"/>
            <w:r w:rsidRPr="00076607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Experiencia adicional, superior a la exigida como solvencia técnica, en la coordinación y supervisión de 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trabajos de diseño de </w:t>
            </w:r>
            <w:r w:rsidRPr="00076607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proyectos de construcción de balsas, vertederos o almacenes de residuos con impermeabilización de láminas de PEAD.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D89B" w14:textId="77777777" w:rsidR="006F0D0B" w:rsidRPr="00201182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201182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A866" w14:textId="77777777" w:rsidR="006F0D0B" w:rsidRPr="00201182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201182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50EB9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2957D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DC4C9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</w:tr>
      <w:bookmarkEnd w:id="0"/>
      <w:permEnd w:id="1865158856"/>
      <w:permEnd w:id="2121798029"/>
    </w:tbl>
    <w:p w14:paraId="096503C9" w14:textId="77777777" w:rsidR="006F0D0B" w:rsidRDefault="006F0D0B" w:rsidP="00D70817">
      <w:pPr>
        <w:shd w:val="clear" w:color="auto" w:fill="FFFFFF"/>
        <w:spacing w:before="120" w:after="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1057" w:type="dxa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1132"/>
        <w:gridCol w:w="1130"/>
        <w:gridCol w:w="1412"/>
        <w:gridCol w:w="1239"/>
        <w:gridCol w:w="1607"/>
      </w:tblGrid>
      <w:tr w:rsidR="006F0D0B" w:rsidRPr="00201182" w14:paraId="56146878" w14:textId="77777777" w:rsidTr="00DA561A">
        <w:trPr>
          <w:trHeight w:val="300"/>
        </w:trPr>
        <w:tc>
          <w:tcPr>
            <w:tcW w:w="4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034EFC15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Nombre y apellidos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8295EBD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 </w:t>
            </w:r>
            <w:permStart w:id="723743572" w:edGrp="everyone"/>
            <w:permEnd w:id="723743572"/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624397A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6BDCC5D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A55C82D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ED4FA0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6F0D0B" w:rsidRPr="00201182" w14:paraId="214653E7" w14:textId="77777777" w:rsidTr="00DA561A">
        <w:trPr>
          <w:trHeight w:val="30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67F89809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Perfil</w:t>
            </w:r>
          </w:p>
        </w:tc>
        <w:tc>
          <w:tcPr>
            <w:tcW w:w="652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46ED864F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31850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 xml:space="preserve">Director de 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>obra</w:t>
            </w:r>
          </w:p>
        </w:tc>
      </w:tr>
      <w:tr w:rsidR="006F0D0B" w:rsidRPr="00201182" w14:paraId="0ECEF9DF" w14:textId="77777777" w:rsidTr="00DA561A">
        <w:trPr>
          <w:trHeight w:val="324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</w:tcPr>
          <w:p w14:paraId="220D782C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EXPERIENCIA PROFESIONAL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79C7ECBF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Instalación / Proyecto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05D26782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Cliente / Promotor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73D98D1D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Tarea/Actividad</w:t>
            </w:r>
          </w:p>
        </w:tc>
        <w:tc>
          <w:tcPr>
            <w:tcW w:w="123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7C0775C9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60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453EA1B8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fin</w:t>
            </w:r>
          </w:p>
        </w:tc>
      </w:tr>
      <w:tr w:rsidR="006F0D0B" w:rsidRPr="00201182" w14:paraId="1EC04127" w14:textId="77777777" w:rsidTr="00DA561A">
        <w:trPr>
          <w:trHeight w:val="300"/>
        </w:trPr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49450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A92AA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92FD0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C3747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60C143CE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71532BB2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</w:tr>
      <w:tr w:rsidR="006F0D0B" w:rsidRPr="00201182" w14:paraId="465E509D" w14:textId="77777777" w:rsidTr="00DA561A">
        <w:trPr>
          <w:trHeight w:val="30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047D0" w14:textId="77777777" w:rsidR="006F0D0B" w:rsidRPr="00AE13B9" w:rsidRDefault="006F0D0B" w:rsidP="00DA561A">
            <w:pPr>
              <w:spacing w:after="0"/>
              <w:rPr>
                <w:rFonts w:ascii="ENRESA Aroma Light" w:hAnsi="ENRESA Aroma Light" w:cs="Calibri"/>
                <w:color w:val="EE0000"/>
                <w:sz w:val="20"/>
                <w:lang w:val="es-ES"/>
              </w:rPr>
            </w:pPr>
            <w:permStart w:id="509551728" w:edGrp="everyone"/>
            <w:r w:rsidRPr="00231850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Experiencia adicional, superior a la exigida como solvencia técnica, en el control de ejecución y supervisión de obra civil de construcción de balsas, vertederos o almacenes de residuos con impermeabilización de láminas de PEAD</w:t>
            </w:r>
            <w:permStart w:id="2073581793" w:edGrp="everyone"/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DDD0" w14:textId="77777777" w:rsidR="006F0D0B" w:rsidRPr="00201182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201182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D59F1" w14:textId="77777777" w:rsidR="006F0D0B" w:rsidRPr="00201182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201182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0432D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D9E9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D7AD6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</w:tr>
      <w:permEnd w:id="509551728"/>
      <w:permEnd w:id="2073581793"/>
      <w:tr w:rsidR="006F0D0B" w:rsidRPr="00201182" w14:paraId="24EEBC13" w14:textId="77777777" w:rsidTr="00DA561A">
        <w:trPr>
          <w:trHeight w:val="300"/>
        </w:trPr>
        <w:tc>
          <w:tcPr>
            <w:tcW w:w="4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6E54D7F5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lastRenderedPageBreak/>
              <w:t>Nombre y apellidos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7EDD4E7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 </w:t>
            </w:r>
            <w:permStart w:id="912932498" w:edGrp="everyone"/>
            <w:permEnd w:id="912932498"/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A0D8859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4347D6C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CBC6FD4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1AD874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6F0D0B" w:rsidRPr="00201182" w14:paraId="0B85AD7B" w14:textId="77777777" w:rsidTr="00DA561A">
        <w:trPr>
          <w:trHeight w:val="30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75B1E7E3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Perfil</w:t>
            </w:r>
          </w:p>
        </w:tc>
        <w:tc>
          <w:tcPr>
            <w:tcW w:w="652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4519D824" w14:textId="77777777" w:rsidR="006F0D0B" w:rsidRPr="001E52CD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  <w:lang w:val="es-ES"/>
              </w:rPr>
            </w:pPr>
            <w:r w:rsidRPr="001E52CD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</w:rPr>
              <w:t>Director de ejecución</w:t>
            </w:r>
          </w:p>
        </w:tc>
      </w:tr>
      <w:tr w:rsidR="006F0D0B" w:rsidRPr="00201182" w14:paraId="36239760" w14:textId="77777777" w:rsidTr="00DA561A">
        <w:trPr>
          <w:trHeight w:val="324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</w:tcPr>
          <w:p w14:paraId="225CF757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EXPERIENCIA PROFESIONAL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63898C29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Instalación / Proyecto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2ED2ECA5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Cliente / Promotor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6CCD310F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Tarea/Actividad</w:t>
            </w:r>
          </w:p>
        </w:tc>
        <w:tc>
          <w:tcPr>
            <w:tcW w:w="123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16DFF25B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60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286141BC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fin</w:t>
            </w:r>
          </w:p>
        </w:tc>
      </w:tr>
      <w:tr w:rsidR="006F0D0B" w:rsidRPr="00201182" w14:paraId="71639F8D" w14:textId="77777777" w:rsidTr="00DA561A">
        <w:trPr>
          <w:trHeight w:val="300"/>
        </w:trPr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2FBB2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8985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E9373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B7E6A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063D87F8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0195F84F" w14:textId="77777777" w:rsidR="006F0D0B" w:rsidRPr="00201182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</w:tr>
      <w:tr w:rsidR="006F0D0B" w:rsidRPr="00201182" w14:paraId="446E3C49" w14:textId="77777777" w:rsidTr="00DA561A">
        <w:trPr>
          <w:trHeight w:val="30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CCE8D" w14:textId="77777777" w:rsidR="006F0D0B" w:rsidRPr="00AE13B9" w:rsidRDefault="006F0D0B" w:rsidP="00DA561A">
            <w:pPr>
              <w:spacing w:after="0"/>
              <w:rPr>
                <w:rFonts w:ascii="ENRESA Aroma Light" w:hAnsi="ENRESA Aroma Light" w:cs="Calibri"/>
                <w:color w:val="EE0000"/>
                <w:sz w:val="20"/>
                <w:lang w:val="es-ES"/>
              </w:rPr>
            </w:pPr>
            <w:permStart w:id="1982155466" w:edGrp="everyone"/>
            <w:r w:rsidRPr="00231850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Experiencia adicional, superior a la exigida como solvencia técnica, en el control de ejecución y supervisión de obra civil de construcción de balsas, vertederos o almacenes de residuos con impermeabilización de láminas de PEAD.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ACA6" w14:textId="77777777" w:rsidR="006F0D0B" w:rsidRPr="00201182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201182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2356" w14:textId="77777777" w:rsidR="006F0D0B" w:rsidRPr="00201182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201182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07B93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18E5E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F8F6D" w14:textId="77777777" w:rsidR="006F0D0B" w:rsidRPr="00201182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</w:tr>
      <w:permEnd w:id="1982155466"/>
    </w:tbl>
    <w:p w14:paraId="1A9F3AFE" w14:textId="77777777" w:rsidR="001A2A6A" w:rsidRDefault="001A2A6A" w:rsidP="006F0D0B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Cs w:val="22"/>
          <w:lang w:val="es-ES"/>
        </w:rPr>
      </w:pPr>
    </w:p>
    <w:p w14:paraId="540BA7BE" w14:textId="65A589AA" w:rsidR="006F0D0B" w:rsidRPr="008C6D38" w:rsidRDefault="006F0D0B" w:rsidP="006F0D0B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Cs w:val="22"/>
          <w:lang w:val="es-ES"/>
        </w:rPr>
      </w:pPr>
      <w:r w:rsidRPr="008C6D38">
        <w:rPr>
          <w:rFonts w:ascii="ENRESA Aroma Light" w:hAnsi="ENRESA Aroma Light"/>
          <w:b/>
          <w:bCs/>
          <w:szCs w:val="22"/>
          <w:lang w:val="es-ES"/>
        </w:rPr>
        <w:t xml:space="preserve">Para acreditar la siguiente experiencia </w:t>
      </w:r>
      <w:r w:rsidRPr="008C6D38">
        <w:rPr>
          <w:rFonts w:ascii="ENRESA Aroma Light" w:hAnsi="ENRESA Aroma Light"/>
          <w:b/>
          <w:bCs/>
          <w:szCs w:val="22"/>
          <w:u w:val="single"/>
          <w:lang w:val="es-ES"/>
        </w:rPr>
        <w:t>se completarán las siguientes tablas por cada perfil ofertado</w:t>
      </w:r>
    </w:p>
    <w:p w14:paraId="5E2EFB17" w14:textId="77777777" w:rsidR="006F0D0B" w:rsidRPr="008C6D38" w:rsidRDefault="006F0D0B" w:rsidP="006F0D0B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Cs w:val="22"/>
          <w:lang w:val="es-ES"/>
        </w:rPr>
      </w:pPr>
    </w:p>
    <w:tbl>
      <w:tblPr>
        <w:tblW w:w="11199" w:type="dxa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1132"/>
        <w:gridCol w:w="1130"/>
        <w:gridCol w:w="1412"/>
        <w:gridCol w:w="1429"/>
        <w:gridCol w:w="1559"/>
      </w:tblGrid>
      <w:tr w:rsidR="006F0D0B" w:rsidRPr="008C6D38" w14:paraId="11D0ADAE" w14:textId="77777777" w:rsidTr="00DA561A">
        <w:trPr>
          <w:trHeight w:val="300"/>
        </w:trPr>
        <w:tc>
          <w:tcPr>
            <w:tcW w:w="4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4B637DBE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Nombre y apellidos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2DBBA70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 </w:t>
            </w:r>
            <w:permStart w:id="1094647902" w:edGrp="everyone"/>
            <w:permEnd w:id="1094647902"/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28C416B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9B65A78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4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B99B11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7EB41E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6F0D0B" w:rsidRPr="008C6D38" w14:paraId="17909A8A" w14:textId="77777777" w:rsidTr="00DA561A">
        <w:trPr>
          <w:trHeight w:val="30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0DA3AA54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Perfil</w:t>
            </w:r>
          </w:p>
        </w:tc>
        <w:tc>
          <w:tcPr>
            <w:tcW w:w="666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5ACA223E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</w:rPr>
              <w:t>Director de proyecto</w:t>
            </w:r>
          </w:p>
        </w:tc>
      </w:tr>
      <w:tr w:rsidR="006F0D0B" w:rsidRPr="008C6D38" w14:paraId="3254F8DD" w14:textId="77777777" w:rsidTr="00DA561A">
        <w:trPr>
          <w:trHeight w:val="423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</w:tcPr>
          <w:p w14:paraId="218556D5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EXPERIENCIA PROFESIONAL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1360F3C9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Instalación / Proyecto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097527A9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Cliente / Promotor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6E7F365D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Tarea/Actividad</w:t>
            </w:r>
          </w:p>
        </w:tc>
        <w:tc>
          <w:tcPr>
            <w:tcW w:w="142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215581ED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6866298D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fin</w:t>
            </w:r>
          </w:p>
        </w:tc>
      </w:tr>
      <w:tr w:rsidR="006F0D0B" w:rsidRPr="008C6D38" w14:paraId="546EF672" w14:textId="77777777" w:rsidTr="00DA561A">
        <w:trPr>
          <w:trHeight w:val="300"/>
        </w:trPr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0CAF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F3340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DCF07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C2E65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4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434CE1F6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77856B36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</w:tr>
      <w:tr w:rsidR="006F0D0B" w:rsidRPr="008C6D38" w14:paraId="0F105A54" w14:textId="77777777" w:rsidTr="00DA561A">
        <w:trPr>
          <w:trHeight w:val="30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148C2" w14:textId="77777777" w:rsidR="006F0D0B" w:rsidRPr="008C6D38" w:rsidRDefault="006F0D0B" w:rsidP="00DA561A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2025736516" w:edGrp="everyone"/>
            <w:r w:rsidRPr="008C6D38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Experiencia en trabajos de diseño de almacenes definitivos en superficie de residuos radiactivos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1100C" w14:textId="77777777" w:rsidR="006F0D0B" w:rsidRPr="008C6D38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8C6D38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16078" w14:textId="77777777" w:rsidR="006F0D0B" w:rsidRPr="008C6D38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8C6D38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EB9B5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70DA0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287CB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</w:tr>
      <w:permEnd w:id="2025736516"/>
    </w:tbl>
    <w:p w14:paraId="42CE566F" w14:textId="77777777" w:rsidR="006F0D0B" w:rsidRPr="008C6D38" w:rsidRDefault="006F0D0B" w:rsidP="006F0D0B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Cs w:val="22"/>
          <w:lang w:val="es-ES"/>
        </w:rPr>
      </w:pPr>
    </w:p>
    <w:tbl>
      <w:tblPr>
        <w:tblW w:w="11199" w:type="dxa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1132"/>
        <w:gridCol w:w="1130"/>
        <w:gridCol w:w="1412"/>
        <w:gridCol w:w="1429"/>
        <w:gridCol w:w="1559"/>
      </w:tblGrid>
      <w:tr w:rsidR="006F0D0B" w:rsidRPr="008C6D38" w14:paraId="677EE952" w14:textId="77777777" w:rsidTr="00DA561A">
        <w:trPr>
          <w:trHeight w:val="300"/>
        </w:trPr>
        <w:tc>
          <w:tcPr>
            <w:tcW w:w="4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00D6B8E5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Nombre y apellidos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87FDC98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 </w:t>
            </w:r>
            <w:permStart w:id="1131509699" w:edGrp="everyone"/>
            <w:permEnd w:id="1131509699"/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C3E7DEC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471AFB6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4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86E9F07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D79514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6F0D0B" w:rsidRPr="008C6D38" w14:paraId="148808B6" w14:textId="77777777" w:rsidTr="00DA561A">
        <w:trPr>
          <w:trHeight w:val="30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0AC9CC74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Perfil</w:t>
            </w:r>
          </w:p>
        </w:tc>
        <w:tc>
          <w:tcPr>
            <w:tcW w:w="666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7AB53390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u w:val="single"/>
              </w:rPr>
              <w:t>Ingeniero de proyecto</w:t>
            </w:r>
          </w:p>
        </w:tc>
      </w:tr>
      <w:tr w:rsidR="006F0D0B" w:rsidRPr="008C6D38" w14:paraId="5A85EFBD" w14:textId="77777777" w:rsidTr="00DA561A">
        <w:trPr>
          <w:trHeight w:val="423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</w:tcPr>
          <w:p w14:paraId="41C2E916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EXPERIENCIA PROFESIONAL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6D74C8F5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Instalación / Proyecto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344E4249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Cliente / Promotor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3951B7EC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Tarea/Actividad</w:t>
            </w:r>
          </w:p>
        </w:tc>
        <w:tc>
          <w:tcPr>
            <w:tcW w:w="142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0F09A491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7FFAFB41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fin</w:t>
            </w:r>
          </w:p>
        </w:tc>
      </w:tr>
      <w:tr w:rsidR="006F0D0B" w:rsidRPr="008C6D38" w14:paraId="620DF1DC" w14:textId="77777777" w:rsidTr="00DA561A">
        <w:trPr>
          <w:trHeight w:val="300"/>
        </w:trPr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AFAB4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0AB73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E2F60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C2C20" w14:textId="77777777" w:rsidR="006F0D0B" w:rsidRPr="008C6D38" w:rsidRDefault="006F0D0B" w:rsidP="00DA561A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4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21258E96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38DBC47E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8C6D38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</w:tr>
      <w:tr w:rsidR="006F0D0B" w:rsidRPr="008C6D38" w14:paraId="715C8BFA" w14:textId="77777777" w:rsidTr="00DA561A">
        <w:trPr>
          <w:trHeight w:val="30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467D4" w14:textId="77777777" w:rsidR="006F0D0B" w:rsidRPr="008C6D38" w:rsidRDefault="006F0D0B" w:rsidP="00DA561A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217543090" w:edGrp="everyone"/>
            <w:r w:rsidRPr="008C6D38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Experiencia en trabajos de diseño de almacenes definitivos en superficie de residuos radiactivos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000DD" w14:textId="77777777" w:rsidR="006F0D0B" w:rsidRPr="008C6D38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8C6D38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F7BF" w14:textId="77777777" w:rsidR="006F0D0B" w:rsidRPr="008C6D38" w:rsidRDefault="006F0D0B" w:rsidP="00DA561A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8C6D38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655F2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BEC8C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8337" w14:textId="77777777" w:rsidR="006F0D0B" w:rsidRPr="008C6D38" w:rsidRDefault="006F0D0B" w:rsidP="00DA561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8C6D38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</w:tr>
      <w:permEnd w:id="217543090"/>
    </w:tbl>
    <w:p w14:paraId="0672DC1A" w14:textId="77777777" w:rsidR="006F0D0B" w:rsidRPr="008C6D38" w:rsidRDefault="006F0D0B" w:rsidP="006F0D0B">
      <w:pPr>
        <w:spacing w:after="0" w:line="276" w:lineRule="auto"/>
        <w:contextualSpacing/>
        <w:outlineLvl w:val="0"/>
        <w:rPr>
          <w:rFonts w:ascii="ENRESA Aroma Light" w:hAnsi="ENRESA Aroma Light" w:cs="Arial"/>
          <w:b/>
          <w:bCs/>
          <w:iCs/>
          <w:sz w:val="18"/>
          <w:szCs w:val="18"/>
          <w:shd w:val="clear" w:color="auto" w:fill="E2EFD9"/>
        </w:rPr>
      </w:pPr>
    </w:p>
    <w:p w14:paraId="7F7282AB" w14:textId="77777777" w:rsidR="006F0D0B" w:rsidRDefault="006F0D0B" w:rsidP="006F0D0B">
      <w:pPr>
        <w:spacing w:before="120" w:line="280" w:lineRule="exact"/>
        <w:rPr>
          <w:rFonts w:ascii="ENRESA Aroma Light" w:hAnsi="ENRESA Aroma Light"/>
          <w:bCs/>
          <w:i/>
          <w:sz w:val="20"/>
        </w:rPr>
      </w:pPr>
      <w:r w:rsidRPr="00076607">
        <w:rPr>
          <w:rFonts w:ascii="ENRESA Aroma Light" w:hAnsi="ENRESA Aroma Light"/>
          <w:bCs/>
          <w:i/>
          <w:sz w:val="20"/>
        </w:rPr>
        <w:t>Se incluirá una tabla para cada perfil ofertado. No serán valorados los criterios correspondientes a la experiencia de aquellas proposiciones que no cumplimenten la tabla para acreditar la experiencia respetando el formato e incluyendo todos los datos requeridos en cada columna, dado que esa información es la que permite tener todos los datos para poder valorar</w:t>
      </w:r>
    </w:p>
    <w:p w14:paraId="670BE749" w14:textId="77777777" w:rsidR="006F0D0B" w:rsidRDefault="006F0D0B" w:rsidP="006F0D0B">
      <w:pPr>
        <w:spacing w:before="120" w:line="280" w:lineRule="exact"/>
        <w:rPr>
          <w:rFonts w:ascii="ENRESA Aroma Light" w:hAnsi="ENRESA Aroma Light"/>
          <w:bCs/>
          <w:i/>
          <w:iCs/>
          <w:sz w:val="20"/>
        </w:rPr>
      </w:pPr>
      <w:r w:rsidRPr="00076607">
        <w:rPr>
          <w:rFonts w:ascii="ENRESA Aroma Light" w:hAnsi="ENRESA Aroma Light"/>
          <w:bCs/>
          <w:i/>
          <w:iCs/>
          <w:sz w:val="20"/>
        </w:rPr>
        <w:t>La experiencia exigida como solvencia técnica y profesional (epígrafe E.4) NO computará a efectos de valorar, conforme a los criterios objetivos distintos del precio (epígrafe H.3), los trabajos que el licitador reseñe en las tablas del Anexo (Modelo de criterios técnicos objetivos).</w:t>
      </w:r>
    </w:p>
    <w:p w14:paraId="4EB4BD73" w14:textId="77777777" w:rsidR="006F0D0B" w:rsidRPr="008C6D38" w:rsidRDefault="006F0D0B" w:rsidP="006F0D0B">
      <w:pPr>
        <w:spacing w:before="120" w:line="280" w:lineRule="exact"/>
        <w:rPr>
          <w:rFonts w:ascii="ENRESA Aroma Light" w:hAnsi="ENRESA Aroma Light"/>
          <w:bCs/>
          <w:i/>
          <w:iCs/>
          <w:sz w:val="20"/>
          <w:lang w:val="es-ES"/>
        </w:rPr>
      </w:pPr>
      <w:r w:rsidRPr="008C6D38">
        <w:rPr>
          <w:rFonts w:ascii="ENRESA Aroma Light" w:hAnsi="ENRESA Aroma Light"/>
          <w:bCs/>
          <w:i/>
          <w:iCs/>
          <w:sz w:val="20"/>
          <w:lang w:val="es-ES"/>
        </w:rPr>
        <w:t>Cuando se acrediten trabajos simultáneos en un mismo área y periodo de tiempo, únicamente se computará la duración de uno de los trabajos</w:t>
      </w:r>
    </w:p>
    <w:p w14:paraId="06D4CE21" w14:textId="77777777" w:rsidR="006F0D0B" w:rsidRDefault="006F0D0B" w:rsidP="006F0D0B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076607">
        <w:rPr>
          <w:sz w:val="20"/>
          <w:szCs w:val="18"/>
        </w:rPr>
        <w:t xml:space="preserve"> </w:t>
      </w:r>
      <w:r>
        <w:rPr>
          <w:sz w:val="20"/>
          <w:szCs w:val="18"/>
        </w:rPr>
        <w:t>(</w:t>
      </w:r>
      <w:r w:rsidRPr="00CA5723">
        <w:rPr>
          <w:rFonts w:ascii="ENRESA Aroma Light" w:hAnsi="ENRESA Aroma Light"/>
          <w:i/>
          <w:iCs/>
          <w:sz w:val="18"/>
          <w:szCs w:val="18"/>
        </w:rPr>
        <w:t xml:space="preserve">Los datos personales incluidos en estas tablas se protegerán conforme a la legislación vigente en materia de protección de datos, concretamente el artículo 1 b) y c) del Reglamento general de protección de datos. Enresa los usará a los meros </w:t>
      </w:r>
      <w:r w:rsidRPr="00CA5723">
        <w:rPr>
          <w:rFonts w:ascii="ENRESA Aroma Light" w:hAnsi="ENRESA Aroma Light"/>
          <w:i/>
          <w:iCs/>
          <w:sz w:val="18"/>
          <w:szCs w:val="18"/>
        </w:rPr>
        <w:lastRenderedPageBreak/>
        <w:t>efectos de comprobar que el perfil cumple con los requisitos de solvencia técnica exigida, dichos datos no serán difundidos ni publicados por ningún medio</w:t>
      </w:r>
      <w:r>
        <w:rPr>
          <w:rFonts w:ascii="ENRESA Aroma Light" w:hAnsi="ENRESA Aroma Light"/>
          <w:i/>
          <w:iCs/>
          <w:sz w:val="18"/>
          <w:szCs w:val="18"/>
        </w:rPr>
        <w:t>)</w:t>
      </w:r>
      <w:r w:rsidRPr="00CA5723">
        <w:rPr>
          <w:rFonts w:ascii="ENRESA Aroma Light" w:hAnsi="ENRESA Aroma Light"/>
          <w:i/>
          <w:iCs/>
          <w:sz w:val="18"/>
          <w:szCs w:val="18"/>
        </w:rPr>
        <w:t>.</w:t>
      </w:r>
    </w:p>
    <w:p w14:paraId="2CF48A4D" w14:textId="77777777" w:rsidR="006F0D0B" w:rsidRDefault="006F0D0B" w:rsidP="006F0D0B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AAF30" w14:textId="77777777" w:rsidR="006C2DD2" w:rsidRDefault="006C2DD2">
      <w:r>
        <w:separator/>
      </w:r>
    </w:p>
  </w:endnote>
  <w:endnote w:type="continuationSeparator" w:id="0">
    <w:p w14:paraId="78E3D753" w14:textId="77777777" w:rsidR="006C2DD2" w:rsidRDefault="006C2DD2">
      <w:r>
        <w:continuationSeparator/>
      </w:r>
    </w:p>
  </w:endnote>
  <w:endnote w:type="continuationNotice" w:id="1">
    <w:p w14:paraId="4101D18D" w14:textId="77777777" w:rsidR="006C2DD2" w:rsidRDefault="006C2DD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A2CF239-DDC6-4EA8-8DDB-50537E4A6082}"/>
    <w:embedBold r:id="rId2" w:fontKey="{B0AE3B8F-1CF2-46D0-B26F-003E334D067C}"/>
    <w:embedItalic r:id="rId3" w:fontKey="{B662778E-5039-4578-8AC4-4A2377FB6ED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88C92AFC-FE4C-44D0-A99D-58222D7B4D36}"/>
    <w:embedBold r:id="rId5" w:fontKey="{62049084-D91F-476E-8693-5C517346E9C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33CDB96A-99B3-4259-88E8-BD98F6D7CBE6}"/>
    <w:embedBold r:id="rId7" w:fontKey="{CAF06676-E4AC-426B-B67C-64E9CAAB132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E5B90951-630D-4253-8673-723C0673E5D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7B6C8166-F428-4079-BB90-95B222EF77DB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F8E494BA-8C6F-4B6A-B899-E198BEFC2EE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CC59009F-4D9B-4E8B-BCBA-CC60D527215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10435" w14:textId="77777777" w:rsidR="00084B58" w:rsidRDefault="00084B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3BC63" w14:textId="77777777" w:rsidR="00084B58" w:rsidRDefault="00084B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1530F" w14:textId="77777777" w:rsidR="00084B58" w:rsidRDefault="00084B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A42CC" w14:textId="77777777" w:rsidR="006C2DD2" w:rsidRDefault="006C2DD2">
      <w:r>
        <w:separator/>
      </w:r>
    </w:p>
  </w:footnote>
  <w:footnote w:type="continuationSeparator" w:id="0">
    <w:p w14:paraId="1444ECD7" w14:textId="77777777" w:rsidR="006C2DD2" w:rsidRDefault="006C2DD2">
      <w:r>
        <w:continuationSeparator/>
      </w:r>
    </w:p>
  </w:footnote>
  <w:footnote w:type="continuationNotice" w:id="1">
    <w:p w14:paraId="06004D2F" w14:textId="77777777" w:rsidR="006C2DD2" w:rsidRDefault="006C2DD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D24C7" w14:textId="77777777" w:rsidR="00084B58" w:rsidRDefault="00084B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DA561A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DA561A">
      <w:trPr>
        <w:cantSplit/>
        <w:trHeight w:val="984"/>
      </w:trPr>
      <w:tc>
        <w:tcPr>
          <w:tcW w:w="7583" w:type="dxa"/>
          <w:vAlign w:val="center"/>
        </w:tcPr>
        <w:p w14:paraId="20CC2581" w14:textId="697540F9" w:rsidR="00A2064F" w:rsidRPr="006F0D0B" w:rsidRDefault="002C66F4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es-ES"/>
            </w:rPr>
          </w:pPr>
          <w:r w:rsidRPr="006F0D0B">
            <w:rPr>
              <w:rFonts w:ascii="ENRESA Aroma Light" w:hAnsi="ENRESA Aroma Light" w:cs="Arial"/>
              <w:b/>
              <w:bCs/>
              <w:szCs w:val="22"/>
              <w:lang w:val="es-ES"/>
            </w:rPr>
            <w:t>Servicios de redacción del proyecto y dirección facultativa de las obras de cierre de la sección I de la celda 30 del C.A. El Cabril</w:t>
          </w:r>
        </w:p>
      </w:tc>
      <w:tc>
        <w:tcPr>
          <w:tcW w:w="2552" w:type="dxa"/>
          <w:vAlign w:val="center"/>
        </w:tcPr>
        <w:p w14:paraId="52C77EF5" w14:textId="18D3EA76" w:rsidR="00A2064F" w:rsidRPr="00360F17" w:rsidRDefault="00084B58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084B58">
            <w:rPr>
              <w:rFonts w:ascii="ENRESA Aroma Light" w:hAnsi="ENRESA Aroma Light" w:cs="Arial"/>
              <w:b/>
              <w:bCs/>
              <w:szCs w:val="22"/>
              <w:lang w:val="pt-PT"/>
            </w:rPr>
            <w:t>CO-IN-25-009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DA561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89s/eiVuuz1a9Nnh4QAbCvf2K3z58PRj0fYeMmzo8ml62uOUQ1qAJnJf3Tv9cjQcdT4LZOVwVSGBjkIB4tUf9Q==" w:salt="7nmzfiV125L19rd21Si2U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39C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20"/>
    <w:rsid w:val="00076085"/>
    <w:rsid w:val="00077760"/>
    <w:rsid w:val="00080362"/>
    <w:rsid w:val="00082AE8"/>
    <w:rsid w:val="00084B5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07EC6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4773"/>
    <w:rsid w:val="00136633"/>
    <w:rsid w:val="00136B3B"/>
    <w:rsid w:val="00137C5D"/>
    <w:rsid w:val="00137FB1"/>
    <w:rsid w:val="001401E9"/>
    <w:rsid w:val="001420CA"/>
    <w:rsid w:val="00143049"/>
    <w:rsid w:val="001436F2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3003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557F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2A6A"/>
    <w:rsid w:val="001A482A"/>
    <w:rsid w:val="001A4B8A"/>
    <w:rsid w:val="001A6F1F"/>
    <w:rsid w:val="001A7288"/>
    <w:rsid w:val="001B016E"/>
    <w:rsid w:val="001B10ED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D7C90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76DBC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1A4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66F4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3B7A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114"/>
    <w:rsid w:val="003C1BCF"/>
    <w:rsid w:val="003C24AC"/>
    <w:rsid w:val="003C28A9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315A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572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5E78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326D"/>
    <w:rsid w:val="0059407A"/>
    <w:rsid w:val="00595ACD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2DD2"/>
    <w:rsid w:val="006C332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0D0B"/>
    <w:rsid w:val="006F1D31"/>
    <w:rsid w:val="006F1DFA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462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67B1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00B3"/>
    <w:rsid w:val="009127B5"/>
    <w:rsid w:val="00912ED9"/>
    <w:rsid w:val="00915B5F"/>
    <w:rsid w:val="009173A0"/>
    <w:rsid w:val="0091792F"/>
    <w:rsid w:val="00917F51"/>
    <w:rsid w:val="009218B5"/>
    <w:rsid w:val="00921D68"/>
    <w:rsid w:val="009245A6"/>
    <w:rsid w:val="00924ABA"/>
    <w:rsid w:val="009255B5"/>
    <w:rsid w:val="00927FE9"/>
    <w:rsid w:val="00930D30"/>
    <w:rsid w:val="0093124B"/>
    <w:rsid w:val="009317C1"/>
    <w:rsid w:val="00933310"/>
    <w:rsid w:val="00933409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2B7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2C8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6E83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36DD0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0504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0817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561A"/>
    <w:rsid w:val="00DA610B"/>
    <w:rsid w:val="00DA7237"/>
    <w:rsid w:val="00DA7DC7"/>
    <w:rsid w:val="00DB0930"/>
    <w:rsid w:val="00DB0F8B"/>
    <w:rsid w:val="00DB1BD5"/>
    <w:rsid w:val="00DB2E59"/>
    <w:rsid w:val="00DB3A80"/>
    <w:rsid w:val="00DB3A85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D5C91"/>
    <w:rsid w:val="00DE248A"/>
    <w:rsid w:val="00DE28FD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0852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91B"/>
    <w:rsid w:val="00EF0FDA"/>
    <w:rsid w:val="00EF10D0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4B8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B03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0147"/>
    <w:rsid w:val="00F71675"/>
    <w:rsid w:val="00F718BF"/>
    <w:rsid w:val="00F74CF2"/>
    <w:rsid w:val="00F753FA"/>
    <w:rsid w:val="00F76D65"/>
    <w:rsid w:val="00F76FF2"/>
    <w:rsid w:val="00F77EBC"/>
    <w:rsid w:val="00F80446"/>
    <w:rsid w:val="00F83D5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3EA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D1368A77-54DF-4694-AE6D-A9A29CAC4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26E17B-6839-47DC-A8B1-4189A82B9564}"/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32</TotalTime>
  <Pages>4</Pages>
  <Words>820</Words>
  <Characters>4947</Characters>
  <Application>Microsoft Office Word</Application>
  <DocSecurity>8</DocSecurity>
  <Lines>303</Lines>
  <Paragraphs>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39</cp:revision>
  <cp:lastPrinted>2022-11-30T19:28:00Z</cp:lastPrinted>
  <dcterms:created xsi:type="dcterms:W3CDTF">2025-11-17T21:14:00Z</dcterms:created>
  <dcterms:modified xsi:type="dcterms:W3CDTF">2026-03-17T12:03:00Z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