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2BF8418F" w:rsidR="003168CF" w:rsidRPr="005B0A8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5B0A82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5B0A82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AF3102" w:rsidRPr="005B0A82">
        <w:rPr>
          <w:rFonts w:ascii="ENRESA Aroma Light" w:hAnsi="ENRESA Aroma Light" w:cs="Arial"/>
          <w:szCs w:val="22"/>
          <w:lang w:val="es-ES"/>
        </w:rPr>
        <w:t>por los importes unitarios siguientes</w:t>
      </w:r>
      <w:r w:rsidR="00E329B2" w:rsidRPr="005B0A82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1026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3"/>
        <w:gridCol w:w="1638"/>
        <w:gridCol w:w="1638"/>
      </w:tblGrid>
      <w:tr w:rsidR="005B0A82" w:rsidRPr="005A5127" w14:paraId="4006F378" w14:textId="77777777" w:rsidTr="00D55CCA">
        <w:trPr>
          <w:trHeight w:val="840"/>
          <w:tblHeader/>
        </w:trPr>
        <w:tc>
          <w:tcPr>
            <w:tcW w:w="6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607AC6DB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EQUIPOS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</w:tcPr>
          <w:p w14:paraId="612BAA2E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PRECIO UNITARIO MÁXIMO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sin IVA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  <w:hideMark/>
          </w:tcPr>
          <w:p w14:paraId="632C92C1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PRECIO UNITARIO 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ofertado sin IVA (con dos decimales)</w:t>
            </w:r>
          </w:p>
        </w:tc>
      </w:tr>
      <w:tr w:rsidR="005B0A82" w:rsidRPr="005A5127" w14:paraId="41DE05CE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1803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MEDIDOR DE VIBRACION VT-2700 PCE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107A0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494,14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E6B7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20521609" w:edGrp="everyone"/>
            <w:permEnd w:id="1620521609"/>
          </w:p>
        </w:tc>
      </w:tr>
      <w:tr w:rsidR="005B0A82" w:rsidRPr="005A5127" w14:paraId="65A1C8EB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8B8B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CALIBRADOR MULTIFUNCION 743 FLUKE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36049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494,14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1B60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244415092" w:edGrp="everyone"/>
            <w:permEnd w:id="1244415092"/>
          </w:p>
        </w:tc>
      </w:tr>
      <w:tr w:rsidR="005B0A82" w:rsidRPr="005A5127" w14:paraId="38CB0195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C20E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MANOMETRO DIGITAL T-210 GOMETRICS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24F08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123,86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EA55F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67818200" w:edGrp="everyone"/>
            <w:permEnd w:id="567818200"/>
          </w:p>
        </w:tc>
      </w:tr>
      <w:tr w:rsidR="005B0A82" w:rsidRPr="005A5127" w14:paraId="37E9BDC3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8353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MANOMETRO DIGITAL T-210 GOMETRICS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2EAF4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123,86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C90BE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33506477" w:edGrp="everyone"/>
            <w:permEnd w:id="133506477"/>
          </w:p>
        </w:tc>
      </w:tr>
      <w:tr w:rsidR="005B0A82" w:rsidRPr="005A5127" w14:paraId="14473599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BB88" w14:textId="77777777" w:rsidR="005B0A82" w:rsidRPr="00934B24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</w:pPr>
            <w:r w:rsidRPr="00934B24"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  <w:t>MULTIMETRO MEGAOHMETRO BM21 AVO/MEGGER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41425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158,75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58AB6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2133225235" w:edGrp="everyone"/>
            <w:permEnd w:id="2133225235"/>
          </w:p>
        </w:tc>
      </w:tr>
      <w:tr w:rsidR="005B0A82" w:rsidRPr="005A5127" w14:paraId="457FEAD5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DB05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BALANZA PRECISION 0-3000 G BL-03 BBL51 BOECO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1F747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151,73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83BEE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86113537" w:edGrp="everyone"/>
            <w:permEnd w:id="1586113537"/>
          </w:p>
        </w:tc>
      </w:tr>
      <w:tr w:rsidR="005B0A82" w:rsidRPr="005A5127" w14:paraId="33CEDADE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D142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TERMOMETRO LECTURA DIRECTA TIPO K 925 TESTO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8AFB0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173,03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8BD31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96341763" w:edGrp="everyone"/>
            <w:permEnd w:id="1696341763"/>
          </w:p>
        </w:tc>
      </w:tr>
      <w:tr w:rsidR="005B0A82" w:rsidRPr="005A5127" w14:paraId="408F50B2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36DD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LUXOMETRO DIGITAL KL 1330 KOBAN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8894F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180,15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89169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793395572" w:edGrp="everyone"/>
            <w:permEnd w:id="793395572"/>
          </w:p>
        </w:tc>
      </w:tr>
      <w:tr w:rsidR="005B0A82" w:rsidRPr="005A5127" w14:paraId="33B756F6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978D" w14:textId="77777777" w:rsidR="005B0A82" w:rsidRPr="00934B24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</w:pPr>
            <w:r w:rsidRPr="00934B24"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  <w:t>DETECTOR PORTATIL PARA GASES MX4 IQUAD (O2, H2S, CO, CH4 METANO)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DE2B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201,15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FBFA0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983127437" w:edGrp="everyone"/>
            <w:permEnd w:id="983127437"/>
          </w:p>
        </w:tc>
      </w:tr>
      <w:tr w:rsidR="005B0A82" w:rsidRPr="005A5127" w14:paraId="20ACC9FD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DC2F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BASCULA PUENTE 60 Tn MODELO BRM-6H BASCULAS ROMERO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EAF1E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.</w:t>
            </w: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037,80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10D01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434464034" w:edGrp="everyone"/>
            <w:permEnd w:id="1434464034"/>
          </w:p>
        </w:tc>
      </w:tr>
      <w:tr w:rsidR="005B0A82" w:rsidRPr="005A5127" w14:paraId="3917E0CF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B499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CARRETON BALANZA MONORECEPTOR 45 Tn UWT/600/EA UNI WHEIGH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60236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.</w:t>
            </w: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428,75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FA709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737041368" w:edGrp="everyone"/>
            <w:permEnd w:id="737041368"/>
          </w:p>
        </w:tc>
      </w:tr>
      <w:tr w:rsidR="005B0A82" w:rsidRPr="005A5127" w14:paraId="374C30D8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2530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MEDIDOR DE ESTRÉS WBGT HT30 EXTECH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780ED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412,28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9B972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68376723" w:edGrp="everyone"/>
            <w:permEnd w:id="1168376723"/>
          </w:p>
        </w:tc>
      </w:tr>
      <w:tr w:rsidR="005B0A82" w:rsidRPr="005A5127" w14:paraId="058DC077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8DA3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DETECTOR PORTATIL PARA GASES VENTIS MX4 (H2 Y O2) N SERIE: 12105TA-001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85E6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235,63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AC4D3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375362883" w:edGrp="everyone"/>
            <w:permEnd w:id="1375362883"/>
          </w:p>
        </w:tc>
      </w:tr>
      <w:tr w:rsidR="005B0A82" w:rsidRPr="005A5127" w14:paraId="703B2F80" w14:textId="77777777" w:rsidTr="00D55CCA">
        <w:trPr>
          <w:trHeight w:val="30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D3D05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BALANZA PRECISION 0-3000 G BL-04 BEB61 BOECO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AAD9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151,73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BD0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919744275" w:edGrp="everyone"/>
            <w:permEnd w:id="919744275"/>
          </w:p>
        </w:tc>
      </w:tr>
      <w:tr w:rsidR="005B0A82" w:rsidRPr="005A5127" w14:paraId="60000923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3FE8" w14:textId="77777777" w:rsidR="005B0A82" w:rsidRPr="00934B24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</w:pPr>
            <w:r w:rsidRPr="00934B24"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  <w:t>CAUDALIMETRO ELECTROMAGNETICO DN100 PROMAG ITEM CHT 5 (Q5)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26B3E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225,13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8F9B3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49993137" w:edGrp="everyone"/>
            <w:permEnd w:id="449993137"/>
          </w:p>
        </w:tc>
      </w:tr>
      <w:tr w:rsidR="005B0A82" w:rsidRPr="005A5127" w14:paraId="7D7D870A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7DFF" w14:textId="77777777" w:rsidR="005B0A82" w:rsidRPr="00934B24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</w:pPr>
            <w:r w:rsidRPr="00934B24"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  <w:t>CAUDALIMETRO ELECTROMAGNETICO DN300 PROMAG ITEM CHT 4 (Q4)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D8A43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225,13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DF219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82351879" w:edGrp="everyone"/>
            <w:permEnd w:id="482351879"/>
          </w:p>
        </w:tc>
      </w:tr>
      <w:tr w:rsidR="005B0A82" w:rsidRPr="005A5127" w14:paraId="61CDD48E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824B" w14:textId="77777777" w:rsidR="005B0A82" w:rsidRPr="00934B24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</w:pPr>
            <w:r w:rsidRPr="00934B24">
              <w:rPr>
                <w:rFonts w:ascii="ENRESA Aroma Light" w:hAnsi="ENRESA Aroma Light"/>
                <w:color w:val="000000"/>
                <w:sz w:val="18"/>
                <w:szCs w:val="18"/>
                <w:lang w:val="pt-PT"/>
              </w:rPr>
              <w:t>CAUDALIMETRO ELECTROMAGNETICO DN350 PROMAG ITEM CHT 3 (Q3)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D543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225,13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5453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887239907" w:edGrp="everyone"/>
            <w:permEnd w:id="887239907"/>
          </w:p>
        </w:tc>
      </w:tr>
      <w:tr w:rsidR="005B0A82" w:rsidRPr="005A5127" w14:paraId="0A47967A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408A" w14:textId="77777777" w:rsidR="005B0A82" w:rsidRPr="007161BB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7161BB">
              <w:rPr>
                <w:rFonts w:ascii="ENRESA Aroma Light" w:hAnsi="ENRESA Aroma Light"/>
                <w:color w:val="000000"/>
                <w:sz w:val="18"/>
                <w:szCs w:val="18"/>
              </w:rPr>
              <w:t>REGISTRADOR DE DATOS TIPO DATALOGGER MPKW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8CD70" w14:textId="77777777" w:rsidR="005B0A82" w:rsidRPr="007161BB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7161BB">
              <w:rPr>
                <w:rFonts w:ascii="ENRESA Aroma Light" w:hAnsi="ENRESA Aroma Light"/>
                <w:color w:val="000000"/>
                <w:sz w:val="18"/>
                <w:szCs w:val="18"/>
              </w:rPr>
              <w:t>225,13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E43B0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066630620" w:edGrp="everyone"/>
            <w:permEnd w:id="1066630620"/>
          </w:p>
        </w:tc>
      </w:tr>
      <w:tr w:rsidR="005B0A82" w:rsidRPr="005A5127" w14:paraId="6C246213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6A22" w14:textId="77777777" w:rsidR="005B0A82" w:rsidRPr="007161BB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7161BB">
              <w:rPr>
                <w:rFonts w:ascii="ENRESA Aroma Light" w:hAnsi="ENRESA Aroma Light"/>
                <w:color w:val="000000"/>
                <w:sz w:val="18"/>
                <w:szCs w:val="18"/>
              </w:rPr>
              <w:t>REGISTRADOR DE DATOS TIPO DATALOGGER MPKW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893CF" w14:textId="77777777" w:rsidR="005B0A82" w:rsidRPr="007161BB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7161BB">
              <w:rPr>
                <w:rFonts w:ascii="ENRESA Aroma Light" w:hAnsi="ENRESA Aroma Light"/>
                <w:color w:val="000000"/>
                <w:sz w:val="18"/>
                <w:szCs w:val="18"/>
              </w:rPr>
              <w:t>225,13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B56F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51208449" w:edGrp="everyone"/>
            <w:permEnd w:id="1851208449"/>
          </w:p>
        </w:tc>
      </w:tr>
      <w:tr w:rsidR="005B0A82" w:rsidRPr="005A5127" w14:paraId="27A49F03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6804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  <w:lang w:val="en-US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  <w:lang w:val="en-US"/>
              </w:rPr>
              <w:t>CAUDALIMETRO BRONKHORST F-111AC-AGD-333-V (0-50 IN/min)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A37B2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484,71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78420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74716389" w:edGrp="everyone"/>
            <w:permEnd w:id="1574716389"/>
          </w:p>
        </w:tc>
      </w:tr>
      <w:tr w:rsidR="005B0A82" w:rsidRPr="005A5127" w14:paraId="34559B07" w14:textId="77777777" w:rsidTr="00D55CCA">
        <w:trPr>
          <w:trHeight w:val="48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F254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MEDIDOR CONCENTRACION POLVO Nº SERIE 5355919 CEL-712/K1 PCI INSTRUMENTS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18238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848,24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D6201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28470252" w:edGrp="everyone"/>
            <w:permEnd w:id="1628470252"/>
          </w:p>
        </w:tc>
      </w:tr>
      <w:tr w:rsidR="005B0A82" w:rsidRPr="005A5127" w14:paraId="54AB6049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92D24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GANCHO PESADOR DIGITAL 0-5000 KG C5-5T GRAM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5907F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285,56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550D8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16405512" w:edGrp="everyone"/>
            <w:permEnd w:id="1616405512"/>
          </w:p>
        </w:tc>
      </w:tr>
      <w:tr w:rsidR="005B0A82" w:rsidRPr="005A5127" w14:paraId="0CAF5647" w14:textId="77777777" w:rsidTr="00D55CCA">
        <w:trPr>
          <w:trHeight w:val="48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A6FC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PLATAFORMA PESADORA 3 TN BAXTRAN Nº SERIE 0201950161 CON VISOR MOD. BR40 Nº SERIE 611915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802E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382,28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49E07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841260700" w:edGrp="everyone"/>
            <w:permEnd w:id="1841260700"/>
          </w:p>
        </w:tc>
      </w:tr>
      <w:tr w:rsidR="005B0A82" w:rsidRPr="005A5127" w14:paraId="5B5C2569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8C34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lastRenderedPageBreak/>
              <w:t>CALIBRADOR DE FLUJO F&amp;J MODELO D-828-EV.2 Nº SERIE 3604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87962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484,71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5A447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369964959" w:edGrp="everyone"/>
            <w:permEnd w:id="1369964959"/>
          </w:p>
        </w:tc>
      </w:tr>
      <w:tr w:rsidR="005B0A82" w:rsidRPr="005A5127" w14:paraId="4CB7DB3E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42361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CALIBRADOR DE FLUJO F&amp;J MODELO MC-3L Nº SERIE 8450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E3235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484,71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8D95F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415979492" w:edGrp="everyone"/>
            <w:permEnd w:id="415979492"/>
          </w:p>
        </w:tc>
      </w:tr>
      <w:tr w:rsidR="005B0A82" w:rsidRPr="005A5127" w14:paraId="3957C8D7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A92C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CALIBRADOR DE FLUJO F&amp;J MODELO D-828-EV.2 Nº SERIE 3597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0DA0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484,71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9C8C3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375546416" w:edGrp="everyone"/>
            <w:permEnd w:id="375546416"/>
          </w:p>
        </w:tc>
      </w:tr>
      <w:tr w:rsidR="005B0A82" w:rsidRPr="005A5127" w14:paraId="1E94793D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BE70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SONOMETRO 2250 BRUEL &amp; KJAER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6C2D4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458,73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D0778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554979317" w:edGrp="everyone"/>
            <w:permEnd w:id="554979317"/>
          </w:p>
        </w:tc>
      </w:tr>
      <w:tr w:rsidR="005B0A82" w:rsidRPr="005A5127" w14:paraId="1032C9DE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C957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CALIBRADOR ACUSTICO 4231 BRUEL &amp; KJAER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7E094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305,11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F5CAB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101345723" w:edGrp="everyone"/>
            <w:permEnd w:id="1101345723"/>
          </w:p>
        </w:tc>
      </w:tr>
      <w:tr w:rsidR="005B0A82" w:rsidRPr="005A5127" w14:paraId="688C8B3C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F08A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SONOMETRO 2250-L BRUEL &amp; KJAER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69C05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458,73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C6D5F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548035216" w:edGrp="everyone"/>
            <w:permEnd w:id="1548035216"/>
          </w:p>
        </w:tc>
      </w:tr>
      <w:tr w:rsidR="005B0A82" w:rsidRPr="005A5127" w14:paraId="232A0D31" w14:textId="77777777" w:rsidTr="00D55CCA">
        <w:trPr>
          <w:trHeight w:val="48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5FB3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BASCULA INDUSTRIAL 3000 kg BAXTRAN MOD. ZFN 2000X1500 4 CELULAS CON VISOR BR15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24D3D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382,28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9F6B3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601310292" w:edGrp="everyone"/>
            <w:permEnd w:id="1601310292"/>
          </w:p>
        </w:tc>
      </w:tr>
      <w:tr w:rsidR="005B0A82" w:rsidRPr="005A5127" w14:paraId="28409461" w14:textId="77777777" w:rsidTr="00D55CCA">
        <w:trPr>
          <w:trHeight w:val="48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D450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BASCULA INDUSTRIAL 3000 kg BAXTRAN MOD. ZFN 2000X1500 4 CELULAS CON VISOR BR15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5CDCA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382,28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49839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842559252" w:edGrp="everyone"/>
            <w:permEnd w:id="842559252"/>
          </w:p>
        </w:tc>
      </w:tr>
      <w:tr w:rsidR="005B0A82" w:rsidRPr="005A5127" w14:paraId="2114BDC7" w14:textId="77777777" w:rsidTr="00D55CCA">
        <w:trPr>
          <w:trHeight w:val="340"/>
        </w:trPr>
        <w:tc>
          <w:tcPr>
            <w:tcW w:w="6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26A1" w14:textId="77777777" w:rsidR="005B0A82" w:rsidRPr="005A5127" w:rsidRDefault="005B0A82" w:rsidP="00D55CCA">
            <w:pPr>
              <w:spacing w:after="0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TORRE METEOROLOGICA CNJC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BBCB7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1</w:t>
            </w:r>
            <w:r>
              <w:rPr>
                <w:rFonts w:ascii="ENRESA Aroma Light" w:hAnsi="ENRESA Aroma Light"/>
                <w:color w:val="000000"/>
                <w:sz w:val="18"/>
                <w:szCs w:val="18"/>
              </w:rPr>
              <w:t>.</w:t>
            </w:r>
            <w:r w:rsidRPr="005A5127">
              <w:rPr>
                <w:rFonts w:ascii="ENRESA Aroma Light" w:hAnsi="ENRESA Aroma Light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3843C" w14:textId="77777777" w:rsidR="005B0A82" w:rsidRPr="005A5127" w:rsidRDefault="005B0A82" w:rsidP="00D55CC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</w:rPr>
            </w:pPr>
            <w:permStart w:id="1784304517" w:edGrp="everyone"/>
            <w:permEnd w:id="1784304517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43EF9B2B" w:rsidR="00B04615" w:rsidRPr="007A55DF" w:rsidRDefault="00662431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4E0F1F">
        <w:rPr>
          <w:rFonts w:ascii="ENRESA Aroma Light" w:hAnsi="ENRESA Aroma Light" w:cs="Arial"/>
          <w:szCs w:val="22"/>
          <w:lang w:val="es-ES"/>
        </w:rPr>
        <w:t>El precio por intervención incluye costes entrega y recogida de los equipos a calibrar en la Instalación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2697"/>
      </w:tblGrid>
      <w:tr w:rsidR="00021179" w:rsidRPr="00587D67" w14:paraId="043BA422" w14:textId="77777777" w:rsidTr="00D55CCA">
        <w:tc>
          <w:tcPr>
            <w:tcW w:w="3398" w:type="dxa"/>
            <w:shd w:val="clear" w:color="auto" w:fill="D9F2D0" w:themeFill="accent6" w:themeFillTint="33"/>
          </w:tcPr>
          <w:p w14:paraId="7E3AD1DD" w14:textId="77777777" w:rsidR="00021179" w:rsidRPr="00587D67" w:rsidRDefault="00021179" w:rsidP="00D55CCA">
            <w:pPr>
              <w:jc w:val="center"/>
              <w:rPr>
                <w:sz w:val="17"/>
                <w:szCs w:val="17"/>
              </w:rPr>
            </w:pPr>
            <w:r w:rsidRPr="00587D67">
              <w:rPr>
                <w:sz w:val="17"/>
                <w:szCs w:val="17"/>
              </w:rPr>
              <w:t>DESCRIPCIÓN</w:t>
            </w:r>
          </w:p>
        </w:tc>
        <w:tc>
          <w:tcPr>
            <w:tcW w:w="3398" w:type="dxa"/>
            <w:shd w:val="clear" w:color="auto" w:fill="D9F2D0" w:themeFill="accent6" w:themeFillTint="33"/>
          </w:tcPr>
          <w:p w14:paraId="31921647" w14:textId="77777777" w:rsidR="00021179" w:rsidRPr="00587D67" w:rsidRDefault="00021179" w:rsidP="00D55CCA">
            <w:pPr>
              <w:jc w:val="center"/>
              <w:rPr>
                <w:sz w:val="17"/>
                <w:szCs w:val="17"/>
              </w:rPr>
            </w:pPr>
            <w:r w:rsidRPr="00587D67">
              <w:rPr>
                <w:sz w:val="17"/>
                <w:szCs w:val="17"/>
              </w:rPr>
              <w:t>PRECIO UNITARIO MÁXIMO</w:t>
            </w:r>
            <w:r>
              <w:rPr>
                <w:sz w:val="17"/>
                <w:szCs w:val="17"/>
              </w:rPr>
              <w:t xml:space="preserve"> (€/hora) IVA excluido</w:t>
            </w:r>
          </w:p>
        </w:tc>
        <w:tc>
          <w:tcPr>
            <w:tcW w:w="2697" w:type="dxa"/>
            <w:shd w:val="clear" w:color="auto" w:fill="D9F2D0" w:themeFill="accent6" w:themeFillTint="33"/>
          </w:tcPr>
          <w:p w14:paraId="4C6D7989" w14:textId="77777777" w:rsidR="00021179" w:rsidRDefault="00021179" w:rsidP="00D55CCA">
            <w:pPr>
              <w:jc w:val="center"/>
              <w:rPr>
                <w:sz w:val="17"/>
                <w:szCs w:val="17"/>
              </w:rPr>
            </w:pPr>
            <w:r w:rsidRPr="00587D67">
              <w:rPr>
                <w:sz w:val="17"/>
                <w:szCs w:val="17"/>
              </w:rPr>
              <w:t>PRECIO UNITARIO OFERTADO</w:t>
            </w:r>
            <w:r>
              <w:rPr>
                <w:sz w:val="17"/>
                <w:szCs w:val="17"/>
              </w:rPr>
              <w:t xml:space="preserve"> (€/hora) IVA excluido </w:t>
            </w:r>
          </w:p>
          <w:p w14:paraId="1EDC4B26" w14:textId="77777777" w:rsidR="00021179" w:rsidRPr="00587D67" w:rsidRDefault="00021179" w:rsidP="00D55CCA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(con dos decimales)</w:t>
            </w:r>
          </w:p>
        </w:tc>
      </w:tr>
      <w:tr w:rsidR="00021179" w:rsidRPr="00587D67" w14:paraId="63A1CFBD" w14:textId="77777777" w:rsidTr="00021179">
        <w:tc>
          <w:tcPr>
            <w:tcW w:w="3398" w:type="dxa"/>
          </w:tcPr>
          <w:p w14:paraId="7F147015" w14:textId="77777777" w:rsidR="00021179" w:rsidRPr="00587D67" w:rsidRDefault="00021179" w:rsidP="00D55CCA">
            <w:pPr>
              <w:rPr>
                <w:sz w:val="17"/>
                <w:szCs w:val="17"/>
              </w:rPr>
            </w:pPr>
            <w:r w:rsidRPr="00BC197D">
              <w:rPr>
                <w:rFonts w:ascii="ENRESA Aroma Light" w:eastAsia="Times New Roman" w:hAnsi="ENRESA Aroma Light" w:cs="Arial"/>
                <w:lang w:val="es-ES" w:eastAsia="es-ES"/>
              </w:rPr>
              <w:t>Mantenimiento correctivo torre meteorológica</w:t>
            </w:r>
          </w:p>
        </w:tc>
        <w:tc>
          <w:tcPr>
            <w:tcW w:w="3398" w:type="dxa"/>
          </w:tcPr>
          <w:p w14:paraId="4E1CDDA0" w14:textId="77777777" w:rsidR="00021179" w:rsidRDefault="00021179" w:rsidP="00D55CCA">
            <w:pPr>
              <w:jc w:val="center"/>
              <w:rPr>
                <w:rFonts w:ascii="ENRESA Aroma Light" w:eastAsia="Times New Roman" w:hAnsi="ENRESA Aroma Light"/>
                <w:color w:val="000000"/>
                <w:sz w:val="18"/>
                <w:szCs w:val="18"/>
                <w:lang w:eastAsia="es-ES"/>
              </w:rPr>
            </w:pPr>
          </w:p>
          <w:p w14:paraId="446F10AD" w14:textId="77777777" w:rsidR="00021179" w:rsidRPr="00587D67" w:rsidRDefault="00021179" w:rsidP="00D55CCA">
            <w:pPr>
              <w:jc w:val="center"/>
              <w:rPr>
                <w:sz w:val="17"/>
                <w:szCs w:val="17"/>
              </w:rPr>
            </w:pPr>
            <w:r w:rsidRPr="00BC197D">
              <w:rPr>
                <w:rFonts w:ascii="ENRESA Aroma Light" w:eastAsia="Times New Roman" w:hAnsi="ENRESA Aroma Light"/>
                <w:color w:val="000000"/>
                <w:sz w:val="18"/>
                <w:szCs w:val="18"/>
                <w:lang w:eastAsia="es-ES"/>
              </w:rPr>
              <w:t>107,40</w:t>
            </w:r>
            <w:r w:rsidRPr="00C11AA5">
              <w:rPr>
                <w:rFonts w:ascii="ENRESA Aroma Light" w:hAnsi="ENRESA Aroma Light" w:cs="Calibri"/>
              </w:rPr>
              <w:t xml:space="preserve"> </w:t>
            </w:r>
          </w:p>
        </w:tc>
        <w:tc>
          <w:tcPr>
            <w:tcW w:w="2697" w:type="dxa"/>
            <w:vAlign w:val="center"/>
          </w:tcPr>
          <w:p w14:paraId="73DF969C" w14:textId="77777777" w:rsidR="00021179" w:rsidRPr="00587D67" w:rsidRDefault="00021179" w:rsidP="00021179">
            <w:pPr>
              <w:jc w:val="center"/>
              <w:rPr>
                <w:sz w:val="17"/>
                <w:szCs w:val="17"/>
              </w:rPr>
            </w:pPr>
            <w:permStart w:id="792809041" w:edGrp="everyone"/>
            <w:permEnd w:id="792809041"/>
          </w:p>
        </w:tc>
      </w:tr>
    </w:tbl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89176" w14:textId="77777777" w:rsidR="00277031" w:rsidRDefault="00277031">
      <w:r>
        <w:separator/>
      </w:r>
    </w:p>
  </w:endnote>
  <w:endnote w:type="continuationSeparator" w:id="0">
    <w:p w14:paraId="5C037E10" w14:textId="77777777" w:rsidR="00277031" w:rsidRDefault="00277031">
      <w:r>
        <w:continuationSeparator/>
      </w:r>
    </w:p>
  </w:endnote>
  <w:endnote w:type="continuationNotice" w:id="1">
    <w:p w14:paraId="0B937DE4" w14:textId="77777777" w:rsidR="00277031" w:rsidRDefault="0027703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2E85941-D02C-4227-B93E-062AB8D94A54}"/>
    <w:embedBold r:id="rId2" w:fontKey="{278952FF-0B21-4EE4-A2AA-04D6035BABB5}"/>
    <w:embedItalic r:id="rId3" w:fontKey="{47BE9039-BC05-4EC1-AECC-E2B5FEBBC66A}"/>
    <w:embedBoldItalic r:id="rId4" w:fontKey="{1E0E37D6-5155-4E30-8155-404E2189ABD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65C8902-DD52-41AB-BD00-D3DAB646A39B}"/>
    <w:embedBold r:id="rId6" w:fontKey="{7D547795-6629-4F74-8A87-20FF0B67C5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DE82FBB-576D-4266-AD08-0647EFACEF20}"/>
    <w:embedBold r:id="rId8" w:fontKey="{C30AF27A-A0EF-4FD9-999B-2C8B628A1C7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8EC1581-8C6E-45E9-B427-BCDC88D5179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A82ED6B7-6CAB-40EA-BD1F-B7365FDB6966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B124E62-18A7-44FC-A374-91A96D3F405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1C9BADBD-6A29-4937-9032-C5148597F7F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ED29B" w14:textId="77777777" w:rsidR="00277031" w:rsidRDefault="00277031">
      <w:r>
        <w:separator/>
      </w:r>
    </w:p>
  </w:footnote>
  <w:footnote w:type="continuationSeparator" w:id="0">
    <w:p w14:paraId="50E997E3" w14:textId="77777777" w:rsidR="00277031" w:rsidRDefault="00277031">
      <w:r>
        <w:continuationSeparator/>
      </w:r>
    </w:p>
  </w:footnote>
  <w:footnote w:type="continuationNotice" w:id="1">
    <w:p w14:paraId="17235DEC" w14:textId="77777777" w:rsidR="00277031" w:rsidRDefault="0027703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24786277" w:rsidR="00DC3364" w:rsidRPr="00B04615" w:rsidRDefault="005F314A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F314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calibración de los equipos de medida y de la torre meteorológica para el PDC de la CN José Cabrera</w:t>
          </w:r>
        </w:p>
      </w:tc>
      <w:tc>
        <w:tcPr>
          <w:tcW w:w="2552" w:type="dxa"/>
          <w:vAlign w:val="center"/>
        </w:tcPr>
        <w:p w14:paraId="0C69FF14" w14:textId="17610801" w:rsidR="00DC3364" w:rsidRPr="00360F17" w:rsidRDefault="00784A27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84A27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CO-OE-25-034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XTicKzwvNO51q5RPheSZPc1FFuo9AYvnIYtywjBMAv76Xb+h5tb0EuE8Q0EqXD6xF4ZKZzLVK7FBvitN1tFOg==" w:salt="YhJaGZDc3hv46vbg/gd0u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179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193D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7031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1B4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0A82"/>
    <w:rsid w:val="005B1B8E"/>
    <w:rsid w:val="005B1DB2"/>
    <w:rsid w:val="005B2387"/>
    <w:rsid w:val="005B2960"/>
    <w:rsid w:val="005B34C1"/>
    <w:rsid w:val="005B34F2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314A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2431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B78C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52C1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4A27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1407"/>
    <w:rsid w:val="00A74816"/>
    <w:rsid w:val="00A7552C"/>
    <w:rsid w:val="00A769ED"/>
    <w:rsid w:val="00A76B8E"/>
    <w:rsid w:val="00A76E81"/>
    <w:rsid w:val="00A77E79"/>
    <w:rsid w:val="00A80023"/>
    <w:rsid w:val="00A80484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062E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102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0D10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934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6B19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0211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296FFF-BAE2-4291-9C2C-81029C635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39</TotalTime>
  <Pages>2</Pages>
  <Words>490</Words>
  <Characters>2932</Characters>
  <Application>Microsoft Office Word</Application>
  <DocSecurity>8</DocSecurity>
  <Lines>149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24</cp:revision>
  <cp:lastPrinted>2022-11-30T10:28:00Z</cp:lastPrinted>
  <dcterms:created xsi:type="dcterms:W3CDTF">2025-11-17T11:58:00Z</dcterms:created>
  <dcterms:modified xsi:type="dcterms:W3CDTF">2026-03-17T11:55:00Z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