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3238203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1902797679" w:edGrp="everyone"/>
      <w:permEnd w:id="1902797679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A80F85">
        <w:rPr>
          <w:rFonts w:ascii="ENRESA Aroma Light" w:hAnsi="ENRESA Aroma Light"/>
          <w:b/>
          <w:bCs/>
          <w:szCs w:val="22"/>
        </w:rPr>
        <w:t>6</w:t>
      </w:r>
    </w:p>
    <w:p w14:paraId="70CFF06F" w14:textId="19D3B4AD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</w:t>
      </w:r>
      <w:permStart w:id="411003120" w:edGrp="everyone"/>
      <w:permEnd w:id="411003120"/>
      <w:r w:rsidRPr="008F100D">
        <w:rPr>
          <w:rFonts w:ascii="ENRESA Aroma Light" w:hAnsi="ENRESA Aroma Light"/>
          <w:b/>
          <w:bCs/>
          <w:szCs w:val="22"/>
        </w:rPr>
        <w:t xml:space="preserve">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1FB89B30" w:rsidR="003168CF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9520050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9520050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434117507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34117507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2113496887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113496887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184309338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84309338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95735049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95735049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138301027" w:edGrp="everyone"/>
      <w:r w:rsidRPr="008F100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138301027"/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r w:rsidR="00143F1B" w:rsidRPr="007342FB">
        <w:rPr>
          <w:rFonts w:ascii="ENRESA Aroma Light" w:hAnsi="ENRESA Aroma Light" w:cs="Arial"/>
          <w:szCs w:val="22"/>
          <w:lang w:val="es-ES"/>
        </w:rPr>
        <w:t>que la información que figura a continuación se corresponde con la documentación que adjunta para acreditarla.</w:t>
      </w:r>
    </w:p>
    <w:tbl>
      <w:tblPr>
        <w:tblW w:w="9424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17"/>
        <w:gridCol w:w="1253"/>
        <w:gridCol w:w="1254"/>
      </w:tblGrid>
      <w:tr w:rsidR="00903269" w:rsidRPr="00FB40A6" w14:paraId="730A0C70" w14:textId="77777777" w:rsidTr="001D2BC2">
        <w:trPr>
          <w:trHeight w:val="309"/>
        </w:trPr>
        <w:tc>
          <w:tcPr>
            <w:tcW w:w="69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F2D0"/>
            <w:noWrap/>
            <w:vAlign w:val="center"/>
            <w:hideMark/>
          </w:tcPr>
          <w:p w14:paraId="12372CAC" w14:textId="77777777" w:rsidR="00903269" w:rsidRPr="00FB40A6" w:rsidRDefault="00903269" w:rsidP="009B5C6A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Criterio</w:t>
            </w:r>
          </w:p>
        </w:tc>
        <w:tc>
          <w:tcPr>
            <w:tcW w:w="125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69B98C49" w14:textId="77777777" w:rsidR="00903269" w:rsidRPr="00FB40A6" w:rsidRDefault="00903269" w:rsidP="009B5C6A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FB40A6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SI (*)</w:t>
            </w:r>
          </w:p>
        </w:tc>
        <w:tc>
          <w:tcPr>
            <w:tcW w:w="125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AF2D0"/>
            <w:vAlign w:val="center"/>
            <w:hideMark/>
          </w:tcPr>
          <w:p w14:paraId="0E47C981" w14:textId="77777777" w:rsidR="00903269" w:rsidRPr="00FB40A6" w:rsidRDefault="00903269" w:rsidP="009B5C6A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</w:pPr>
            <w:r w:rsidRPr="00FB40A6">
              <w:rPr>
                <w:rFonts w:ascii="ENRESA Aroma Light" w:hAnsi="ENRESA Aroma Light"/>
                <w:b/>
                <w:bCs/>
                <w:color w:val="000000"/>
                <w:sz w:val="20"/>
                <w:lang w:val="es-ES"/>
              </w:rPr>
              <w:t>NO</w:t>
            </w:r>
          </w:p>
        </w:tc>
      </w:tr>
      <w:tr w:rsidR="00903269" w:rsidRPr="00FB40A6" w14:paraId="2249EF15" w14:textId="77777777" w:rsidTr="00DB08C1">
        <w:trPr>
          <w:trHeight w:val="538"/>
        </w:trPr>
        <w:tc>
          <w:tcPr>
            <w:tcW w:w="69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38C15D4" w14:textId="77777777" w:rsidR="00903269" w:rsidRPr="00FB40A6" w:rsidRDefault="00903269" w:rsidP="009B5C6A">
            <w:pPr>
              <w:spacing w:after="0"/>
              <w:jc w:val="center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  <w:r w:rsidRPr="00FB40A6"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¿Tiene </w:t>
            </w:r>
            <w:r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el perfil </w:t>
            </w:r>
            <w:r w:rsidRPr="004B168E"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de técnico especialista </w:t>
            </w:r>
            <w:r w:rsidRPr="00FB40A6"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experiencia </w:t>
            </w:r>
            <w:r w:rsidRPr="00FB40A6">
              <w:rPr>
                <w:rFonts w:ascii="ENRESA Aroma Light" w:hAnsi="ENRESA Aroma Light"/>
                <w:color w:val="000000"/>
                <w:sz w:val="20"/>
                <w:u w:val="single"/>
                <w:lang w:val="es-ES"/>
              </w:rPr>
              <w:t>adicional a la exigida como solvencia técnica (</w:t>
            </w:r>
            <w:r w:rsidRPr="00E508A4">
              <w:rPr>
                <w:rFonts w:ascii="ENRESA Aroma Light" w:hAnsi="ENRESA Aroma Light"/>
                <w:color w:val="000000"/>
                <w:sz w:val="20"/>
                <w:u w:val="single"/>
                <w:lang w:val="es-ES"/>
              </w:rPr>
              <w:t>3</w:t>
            </w:r>
            <w:r w:rsidRPr="00FB40A6">
              <w:rPr>
                <w:rFonts w:ascii="ENRESA Aroma Light" w:hAnsi="ENRESA Aroma Light"/>
                <w:color w:val="000000"/>
                <w:sz w:val="20"/>
                <w:u w:val="single"/>
                <w:lang w:val="es-ES"/>
              </w:rPr>
              <w:t xml:space="preserve"> años)</w:t>
            </w:r>
            <w:r w:rsidRPr="00FB40A6">
              <w:rPr>
                <w:rFonts w:ascii="ENRESA Aroma Light" w:hAnsi="ENRESA Aroma Light"/>
                <w:color w:val="000000"/>
                <w:sz w:val="20"/>
                <w:lang w:val="es-ES"/>
              </w:rPr>
              <w:t xml:space="preserve"> </w:t>
            </w:r>
            <w:r w:rsidRPr="00E508A4">
              <w:rPr>
                <w:rFonts w:ascii="ENRESA Aroma Light" w:hAnsi="ENRESA Aroma Light"/>
                <w:color w:val="000000"/>
                <w:sz w:val="20"/>
                <w:lang w:val="es-ES"/>
              </w:rPr>
              <w:t>en el mantenimiento de sistemas de adquisición de datos de estaciones de aforo, así como de la parametrización y configuración de las medidas en un SCADA</w:t>
            </w:r>
            <w:r w:rsidRPr="00FB40A6">
              <w:rPr>
                <w:rFonts w:ascii="ENRESA Aroma Light" w:hAnsi="ENRESA Aroma Light"/>
                <w:color w:val="000000"/>
                <w:sz w:val="20"/>
                <w:lang w:val="es-ES"/>
              </w:rPr>
              <w:t>?</w:t>
            </w:r>
          </w:p>
        </w:tc>
        <w:tc>
          <w:tcPr>
            <w:tcW w:w="12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2E4AA6" w14:textId="0D0137A5" w:rsidR="00903269" w:rsidRPr="00FB40A6" w:rsidRDefault="00903269" w:rsidP="00DB08C1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B050"/>
                <w:sz w:val="20"/>
                <w:lang w:val="es-ES"/>
              </w:rPr>
            </w:pPr>
            <w:permStart w:id="1428696422" w:edGrp="everyone"/>
            <w:permEnd w:id="1428696422"/>
          </w:p>
        </w:tc>
        <w:tc>
          <w:tcPr>
            <w:tcW w:w="12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F2739B" w14:textId="02C07C21" w:rsidR="00903269" w:rsidRPr="00FB40A6" w:rsidRDefault="00903269" w:rsidP="00DB08C1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B050"/>
                <w:sz w:val="20"/>
                <w:lang w:val="es-ES"/>
              </w:rPr>
            </w:pPr>
            <w:permStart w:id="803240291" w:edGrp="everyone"/>
            <w:permEnd w:id="803240291"/>
          </w:p>
        </w:tc>
      </w:tr>
      <w:tr w:rsidR="00903269" w:rsidRPr="00FB40A6" w14:paraId="0A718948" w14:textId="77777777" w:rsidTr="009B5C6A">
        <w:trPr>
          <w:trHeight w:val="1008"/>
        </w:trPr>
        <w:tc>
          <w:tcPr>
            <w:tcW w:w="69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65B014" w14:textId="77777777" w:rsidR="00903269" w:rsidRPr="00FB40A6" w:rsidRDefault="00903269" w:rsidP="009B5C6A">
            <w:pPr>
              <w:spacing w:after="0"/>
              <w:jc w:val="left"/>
              <w:rPr>
                <w:rFonts w:ascii="ENRESA Aroma Light" w:hAnsi="ENRESA Aroma Light"/>
                <w:color w:val="000000"/>
                <w:sz w:val="20"/>
                <w:lang w:val="es-ES"/>
              </w:rPr>
            </w:pPr>
          </w:p>
        </w:tc>
        <w:tc>
          <w:tcPr>
            <w:tcW w:w="250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D20B2A1" w14:textId="77777777" w:rsidR="00903269" w:rsidRPr="00FB40A6" w:rsidRDefault="00903269" w:rsidP="009B5C6A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</w:pPr>
            <w:r w:rsidRPr="00FB40A6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 xml:space="preserve">En caso afirmativo, indicar </w:t>
            </w:r>
            <w:proofErr w:type="spellStart"/>
            <w:r w:rsidRPr="00FB40A6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>nº</w:t>
            </w:r>
            <w:proofErr w:type="spellEnd"/>
            <w:r w:rsidRPr="00FB40A6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 xml:space="preserve"> años completos de experiencia </w:t>
            </w:r>
            <w:r w:rsidRPr="00FB40A6">
              <w:rPr>
                <w:rFonts w:ascii="Times New Roman" w:hAnsi="Times New Roman"/>
                <w:b/>
                <w:bCs/>
                <w:color w:val="000000"/>
                <w:sz w:val="20"/>
                <w:u w:val="single"/>
                <w:lang w:val="es-ES"/>
              </w:rPr>
              <w:t>adicional</w:t>
            </w:r>
            <w:r w:rsidRPr="00FB40A6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 xml:space="preserve">: </w:t>
            </w:r>
            <w:permStart w:id="1727737113" w:edGrp="everyone"/>
            <w:r w:rsidRPr="00FB40A6">
              <w:rPr>
                <w:rFonts w:ascii="Times New Roman" w:hAnsi="Times New Roman"/>
                <w:b/>
                <w:bCs/>
                <w:color w:val="000000"/>
                <w:sz w:val="20"/>
                <w:lang w:val="es-ES"/>
              </w:rPr>
              <w:t>____</w:t>
            </w:r>
            <w:permEnd w:id="1727737113"/>
          </w:p>
        </w:tc>
      </w:tr>
    </w:tbl>
    <w:p w14:paraId="183FCF5A" w14:textId="77777777" w:rsidR="001D2BC2" w:rsidRDefault="001D2BC2" w:rsidP="001D2BC2">
      <w:pPr>
        <w:spacing w:line="276" w:lineRule="auto"/>
        <w:contextualSpacing/>
        <w:jc w:val="center"/>
        <w:outlineLvl w:val="0"/>
        <w:rPr>
          <w:rFonts w:ascii="ENRESA Aroma Light" w:hAnsi="ENRESA Aroma Light"/>
          <w:b/>
          <w:bCs/>
          <w:i/>
          <w:iCs/>
          <w:sz w:val="20"/>
        </w:rPr>
      </w:pPr>
      <w:r w:rsidRPr="008F100D">
        <w:rPr>
          <w:rFonts w:ascii="ENRESA Aroma Light" w:hAnsi="ENRESA Aroma Light" w:cs="Arial"/>
          <w:szCs w:val="22"/>
          <w:lang w:val="es-ES"/>
        </w:rPr>
        <w:tab/>
      </w:r>
      <w:r>
        <w:rPr>
          <w:rFonts w:ascii="ENRESA Aroma Light" w:hAnsi="ENRESA Aroma Light"/>
          <w:b/>
          <w:bCs/>
          <w:i/>
          <w:iCs/>
          <w:sz w:val="20"/>
        </w:rPr>
        <w:t>*</w:t>
      </w:r>
      <w:r w:rsidRPr="006B5BE5">
        <w:rPr>
          <w:rFonts w:ascii="ENRESA Aroma Light" w:hAnsi="ENRESA Aroma Light"/>
          <w:b/>
          <w:bCs/>
          <w:i/>
          <w:iCs/>
          <w:sz w:val="20"/>
        </w:rPr>
        <w:t xml:space="preserve"> </w:t>
      </w:r>
      <w:r w:rsidRPr="00507EAC">
        <w:rPr>
          <w:rFonts w:ascii="ENRESA Aroma Light" w:hAnsi="ENRESA Aroma Light"/>
          <w:b/>
          <w:bCs/>
          <w:i/>
          <w:iCs/>
          <w:sz w:val="20"/>
        </w:rPr>
        <w:t xml:space="preserve">En caso </w:t>
      </w:r>
      <w:r w:rsidRPr="00B973C5">
        <w:rPr>
          <w:rFonts w:ascii="ENRESA Aroma Light" w:hAnsi="ENRESA Aroma Light"/>
          <w:b/>
          <w:bCs/>
          <w:i/>
          <w:iCs/>
          <w:sz w:val="20"/>
        </w:rPr>
        <w:t xml:space="preserve">afirmativo, </w:t>
      </w:r>
      <w:r w:rsidRPr="00326340">
        <w:rPr>
          <w:rFonts w:ascii="ENRESA Aroma Light" w:hAnsi="ENRESA Aroma Light"/>
          <w:b/>
          <w:bCs/>
          <w:i/>
          <w:iCs/>
          <w:sz w:val="20"/>
        </w:rPr>
        <w:t xml:space="preserve">se aportará la documentación acreditativa solicitada en el apartado </w:t>
      </w:r>
      <w:r>
        <w:rPr>
          <w:rFonts w:ascii="ENRESA Aroma Light" w:hAnsi="ENRESA Aroma Light"/>
          <w:b/>
          <w:bCs/>
          <w:i/>
          <w:iCs/>
          <w:sz w:val="20"/>
        </w:rPr>
        <w:t>F.2</w:t>
      </w:r>
      <w:r w:rsidRPr="00326340">
        <w:rPr>
          <w:rFonts w:ascii="ENRESA Aroma Light" w:hAnsi="ENRESA Aroma Light"/>
          <w:b/>
          <w:bCs/>
          <w:i/>
          <w:iCs/>
          <w:sz w:val="20"/>
        </w:rPr>
        <w:t>. del presente pliego y se cumplimentará la siguiente tabla</w:t>
      </w:r>
      <w:r w:rsidRPr="00B973C5">
        <w:rPr>
          <w:rStyle w:val="FootnoteReference"/>
          <w:rFonts w:ascii="ENRESA Aroma Light" w:hAnsi="ENRESA Aroma Light"/>
          <w:b/>
          <w:bCs/>
          <w:i/>
          <w:iCs/>
          <w:sz w:val="20"/>
        </w:rPr>
        <w:footnoteReference w:id="2"/>
      </w:r>
      <w:r>
        <w:rPr>
          <w:rFonts w:ascii="ENRESA Aroma Light" w:hAnsi="ENRESA Aroma Light"/>
          <w:b/>
          <w:bCs/>
          <w:i/>
          <w:iCs/>
          <w:sz w:val="20"/>
        </w:rPr>
        <w:t>:</w:t>
      </w:r>
    </w:p>
    <w:tbl>
      <w:tblPr>
        <w:tblW w:w="1002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4"/>
        <w:gridCol w:w="1230"/>
        <w:gridCol w:w="1226"/>
        <w:gridCol w:w="1404"/>
        <w:gridCol w:w="1233"/>
        <w:gridCol w:w="1239"/>
        <w:gridCol w:w="1239"/>
        <w:gridCol w:w="1225"/>
      </w:tblGrid>
      <w:tr w:rsidR="0004357E" w:rsidRPr="00B861DE" w14:paraId="1B0639DA" w14:textId="77777777" w:rsidTr="009B5C6A">
        <w:trPr>
          <w:trHeight w:val="300"/>
        </w:trPr>
        <w:tc>
          <w:tcPr>
            <w:tcW w:w="1002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3E5A1"/>
            <w:vAlign w:val="center"/>
            <w:hideMark/>
          </w:tcPr>
          <w:p w14:paraId="0B496DCE" w14:textId="36143AA2" w:rsidR="0004357E" w:rsidRPr="00B861DE" w:rsidRDefault="0004357E" w:rsidP="009B5C6A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Nombre y apellidos:</w:t>
            </w:r>
            <w:r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 xml:space="preserve"> </w:t>
            </w:r>
            <w:permStart w:id="587219225" w:edGrp="everyone"/>
            <w:permEnd w:id="587219225"/>
          </w:p>
        </w:tc>
      </w:tr>
      <w:tr w:rsidR="0004357E" w:rsidRPr="00B861DE" w14:paraId="0DB2DD7A" w14:textId="77777777" w:rsidTr="009B5C6A">
        <w:trPr>
          <w:trHeight w:val="300"/>
        </w:trPr>
        <w:tc>
          <w:tcPr>
            <w:tcW w:w="1002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3E5A1"/>
            <w:vAlign w:val="center"/>
            <w:hideMark/>
          </w:tcPr>
          <w:p w14:paraId="58E614A5" w14:textId="77777777" w:rsidR="0004357E" w:rsidRPr="00B861DE" w:rsidRDefault="0004357E" w:rsidP="009B5C6A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 xml:space="preserve">Puesto: </w:t>
            </w:r>
            <w:r w:rsidRPr="005516F3">
              <w:rPr>
                <w:rFonts w:ascii="ENRESA Aroma Light" w:hAnsi="ENRESA Aroma Light"/>
                <w:color w:val="000000"/>
                <w:sz w:val="18"/>
                <w:szCs w:val="18"/>
              </w:rPr>
              <w:t>Técnico especialista</w:t>
            </w: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 xml:space="preserve"> </w:t>
            </w:r>
            <w:permStart w:id="1102738104" w:edGrp="everyone"/>
            <w:permEnd w:id="1102738104"/>
          </w:p>
        </w:tc>
      </w:tr>
      <w:tr w:rsidR="0004357E" w:rsidRPr="00B861DE" w14:paraId="57692576" w14:textId="77777777" w:rsidTr="009B5C6A">
        <w:trPr>
          <w:trHeight w:val="1164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21E75B80" w14:textId="77777777" w:rsidR="0004357E" w:rsidRPr="00B861DE" w:rsidRDefault="0004357E" w:rsidP="009B5C6A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Trabajo / Proyecto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43AE1098" w14:textId="77777777" w:rsidR="0004357E" w:rsidRPr="00B861DE" w:rsidRDefault="0004357E" w:rsidP="009B5C6A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Instalación</w:t>
            </w:r>
            <w:r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 / Emplaza- miento</w:t>
            </w: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 xml:space="preserve"> 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07BF81EC" w14:textId="77777777" w:rsidR="0004357E" w:rsidRPr="00B861DE" w:rsidRDefault="0004357E" w:rsidP="009B5C6A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Cliente / Promotor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58E7E106" w14:textId="77777777" w:rsidR="0004357E" w:rsidRPr="00B861DE" w:rsidRDefault="0004357E" w:rsidP="009B5C6A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  <w:t>Puesto desempeñado / responsabilidad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52B0760D" w14:textId="77777777" w:rsidR="0004357E" w:rsidRPr="00B861DE" w:rsidRDefault="0004357E" w:rsidP="009B5C6A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Descripción de los trabajos realizados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56ADA684" w14:textId="77777777" w:rsidR="0004357E" w:rsidRPr="00B861DE" w:rsidRDefault="0004357E" w:rsidP="009B5C6A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Fecha de inicio (</w:t>
            </w:r>
            <w:proofErr w:type="spellStart"/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dd</w:t>
            </w:r>
            <w:proofErr w:type="spellEnd"/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/mm/</w:t>
            </w:r>
            <w:proofErr w:type="spellStart"/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aaaa</w:t>
            </w:r>
            <w:proofErr w:type="spellEnd"/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5ED9EEF7" w14:textId="77777777" w:rsidR="0004357E" w:rsidRPr="00B861DE" w:rsidRDefault="0004357E" w:rsidP="009B5C6A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 xml:space="preserve">Fecha final     </w:t>
            </w:r>
            <w:proofErr w:type="gramStart"/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 xml:space="preserve">   (</w:t>
            </w:r>
            <w:proofErr w:type="spellStart"/>
            <w:proofErr w:type="gramEnd"/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dd</w:t>
            </w:r>
            <w:proofErr w:type="spellEnd"/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/mm/</w:t>
            </w:r>
            <w:proofErr w:type="spellStart"/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aaaa</w:t>
            </w:r>
            <w:proofErr w:type="spellEnd"/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69B171D7" w14:textId="77777777" w:rsidR="0004357E" w:rsidRPr="00B861DE" w:rsidRDefault="0004357E" w:rsidP="009B5C6A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Periodo de ejecución de los trabajos (en meses)</w:t>
            </w:r>
          </w:p>
        </w:tc>
      </w:tr>
      <w:tr w:rsidR="0004357E" w:rsidRPr="00B861DE" w14:paraId="626A9E33" w14:textId="77777777" w:rsidTr="009B5C6A">
        <w:trPr>
          <w:trHeight w:val="30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CF1055" w14:textId="77777777" w:rsidR="0004357E" w:rsidRPr="00B861DE" w:rsidRDefault="0004357E" w:rsidP="009B5C6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permStart w:id="719144671" w:edGrp="everyone"/>
            <w:r w:rsidRPr="00B861DE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B27F5E" w14:textId="77777777" w:rsidR="0004357E" w:rsidRPr="00B861DE" w:rsidRDefault="0004357E" w:rsidP="009B5C6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CD27F8" w14:textId="77777777" w:rsidR="0004357E" w:rsidRPr="00B861DE" w:rsidRDefault="0004357E" w:rsidP="009B5C6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832160" w14:textId="77777777" w:rsidR="0004357E" w:rsidRPr="00B861DE" w:rsidRDefault="0004357E" w:rsidP="009B5C6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A40FE8" w14:textId="77777777" w:rsidR="0004357E" w:rsidRPr="00B861DE" w:rsidRDefault="0004357E" w:rsidP="009B5C6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02FB51" w14:textId="77777777" w:rsidR="0004357E" w:rsidRPr="00B861DE" w:rsidRDefault="0004357E" w:rsidP="009B5C6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702992" w14:textId="77777777" w:rsidR="0004357E" w:rsidRPr="00B861DE" w:rsidRDefault="0004357E" w:rsidP="009B5C6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F78307" w14:textId="77777777" w:rsidR="0004357E" w:rsidRPr="00B861DE" w:rsidRDefault="0004357E" w:rsidP="009B5C6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</w:tr>
      <w:tr w:rsidR="0004357E" w:rsidRPr="00B861DE" w14:paraId="34F42A4B" w14:textId="77777777" w:rsidTr="009B5C6A">
        <w:trPr>
          <w:trHeight w:val="30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43F1B4" w14:textId="77777777" w:rsidR="0004357E" w:rsidRPr="00B861DE" w:rsidRDefault="0004357E" w:rsidP="009B5C6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9C64CD" w14:textId="77777777" w:rsidR="0004357E" w:rsidRPr="00B861DE" w:rsidRDefault="0004357E" w:rsidP="009B5C6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D3E137" w14:textId="77777777" w:rsidR="0004357E" w:rsidRPr="00B861DE" w:rsidRDefault="0004357E" w:rsidP="009B5C6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73E587" w14:textId="77777777" w:rsidR="0004357E" w:rsidRPr="00B861DE" w:rsidRDefault="0004357E" w:rsidP="009B5C6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395146" w14:textId="77777777" w:rsidR="0004357E" w:rsidRPr="00B861DE" w:rsidRDefault="0004357E" w:rsidP="009B5C6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EFAD1D" w14:textId="77777777" w:rsidR="0004357E" w:rsidRPr="00B861DE" w:rsidRDefault="0004357E" w:rsidP="009B5C6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D124B3" w14:textId="77777777" w:rsidR="0004357E" w:rsidRPr="00B861DE" w:rsidRDefault="0004357E" w:rsidP="009B5C6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79C7D6" w14:textId="77777777" w:rsidR="0004357E" w:rsidRPr="00B861DE" w:rsidRDefault="0004357E" w:rsidP="009B5C6A">
            <w:pPr>
              <w:spacing w:after="0"/>
              <w:jc w:val="center"/>
              <w:rPr>
                <w:rFonts w:ascii="ENRESA Aroma Light" w:hAnsi="ENRESA Aroma Light"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color w:val="000000"/>
                <w:sz w:val="18"/>
                <w:szCs w:val="18"/>
              </w:rPr>
              <w:t> </w:t>
            </w:r>
          </w:p>
        </w:tc>
      </w:tr>
      <w:tr w:rsidR="0004357E" w:rsidRPr="00B861DE" w14:paraId="05825343" w14:textId="77777777" w:rsidTr="009B5C6A">
        <w:trPr>
          <w:trHeight w:val="300"/>
        </w:trPr>
        <w:tc>
          <w:tcPr>
            <w:tcW w:w="879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6075903" w14:textId="77777777" w:rsidR="0004357E" w:rsidRPr="00B861DE" w:rsidRDefault="0004357E" w:rsidP="009B5C6A">
            <w:pPr>
              <w:spacing w:after="0"/>
              <w:jc w:val="right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Periodo de ejecución total (en meses)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EE92CB" w14:textId="77777777" w:rsidR="0004357E" w:rsidRPr="00B861DE" w:rsidRDefault="0004357E" w:rsidP="009B5C6A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  <w:lang w:val="es-ES"/>
              </w:rPr>
            </w:pPr>
            <w:r w:rsidRPr="00B861DE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_____ meses</w:t>
            </w:r>
          </w:p>
        </w:tc>
      </w:tr>
      <w:permEnd w:id="719144671"/>
    </w:tbl>
    <w:p w14:paraId="7423CBF1" w14:textId="77777777" w:rsidR="00533E01" w:rsidRDefault="00533E01" w:rsidP="001D2BC2">
      <w:pPr>
        <w:spacing w:line="276" w:lineRule="auto"/>
        <w:contextualSpacing/>
        <w:jc w:val="center"/>
        <w:outlineLvl w:val="0"/>
        <w:rPr>
          <w:rFonts w:ascii="ENRESA Aroma Light" w:hAnsi="ENRESA Aroma Light"/>
          <w:b/>
          <w:bCs/>
          <w:i/>
          <w:iCs/>
          <w:sz w:val="20"/>
        </w:rPr>
      </w:pPr>
    </w:p>
    <w:p w14:paraId="0EBB13BB" w14:textId="77777777" w:rsidR="00DB08C1" w:rsidRPr="0012515E" w:rsidRDefault="00DB08C1" w:rsidP="00DB08C1">
      <w:pPr>
        <w:shd w:val="clear" w:color="auto" w:fill="FFFFFF"/>
        <w:spacing w:before="120" w:after="0" w:line="280" w:lineRule="exact"/>
        <w:rPr>
          <w:rFonts w:ascii="ENRESA Aroma Light" w:hAnsi="ENRESA Aroma Light" w:cs="Arial"/>
          <w:b/>
          <w:i/>
          <w:sz w:val="18"/>
          <w:szCs w:val="16"/>
        </w:rPr>
      </w:pPr>
      <w:permStart w:id="735915638" w:edGrp="everyone"/>
      <w:permEnd w:id="735915638"/>
      <w:r w:rsidRPr="0012515E">
        <w:rPr>
          <w:rFonts w:ascii="ENRESA Aroma Light" w:hAnsi="ENRESA Aroma Light" w:cs="Arial"/>
          <w:b/>
          <w:i/>
          <w:sz w:val="18"/>
          <w:szCs w:val="16"/>
        </w:rPr>
        <w:t>Aquellas proposiciones que no cumplimenten la tabla para acreditar la experiencia respetando el formato e incluyendo todos los datos requeridos en cada columna no obtendrán valoración en el criterio.</w:t>
      </w:r>
    </w:p>
    <w:p w14:paraId="39F0B637" w14:textId="77777777" w:rsidR="00DB08C1" w:rsidRDefault="00DB08C1" w:rsidP="00DB08C1">
      <w:pPr>
        <w:shd w:val="clear" w:color="auto" w:fill="FFFFFF"/>
        <w:spacing w:before="120" w:after="0" w:line="280" w:lineRule="exact"/>
        <w:rPr>
          <w:rFonts w:ascii="ENRESA Aroma Light" w:hAnsi="ENRESA Aroma Light" w:cs="Arial"/>
          <w:b/>
          <w:bCs/>
          <w:i/>
          <w:sz w:val="18"/>
          <w:szCs w:val="18"/>
          <w:lang w:val="es-ES"/>
        </w:rPr>
      </w:pPr>
      <w:r w:rsidRPr="0012515E">
        <w:rPr>
          <w:rFonts w:ascii="ENRESA Aroma Light" w:hAnsi="ENRESA Aroma Light" w:cs="Arial"/>
          <w:b/>
          <w:bCs/>
          <w:i/>
          <w:sz w:val="18"/>
          <w:szCs w:val="18"/>
          <w:lang w:val="es-ES"/>
        </w:rPr>
        <w:t xml:space="preserve">Los trabajos ofertados en el criterio </w:t>
      </w:r>
      <w:r w:rsidRPr="0012515E">
        <w:rPr>
          <w:rFonts w:ascii="ENRESA Aroma Light" w:hAnsi="ENRESA Aroma Light" w:cs="Arial"/>
          <w:b/>
          <w:bCs/>
          <w:iCs/>
          <w:sz w:val="18"/>
          <w:szCs w:val="18"/>
          <w:u w:val="single"/>
          <w:lang w:val="es-ES"/>
        </w:rPr>
        <w:t>no computarán</w:t>
      </w:r>
      <w:r w:rsidRPr="0012515E">
        <w:rPr>
          <w:rFonts w:ascii="ENRESA Aroma Light" w:hAnsi="ENRESA Aroma Light" w:cs="Arial"/>
          <w:b/>
          <w:bCs/>
          <w:i/>
          <w:sz w:val="18"/>
          <w:szCs w:val="18"/>
          <w:lang w:val="es-ES"/>
        </w:rPr>
        <w:t xml:space="preserve"> a efectos de acreditar la experiencia mínima exigida como solvencia técnica y profesional exigida en el apartado E.4 relativo a la solvencia técnica y profesional, </w:t>
      </w:r>
      <w:r w:rsidRPr="0012515E">
        <w:rPr>
          <w:rFonts w:ascii="ENRESA Aroma Light" w:hAnsi="ENRESA Aroma Light" w:cs="Arial"/>
          <w:b/>
          <w:bCs/>
          <w:i/>
          <w:sz w:val="18"/>
          <w:szCs w:val="18"/>
          <w:u w:val="single"/>
          <w:lang w:val="es-ES"/>
        </w:rPr>
        <w:t>por lo que no se deben incluir en estas tablas</w:t>
      </w:r>
      <w:r w:rsidRPr="0012515E">
        <w:rPr>
          <w:rFonts w:ascii="ENRESA Aroma Light" w:hAnsi="ENRESA Aroma Light" w:cs="Arial"/>
          <w:b/>
          <w:bCs/>
          <w:i/>
          <w:sz w:val="18"/>
          <w:szCs w:val="18"/>
          <w:lang w:val="es-ES"/>
        </w:rPr>
        <w:t>.</w:t>
      </w: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00153C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B52DD7" w14:textId="77777777" w:rsidR="00693F23" w:rsidRDefault="00693F23">
      <w:r>
        <w:separator/>
      </w:r>
    </w:p>
  </w:endnote>
  <w:endnote w:type="continuationSeparator" w:id="0">
    <w:p w14:paraId="06781618" w14:textId="77777777" w:rsidR="00693F23" w:rsidRDefault="00693F23">
      <w:r>
        <w:continuationSeparator/>
      </w:r>
    </w:p>
  </w:endnote>
  <w:endnote w:type="continuationNotice" w:id="1">
    <w:p w14:paraId="02C386D9" w14:textId="77777777" w:rsidR="00693F23" w:rsidRDefault="00693F23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charset w:val="00"/>
    <w:family w:val="auto"/>
    <w:pitch w:val="variable"/>
    <w:sig w:usb0="800000AF" w:usb1="5000204A" w:usb2="00000000" w:usb3="00000000" w:csb0="00000001" w:csb1="00000000"/>
    <w:embedRegular r:id="rId1" w:fontKey="{9E0BE112-9D10-4A35-BD00-66F533F913BD}"/>
    <w:embedBold r:id="rId2" w:fontKey="{ECBEBDBC-ECB1-4E38-9554-C92E4143EE86}"/>
    <w:embedItalic r:id="rId3" w:fontKey="{6EE28F11-9C6D-4BDA-AE64-8E671789F1E1}"/>
    <w:embedBoldItalic r:id="rId4" w:fontKey="{405A42AB-7319-4D94-8BDC-57810440364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7B822512-C219-4AFD-A18D-18348F7AE947}"/>
    <w:embedBold r:id="rId6" w:fontKey="{22B22334-E98E-4A2D-958E-808E9485747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974168DA-A17C-434C-9ACC-749CA204CD18}"/>
    <w:embedBold r:id="rId8" w:fontKey="{76BE8929-B775-43AA-83B3-9C617BD97F3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0AF33E37-ED5B-46E2-84EE-BD75EB859A2B}"/>
  </w:font>
  <w:font w:name="Bookman Old Style">
    <w:charset w:val="00"/>
    <w:family w:val="roman"/>
    <w:pitch w:val="variable"/>
    <w:sig w:usb0="00000287" w:usb1="00000000" w:usb2="00000000" w:usb3="00000000" w:csb0="0000009F" w:csb1="00000000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panose1 w:val="00000000000000000000"/>
    <w:charset w:val="00"/>
    <w:family w:val="roman"/>
    <w:notTrueType/>
    <w:pitch w:val="default"/>
  </w:font>
  <w:font w:name="Apto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2F3AE" w14:textId="77777777" w:rsidR="00693F23" w:rsidRDefault="00693F23">
      <w:r>
        <w:separator/>
      </w:r>
    </w:p>
  </w:footnote>
  <w:footnote w:type="continuationSeparator" w:id="0">
    <w:p w14:paraId="4671FA4C" w14:textId="77777777" w:rsidR="00693F23" w:rsidRDefault="00693F23">
      <w:r>
        <w:continuationSeparator/>
      </w:r>
    </w:p>
  </w:footnote>
  <w:footnote w:type="continuationNotice" w:id="1">
    <w:p w14:paraId="08A48DF6" w14:textId="77777777" w:rsidR="00693F23" w:rsidRDefault="00693F23">
      <w:pPr>
        <w:spacing w:after="0"/>
      </w:pPr>
    </w:p>
  </w:footnote>
  <w:footnote w:id="2">
    <w:p w14:paraId="63027F58" w14:textId="77777777" w:rsidR="001D2BC2" w:rsidRDefault="001D2BC2" w:rsidP="001D2BC2">
      <w:pPr>
        <w:pStyle w:val="FootnoteText"/>
      </w:pPr>
      <w:r w:rsidRPr="00B16050">
        <w:rPr>
          <w:rStyle w:val="FootnoteReference"/>
          <w:rFonts w:ascii="ENRESA Aroma Light" w:hAnsi="ENRESA Aroma Light"/>
          <w:i/>
          <w:iCs/>
        </w:rPr>
        <w:footnoteRef/>
      </w:r>
      <w:r w:rsidRPr="00B16050">
        <w:rPr>
          <w:rFonts w:ascii="ENRESA Aroma Light" w:hAnsi="ENRESA Aroma Light"/>
          <w:i/>
          <w:iCs/>
        </w:rPr>
        <w:t xml:space="preserve"> </w:t>
      </w:r>
      <w:r w:rsidRPr="00CA5723">
        <w:rPr>
          <w:rFonts w:ascii="ENRESA Aroma Light" w:hAnsi="ENRESA Aroma Light"/>
          <w:i/>
          <w:iCs/>
          <w:sz w:val="18"/>
          <w:szCs w:val="18"/>
        </w:rPr>
        <w:t>Los datos personales incluidos en esta tabla se protegerán conforme a la legislación vigente en materia de protección de datos, concretamente el artículo 1 b) y c) del Reglamento general de protección de datos. Enresa los usará a los meros efectos de comprobar que el perfil cumple con los requisitos de solvencia técnica exigida, dichos datos no serán difundidos ni publicados por ningún medio.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00153C" w:rsidRPr="00360F17" w14:paraId="3889E43B" w14:textId="77777777" w:rsidTr="009B5C6A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13FC94AA" w14:textId="77777777" w:rsidR="0000153C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64042DB5" wp14:editId="18CE8F7F">
                <wp:extent cx="3370580" cy="542290"/>
                <wp:effectExtent l="0" t="0" r="0" b="0"/>
                <wp:docPr id="1580489294" name="Imagen 158048929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0489294" name="Imagen 158048929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BDFECBD" w14:textId="77777777" w:rsidR="0000153C" w:rsidRPr="00360F17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00153C" w:rsidRPr="00360F17" w14:paraId="1BA6AB3E" w14:textId="77777777" w:rsidTr="009B5C6A">
      <w:trPr>
        <w:cantSplit/>
        <w:trHeight w:val="984"/>
      </w:trPr>
      <w:tc>
        <w:tcPr>
          <w:tcW w:w="7583" w:type="dxa"/>
          <w:vAlign w:val="center"/>
        </w:tcPr>
        <w:p w14:paraId="7495059A" w14:textId="5AF10FCB" w:rsidR="0000153C" w:rsidRPr="00B04615" w:rsidRDefault="00114D16" w:rsidP="0000153C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114D16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mantenimiento de los sistemas de adquisición de datos de las estaciones de aforo del C.A. El Cabril (años 2026-2031)</w:t>
          </w:r>
        </w:p>
      </w:tc>
      <w:tc>
        <w:tcPr>
          <w:tcW w:w="2552" w:type="dxa"/>
          <w:vAlign w:val="center"/>
        </w:tcPr>
        <w:p w14:paraId="1404EA8C" w14:textId="77AB2A7F" w:rsidR="0000153C" w:rsidRPr="00360F17" w:rsidRDefault="00AD72DF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AD72DF">
            <w:rPr>
              <w:rFonts w:ascii="ENRESA Aroma Light" w:hAnsi="ENRESA Aroma Light" w:cs="Arial"/>
              <w:b/>
              <w:bCs/>
              <w:szCs w:val="22"/>
              <w:lang w:val="pt-PT"/>
            </w:rPr>
            <w:t>CO-SU-26-00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3</w:t>
          </w:r>
        </w:p>
      </w:tc>
    </w:tr>
  </w:tbl>
  <w:p w14:paraId="55EFA481" w14:textId="35E13042" w:rsidR="00511E18" w:rsidRDefault="00511E1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9B5C6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/UQ8pCMlnBhRZYkpx6HVPNBvL4StbrP9i/PtcA1Gulm8dtPGINoDMh3Qwt5Nm7Jy2wPAVfj4ULFJ+isjfKjmqA==" w:salt="TBNP5pv5HPp+PAU/VjW3v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153C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57E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4D16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3108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2BC2"/>
    <w:rsid w:val="001D7AD3"/>
    <w:rsid w:val="001E02FF"/>
    <w:rsid w:val="001E15CF"/>
    <w:rsid w:val="001E171E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4BCA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182F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CB5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6F2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0241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5962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19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306B"/>
    <w:rsid w:val="0044597A"/>
    <w:rsid w:val="00451A9D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4C4E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0EC6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4FE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3E01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06D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700"/>
    <w:rsid w:val="005C783F"/>
    <w:rsid w:val="005C7EBE"/>
    <w:rsid w:val="005D10EA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074F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58B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3F23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B8E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42FB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58D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3F56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4CEF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C39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1032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211"/>
    <w:rsid w:val="00892EE2"/>
    <w:rsid w:val="008952ED"/>
    <w:rsid w:val="008956BE"/>
    <w:rsid w:val="008957BC"/>
    <w:rsid w:val="008959C0"/>
    <w:rsid w:val="00896A35"/>
    <w:rsid w:val="0089702C"/>
    <w:rsid w:val="008978F6"/>
    <w:rsid w:val="008A0ACC"/>
    <w:rsid w:val="008A1597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3269"/>
    <w:rsid w:val="00905835"/>
    <w:rsid w:val="00906BE2"/>
    <w:rsid w:val="00906FC6"/>
    <w:rsid w:val="009078CC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2403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5C6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E71AC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0F85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2DF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2BFB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0FF9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46F13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4C06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1835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8C1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403A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054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4D9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10"/>
    <w:rsid w:val="00EC584C"/>
    <w:rsid w:val="00EC7835"/>
    <w:rsid w:val="00ED05E1"/>
    <w:rsid w:val="00ED289B"/>
    <w:rsid w:val="00ED3470"/>
    <w:rsid w:val="00ED34CD"/>
    <w:rsid w:val="00ED59E4"/>
    <w:rsid w:val="00ED5AC2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287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CE3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09FA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248950B"/>
  <w15:chartTrackingRefBased/>
  <w15:docId w15:val="{4BB85CD5-60CD-4A55-BD2A-C4C826E12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Heading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Heading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252"/>
        <w:tab w:val="right" w:pos="8504"/>
      </w:tabs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BodyText2">
    <w:name w:val="Body Text 2"/>
    <w:basedOn w:val="Normal"/>
    <w:rsid w:val="005D35A3"/>
    <w:pPr>
      <w:spacing w:line="480" w:lineRule="auto"/>
    </w:pPr>
  </w:style>
  <w:style w:type="paragraph" w:styleId="ListNumber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yperlink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Bullet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ListContinue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BodyTextFirstIndent">
    <w:name w:val="Body Text First Indent"/>
    <w:basedOn w:val="BodyText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DefaultParagraphFont"/>
    <w:rsid w:val="005D35A3"/>
  </w:style>
  <w:style w:type="paragraph" w:styleId="BodyTextIndent3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DefaultParagraphFont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tation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ListContinue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Continue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BodyTextIndent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BodyTextFirstIndent2">
    <w:name w:val="Body Text First Indent 2"/>
    <w:basedOn w:val="BodyTextIndent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FollowedHyperlink">
    <w:name w:val="FollowedHyperlink"/>
    <w:rsid w:val="00E02502"/>
    <w:rPr>
      <w:color w:val="0000FF"/>
      <w:u w:val="single"/>
    </w:rPr>
  </w:style>
  <w:style w:type="paragraph" w:styleId="BalloonText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rsid w:val="002221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222112"/>
    <w:rPr>
      <w:sz w:val="20"/>
      <w:lang w:eastAsia="x-none"/>
    </w:rPr>
  </w:style>
  <w:style w:type="character" w:customStyle="1" w:styleId="CommentTextChar">
    <w:name w:val="Comment Text Char"/>
    <w:link w:val="CommentText"/>
    <w:rsid w:val="00222112"/>
    <w:rPr>
      <w:rFonts w:ascii="Univers" w:hAnsi="Univers"/>
      <w:lang w:val="es-ES_tradnl"/>
    </w:rPr>
  </w:style>
  <w:style w:type="paragraph" w:styleId="CommentSubject">
    <w:name w:val="annotation subject"/>
    <w:basedOn w:val="CommentText"/>
    <w:next w:val="CommentText"/>
    <w:link w:val="CommentSubjectChar"/>
    <w:rsid w:val="00222112"/>
    <w:rPr>
      <w:b/>
      <w:bCs/>
    </w:rPr>
  </w:style>
  <w:style w:type="character" w:customStyle="1" w:styleId="CommentSubjectChar">
    <w:name w:val="Comment Subject Char"/>
    <w:link w:val="CommentSubject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BodyTextChar">
    <w:name w:val="Body Text Char"/>
    <w:link w:val="BodyText"/>
    <w:rsid w:val="00FE4A82"/>
    <w:rPr>
      <w:sz w:val="24"/>
      <w:szCs w:val="24"/>
    </w:rPr>
  </w:style>
  <w:style w:type="paragraph" w:styleId="ListParagraph">
    <w:name w:val="List Paragraph"/>
    <w:basedOn w:val="Normal"/>
    <w:next w:val="List"/>
    <w:link w:val="ListParagraphChar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HeaderChar">
    <w:name w:val="Header Char"/>
    <w:link w:val="Header"/>
    <w:uiPriority w:val="99"/>
    <w:rsid w:val="003D2078"/>
    <w:rPr>
      <w:rFonts w:ascii="Univers" w:hAnsi="Univers"/>
      <w:sz w:val="22"/>
      <w:lang w:val="es-ES_tradnl"/>
    </w:rPr>
  </w:style>
  <w:style w:type="paragraph" w:styleId="TO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FooterChar">
    <w:name w:val="Footer Char"/>
    <w:link w:val="Footer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ListParagraphChar">
    <w:name w:val="List Paragraph Char"/>
    <w:link w:val="ListParagraph"/>
    <w:qFormat/>
    <w:locked/>
    <w:rsid w:val="00655D8B"/>
    <w:rPr>
      <w:sz w:val="24"/>
      <w:szCs w:val="24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noteText">
    <w:name w:val="footnote text"/>
    <w:basedOn w:val="Normal"/>
    <w:link w:val="FootnoteTextCh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FootnoteTextChar">
    <w:name w:val="Footnote Text Char"/>
    <w:link w:val="FootnoteText"/>
    <w:uiPriority w:val="99"/>
    <w:rsid w:val="006D4079"/>
    <w:rPr>
      <w:color w:val="000000"/>
    </w:rPr>
  </w:style>
  <w:style w:type="character" w:styleId="FootnoteReferenc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UnresolvedMention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FC1546-5700-46C3-BE13-D52EEC83B4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tipo_AROMA[1].dot</Template>
  <TotalTime>27</TotalTime>
  <Pages>1</Pages>
  <Words>297</Words>
  <Characters>1695</Characters>
  <Application>Microsoft Office Word</Application>
  <DocSecurity>12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34</cp:revision>
  <cp:lastPrinted>2022-11-30T19:28:00Z</cp:lastPrinted>
  <dcterms:created xsi:type="dcterms:W3CDTF">2025-11-17T21:19:00Z</dcterms:created>
  <dcterms:modified xsi:type="dcterms:W3CDTF">2026-03-25T11:47:00Z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