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6E124C5D" w:rsidR="003168CF" w:rsidRPr="002E02CA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2E02CA">
        <w:rPr>
          <w:rFonts w:ascii="ENRESA Aroma Light" w:hAnsi="ENRESA Aroma Light" w:cs="Arial"/>
          <w:szCs w:val="22"/>
          <w:lang w:val="es-ES"/>
        </w:rPr>
        <w:t>que la información que figura a continuación se corresponde con la documentación que adjunta para acreditarla.</w:t>
      </w:r>
    </w:p>
    <w:tbl>
      <w:tblPr>
        <w:tblpPr w:leftFromText="141" w:rightFromText="141" w:vertAnchor="text" w:horzAnchor="margin" w:tblpXSpec="center" w:tblpY="374"/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6"/>
        <w:gridCol w:w="2365"/>
        <w:gridCol w:w="2693"/>
      </w:tblGrid>
      <w:tr w:rsidR="00D34FCA" w:rsidRPr="00045A43" w14:paraId="4FE1F13D" w14:textId="77777777" w:rsidTr="000176FE">
        <w:trPr>
          <w:trHeight w:val="479"/>
        </w:trPr>
        <w:tc>
          <w:tcPr>
            <w:tcW w:w="92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F2D0"/>
            <w:noWrap/>
            <w:vAlign w:val="center"/>
            <w:hideMark/>
          </w:tcPr>
          <w:p w14:paraId="3470365A" w14:textId="77777777" w:rsidR="00D34FCA" w:rsidRPr="00045A43" w:rsidRDefault="00D34FCA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  <w:lang w:val="es-ES"/>
              </w:rPr>
              <w:t xml:space="preserve">Criterio 1: 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Experiencia adicional a la exigida en solvencia técnica para los perfiles de responsable del servicio</w:t>
            </w:r>
            <w:r>
              <w:t xml:space="preserve"> </w:t>
            </w:r>
            <w:r w:rsidRPr="00882C88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en mantenimiento del puente grúa y plataformas de recarga/manejo de combustible con tecnología BWR 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(</w:t>
            </w:r>
            <w:r w:rsidRPr="00045A43">
              <w:rPr>
                <w:rFonts w:ascii="ENRESA Aroma Light" w:hAnsi="ENRESA Aroma Light"/>
                <w:b/>
                <w:bCs/>
                <w:color w:val="EE0000"/>
                <w:szCs w:val="22"/>
                <w:lang w:val="es-ES"/>
              </w:rPr>
              <w:t>*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)</w:t>
            </w:r>
          </w:p>
        </w:tc>
      </w:tr>
      <w:tr w:rsidR="00D34FCA" w:rsidRPr="00045A43" w14:paraId="4B2B0D4F" w14:textId="77777777" w:rsidTr="000176FE">
        <w:trPr>
          <w:trHeight w:val="316"/>
        </w:trPr>
        <w:tc>
          <w:tcPr>
            <w:tcW w:w="4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29F08322" w14:textId="77777777" w:rsidR="00D34FCA" w:rsidRPr="00045A43" w:rsidRDefault="00D34FCA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0AE37E41" w14:textId="77777777" w:rsidR="00D34FCA" w:rsidRPr="00045A43" w:rsidRDefault="00D34FCA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SI*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546F415A" w14:textId="77777777" w:rsidR="00D34FCA" w:rsidRPr="00045A43" w:rsidRDefault="00D34FCA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D34FCA" w:rsidRPr="00045A43" w14:paraId="3C22A77B" w14:textId="77777777" w:rsidTr="000C610A">
        <w:trPr>
          <w:trHeight w:val="678"/>
        </w:trPr>
        <w:tc>
          <w:tcPr>
            <w:tcW w:w="42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DAA73F4" w14:textId="77777777" w:rsidR="00D34FCA" w:rsidRPr="00045A43" w:rsidRDefault="00D34FCA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>Experiencia adicional por encima de la</w:t>
            </w:r>
            <w:r w:rsidRPr="00FF14A0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 xml:space="preserve"> 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>requerida como solvencia técnica y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br/>
              <w:t xml:space="preserve">profesional del </w:t>
            </w:r>
            <w:r w:rsidRPr="00FF14A0"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  <w:lang w:val="es-ES"/>
              </w:rPr>
              <w:t>responsable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  <w:lang w:val="es-ES"/>
              </w:rPr>
              <w:t xml:space="preserve"> mecánico</w:t>
            </w:r>
            <w:r w:rsidRPr="00882C88">
              <w:t xml:space="preserve"> </w:t>
            </w:r>
            <w:r w:rsidRPr="00882C88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en mantenimiento del puente grúa y plataformas de recarga/manejo de combustible con tecnología BWR  </w:t>
            </w:r>
          </w:p>
        </w:tc>
        <w:tc>
          <w:tcPr>
            <w:tcW w:w="23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2F32D5" w14:textId="452B58CB" w:rsidR="00D34FCA" w:rsidRPr="00045A43" w:rsidRDefault="00D34FCA" w:rsidP="000C610A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643858417" w:edGrp="everyone"/>
            <w:permEnd w:id="643858417"/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BDCB06" w14:textId="2AFA36C5" w:rsidR="00D34FCA" w:rsidRPr="00045A43" w:rsidRDefault="00D34FCA" w:rsidP="000C610A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398368518" w:edGrp="everyone"/>
            <w:permEnd w:id="1398368518"/>
          </w:p>
        </w:tc>
      </w:tr>
      <w:tr w:rsidR="00D34FCA" w:rsidRPr="00045A43" w14:paraId="734BA050" w14:textId="77777777" w:rsidTr="000176FE">
        <w:trPr>
          <w:trHeight w:val="1526"/>
        </w:trPr>
        <w:tc>
          <w:tcPr>
            <w:tcW w:w="4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87FEEBB" w14:textId="77777777" w:rsidR="00D34FCA" w:rsidRPr="00045A43" w:rsidRDefault="00D34FCA" w:rsidP="000176F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50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EF635A0" w14:textId="77777777" w:rsidR="00D34FCA" w:rsidRDefault="00D34FCA" w:rsidP="000176F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045A43">
              <w:rPr>
                <w:rFonts w:ascii="ENRESA Aroma Light" w:hAnsi="ENRESA Aroma Light"/>
                <w:color w:val="000000"/>
                <w:sz w:val="18"/>
                <w:szCs w:val="18"/>
                <w:u w:val="single"/>
                <w:lang w:val="es-ES"/>
              </w:rPr>
              <w:t>*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 xml:space="preserve"> En caso afirmativo, indicar: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  <w:t xml:space="preserve">Nº de años adicionales </w:t>
            </w:r>
            <w:r w:rsidRPr="00010E65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>completos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de experiencia ofertados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  <w:t xml:space="preserve">(por encima de la solvencia técnica y profesional):   </w:t>
            </w:r>
            <w:permStart w:id="78665583" w:edGrp="everyone"/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____ </w:t>
            </w:r>
            <w:permEnd w:id="78665583"/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años</w:t>
            </w:r>
          </w:p>
          <w:p w14:paraId="46743615" w14:textId="77777777" w:rsidR="00D34FCA" w:rsidRPr="00045A43" w:rsidRDefault="00D34FCA" w:rsidP="000176FE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</w:r>
            <w:r w:rsidRPr="00045A43">
              <w:rPr>
                <w:rFonts w:ascii="ENRESA Aroma Light" w:hAnsi="ENRESA Aroma Light"/>
                <w:i/>
                <w:iCs/>
                <w:color w:val="000000"/>
                <w:sz w:val="18"/>
                <w:szCs w:val="18"/>
                <w:u w:val="single"/>
                <w:lang w:val="es-ES"/>
              </w:rPr>
              <w:t>NOTA</w:t>
            </w:r>
            <w:r w:rsidRPr="00045A43">
              <w:rPr>
                <w:rFonts w:ascii="ENRESA Aroma Light" w:hAnsi="ENRESA Aroma Light"/>
                <w:i/>
                <w:iCs/>
                <w:color w:val="000000"/>
                <w:sz w:val="18"/>
                <w:szCs w:val="18"/>
                <w:lang w:val="es-ES"/>
              </w:rPr>
              <w:t>: Experiencia requerida como solvencia técnica y profesional para este perfil: 3 años</w:t>
            </w:r>
          </w:p>
        </w:tc>
      </w:tr>
      <w:tr w:rsidR="00D34FCA" w:rsidRPr="00045A43" w14:paraId="544B1DB0" w14:textId="77777777" w:rsidTr="000176FE">
        <w:trPr>
          <w:trHeight w:val="316"/>
        </w:trPr>
        <w:tc>
          <w:tcPr>
            <w:tcW w:w="42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3752115A" w14:textId="77777777" w:rsidR="00D34FCA" w:rsidRPr="00045A43" w:rsidRDefault="00D34FCA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62707FF0" w14:textId="77777777" w:rsidR="00D34FCA" w:rsidRPr="00045A43" w:rsidRDefault="00D34FCA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SI*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10E8F6A7" w14:textId="77777777" w:rsidR="00D34FCA" w:rsidRPr="00045A43" w:rsidRDefault="00D34FCA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D34FCA" w:rsidRPr="00045A43" w14:paraId="21F82936" w14:textId="77777777" w:rsidTr="000C610A">
        <w:trPr>
          <w:trHeight w:val="678"/>
        </w:trPr>
        <w:tc>
          <w:tcPr>
            <w:tcW w:w="42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0BECB8B" w14:textId="77777777" w:rsidR="00D34FCA" w:rsidRPr="00045A43" w:rsidRDefault="00D34FCA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>Experiencia adicional por encima de la</w:t>
            </w:r>
            <w:r w:rsidRPr="00FF14A0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 xml:space="preserve"> 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>requerida como solvencia técnica y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br/>
              <w:t xml:space="preserve">profesional del </w:t>
            </w:r>
            <w:r w:rsidRPr="00FF14A0"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  <w:lang w:val="es-ES"/>
              </w:rPr>
              <w:t>responsable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  <w:lang w:val="es-ES"/>
              </w:rPr>
              <w:t xml:space="preserve"> eléctrico</w:t>
            </w:r>
            <w:r>
              <w:t xml:space="preserve"> </w:t>
            </w:r>
            <w:r w:rsidRPr="00882C88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en mantenimiento del puente grúa y plataformas de recarga/manejo de combustible con tecnología BWR</w:t>
            </w:r>
            <w:r w:rsidRPr="00882C88"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  <w:lang w:val="es-ES"/>
              </w:rPr>
              <w:t xml:space="preserve"> 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  <w:lang w:val="es-ES"/>
              </w:rPr>
              <w:t xml:space="preserve"> </w:t>
            </w:r>
          </w:p>
        </w:tc>
        <w:tc>
          <w:tcPr>
            <w:tcW w:w="23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936ED6" w14:textId="5C13E0EE" w:rsidR="00D34FCA" w:rsidRPr="00045A43" w:rsidRDefault="00D34FCA" w:rsidP="000C610A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2119135746" w:edGrp="everyone"/>
            <w:permEnd w:id="2119135746"/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D0FCB54" w14:textId="01A9019A" w:rsidR="00D34FCA" w:rsidRPr="00045A43" w:rsidRDefault="00D34FCA" w:rsidP="000C610A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179124020" w:edGrp="everyone"/>
            <w:permEnd w:id="1179124020"/>
          </w:p>
        </w:tc>
      </w:tr>
      <w:tr w:rsidR="00D34FCA" w:rsidRPr="00045A43" w14:paraId="385B98BC" w14:textId="77777777" w:rsidTr="000176FE">
        <w:trPr>
          <w:trHeight w:val="1492"/>
        </w:trPr>
        <w:tc>
          <w:tcPr>
            <w:tcW w:w="4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851D256" w14:textId="77777777" w:rsidR="00D34FCA" w:rsidRPr="00045A43" w:rsidRDefault="00D34FCA" w:rsidP="000176F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50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5FEFF4B" w14:textId="77777777" w:rsidR="00D34FCA" w:rsidRDefault="00D34FCA" w:rsidP="000176FE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045A43">
              <w:rPr>
                <w:rFonts w:ascii="ENRESA Aroma Light" w:hAnsi="ENRESA Aroma Light"/>
                <w:color w:val="000000"/>
                <w:sz w:val="18"/>
                <w:szCs w:val="18"/>
                <w:u w:val="single"/>
                <w:lang w:val="es-ES"/>
              </w:rPr>
              <w:t>*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 xml:space="preserve"> En caso afirmativo, indicar: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  <w:t xml:space="preserve">Nº de años adicionales </w:t>
            </w:r>
            <w:r w:rsidRPr="00010E65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>completos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de experiencia ofertados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  <w:t xml:space="preserve">(por encima de la solvencia técnica y profesional):   </w:t>
            </w:r>
            <w:permStart w:id="198734769" w:edGrp="everyone"/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____ </w:t>
            </w:r>
            <w:permEnd w:id="198734769"/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años</w:t>
            </w:r>
          </w:p>
          <w:p w14:paraId="22948FC1" w14:textId="77777777" w:rsidR="00D34FCA" w:rsidRPr="00045A43" w:rsidRDefault="00D34FCA" w:rsidP="000176FE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045A43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</w:r>
            <w:r w:rsidRPr="00045A43">
              <w:rPr>
                <w:rFonts w:ascii="ENRESA Aroma Light" w:hAnsi="ENRESA Aroma Light"/>
                <w:i/>
                <w:iCs/>
                <w:color w:val="000000"/>
                <w:sz w:val="18"/>
                <w:szCs w:val="18"/>
                <w:u w:val="single"/>
                <w:lang w:val="es-ES"/>
              </w:rPr>
              <w:t>NOTA</w:t>
            </w:r>
            <w:r w:rsidRPr="00045A43">
              <w:rPr>
                <w:rFonts w:ascii="ENRESA Aroma Light" w:hAnsi="ENRESA Aroma Light"/>
                <w:i/>
                <w:iCs/>
                <w:color w:val="000000"/>
                <w:sz w:val="18"/>
                <w:szCs w:val="18"/>
                <w:lang w:val="es-ES"/>
              </w:rPr>
              <w:t>: Experiencia requerida como solvencia técnica y profesional para este perfil: 3 años</w:t>
            </w:r>
          </w:p>
        </w:tc>
      </w:tr>
    </w:tbl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356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9"/>
        <w:gridCol w:w="1559"/>
        <w:gridCol w:w="1418"/>
      </w:tblGrid>
      <w:tr w:rsidR="00EE5ABC" w:rsidRPr="00FD609A" w14:paraId="04980BEE" w14:textId="77777777" w:rsidTr="000176FE">
        <w:trPr>
          <w:trHeight w:val="324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3CC3FF7E" w14:textId="77777777" w:rsidR="00EE5ABC" w:rsidRPr="00FD609A" w:rsidRDefault="00EE5ABC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D609A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Criterio 2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462D638F" w14:textId="77777777" w:rsidR="00EE5ABC" w:rsidRPr="00FD609A" w:rsidRDefault="00EE5ABC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D609A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SI*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5651362C" w14:textId="77777777" w:rsidR="00EE5ABC" w:rsidRPr="00FD609A" w:rsidRDefault="00EE5ABC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D609A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EE5ABC" w:rsidRPr="00FD609A" w14:paraId="620B5FC5" w14:textId="77777777" w:rsidTr="000C610A">
        <w:trPr>
          <w:trHeight w:val="1062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0E6A0C" w14:textId="77777777" w:rsidR="00EE5ABC" w:rsidRPr="00FD609A" w:rsidRDefault="00EE5ABC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lang w:val="es-ES"/>
              </w:rPr>
            </w:pPr>
            <w:r w:rsidRPr="00FD609A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 xml:space="preserve">Participación </w:t>
            </w:r>
            <w:r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>de uno de los</w:t>
            </w:r>
            <w:r w:rsidRPr="00FD609A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 xml:space="preserve"> 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perfiles 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propuestos como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responsable del servicio </w:t>
            </w:r>
            <w:r w:rsidRPr="00FD609A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 xml:space="preserve">en, al menos, un trabajo de mantenimiento de equipos de control MaxSpeed Drivers de General Electric para plataformas de recarga. 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(</w:t>
            </w:r>
            <w:r w:rsidRPr="00045A43">
              <w:rPr>
                <w:rFonts w:ascii="ENRESA Aroma Light" w:hAnsi="ENRESA Aroma Light"/>
                <w:b/>
                <w:bCs/>
                <w:color w:val="EE0000"/>
                <w:szCs w:val="22"/>
                <w:lang w:val="es-ES"/>
              </w:rPr>
              <w:t>*</w:t>
            </w:r>
            <w:r>
              <w:rPr>
                <w:rFonts w:ascii="ENRESA Aroma Light" w:hAnsi="ENRESA Aroma Light"/>
                <w:b/>
                <w:bCs/>
                <w:color w:val="EE0000"/>
                <w:szCs w:val="22"/>
                <w:lang w:val="es-ES"/>
              </w:rPr>
              <w:t>*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073E3A" w14:textId="4BAF1D14" w:rsidR="00EE5ABC" w:rsidRPr="00FD609A" w:rsidRDefault="00EE5ABC" w:rsidP="000C610A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217992586" w:edGrp="everyone"/>
            <w:permEnd w:id="1217992586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CEB182D" w14:textId="17FB6196" w:rsidR="00EE5ABC" w:rsidRPr="00FD609A" w:rsidRDefault="00EE5ABC" w:rsidP="000C610A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658736914" w:edGrp="everyone"/>
            <w:permEnd w:id="1658736914"/>
          </w:p>
        </w:tc>
      </w:tr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EC0F892" w14:textId="77777777" w:rsidR="00A63D92" w:rsidRPr="007A55DF" w:rsidRDefault="00A63D9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356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9"/>
        <w:gridCol w:w="1559"/>
        <w:gridCol w:w="1418"/>
      </w:tblGrid>
      <w:tr w:rsidR="0034472C" w:rsidRPr="00FD609A" w14:paraId="1EA4C5F7" w14:textId="77777777" w:rsidTr="000176FE">
        <w:trPr>
          <w:trHeight w:val="324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24358F46" w14:textId="77777777" w:rsidR="0034472C" w:rsidRPr="00FD609A" w:rsidRDefault="0034472C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D609A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Criterio 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3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35C63883" w14:textId="77777777" w:rsidR="0034472C" w:rsidRPr="00FD609A" w:rsidRDefault="0034472C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D609A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SI*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1072C964" w14:textId="77777777" w:rsidR="0034472C" w:rsidRPr="00FD609A" w:rsidRDefault="0034472C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D609A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34472C" w:rsidRPr="00FD609A" w14:paraId="282B7461" w14:textId="77777777" w:rsidTr="000C610A">
        <w:trPr>
          <w:trHeight w:val="1062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4B56E5" w14:textId="77777777" w:rsidR="0034472C" w:rsidRPr="00FD609A" w:rsidRDefault="0034472C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lang w:val="es-ES"/>
              </w:rPr>
            </w:pPr>
            <w:r w:rsidRPr="00FD609A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 xml:space="preserve">Participación </w:t>
            </w:r>
            <w:r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>de uno de los</w:t>
            </w:r>
            <w:r w:rsidRPr="00FD609A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 xml:space="preserve"> 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perfiles 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propuestos como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responsable del servicio</w:t>
            </w:r>
            <w:r w:rsidRPr="00FD609A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 xml:space="preserve"> en, </w:t>
            </w:r>
            <w:r w:rsidRPr="001B3DF0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>al</w:t>
            </w:r>
            <w:r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 xml:space="preserve"> </w:t>
            </w:r>
            <w:r w:rsidRPr="001B3DF0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>menos, un trabajo de mantenimiento de</w:t>
            </w:r>
            <w:r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 xml:space="preserve"> </w:t>
            </w:r>
            <w:r w:rsidRPr="001B3DF0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>equipos con controladores programables</w:t>
            </w:r>
            <w:r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 xml:space="preserve"> </w:t>
            </w:r>
            <w:r w:rsidRPr="001B3DF0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>GE-Fanuc de la familia Rx3i de General</w:t>
            </w:r>
            <w:r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 xml:space="preserve"> </w:t>
            </w:r>
            <w:r w:rsidRPr="001B3DF0">
              <w:rPr>
                <w:rFonts w:ascii="ENRESA Aroma Light" w:hAnsi="ENRESA Aroma Light"/>
                <w:b/>
                <w:bCs/>
                <w:color w:val="000000"/>
                <w:lang w:val="es-ES"/>
              </w:rPr>
              <w:t xml:space="preserve">Electric 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(</w:t>
            </w:r>
            <w:r w:rsidRPr="00045A43">
              <w:rPr>
                <w:rFonts w:ascii="ENRESA Aroma Light" w:hAnsi="ENRESA Aroma Light"/>
                <w:b/>
                <w:bCs/>
                <w:color w:val="EE0000"/>
                <w:szCs w:val="22"/>
                <w:lang w:val="es-ES"/>
              </w:rPr>
              <w:t>*</w:t>
            </w:r>
            <w:r>
              <w:rPr>
                <w:rFonts w:ascii="ENRESA Aroma Light" w:hAnsi="ENRESA Aroma Light"/>
                <w:b/>
                <w:bCs/>
                <w:color w:val="EE0000"/>
                <w:szCs w:val="22"/>
                <w:lang w:val="es-ES"/>
              </w:rPr>
              <w:t>*</w:t>
            </w:r>
            <w:r w:rsidRPr="00045A43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515195" w14:textId="30769654" w:rsidR="0034472C" w:rsidRPr="00FD609A" w:rsidRDefault="0034472C" w:rsidP="000C610A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635181995" w:edGrp="everyone"/>
            <w:permEnd w:id="635181995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DB3720F" w14:textId="5071E7AF" w:rsidR="0034472C" w:rsidRPr="00FD609A" w:rsidRDefault="0034472C" w:rsidP="000C610A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2027101041" w:edGrp="everyone"/>
            <w:permEnd w:id="2027101041"/>
          </w:p>
        </w:tc>
      </w:tr>
    </w:tbl>
    <w:p w14:paraId="6EB2E8C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5CE48F9" w14:textId="77777777" w:rsidR="005100BB" w:rsidRPr="00FC73DE" w:rsidRDefault="005100BB" w:rsidP="005100BB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>(</w:t>
      </w:r>
      <w:r w:rsidRPr="00045A43">
        <w:rPr>
          <w:rFonts w:ascii="ENRESA Aroma Light" w:hAnsi="ENRESA Aroma Light"/>
          <w:b/>
          <w:bCs/>
          <w:color w:val="EE0000"/>
          <w:szCs w:val="22"/>
          <w:lang w:val="es-ES"/>
        </w:rPr>
        <w:t>*</w:t>
      </w:r>
      <w:r w:rsidRPr="00045A43">
        <w:rPr>
          <w:rFonts w:ascii="ENRESA Aroma Light" w:hAnsi="ENRESA Aroma Light"/>
          <w:b/>
          <w:bCs/>
          <w:color w:val="000000"/>
          <w:szCs w:val="22"/>
          <w:lang w:val="es-ES"/>
        </w:rPr>
        <w:t>)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En caso afirmativo, para acreditar la experiencia ofertada, se completará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n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la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s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siguiente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s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tabla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s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>,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>correspondiente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s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a los perfiles ofertados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>, en la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s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que </w:t>
      </w:r>
      <w:r w:rsidRPr="00010E65">
        <w:rPr>
          <w:rFonts w:ascii="ENRESA Aroma Light" w:hAnsi="ENRESA Aroma Light"/>
          <w:b/>
          <w:bCs/>
          <w:color w:val="000000"/>
          <w:szCs w:val="22"/>
          <w:u w:val="single"/>
          <w:lang w:val="es-ES"/>
        </w:rPr>
        <w:t>NO se incluirán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los trabajos acreditativos de la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>experiencia requerida como solvencia técnica y profesional:</w:t>
      </w:r>
    </w:p>
    <w:tbl>
      <w:tblPr>
        <w:tblW w:w="1002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2"/>
        <w:gridCol w:w="1122"/>
        <w:gridCol w:w="1074"/>
        <w:gridCol w:w="1404"/>
        <w:gridCol w:w="1209"/>
        <w:gridCol w:w="1237"/>
        <w:gridCol w:w="1237"/>
        <w:gridCol w:w="1175"/>
      </w:tblGrid>
      <w:tr w:rsidR="004A0174" w:rsidRPr="00B861DE" w14:paraId="4FCF9BB2" w14:textId="77777777" w:rsidTr="000176FE">
        <w:trPr>
          <w:trHeight w:val="300"/>
        </w:trPr>
        <w:tc>
          <w:tcPr>
            <w:tcW w:w="100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 w14:paraId="1196588C" w14:textId="543D3ED4" w:rsidR="004A0174" w:rsidRPr="00B861DE" w:rsidRDefault="004A0174" w:rsidP="000176FE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Nombre y apellidos:</w:t>
            </w:r>
            <w:r w:rsidR="00F942D2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 </w:t>
            </w:r>
            <w:permStart w:id="1552303470" w:edGrp="everyone" w:colFirst="0" w:colLast="0"/>
            <w:r w:rsidR="00F942D2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…</w:t>
            </w:r>
            <w:permEnd w:id="1552303470"/>
          </w:p>
        </w:tc>
      </w:tr>
      <w:tr w:rsidR="004A0174" w:rsidRPr="00B861DE" w14:paraId="6AC6E7EC" w14:textId="77777777" w:rsidTr="000176FE">
        <w:trPr>
          <w:trHeight w:val="300"/>
        </w:trPr>
        <w:tc>
          <w:tcPr>
            <w:tcW w:w="100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 w14:paraId="6A94D547" w14:textId="77777777" w:rsidR="004A0174" w:rsidRPr="00B861DE" w:rsidRDefault="004A0174" w:rsidP="000176FE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Puesto: </w:t>
            </w: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Responsable </w:t>
            </w:r>
            <w:r>
              <w:rPr>
                <w:rFonts w:ascii="ENRESA Aroma Light" w:hAnsi="ENRESA Aroma Light"/>
                <w:color w:val="000000"/>
                <w:sz w:val="18"/>
                <w:szCs w:val="18"/>
              </w:rPr>
              <w:t>mecánico</w:t>
            </w: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 </w:t>
            </w:r>
          </w:p>
        </w:tc>
      </w:tr>
      <w:tr w:rsidR="004A0174" w:rsidRPr="00B861DE" w14:paraId="7ECC0D77" w14:textId="77777777" w:rsidTr="000176FE">
        <w:trPr>
          <w:trHeight w:val="1164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6BBC2E7C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Trabajo / Proyecto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2D503EAA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Instalación 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7A80BDB8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Cliente / Promotor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37FB445D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Puesto desempeñado / responsabilidad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3D7A7BD4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Descripción de los trabajos realizados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1EED37E7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Fecha de inicio (dd/mm/aaaa)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0D866220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Fecha final        (dd/mm/aaaa)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776F2ADB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Periodo de ejecución de los trabajos (en meses)</w:t>
            </w:r>
          </w:p>
        </w:tc>
      </w:tr>
      <w:tr w:rsidR="004A0174" w:rsidRPr="00B861DE" w14:paraId="3CE940BD" w14:textId="77777777" w:rsidTr="00945F89">
        <w:trPr>
          <w:trHeight w:val="300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2D7C72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841703815" w:edGrp="everyone" w:colFirst="0" w:colLast="0"/>
            <w:permStart w:id="1359497849" w:edGrp="everyone" w:colFirst="1" w:colLast="1"/>
            <w:permStart w:id="463629443" w:edGrp="everyone" w:colFirst="2" w:colLast="2"/>
            <w:permStart w:id="2080919563" w:edGrp="everyone" w:colFirst="3" w:colLast="3"/>
            <w:permStart w:id="474879281" w:edGrp="everyone" w:colFirst="4" w:colLast="4"/>
            <w:permStart w:id="221186605" w:edGrp="everyone" w:colFirst="5" w:colLast="5"/>
            <w:permStart w:id="46032098" w:edGrp="everyone" w:colFirst="6" w:colLast="6"/>
            <w:permStart w:id="1843090973" w:edGrp="everyone" w:colFirst="7" w:colLast="7"/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0C291B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91EF37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92D4F1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FFF1B9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E92DAE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8A667F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8ADA65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</w:tr>
      <w:tr w:rsidR="004A0174" w:rsidRPr="00B861DE" w14:paraId="245C83FC" w14:textId="77777777" w:rsidTr="00945F89">
        <w:trPr>
          <w:trHeight w:val="300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569CD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1643133877" w:edGrp="everyone" w:colFirst="0" w:colLast="0"/>
            <w:permStart w:id="417100674" w:edGrp="everyone" w:colFirst="1" w:colLast="1"/>
            <w:permStart w:id="1754617620" w:edGrp="everyone" w:colFirst="2" w:colLast="2"/>
            <w:permStart w:id="465727148" w:edGrp="everyone" w:colFirst="3" w:colLast="3"/>
            <w:permStart w:id="62659421" w:edGrp="everyone" w:colFirst="4" w:colLast="4"/>
            <w:permStart w:id="128804560" w:edGrp="everyone" w:colFirst="5" w:colLast="5"/>
            <w:permStart w:id="631054258" w:edGrp="everyone" w:colFirst="6" w:colLast="6"/>
            <w:permStart w:id="741292813" w:edGrp="everyone" w:colFirst="7" w:colLast="7"/>
            <w:permStart w:id="587216910" w:edGrp="everyone" w:colFirst="8" w:colLast="8"/>
            <w:permStart w:id="1976376851" w:edGrp="everyone"/>
            <w:permEnd w:id="841703815"/>
            <w:permEnd w:id="1359497849"/>
            <w:permEnd w:id="463629443"/>
            <w:permEnd w:id="2080919563"/>
            <w:permEnd w:id="474879281"/>
            <w:permEnd w:id="221186605"/>
            <w:permEnd w:id="46032098"/>
            <w:permEnd w:id="1843090973"/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8C0D3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A594F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112CD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B19E9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FEE0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79B57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F026A" w14:textId="77777777" w:rsidR="004A0174" w:rsidRPr="00B861DE" w:rsidRDefault="004A017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</w:tr>
      <w:permEnd w:id="1643133877"/>
      <w:permEnd w:id="417100674"/>
      <w:permEnd w:id="1754617620"/>
      <w:permEnd w:id="465727148"/>
      <w:permEnd w:id="62659421"/>
      <w:permEnd w:id="128804560"/>
      <w:permEnd w:id="631054258"/>
      <w:permEnd w:id="741292813"/>
      <w:permEnd w:id="587216910"/>
    </w:tbl>
    <w:p w14:paraId="7CA40F4D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002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4"/>
        <w:gridCol w:w="1230"/>
        <w:gridCol w:w="1226"/>
        <w:gridCol w:w="1404"/>
        <w:gridCol w:w="1233"/>
        <w:gridCol w:w="1239"/>
        <w:gridCol w:w="1239"/>
        <w:gridCol w:w="1225"/>
      </w:tblGrid>
      <w:tr w:rsidR="001012A4" w:rsidRPr="00B861DE" w14:paraId="24B512FE" w14:textId="77777777" w:rsidTr="000176FE">
        <w:trPr>
          <w:trHeight w:val="300"/>
        </w:trPr>
        <w:tc>
          <w:tcPr>
            <w:tcW w:w="100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ermEnd w:id="1976376851"/>
          <w:p w14:paraId="6A24E6BF" w14:textId="20A238AD" w:rsidR="001012A4" w:rsidRPr="00B861DE" w:rsidRDefault="001012A4" w:rsidP="000176FE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Nombre y apellidos:</w:t>
            </w:r>
            <w:r w:rsidR="00F942D2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 </w:t>
            </w:r>
            <w:permStart w:id="1626475108" w:edGrp="everyone" w:colFirst="0" w:colLast="0"/>
            <w:r w:rsidR="00F942D2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…</w:t>
            </w:r>
            <w:permEnd w:id="1626475108"/>
          </w:p>
        </w:tc>
      </w:tr>
      <w:tr w:rsidR="001012A4" w:rsidRPr="00B861DE" w14:paraId="75C1FC3E" w14:textId="77777777" w:rsidTr="000176FE">
        <w:trPr>
          <w:trHeight w:val="300"/>
        </w:trPr>
        <w:tc>
          <w:tcPr>
            <w:tcW w:w="100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 w14:paraId="51A65970" w14:textId="77777777" w:rsidR="001012A4" w:rsidRPr="00B861DE" w:rsidRDefault="001012A4" w:rsidP="000176FE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Puesto: </w:t>
            </w: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Responsable </w:t>
            </w:r>
            <w:r w:rsidRPr="006E4D0B">
              <w:rPr>
                <w:rFonts w:ascii="ENRESA Aroma Light" w:hAnsi="ENRESA Aroma Light"/>
                <w:color w:val="000000"/>
                <w:sz w:val="18"/>
                <w:szCs w:val="18"/>
              </w:rPr>
              <w:t>eléctrico</w:t>
            </w: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 </w:t>
            </w:r>
          </w:p>
        </w:tc>
      </w:tr>
      <w:tr w:rsidR="001012A4" w:rsidRPr="00B861DE" w14:paraId="4E005878" w14:textId="77777777" w:rsidTr="000176FE">
        <w:trPr>
          <w:trHeight w:val="1164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2DF6DF92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Trabajo / Proyecto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72EBA00E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Instalación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546825E2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Cliente / Promotor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3A821F0D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Puesto desempeñado / responsabilidad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2CEE084C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Descripción de los trabajos realizados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42C10587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Fecha de inicio (dd/mm/aaaa)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01FDF58C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Fecha final        (dd/mm/aaaa)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06C1A5C0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Periodo de ejecución de los trabajos (en meses)</w:t>
            </w:r>
          </w:p>
        </w:tc>
      </w:tr>
      <w:tr w:rsidR="001012A4" w:rsidRPr="00B861DE" w14:paraId="1A312CD8" w14:textId="77777777" w:rsidTr="00945F89">
        <w:trPr>
          <w:trHeight w:val="30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4EDA62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544675087" w:edGrp="everyone" w:colFirst="0" w:colLast="0"/>
            <w:permStart w:id="677588545" w:edGrp="everyone" w:colFirst="1" w:colLast="1"/>
            <w:permStart w:id="1896161301" w:edGrp="everyone" w:colFirst="2" w:colLast="2"/>
            <w:permStart w:id="292032779" w:edGrp="everyone" w:colFirst="3" w:colLast="3"/>
            <w:permStart w:id="1153302922" w:edGrp="everyone" w:colFirst="4" w:colLast="4"/>
            <w:permStart w:id="1012363252" w:edGrp="everyone" w:colFirst="5" w:colLast="5"/>
            <w:permStart w:id="879368654" w:edGrp="everyone" w:colFirst="6" w:colLast="6"/>
            <w:permStart w:id="1129779976" w:edGrp="everyone" w:colFirst="7" w:colLast="7"/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1CDA9D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FB7A00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8417FC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98EB0C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7E16A9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380912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C0A972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</w:tr>
      <w:tr w:rsidR="001012A4" w:rsidRPr="00B861DE" w14:paraId="5B88FEB4" w14:textId="77777777" w:rsidTr="00945F89">
        <w:trPr>
          <w:trHeight w:val="30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2174F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522213145" w:edGrp="everyone"/>
            <w:permEnd w:id="544675087"/>
            <w:permEnd w:id="677588545"/>
            <w:permEnd w:id="1896161301"/>
            <w:permEnd w:id="292032779"/>
            <w:permEnd w:id="1153302922"/>
            <w:permEnd w:id="1012363252"/>
            <w:permEnd w:id="879368654"/>
            <w:permEnd w:id="1129779976"/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51E6B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CDE4B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89A8A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DA248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7919F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A8F6E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D1C71" w14:textId="77777777" w:rsidR="001012A4" w:rsidRPr="00B861DE" w:rsidRDefault="001012A4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</w:tr>
    </w:tbl>
    <w:p w14:paraId="0DBE42EC" w14:textId="77777777" w:rsidR="002D46A3" w:rsidRDefault="002D46A3" w:rsidP="007C027B">
      <w:pPr>
        <w:spacing w:line="280" w:lineRule="exact"/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</w:pPr>
    </w:p>
    <w:permEnd w:id="522213145"/>
    <w:p w14:paraId="161B6187" w14:textId="21712C53" w:rsidR="007C027B" w:rsidRPr="00B80F15" w:rsidRDefault="007C027B" w:rsidP="007C027B">
      <w:pPr>
        <w:spacing w:line="280" w:lineRule="exact"/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</w:pPr>
      <w:r w:rsidRPr="00B80F15"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  <w:t>No serán valorados los criterios correspondientes de aquellas proposiciones que no cumplimenten las tablas para acreditativas de los mismo</w:t>
      </w:r>
      <w:r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  <w:t>s</w:t>
      </w:r>
      <w:r w:rsidRPr="00B80F15"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  <w:t>, respetando el formato e incluyendo todos los datos requeridos en cada columna, dado que esa información es la que permite tener todos los datos para poder valorar.</w:t>
      </w:r>
    </w:p>
    <w:p w14:paraId="327A6074" w14:textId="77777777" w:rsidR="00AE5EA9" w:rsidRDefault="00AE5EA9" w:rsidP="00AE5EA9">
      <w:pPr>
        <w:spacing w:before="120" w:line="280" w:lineRule="exact"/>
        <w:rPr>
          <w:rFonts w:ascii="ENRESA Aroma Light" w:hAnsi="ENRESA Aroma Light" w:cs="Arial"/>
          <w:i/>
          <w:sz w:val="20"/>
          <w:lang w:val="es-ES"/>
        </w:rPr>
      </w:pPr>
      <w:r w:rsidRPr="00A440FB">
        <w:rPr>
          <w:rFonts w:ascii="ENRESA Aroma Light" w:hAnsi="ENRESA Aroma Light" w:cs="Arial"/>
          <w:i/>
          <w:sz w:val="20"/>
          <w:lang w:val="es-ES"/>
        </w:rPr>
        <w:t>(Los datos personales incluidos en estas tablas se protegerán conforme a la legislación vigente en materia de protección</w:t>
      </w:r>
      <w:r w:rsidRPr="00B80F15">
        <w:rPr>
          <w:rFonts w:ascii="ENRESA Aroma Light" w:hAnsi="ENRESA Aroma Light" w:cs="Arial"/>
          <w:i/>
          <w:sz w:val="20"/>
          <w:lang w:val="es-ES"/>
        </w:rPr>
        <w:t xml:space="preserve"> </w:t>
      </w:r>
      <w:r w:rsidRPr="00A440FB">
        <w:rPr>
          <w:rFonts w:ascii="ENRESA Aroma Light" w:hAnsi="ENRESA Aroma Light" w:cs="Arial"/>
          <w:i/>
          <w:sz w:val="20"/>
          <w:lang w:val="es-ES"/>
        </w:rPr>
        <w:t>de datos, concretamente el artículo 1 b) y c) del Reglamento general de protección de datos. Enresa los usará a los meros</w:t>
      </w:r>
      <w:r w:rsidRPr="00B80F15">
        <w:rPr>
          <w:rFonts w:ascii="ENRESA Aroma Light" w:hAnsi="ENRESA Aroma Light" w:cs="Arial"/>
          <w:i/>
          <w:sz w:val="20"/>
          <w:lang w:val="es-ES"/>
        </w:rPr>
        <w:t xml:space="preserve"> </w:t>
      </w:r>
      <w:r w:rsidRPr="00A440FB">
        <w:rPr>
          <w:rFonts w:ascii="ENRESA Aroma Light" w:hAnsi="ENRESA Aroma Light" w:cs="Arial"/>
          <w:i/>
          <w:sz w:val="20"/>
          <w:lang w:val="es-ES"/>
        </w:rPr>
        <w:t>efectos de comprobar que el perfil cumple con los requisitos de solvencia técnica exigida, dichos datos no serán difundidos</w:t>
      </w:r>
      <w:r w:rsidRPr="00B80F15">
        <w:rPr>
          <w:rFonts w:ascii="ENRESA Aroma Light" w:hAnsi="ENRESA Aroma Light" w:cs="Arial"/>
          <w:i/>
          <w:sz w:val="20"/>
          <w:lang w:val="es-ES"/>
        </w:rPr>
        <w:t xml:space="preserve"> ni publicados por ningún medio).</w:t>
      </w:r>
    </w:p>
    <w:p w14:paraId="33864B36" w14:textId="77777777" w:rsidR="0071211A" w:rsidRDefault="0071211A" w:rsidP="0071211A">
      <w:pPr>
        <w:spacing w:before="120" w:line="280" w:lineRule="exact"/>
        <w:rPr>
          <w:rFonts w:ascii="ENRESA Aroma Light" w:hAnsi="ENRESA Aroma Light"/>
          <w:b/>
          <w:bCs/>
          <w:color w:val="000000"/>
          <w:szCs w:val="22"/>
          <w:lang w:val="es-ES"/>
        </w:rPr>
      </w:pPr>
      <w:r w:rsidRPr="00045A43">
        <w:rPr>
          <w:rFonts w:ascii="ENRESA Aroma Light" w:hAnsi="ENRESA Aroma Light"/>
          <w:b/>
          <w:bCs/>
          <w:color w:val="000000"/>
          <w:szCs w:val="22"/>
          <w:lang w:val="es-ES"/>
        </w:rPr>
        <w:lastRenderedPageBreak/>
        <w:t>(</w:t>
      </w:r>
      <w:r w:rsidRPr="00045A43">
        <w:rPr>
          <w:rFonts w:ascii="ENRESA Aroma Light" w:hAnsi="ENRESA Aroma Light"/>
          <w:b/>
          <w:bCs/>
          <w:color w:val="EE0000"/>
          <w:szCs w:val="22"/>
          <w:lang w:val="es-ES"/>
        </w:rPr>
        <w:t>*</w:t>
      </w:r>
      <w:r>
        <w:rPr>
          <w:rFonts w:ascii="ENRESA Aroma Light" w:hAnsi="ENRESA Aroma Light"/>
          <w:b/>
          <w:bCs/>
          <w:color w:val="EE0000"/>
          <w:szCs w:val="22"/>
          <w:lang w:val="es-ES"/>
        </w:rPr>
        <w:t>*</w:t>
      </w:r>
      <w:r w:rsidRPr="00045A43">
        <w:rPr>
          <w:rFonts w:ascii="ENRESA Aroma Light" w:hAnsi="ENRESA Aroma Light"/>
          <w:b/>
          <w:bCs/>
          <w:color w:val="000000"/>
          <w:szCs w:val="22"/>
          <w:lang w:val="es-ES"/>
        </w:rPr>
        <w:t>)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En caso afirmativo, para acreditar 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los trabajos ofertados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>, se completará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n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la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s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siguiente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s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tabla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s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>,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atendiendo al perfil,</w:t>
      </w:r>
      <w:r w:rsidRPr="007B1428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>en la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s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que </w:t>
      </w:r>
      <w:r w:rsidRPr="00010E65">
        <w:rPr>
          <w:rFonts w:ascii="ENRESA Aroma Light" w:hAnsi="ENRESA Aroma Light"/>
          <w:b/>
          <w:bCs/>
          <w:color w:val="000000"/>
          <w:szCs w:val="22"/>
          <w:u w:val="single"/>
          <w:lang w:val="es-ES"/>
        </w:rPr>
        <w:t>NO se incluirán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los trabajos acreditativos de la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 xml:space="preserve"> </w:t>
      </w:r>
      <w:r w:rsidRPr="001F2FFA">
        <w:rPr>
          <w:rFonts w:ascii="ENRESA Aroma Light" w:hAnsi="ENRESA Aroma Light"/>
          <w:b/>
          <w:bCs/>
          <w:color w:val="000000"/>
          <w:szCs w:val="22"/>
          <w:lang w:val="es-ES"/>
        </w:rPr>
        <w:t>experiencia requerida como solvencia técnica y profesional</w:t>
      </w:r>
      <w:r>
        <w:rPr>
          <w:rFonts w:ascii="ENRESA Aroma Light" w:hAnsi="ENRESA Aroma Light"/>
          <w:b/>
          <w:bCs/>
          <w:color w:val="000000"/>
          <w:szCs w:val="22"/>
          <w:lang w:val="es-ES"/>
        </w:rPr>
        <w:t>:</w:t>
      </w:r>
    </w:p>
    <w:tbl>
      <w:tblPr>
        <w:tblW w:w="950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0"/>
        <w:gridCol w:w="2020"/>
        <w:gridCol w:w="1840"/>
        <w:gridCol w:w="2440"/>
      </w:tblGrid>
      <w:tr w:rsidR="00993DCC" w:rsidRPr="00572ED7" w14:paraId="587A1CE5" w14:textId="77777777" w:rsidTr="000176FE">
        <w:trPr>
          <w:trHeight w:val="300"/>
        </w:trPr>
        <w:tc>
          <w:tcPr>
            <w:tcW w:w="950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 w14:paraId="767A9A30" w14:textId="1C4B8A54" w:rsidR="00993DCC" w:rsidRPr="00572ED7" w:rsidRDefault="00993DCC" w:rsidP="000176FE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572ED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Nombre y apellidos:</w:t>
            </w:r>
            <w:r w:rsidR="00421FCB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 </w:t>
            </w:r>
            <w:permStart w:id="631576838" w:edGrp="everyone" w:colFirst="1" w:colLast="1"/>
            <w:r w:rsidR="00421FCB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…</w:t>
            </w:r>
            <w:permEnd w:id="631576838"/>
          </w:p>
        </w:tc>
      </w:tr>
      <w:tr w:rsidR="00993DCC" w:rsidRPr="00572ED7" w14:paraId="00A8425B" w14:textId="77777777" w:rsidTr="000176FE">
        <w:trPr>
          <w:trHeight w:val="300"/>
        </w:trPr>
        <w:tc>
          <w:tcPr>
            <w:tcW w:w="950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 w14:paraId="5FB367F6" w14:textId="77777777" w:rsidR="00993DCC" w:rsidRPr="00572ED7" w:rsidRDefault="00993DCC" w:rsidP="000176FE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572ED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Puesto: </w:t>
            </w:r>
            <w:r w:rsidRPr="00572ED7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Responsable </w:t>
            </w:r>
          </w:p>
        </w:tc>
      </w:tr>
      <w:tr w:rsidR="00993DCC" w:rsidRPr="00572ED7" w14:paraId="629BF434" w14:textId="77777777" w:rsidTr="00CF2B96">
        <w:trPr>
          <w:trHeight w:val="1164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52064572" w14:textId="77777777" w:rsidR="00993DCC" w:rsidRPr="00572ED7" w:rsidRDefault="00993DCC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572ED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Trabajo / Proyecto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55A2FC95" w14:textId="77777777" w:rsidR="00993DCC" w:rsidRPr="00572ED7" w:rsidRDefault="00993DCC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572ED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Instalación / Proyecto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68C0C115" w14:textId="77777777" w:rsidR="00993DCC" w:rsidRPr="00572ED7" w:rsidRDefault="00993DCC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572ED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Cliente / Promotor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45BC447B" w14:textId="77777777" w:rsidR="00993DCC" w:rsidRPr="00572ED7" w:rsidRDefault="00993DCC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572ED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Actividades / Tareas</w:t>
            </w:r>
            <w:r w:rsidRPr="00572ED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  <w:t>realizadas por el perfil</w:t>
            </w:r>
            <w:r w:rsidRPr="00572ED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  <w:t>propuesto</w:t>
            </w:r>
          </w:p>
        </w:tc>
      </w:tr>
      <w:tr w:rsidR="00993DCC" w:rsidRPr="00572ED7" w14:paraId="79F42271" w14:textId="77777777" w:rsidTr="00CF2B96">
        <w:trPr>
          <w:trHeight w:val="869"/>
        </w:trPr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460B6" w14:textId="77777777" w:rsidR="00993DCC" w:rsidRPr="00572ED7" w:rsidRDefault="00993DCC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1639937894" w:edGrp="everyone" w:colFirst="1" w:colLast="1"/>
            <w:permStart w:id="1762996236" w:edGrp="everyone" w:colFirst="2" w:colLast="2"/>
            <w:permStart w:id="530589348" w:edGrp="everyone" w:colFirst="3" w:colLast="3"/>
            <w:permStart w:id="1617324755" w:edGrp="everyone" w:colFirst="4" w:colLast="4"/>
            <w:permStart w:id="394095953" w:edGrp="everyone"/>
            <w:r w:rsidRPr="00572ED7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Mantenimiento de equipos de control MaxSpeed Drivers de General Electric para plataformas de recarga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ED639" w14:textId="77777777" w:rsidR="00993DCC" w:rsidRPr="00572ED7" w:rsidRDefault="00993DCC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572ED7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D13B6" w14:textId="77777777" w:rsidR="00993DCC" w:rsidRPr="00572ED7" w:rsidRDefault="00993DCC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572ED7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A0023" w14:textId="77777777" w:rsidR="00993DCC" w:rsidRPr="00572ED7" w:rsidRDefault="00993DCC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572ED7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</w:tr>
      <w:permEnd w:id="1639937894"/>
      <w:permEnd w:id="1762996236"/>
      <w:permEnd w:id="530589348"/>
      <w:permEnd w:id="1617324755"/>
    </w:tbl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50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2"/>
        <w:gridCol w:w="1828"/>
        <w:gridCol w:w="1840"/>
        <w:gridCol w:w="2440"/>
      </w:tblGrid>
      <w:tr w:rsidR="002450D7" w:rsidRPr="00572ED7" w14:paraId="54067564" w14:textId="77777777" w:rsidTr="000176FE">
        <w:trPr>
          <w:trHeight w:val="300"/>
        </w:trPr>
        <w:tc>
          <w:tcPr>
            <w:tcW w:w="950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ermEnd w:id="394095953"/>
          <w:p w14:paraId="066B0E0B" w14:textId="51B9727A" w:rsidR="002450D7" w:rsidRPr="00572ED7" w:rsidRDefault="002450D7" w:rsidP="000176FE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572ED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Nombre y apellidos:</w:t>
            </w:r>
            <w:r w:rsidR="00421FCB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 </w:t>
            </w:r>
            <w:permStart w:id="942821992" w:edGrp="everyone" w:colFirst="1" w:colLast="1"/>
            <w:r w:rsidR="00421FCB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…</w:t>
            </w:r>
            <w:permEnd w:id="942821992"/>
          </w:p>
        </w:tc>
      </w:tr>
      <w:tr w:rsidR="002450D7" w:rsidRPr="00572ED7" w14:paraId="1F30153E" w14:textId="77777777" w:rsidTr="000176FE">
        <w:trPr>
          <w:trHeight w:val="300"/>
        </w:trPr>
        <w:tc>
          <w:tcPr>
            <w:tcW w:w="950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 w14:paraId="16D25C6A" w14:textId="77777777" w:rsidR="002450D7" w:rsidRPr="00572ED7" w:rsidRDefault="002450D7" w:rsidP="000176FE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572ED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Puesto: </w:t>
            </w:r>
            <w:r w:rsidRPr="00572ED7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Responsable </w:t>
            </w:r>
          </w:p>
        </w:tc>
      </w:tr>
      <w:tr w:rsidR="002450D7" w:rsidRPr="00572ED7" w14:paraId="02340643" w14:textId="77777777" w:rsidTr="00CF2B96">
        <w:trPr>
          <w:trHeight w:val="1164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12ABB0FC" w14:textId="77777777" w:rsidR="002450D7" w:rsidRPr="00572ED7" w:rsidRDefault="002450D7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572ED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Trabajo / Proyecto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5FB175A2" w14:textId="77777777" w:rsidR="002450D7" w:rsidRPr="00572ED7" w:rsidRDefault="002450D7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572ED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Instalación / Proyecto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35FAA9A2" w14:textId="77777777" w:rsidR="002450D7" w:rsidRPr="00572ED7" w:rsidRDefault="002450D7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572ED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Cliente / Promotor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6C4A8743" w14:textId="77777777" w:rsidR="002450D7" w:rsidRPr="00572ED7" w:rsidRDefault="002450D7" w:rsidP="000176FE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572ED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Actividades / Tareas</w:t>
            </w:r>
            <w:r w:rsidRPr="00572ED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  <w:t>realizadas por el perfil</w:t>
            </w:r>
            <w:r w:rsidRPr="00572ED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br/>
              <w:t>propuesto</w:t>
            </w:r>
          </w:p>
        </w:tc>
      </w:tr>
      <w:tr w:rsidR="002450D7" w:rsidRPr="00572ED7" w14:paraId="2A747D94" w14:textId="77777777" w:rsidTr="00CF2B96">
        <w:trPr>
          <w:trHeight w:val="759"/>
        </w:trPr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0E1A1" w14:textId="77777777" w:rsidR="002450D7" w:rsidRPr="00572ED7" w:rsidRDefault="002450D7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613876666" w:edGrp="everyone" w:colFirst="1" w:colLast="1"/>
            <w:permStart w:id="804810073" w:edGrp="everyone" w:colFirst="2" w:colLast="2"/>
            <w:permStart w:id="88017853" w:edGrp="everyone" w:colFirst="3" w:colLast="3"/>
            <w:permStart w:id="1261859462" w:edGrp="everyone" w:colFirst="4" w:colLast="4"/>
            <w:permStart w:id="1504005534" w:edGrp="everyone"/>
            <w:r w:rsidRPr="00572ED7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Mantenimiento de equipos con</w:t>
            </w:r>
            <w:r>
              <w:rPr>
                <w:rFonts w:ascii="ENRESA Aroma Light" w:hAnsi="ENRESA Aroma Light" w:cs="Arial"/>
                <w:color w:val="000000"/>
                <w:sz w:val="18"/>
                <w:szCs w:val="18"/>
              </w:rPr>
              <w:t xml:space="preserve"> </w:t>
            </w:r>
            <w:r w:rsidRPr="00572ED7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controladores programables GE-</w:t>
            </w:r>
            <w:r>
              <w:rPr>
                <w:rFonts w:ascii="ENRESA Aroma Light" w:hAnsi="ENRESA Aroma Light" w:cs="Arial"/>
                <w:color w:val="000000"/>
                <w:sz w:val="18"/>
                <w:szCs w:val="18"/>
              </w:rPr>
              <w:t>F</w:t>
            </w:r>
            <w:r w:rsidRPr="00572ED7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anuc de</w:t>
            </w:r>
            <w:r>
              <w:rPr>
                <w:rFonts w:ascii="ENRESA Aroma Light" w:hAnsi="ENRESA Aroma Light" w:cs="Arial"/>
                <w:color w:val="000000"/>
                <w:sz w:val="18"/>
                <w:szCs w:val="18"/>
              </w:rPr>
              <w:t xml:space="preserve"> </w:t>
            </w:r>
            <w:r w:rsidRPr="00572ED7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la familia Rx3i de General Electric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C9430" w14:textId="77777777" w:rsidR="002450D7" w:rsidRPr="00572ED7" w:rsidRDefault="002450D7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572ED7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DD6D9" w14:textId="77777777" w:rsidR="002450D7" w:rsidRPr="00572ED7" w:rsidRDefault="002450D7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572ED7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7FB68" w14:textId="77777777" w:rsidR="002450D7" w:rsidRPr="00572ED7" w:rsidRDefault="002450D7" w:rsidP="000176FE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572ED7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</w:tr>
      <w:permEnd w:id="613876666"/>
      <w:permEnd w:id="804810073"/>
      <w:permEnd w:id="88017853"/>
      <w:permEnd w:id="1261859462"/>
    </w:tbl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ermEnd w:id="1504005534"/>
    <w:p w14:paraId="142EA6F4" w14:textId="77777777" w:rsidR="000C610A" w:rsidRPr="00B80F15" w:rsidRDefault="000C610A" w:rsidP="000C610A">
      <w:pPr>
        <w:spacing w:line="280" w:lineRule="exact"/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</w:pPr>
      <w:r w:rsidRPr="00B80F15"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  <w:t>No serán valorados los criterios correspondientes de aquellas proposiciones que no cumplimenten las tablas para acreditativas de los mismo</w:t>
      </w:r>
      <w:r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  <w:t>s</w:t>
      </w:r>
      <w:r w:rsidRPr="00B80F15"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  <w:t>, respetando el formato e incluyendo todos los datos requeridos en cada columna, dado que esa información es la que permite tener todos los datos para poder valorar.</w:t>
      </w:r>
    </w:p>
    <w:p w14:paraId="5CC79F74" w14:textId="77777777" w:rsidR="000C610A" w:rsidRDefault="000C610A" w:rsidP="000C610A">
      <w:pPr>
        <w:spacing w:before="120" w:line="280" w:lineRule="exact"/>
        <w:rPr>
          <w:rFonts w:ascii="ENRESA Aroma Light" w:hAnsi="ENRESA Aroma Light" w:cs="Arial"/>
          <w:i/>
          <w:sz w:val="20"/>
          <w:lang w:val="es-ES"/>
        </w:rPr>
      </w:pPr>
      <w:r w:rsidRPr="00A440FB">
        <w:rPr>
          <w:rFonts w:ascii="ENRESA Aroma Light" w:hAnsi="ENRESA Aroma Light" w:cs="Arial"/>
          <w:i/>
          <w:sz w:val="20"/>
          <w:lang w:val="es-ES"/>
        </w:rPr>
        <w:t>(Los datos personales incluidos en estas tablas se protegerán conforme a la legislación vigente en materia de protección</w:t>
      </w:r>
      <w:r w:rsidRPr="00B80F15">
        <w:rPr>
          <w:rFonts w:ascii="ENRESA Aroma Light" w:hAnsi="ENRESA Aroma Light" w:cs="Arial"/>
          <w:i/>
          <w:sz w:val="20"/>
          <w:lang w:val="es-ES"/>
        </w:rPr>
        <w:t xml:space="preserve"> </w:t>
      </w:r>
      <w:r w:rsidRPr="00A440FB">
        <w:rPr>
          <w:rFonts w:ascii="ENRESA Aroma Light" w:hAnsi="ENRESA Aroma Light" w:cs="Arial"/>
          <w:i/>
          <w:sz w:val="20"/>
          <w:lang w:val="es-ES"/>
        </w:rPr>
        <w:t>de datos, concretamente el artículo 1 b) y c) del Reglamento general de protección de datos. Enresa los usará a los meros</w:t>
      </w:r>
      <w:r w:rsidRPr="00B80F15">
        <w:rPr>
          <w:rFonts w:ascii="ENRESA Aroma Light" w:hAnsi="ENRESA Aroma Light" w:cs="Arial"/>
          <w:i/>
          <w:sz w:val="20"/>
          <w:lang w:val="es-ES"/>
        </w:rPr>
        <w:t xml:space="preserve"> </w:t>
      </w:r>
      <w:r w:rsidRPr="00A440FB">
        <w:rPr>
          <w:rFonts w:ascii="ENRESA Aroma Light" w:hAnsi="ENRESA Aroma Light" w:cs="Arial"/>
          <w:i/>
          <w:sz w:val="20"/>
          <w:lang w:val="es-ES"/>
        </w:rPr>
        <w:t>efectos de comprobar que el perfil cumple con los requisitos de solvencia técnica exigida, dichos datos no serán difundidos</w:t>
      </w:r>
      <w:r w:rsidRPr="00B80F15">
        <w:rPr>
          <w:rFonts w:ascii="ENRESA Aroma Light" w:hAnsi="ENRESA Aroma Light" w:cs="Arial"/>
          <w:i/>
          <w:sz w:val="20"/>
          <w:lang w:val="es-ES"/>
        </w:rPr>
        <w:t xml:space="preserve"> ni publicados por ningún medio).</w:t>
      </w:r>
    </w:p>
    <w:p w14:paraId="713D038C" w14:textId="77777777" w:rsidR="000C610A" w:rsidRPr="009E6398" w:rsidRDefault="000C610A" w:rsidP="000C610A">
      <w:pPr>
        <w:spacing w:before="240" w:line="276" w:lineRule="auto"/>
        <w:outlineLvl w:val="0"/>
        <w:rPr>
          <w:rFonts w:ascii="ENRESA Aroma Light" w:hAnsi="ENRESA Aroma Light"/>
          <w:b/>
          <w:bCs/>
          <w:u w:val="single"/>
        </w:rPr>
      </w:pPr>
      <w:r w:rsidRPr="009E6398">
        <w:rPr>
          <w:rFonts w:ascii="ENRESA Aroma Light" w:hAnsi="ENRESA Aroma Light"/>
          <w:b/>
          <w:bCs/>
        </w:rPr>
        <w:t xml:space="preserve">Los trabajos ofertados en </w:t>
      </w:r>
      <w:r>
        <w:rPr>
          <w:rFonts w:ascii="ENRESA Aroma Light" w:hAnsi="ENRESA Aroma Light"/>
          <w:b/>
          <w:bCs/>
        </w:rPr>
        <w:t>todos los</w:t>
      </w:r>
      <w:r w:rsidRPr="009E6398">
        <w:rPr>
          <w:rFonts w:ascii="ENRESA Aroma Light" w:hAnsi="ENRESA Aroma Light"/>
          <w:b/>
          <w:bCs/>
        </w:rPr>
        <w:t xml:space="preserve"> criterios </w:t>
      </w:r>
      <w:r w:rsidRPr="009E6398">
        <w:rPr>
          <w:rFonts w:ascii="ENRESA Aroma Light" w:hAnsi="ENRESA Aroma Light"/>
          <w:b/>
          <w:bCs/>
          <w:u w:val="single"/>
        </w:rPr>
        <w:t>no computarán</w:t>
      </w:r>
      <w:r w:rsidRPr="009E6398">
        <w:rPr>
          <w:rFonts w:ascii="ENRESA Aroma Light" w:hAnsi="ENRESA Aroma Light"/>
          <w:b/>
          <w:bCs/>
        </w:rPr>
        <w:t xml:space="preserve"> a efectos de acreditar la experiencia mínima exigida como solvencia técnica y profesional exigida en el apartado E.4 relativo a la solvencia técnica y profesional, </w:t>
      </w:r>
      <w:r w:rsidRPr="009E6398">
        <w:rPr>
          <w:rFonts w:ascii="ENRESA Aroma Light" w:hAnsi="ENRESA Aroma Light"/>
          <w:b/>
          <w:bCs/>
          <w:u w:val="single"/>
        </w:rPr>
        <w:t>por lo que no se deben incluir en estas tablas.</w:t>
      </w: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6D58F" w14:textId="77777777" w:rsidR="00CC7CF3" w:rsidRDefault="00CC7CF3">
      <w:r>
        <w:separator/>
      </w:r>
    </w:p>
  </w:endnote>
  <w:endnote w:type="continuationSeparator" w:id="0">
    <w:p w14:paraId="533F2154" w14:textId="77777777" w:rsidR="00CC7CF3" w:rsidRDefault="00CC7CF3">
      <w:r>
        <w:continuationSeparator/>
      </w:r>
    </w:p>
  </w:endnote>
  <w:endnote w:type="continuationNotice" w:id="1">
    <w:p w14:paraId="53FC8A2A" w14:textId="77777777" w:rsidR="00CC7CF3" w:rsidRDefault="00CC7CF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DC4D5DBD-8783-48AE-8ABD-ADC2CE302352}"/>
    <w:embedBold r:id="rId2" w:fontKey="{662F9811-B20E-455D-8BD6-62C3C860B2F1}"/>
    <w:embedItalic r:id="rId3" w:fontKey="{5ED9CE26-310B-4ABB-834F-960D7D492256}"/>
    <w:embedBoldItalic r:id="rId4" w:fontKey="{A807344A-78DB-4567-8BFE-1310742E580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ED411DDE-F0C7-4273-9AD7-A15F1FA7147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C127FD86-9806-40C6-A964-6DEF39590B86}"/>
    <w:embedBold r:id="rId7" w:fontKey="{4796DA80-6BB2-4C8C-AB0E-304ECAB2817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803923F9-BCAC-4C93-B78A-0A1B65E556EE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50950A36-C8E4-4080-8032-0EA29C28ABB7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  <w:embedRegular r:id="rId10" w:fontKey="{2C7AAC18-AF5B-487B-9D29-11E7583428BA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ECC2E9C6-7AAD-40F0-A8B8-A5A61274664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C080CD73-2C69-4D5B-9BCA-644B94189D2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9CF9A" w14:textId="77777777" w:rsidR="00CC7CF3" w:rsidRDefault="00CC7CF3">
      <w:r>
        <w:separator/>
      </w:r>
    </w:p>
  </w:footnote>
  <w:footnote w:type="continuationSeparator" w:id="0">
    <w:p w14:paraId="6EF42D24" w14:textId="77777777" w:rsidR="00CC7CF3" w:rsidRDefault="00CC7CF3">
      <w:r>
        <w:continuationSeparator/>
      </w:r>
    </w:p>
  </w:footnote>
  <w:footnote w:type="continuationNotice" w:id="1">
    <w:p w14:paraId="1F86FAFF" w14:textId="77777777" w:rsidR="00CC7CF3" w:rsidRDefault="00CC7CF3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4269CCD0" w:rsidR="00A2064F" w:rsidRPr="00B04615" w:rsidRDefault="005015E7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5015E7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preventivo y correctivo del puente grúa del edificio del reactor (grúa c1-1) y de la plataforma de recarga (grua 834-14) en el PDC de la CN Santa María de Garoña</w:t>
          </w:r>
        </w:p>
      </w:tc>
      <w:tc>
        <w:tcPr>
          <w:tcW w:w="2552" w:type="dxa"/>
          <w:vAlign w:val="center"/>
        </w:tcPr>
        <w:p w14:paraId="52C77EF5" w14:textId="6EEAE57C" w:rsidR="00A2064F" w:rsidRPr="00360F17" w:rsidRDefault="00405072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405072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CO-GR-26-001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vdgCVPkm9dQEI7lwJobIveG+pzSUpez3ntAoW8UGEp8QLBCLnoRL8ErqU9SaUXFs0/N38y/5vNTe/X3dnih2oA==" w:salt="GJHTm6odZo2H9flN1+Rqb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610A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2A4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36C4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3E7D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359A1"/>
    <w:rsid w:val="00240361"/>
    <w:rsid w:val="00241644"/>
    <w:rsid w:val="00241A1D"/>
    <w:rsid w:val="00241F94"/>
    <w:rsid w:val="002431ED"/>
    <w:rsid w:val="00243A2F"/>
    <w:rsid w:val="00243C14"/>
    <w:rsid w:val="002450D7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6A3"/>
    <w:rsid w:val="002D472A"/>
    <w:rsid w:val="002D5542"/>
    <w:rsid w:val="002D6AF1"/>
    <w:rsid w:val="002E0056"/>
    <w:rsid w:val="002E02CA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72C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5072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1FCB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174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5E7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5203"/>
    <w:rsid w:val="0050641C"/>
    <w:rsid w:val="00506FBB"/>
    <w:rsid w:val="005100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E00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67B9C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211A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027B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5E92"/>
    <w:rsid w:val="00945F89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DCC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69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5EA9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616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37936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C7CF3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2B96"/>
    <w:rsid w:val="00CF31CA"/>
    <w:rsid w:val="00CF64FC"/>
    <w:rsid w:val="00CF6C3C"/>
    <w:rsid w:val="00CF7095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4FCA"/>
    <w:rsid w:val="00D35223"/>
    <w:rsid w:val="00D36A6A"/>
    <w:rsid w:val="00D36F61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4F9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8E7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ABC"/>
    <w:rsid w:val="00EE5F94"/>
    <w:rsid w:val="00EE6E3C"/>
    <w:rsid w:val="00EE7F0C"/>
    <w:rsid w:val="00EF0FDA"/>
    <w:rsid w:val="00EF16F8"/>
    <w:rsid w:val="00EF476E"/>
    <w:rsid w:val="00EF4FD5"/>
    <w:rsid w:val="00EF79B3"/>
    <w:rsid w:val="00EF7E36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6C52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2D2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52FBF6-9409-48A7-96D9-9D973C2B01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25</TotalTime>
  <Pages>3</Pages>
  <Words>836</Words>
  <Characters>4810</Characters>
  <Application>Microsoft Office Word</Application>
  <DocSecurity>8</DocSecurity>
  <Lines>218</Lines>
  <Paragraphs>77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39</cp:revision>
  <cp:lastPrinted>2022-11-30T10:28:00Z</cp:lastPrinted>
  <dcterms:created xsi:type="dcterms:W3CDTF">2025-11-17T12:14:00Z</dcterms:created>
  <dcterms:modified xsi:type="dcterms:W3CDTF">2026-03-03T11:33:00Z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