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28303541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r w:rsidRPr="009B2AA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</w:t>
      </w:r>
      <w:r w:rsidRPr="0001040D">
        <w:rPr>
          <w:rFonts w:ascii="ENRESA Aroma Light" w:hAnsi="ENRESA Aroma Light" w:cs="Arial"/>
          <w:szCs w:val="22"/>
          <w:lang w:val="es-ES"/>
        </w:rPr>
        <w:t>)</w:t>
      </w:r>
      <w:permEnd w:id="1227891949"/>
      <w:r w:rsidRPr="0001040D">
        <w:rPr>
          <w:rFonts w:ascii="ENRESA Aroma Light" w:hAnsi="ENRESA Aroma Light" w:cs="Arial"/>
          <w:szCs w:val="22"/>
          <w:lang w:val="es-ES"/>
        </w:rPr>
        <w:t xml:space="preserve"> a la ejecución del contrato con sujeción a las condiciones y requisitos exigidos y con las condiciones técnicas indicadas en la oferta presentada, por </w:t>
      </w:r>
      <w:r w:rsidR="00543686">
        <w:rPr>
          <w:rFonts w:ascii="ENRESA Aroma Light" w:hAnsi="ENRESA Aroma Light" w:cs="Arial"/>
          <w:szCs w:val="22"/>
          <w:lang w:val="es-ES"/>
        </w:rPr>
        <w:t>el</w:t>
      </w:r>
      <w:r w:rsidRPr="0001040D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p w14:paraId="38D6809B" w14:textId="77777777" w:rsidR="00970DD3" w:rsidRPr="0001040D" w:rsidRDefault="00970DD3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4957"/>
        <w:gridCol w:w="2338"/>
        <w:gridCol w:w="2339"/>
      </w:tblGrid>
      <w:tr w:rsidR="00970DD3" w:rsidRPr="00E27FEC" w14:paraId="6A71DCAB" w14:textId="77777777" w:rsidTr="000B2BC0">
        <w:tc>
          <w:tcPr>
            <w:tcW w:w="4957" w:type="dxa"/>
            <w:shd w:val="clear" w:color="auto" w:fill="B3E5A1" w:themeFill="accent6" w:themeFillTint="66"/>
            <w:vAlign w:val="center"/>
          </w:tcPr>
          <w:p w14:paraId="1E6BBB91" w14:textId="77777777" w:rsidR="00970DD3" w:rsidRPr="00E27FEC" w:rsidRDefault="00970DD3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>DESCRIPCIÓN</w:t>
            </w:r>
          </w:p>
        </w:tc>
        <w:tc>
          <w:tcPr>
            <w:tcW w:w="2338" w:type="dxa"/>
            <w:shd w:val="clear" w:color="auto" w:fill="B3E5A1" w:themeFill="accent6" w:themeFillTint="66"/>
            <w:vAlign w:val="center"/>
          </w:tcPr>
          <w:p w14:paraId="26076E3D" w14:textId="77777777" w:rsidR="00970DD3" w:rsidRPr="00E27FEC" w:rsidRDefault="00970DD3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 xml:space="preserve">IMPORTE MAXIMO </w:t>
            </w:r>
          </w:p>
          <w:p w14:paraId="061CD55B" w14:textId="77777777" w:rsidR="00970DD3" w:rsidRPr="00E27FEC" w:rsidRDefault="00970DD3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>(IVA no incluido)</w:t>
            </w:r>
          </w:p>
        </w:tc>
        <w:tc>
          <w:tcPr>
            <w:tcW w:w="2339" w:type="dxa"/>
            <w:shd w:val="clear" w:color="auto" w:fill="B3E5A1" w:themeFill="accent6" w:themeFillTint="66"/>
          </w:tcPr>
          <w:p w14:paraId="1B31CA92" w14:textId="77777777" w:rsidR="00970DD3" w:rsidRPr="00E27FEC" w:rsidRDefault="00970DD3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>IMPORTE OFERTADO</w:t>
            </w:r>
          </w:p>
          <w:p w14:paraId="6034F397" w14:textId="77777777" w:rsidR="00970DD3" w:rsidRPr="00E27FEC" w:rsidRDefault="00970DD3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>(IVA no incluido)</w:t>
            </w:r>
          </w:p>
        </w:tc>
      </w:tr>
      <w:tr w:rsidR="00970DD3" w:rsidRPr="00E27FEC" w14:paraId="5D90EBDB" w14:textId="77777777" w:rsidTr="000B2BC0">
        <w:trPr>
          <w:trHeight w:val="996"/>
        </w:trPr>
        <w:tc>
          <w:tcPr>
            <w:tcW w:w="4957" w:type="dxa"/>
            <w:shd w:val="clear" w:color="auto" w:fill="4EA72E" w:themeFill="accent6"/>
            <w:vAlign w:val="center"/>
          </w:tcPr>
          <w:p w14:paraId="2D2B6CC8" w14:textId="77777777" w:rsidR="00970DD3" w:rsidRPr="00E27FEC" w:rsidRDefault="00970DD3" w:rsidP="000B2BC0">
            <w:pPr>
              <w:spacing w:after="0" w:line="240" w:lineRule="auto"/>
              <w:jc w:val="left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>Suministro pórtico de medida de radiación de vehículos en la IN Vandellós I.</w:t>
            </w:r>
          </w:p>
        </w:tc>
        <w:tc>
          <w:tcPr>
            <w:tcW w:w="2338" w:type="dxa"/>
            <w:vAlign w:val="center"/>
          </w:tcPr>
          <w:p w14:paraId="75F8F444" w14:textId="77777777" w:rsidR="00970DD3" w:rsidRPr="00E27FEC" w:rsidRDefault="00970DD3" w:rsidP="000B2BC0">
            <w:pPr>
              <w:spacing w:line="240" w:lineRule="auto"/>
              <w:jc w:val="center"/>
              <w:rPr>
                <w:rFonts w:ascii="ENRESA Aroma Light" w:hAnsi="ENRESA Aroma Light"/>
                <w:b/>
                <w:bCs/>
                <w:strike/>
                <w:sz w:val="20"/>
              </w:rPr>
            </w:pPr>
            <w:r w:rsidRPr="00E27FEC">
              <w:rPr>
                <w:rFonts w:ascii="ENRESA Aroma Light" w:hAnsi="ENRESA Aroma Light" w:cs="ArialMT"/>
                <w:b/>
                <w:bCs/>
                <w:color w:val="000000" w:themeColor="text1"/>
                <w:sz w:val="20"/>
              </w:rPr>
              <w:t>82.000 €</w:t>
            </w:r>
          </w:p>
        </w:tc>
        <w:tc>
          <w:tcPr>
            <w:tcW w:w="2339" w:type="dxa"/>
            <w:vAlign w:val="center"/>
          </w:tcPr>
          <w:p w14:paraId="6ABFDD12" w14:textId="77777777" w:rsidR="00970DD3" w:rsidRPr="00E27FEC" w:rsidRDefault="00970DD3" w:rsidP="000B2BC0">
            <w:pPr>
              <w:spacing w:line="240" w:lineRule="auto"/>
              <w:jc w:val="center"/>
              <w:rPr>
                <w:rFonts w:ascii="ENRESA Aroma Light" w:hAnsi="ENRESA Aroma Light"/>
                <w:sz w:val="20"/>
                <w:highlight w:val="yellow"/>
              </w:rPr>
            </w:pPr>
            <w:permStart w:id="577392999" w:edGrp="everyone"/>
            <w:permEnd w:id="577392999"/>
          </w:p>
        </w:tc>
      </w:tr>
    </w:tbl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0325F3" w14:textId="77777777" w:rsidR="004A10D3" w:rsidRPr="00340720" w:rsidRDefault="004A10D3" w:rsidP="004A10D3">
      <w:pPr>
        <w:spacing w:before="120" w:line="260" w:lineRule="exact"/>
        <w:rPr>
          <w:rFonts w:ascii="ENRESA Aroma Light" w:hAnsi="ENRESA Aroma Light"/>
          <w:i/>
          <w:iCs/>
        </w:rPr>
      </w:pPr>
      <w:r w:rsidRPr="00340720">
        <w:rPr>
          <w:rFonts w:ascii="ENRESA Aroma Light" w:hAnsi="ENRESA Aroma Light"/>
          <w:b/>
          <w:bCs/>
          <w:i/>
          <w:iCs/>
        </w:rPr>
        <w:t>NOTA 1</w:t>
      </w:r>
      <w:r w:rsidRPr="00340720">
        <w:rPr>
          <w:rFonts w:ascii="ENRESA Aroma Light" w:hAnsi="ENRESA Aroma Light"/>
          <w:i/>
          <w:iCs/>
        </w:rPr>
        <w:t xml:space="preserve">: </w:t>
      </w:r>
      <w:r w:rsidRPr="00964179">
        <w:rPr>
          <w:rFonts w:ascii="ENRESA Aroma Light" w:hAnsi="ENRESA Aroma Light"/>
          <w:i/>
          <w:iCs/>
        </w:rPr>
        <w:t>Las ofertas incluirán todos los costes que graven el suministro (IVA excluido).</w:t>
      </w:r>
    </w:p>
    <w:p w14:paraId="2CA7289E" w14:textId="56A34A59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</w:t>
      </w:r>
      <w:r w:rsidR="004A10D3">
        <w:rPr>
          <w:rFonts w:ascii="ENRESA Aroma Light" w:hAnsi="ENRESA Aroma Light"/>
          <w:b/>
          <w:bCs/>
          <w:i/>
          <w:iCs/>
          <w:sz w:val="20"/>
        </w:rPr>
        <w:t xml:space="preserve"> 2</w:t>
      </w:r>
      <w:r w:rsidRPr="00E50C67">
        <w:rPr>
          <w:rFonts w:ascii="ENRESA Aroma Light" w:hAnsi="ENRESA Aroma Light"/>
          <w:b/>
          <w:bCs/>
          <w:i/>
          <w:iCs/>
          <w:sz w:val="20"/>
        </w:rPr>
        <w:t>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EEF37" w14:textId="77777777" w:rsidR="00B76921" w:rsidRDefault="00B76921">
      <w:r>
        <w:separator/>
      </w:r>
    </w:p>
  </w:endnote>
  <w:endnote w:type="continuationSeparator" w:id="0">
    <w:p w14:paraId="1594A51C" w14:textId="77777777" w:rsidR="00B76921" w:rsidRDefault="00B76921">
      <w:r>
        <w:continuationSeparator/>
      </w:r>
    </w:p>
  </w:endnote>
  <w:endnote w:type="continuationNotice" w:id="1">
    <w:p w14:paraId="3E7F7C73" w14:textId="77777777" w:rsidR="00B76921" w:rsidRDefault="00B7692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0CCF493-FF1A-445D-A8A1-5E517533C07C}"/>
    <w:embedBold r:id="rId2" w:fontKey="{789EF230-6629-433D-AF9B-3A95B23E143C}"/>
    <w:embedItalic r:id="rId3" w:fontKey="{56B97841-0916-438A-BB9C-72772DAEFA6B}"/>
    <w:embedBoldItalic r:id="rId4" w:fontKey="{9AE9B49B-A20A-46C1-AA80-A953F4237C5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91F0421-6BBF-496B-8211-C91319EC9CAA}"/>
    <w:embedBold r:id="rId6" w:fontKey="{6448CBB3-9A27-4C3C-942C-D76853F2BFC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19ADBAE8-72DC-4680-97ED-45F576A8DBE5}"/>
    <w:embedBold r:id="rId8" w:fontKey="{98E6F89F-40B8-4E65-B3F4-334240C424E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B98E1254-33F1-4F76-AA08-51E72818B7E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BA6650CE-48F5-4F77-A41E-1527FABF95DA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A40E9957-A0A9-4F7B-99F2-DF03E2D0FE1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62615A38-322A-44DB-BBD3-0C2A6131608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7CD29" w14:textId="77777777" w:rsidR="00B76921" w:rsidRDefault="00B76921">
      <w:r>
        <w:separator/>
      </w:r>
    </w:p>
  </w:footnote>
  <w:footnote w:type="continuationSeparator" w:id="0">
    <w:p w14:paraId="4BA8E71F" w14:textId="77777777" w:rsidR="00B76921" w:rsidRDefault="00B76921">
      <w:r>
        <w:continuationSeparator/>
      </w:r>
    </w:p>
  </w:footnote>
  <w:footnote w:type="continuationNotice" w:id="1">
    <w:p w14:paraId="7D5FAE40" w14:textId="77777777" w:rsidR="00B76921" w:rsidRDefault="00B7692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59E4B9AF" w14:textId="77777777" w:rsidR="002F7D14" w:rsidRDefault="002F7D1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F7D14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instalación, configuración, puesta en marcha y formación certificada de dos (2) pórticos de medida de radiación para diferentes centros de trabajo de Enresa</w:t>
          </w:r>
        </w:p>
        <w:p w14:paraId="20CC2581" w14:textId="0B62CF9E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2F7D1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B960A0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B960A0" w:rsidRPr="00B960A0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instalación, configuración, puesta en marcha y formación certificada de un (1) pórtico de medida de radiación de vehículos en la IN Vandellós I</w:t>
          </w:r>
        </w:p>
      </w:tc>
      <w:tc>
        <w:tcPr>
          <w:tcW w:w="2552" w:type="dxa"/>
          <w:vAlign w:val="center"/>
        </w:tcPr>
        <w:p w14:paraId="52C77EF5" w14:textId="40DC4650" w:rsidR="00A2064F" w:rsidRPr="00360F17" w:rsidRDefault="009333E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333E9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CO-GR-26-018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3LqmDsyvzbcCbxDb8C+7Z01I65kUhx7kTIaFWoUxxQ6/H8PTCtifHGocWWJToj6aEbE9uJ+jfg3rdksQ4yRlHw==" w:salt="56sbMECWyqWQDazkTs89p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040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B41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2F7D14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10D3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686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0F3C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3E9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0DD3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089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76921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0A0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7483F3-F7BE-4E69-AEC5-9B15146CE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31</TotalTime>
  <Pages>1</Pages>
  <Words>211</Words>
  <Characters>1275</Characters>
  <Application>Microsoft Office Word</Application>
  <DocSecurity>8</DocSecurity>
  <Lines>42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23</cp:revision>
  <cp:lastPrinted>2022-11-30T10:28:00Z</cp:lastPrinted>
  <dcterms:created xsi:type="dcterms:W3CDTF">2026-02-24T08:58:00Z</dcterms:created>
  <dcterms:modified xsi:type="dcterms:W3CDTF">2026-04-01T07:51:00Z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