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9ABC0F3" w:rsidR="003168CF" w:rsidRPr="005627EA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4B37EE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5627EA">
        <w:rPr>
          <w:rFonts w:ascii="ENRESA Aroma Light" w:hAnsi="ENRESA Aroma Light" w:cs="Arial"/>
          <w:szCs w:val="22"/>
          <w:lang w:val="es-ES"/>
        </w:rPr>
        <w:t xml:space="preserve">que </w:t>
      </w:r>
      <w:r w:rsidR="005627EA" w:rsidRPr="005627EA">
        <w:rPr>
          <w:rFonts w:ascii="ENRESA Aroma Light" w:hAnsi="ENRESA Aroma Light" w:cs="Arial"/>
          <w:szCs w:val="22"/>
          <w:lang w:val="es-ES"/>
        </w:rPr>
        <w:t xml:space="preserve">se </w:t>
      </w:r>
      <w:r w:rsidR="005627EA" w:rsidRPr="005627EA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5627EA" w:rsidRPr="005627EA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4822"/>
        <w:gridCol w:w="1835"/>
      </w:tblGrid>
      <w:tr w:rsidR="00E36D78" w:rsidRPr="00357EA1" w14:paraId="6051D196" w14:textId="77777777" w:rsidTr="000B2BC0">
        <w:trPr>
          <w:trHeight w:val="685"/>
          <w:tblHeader/>
        </w:trPr>
        <w:tc>
          <w:tcPr>
            <w:tcW w:w="4047" w:type="pct"/>
            <w:gridSpan w:val="2"/>
            <w:shd w:val="clear" w:color="auto" w:fill="C5E0B3"/>
            <w:vAlign w:val="center"/>
          </w:tcPr>
          <w:p w14:paraId="6EC20A68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1</w:t>
            </w:r>
          </w:p>
        </w:tc>
        <w:tc>
          <w:tcPr>
            <w:tcW w:w="953" w:type="pct"/>
            <w:shd w:val="clear" w:color="auto" w:fill="C5E0B3"/>
            <w:vAlign w:val="bottom"/>
          </w:tcPr>
          <w:p w14:paraId="2516373C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</w:rPr>
              <w:t>MARCAR UNA ÚNICA OPCIÓN</w:t>
            </w:r>
          </w:p>
        </w:tc>
      </w:tr>
      <w:tr w:rsidR="00E36D78" w:rsidRPr="00357EA1" w14:paraId="3FF5139B" w14:textId="77777777" w:rsidTr="00A93CA3">
        <w:trPr>
          <w:trHeight w:val="844"/>
        </w:trPr>
        <w:tc>
          <w:tcPr>
            <w:tcW w:w="1543" w:type="pct"/>
            <w:vMerge w:val="restart"/>
            <w:vAlign w:val="center"/>
          </w:tcPr>
          <w:p w14:paraId="3DE24AB3" w14:textId="5BB78742" w:rsidR="00E36D78" w:rsidRPr="00357EA1" w:rsidRDefault="005E60CB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  <w:r w:rsidRPr="005E60CB">
              <w:rPr>
                <w:rFonts w:ascii="ENRESA Aroma Light" w:hAnsi="ENRESA Aroma Light"/>
                <w:color w:val="000000"/>
                <w:sz w:val="20"/>
              </w:rPr>
              <w:t xml:space="preserve">Compromiso de reducción del plazo de entrega e instalación del pórtico en la IN </w:t>
            </w:r>
            <w:proofErr w:type="spellStart"/>
            <w:r w:rsidRPr="005E60CB">
              <w:rPr>
                <w:rFonts w:ascii="ENRESA Aroma Light" w:hAnsi="ENRESA Aroma Light"/>
                <w:color w:val="000000"/>
                <w:sz w:val="20"/>
              </w:rPr>
              <w:t>Vadellós</w:t>
            </w:r>
            <w:proofErr w:type="spellEnd"/>
            <w:r w:rsidRPr="005E60CB">
              <w:rPr>
                <w:rFonts w:ascii="ENRESA Aroma Light" w:hAnsi="ENRESA Aroma Light"/>
                <w:color w:val="000000"/>
                <w:sz w:val="20"/>
              </w:rPr>
              <w:t xml:space="preserve"> I respecto al máximo de 3 meses</w:t>
            </w:r>
          </w:p>
        </w:tc>
        <w:tc>
          <w:tcPr>
            <w:tcW w:w="2504" w:type="pct"/>
            <w:vAlign w:val="bottom"/>
          </w:tcPr>
          <w:p w14:paraId="2D587B63" w14:textId="77777777" w:rsidR="00E36D78" w:rsidRPr="00357EA1" w:rsidRDefault="00E36D78" w:rsidP="000B2BC0">
            <w:pPr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color w:val="000000"/>
                <w:sz w:val="20"/>
              </w:rPr>
              <w:t>Reducción del plazo de entrega e instalación en 10 días naturales.</w:t>
            </w:r>
          </w:p>
        </w:tc>
        <w:tc>
          <w:tcPr>
            <w:tcW w:w="953" w:type="pct"/>
            <w:vAlign w:val="center"/>
          </w:tcPr>
          <w:p w14:paraId="36824DF2" w14:textId="77777777" w:rsidR="00E36D78" w:rsidRPr="00357EA1" w:rsidRDefault="00E36D78" w:rsidP="00A93CA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50406697" w:edGrp="everyone"/>
            <w:permEnd w:id="150406697"/>
          </w:p>
        </w:tc>
      </w:tr>
      <w:tr w:rsidR="00E36D78" w:rsidRPr="00357EA1" w14:paraId="2DD033C5" w14:textId="77777777" w:rsidTr="00A93CA3">
        <w:trPr>
          <w:trHeight w:val="844"/>
        </w:trPr>
        <w:tc>
          <w:tcPr>
            <w:tcW w:w="1543" w:type="pct"/>
            <w:vMerge/>
            <w:vAlign w:val="bottom"/>
          </w:tcPr>
          <w:p w14:paraId="37FE0138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</w:p>
        </w:tc>
        <w:tc>
          <w:tcPr>
            <w:tcW w:w="2504" w:type="pct"/>
            <w:vAlign w:val="bottom"/>
          </w:tcPr>
          <w:p w14:paraId="26818801" w14:textId="77777777" w:rsidR="00E36D78" w:rsidRPr="00357EA1" w:rsidRDefault="00E36D78" w:rsidP="000B2BC0">
            <w:pPr>
              <w:jc w:val="left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color w:val="000000"/>
                <w:sz w:val="20"/>
              </w:rPr>
              <w:t>Reducción del plazo de entrega e instalación en 30 días naturales.</w:t>
            </w:r>
          </w:p>
        </w:tc>
        <w:tc>
          <w:tcPr>
            <w:tcW w:w="953" w:type="pct"/>
            <w:vAlign w:val="center"/>
          </w:tcPr>
          <w:p w14:paraId="524B4CDA" w14:textId="77777777" w:rsidR="00E36D78" w:rsidRPr="00357EA1" w:rsidRDefault="00E36D78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25864245" w:edGrp="everyone"/>
            <w:permEnd w:id="1325864245"/>
          </w:p>
        </w:tc>
      </w:tr>
      <w:tr w:rsidR="00E36D78" w:rsidRPr="00357EA1" w14:paraId="33FE3B78" w14:textId="77777777" w:rsidTr="00A93CA3">
        <w:trPr>
          <w:trHeight w:val="691"/>
        </w:trPr>
        <w:tc>
          <w:tcPr>
            <w:tcW w:w="4047" w:type="pct"/>
            <w:gridSpan w:val="2"/>
            <w:vAlign w:val="bottom"/>
          </w:tcPr>
          <w:p w14:paraId="275EC79D" w14:textId="77777777" w:rsidR="00E36D78" w:rsidRPr="00357EA1" w:rsidRDefault="00E36D78" w:rsidP="000B2BC0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r w:rsidRPr="00357EA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953" w:type="pct"/>
            <w:vAlign w:val="center"/>
          </w:tcPr>
          <w:p w14:paraId="7A1C8A9A" w14:textId="77777777" w:rsidR="00E36D78" w:rsidRPr="00357EA1" w:rsidRDefault="00E36D78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1321301802" w:edGrp="everyone"/>
            <w:permEnd w:id="1321301802"/>
          </w:p>
        </w:tc>
      </w:tr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3"/>
        <w:gridCol w:w="1835"/>
      </w:tblGrid>
      <w:tr w:rsidR="00A93CA3" w:rsidRPr="002B1FB1" w14:paraId="01B3E218" w14:textId="77777777" w:rsidTr="000B2BC0">
        <w:trPr>
          <w:trHeight w:val="692"/>
          <w:tblHeader/>
        </w:trPr>
        <w:tc>
          <w:tcPr>
            <w:tcW w:w="4047" w:type="pct"/>
            <w:shd w:val="clear" w:color="auto" w:fill="C5E0B3"/>
            <w:vAlign w:val="center"/>
          </w:tcPr>
          <w:p w14:paraId="1909AB93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 2</w:t>
            </w:r>
          </w:p>
        </w:tc>
        <w:tc>
          <w:tcPr>
            <w:tcW w:w="953" w:type="pct"/>
            <w:shd w:val="clear" w:color="auto" w:fill="C5E0B3"/>
            <w:vAlign w:val="center"/>
          </w:tcPr>
          <w:p w14:paraId="2307EA4A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</w:rPr>
              <w:t>MARCAR UNA ÚNICA OPCIÓN</w:t>
            </w:r>
          </w:p>
        </w:tc>
      </w:tr>
      <w:tr w:rsidR="00A93CA3" w:rsidRPr="002B1FB1" w14:paraId="3A7D9B1D" w14:textId="77777777" w:rsidTr="00A93CA3">
        <w:trPr>
          <w:trHeight w:val="419"/>
        </w:trPr>
        <w:tc>
          <w:tcPr>
            <w:tcW w:w="4047" w:type="pct"/>
          </w:tcPr>
          <w:p w14:paraId="6CF55196" w14:textId="77777777" w:rsidR="00A93CA3" w:rsidRDefault="00A93CA3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</w:p>
          <w:p w14:paraId="1A47E168" w14:textId="77777777" w:rsidR="00A93CA3" w:rsidRPr="002B1FB1" w:rsidRDefault="00A93CA3" w:rsidP="000B2BC0">
            <w:pPr>
              <w:rPr>
                <w:rFonts w:ascii="ENRESA Aroma Light" w:hAnsi="ENRESA Aroma Light"/>
                <w:color w:val="000000"/>
                <w:sz w:val="20"/>
              </w:rPr>
            </w:pPr>
            <w:r>
              <w:rPr>
                <w:rFonts w:ascii="ENRESA Aroma Light" w:hAnsi="ENRESA Aroma Light"/>
                <w:color w:val="000000"/>
                <w:sz w:val="20"/>
              </w:rPr>
              <w:t>C</w:t>
            </w:r>
            <w:r w:rsidRPr="003954F7">
              <w:rPr>
                <w:rFonts w:ascii="ENRESA Aroma Light" w:hAnsi="ENRESA Aroma Light"/>
                <w:color w:val="000000"/>
                <w:sz w:val="20"/>
              </w:rPr>
              <w:t>ompromiso de aumentar el periodo de garantía del fabricante en 2 años adicionales</w:t>
            </w:r>
          </w:p>
        </w:tc>
        <w:tc>
          <w:tcPr>
            <w:tcW w:w="953" w:type="pct"/>
            <w:vAlign w:val="center"/>
          </w:tcPr>
          <w:p w14:paraId="529F0B34" w14:textId="77777777" w:rsidR="00A93CA3" w:rsidRPr="002B1FB1" w:rsidRDefault="00A93CA3" w:rsidP="00A93CA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55445717" w:edGrp="everyone"/>
            <w:permEnd w:id="55445717"/>
          </w:p>
        </w:tc>
      </w:tr>
      <w:tr w:rsidR="00A93CA3" w:rsidRPr="002B1FB1" w14:paraId="506C37AC" w14:textId="77777777" w:rsidTr="00A93CA3">
        <w:trPr>
          <w:trHeight w:val="444"/>
        </w:trPr>
        <w:tc>
          <w:tcPr>
            <w:tcW w:w="4047" w:type="pct"/>
          </w:tcPr>
          <w:p w14:paraId="7FB47D79" w14:textId="77777777" w:rsidR="00A93CA3" w:rsidRDefault="00A93CA3" w:rsidP="000B2BC0">
            <w:pPr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  <w:p w14:paraId="4A3E9846" w14:textId="77777777" w:rsidR="00A93CA3" w:rsidRPr="002B1FB1" w:rsidRDefault="00A93CA3" w:rsidP="000B2BC0">
            <w:pPr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2B1FB1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953" w:type="pct"/>
            <w:vAlign w:val="center"/>
          </w:tcPr>
          <w:p w14:paraId="5E647F15" w14:textId="77777777" w:rsidR="00A93CA3" w:rsidRPr="002B1FB1" w:rsidRDefault="00A93CA3" w:rsidP="00A93CA3">
            <w:pPr>
              <w:jc w:val="center"/>
              <w:rPr>
                <w:rFonts w:ascii="ENRESA Aroma Light" w:hAnsi="ENRESA Aroma Light"/>
                <w:color w:val="000000"/>
                <w:sz w:val="20"/>
              </w:rPr>
            </w:pPr>
            <w:permStart w:id="573898752" w:edGrp="everyone"/>
            <w:permEnd w:id="573898752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3C392" w14:textId="77777777" w:rsidR="005501FC" w:rsidRDefault="005501FC">
      <w:r>
        <w:separator/>
      </w:r>
    </w:p>
  </w:endnote>
  <w:endnote w:type="continuationSeparator" w:id="0">
    <w:p w14:paraId="7E7E9AEF" w14:textId="77777777" w:rsidR="005501FC" w:rsidRDefault="005501FC">
      <w:r>
        <w:continuationSeparator/>
      </w:r>
    </w:p>
  </w:endnote>
  <w:endnote w:type="continuationNotice" w:id="1">
    <w:p w14:paraId="6878C5D7" w14:textId="77777777" w:rsidR="005501FC" w:rsidRDefault="005501F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1B9B34D-105F-437C-83E5-1451343FF57A}"/>
    <w:embedBold r:id="rId2" w:fontKey="{A604A754-E4AA-4678-8470-958B69C8E849}"/>
    <w:embedItalic r:id="rId3" w:fontKey="{F9E0BA70-96B3-463A-8ACF-9CDD4456974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C1650F6-96A6-4A15-A78D-4C9B5A38F28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E301FBC2-05E9-4703-B93C-954715316606}"/>
    <w:embedBold r:id="rId6" w:fontKey="{CB35A20B-EC60-42B6-90FD-93935666A9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03AAE8B7-3ABD-44FA-BB2F-F427DC1ECB0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A5E91A70-A2A6-4D97-971A-C2A54D9B8E25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1127E2F5-87DD-4CC7-B411-E3B76BDDFFE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B9C7EECD-EF65-48EE-9DE9-046CF35CC9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4878F" w14:textId="77777777" w:rsidR="005501FC" w:rsidRDefault="005501FC">
      <w:r>
        <w:separator/>
      </w:r>
    </w:p>
  </w:footnote>
  <w:footnote w:type="continuationSeparator" w:id="0">
    <w:p w14:paraId="7D88E677" w14:textId="77777777" w:rsidR="005501FC" w:rsidRDefault="005501FC">
      <w:r>
        <w:continuationSeparator/>
      </w:r>
    </w:p>
  </w:footnote>
  <w:footnote w:type="continuationNotice" w:id="1">
    <w:p w14:paraId="460B418E" w14:textId="77777777" w:rsidR="005501FC" w:rsidRDefault="005501F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6EBF7AE5" w14:textId="77777777" w:rsidR="00C93195" w:rsidRDefault="00C9319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9319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dos (2) pórticos de medida de radiación para diferentes centros de trabajo de Enresa</w:t>
          </w:r>
        </w:p>
        <w:p w14:paraId="20CC2581" w14:textId="5CC3086F" w:rsidR="00A2064F" w:rsidRPr="00B04615" w:rsidRDefault="0083486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LOTE 1: </w:t>
          </w:r>
          <w:r w:rsidRPr="0083486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instalación, configuración, puesta en marcha y formación certificada de un (1) pórtico de medida de radiación de vehículos en la IN Vandellós I</w:t>
          </w:r>
        </w:p>
      </w:tc>
      <w:tc>
        <w:tcPr>
          <w:tcW w:w="2552" w:type="dxa"/>
          <w:vAlign w:val="center"/>
        </w:tcPr>
        <w:p w14:paraId="52C77EF5" w14:textId="37069FDC" w:rsidR="00A2064F" w:rsidRPr="00360F17" w:rsidRDefault="00F904D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904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Ou59u9AWqRhh5Yr7RpxaP9J9eZ4PJyOVO2ak9xHDJ8ggBVUacsFYTuQGAz04BpGjHj9+YyNvNuC8yv6iFIzaQ==" w:salt="j7sRcDYk/7N4P7P6MkdNk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0D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B41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4C3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37EE"/>
    <w:rsid w:val="004B70C3"/>
    <w:rsid w:val="004C0330"/>
    <w:rsid w:val="004C05F3"/>
    <w:rsid w:val="004C10E7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01FC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7EA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5CEC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0CB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865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49E1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1BF0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E9E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53A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3CA3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195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D78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4DF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B34B73-1748-448C-819E-30D723FB7493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</TotalTime>
  <Pages>1</Pages>
  <Words>158</Words>
  <Characters>843</Characters>
  <Application>Microsoft Office Word</Application>
  <DocSecurity>8</DocSecurity>
  <Lines>38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5</cp:revision>
  <cp:lastPrinted>2022-11-30T10:28:00Z</cp:lastPrinted>
  <dcterms:created xsi:type="dcterms:W3CDTF">2026-04-01T07:58:00Z</dcterms:created>
  <dcterms:modified xsi:type="dcterms:W3CDTF">2026-04-01T08:01:00Z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