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0B3C803D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8D1080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724C91">
        <w:rPr>
          <w:rFonts w:ascii="ENRESA Aroma Light" w:hAnsi="ENRESA Aroma Light" w:cs="Arial"/>
          <w:szCs w:val="22"/>
          <w:lang w:val="es-ES"/>
        </w:rPr>
        <w:t xml:space="preserve">que </w:t>
      </w:r>
      <w:r w:rsidR="00724C91" w:rsidRPr="00724C91">
        <w:rPr>
          <w:rFonts w:ascii="ENRESA Aroma Light" w:hAnsi="ENRESA Aroma Light" w:cs="Arial"/>
          <w:szCs w:val="22"/>
          <w:lang w:val="es-ES"/>
        </w:rPr>
        <w:t>se compromete a un:</w:t>
      </w:r>
    </w:p>
    <w:p w14:paraId="37C204E8" w14:textId="77777777" w:rsidR="00D12EDF" w:rsidRDefault="00D12ED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2"/>
        <w:gridCol w:w="2523"/>
        <w:gridCol w:w="2126"/>
      </w:tblGrid>
      <w:tr w:rsidR="00AB4105" w:rsidRPr="00A73E6F" w14:paraId="78ECDD5D" w14:textId="77777777" w:rsidTr="00182CB9">
        <w:tc>
          <w:tcPr>
            <w:tcW w:w="5132" w:type="dxa"/>
            <w:shd w:val="clear" w:color="auto" w:fill="B3E5A1"/>
            <w:vAlign w:val="center"/>
          </w:tcPr>
          <w:p w14:paraId="15DD62EC" w14:textId="77777777" w:rsidR="00AB4105" w:rsidRPr="001B6DD4" w:rsidRDefault="00AB4105" w:rsidP="00182CB9">
            <w:pPr>
              <w:contextualSpacing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1B6DD4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CRITERIO</w:t>
            </w:r>
          </w:p>
        </w:tc>
        <w:tc>
          <w:tcPr>
            <w:tcW w:w="2523" w:type="dxa"/>
            <w:shd w:val="clear" w:color="auto" w:fill="B3E5A1"/>
            <w:vAlign w:val="center"/>
          </w:tcPr>
          <w:p w14:paraId="6928AC09" w14:textId="77777777" w:rsidR="00AB4105" w:rsidRPr="001B6DD4" w:rsidRDefault="00AB4105" w:rsidP="00182CB9">
            <w:pPr>
              <w:spacing w:before="120"/>
              <w:jc w:val="center"/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</w:pPr>
            <w:r w:rsidRPr="001B6DD4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SI</w:t>
            </w:r>
          </w:p>
        </w:tc>
        <w:tc>
          <w:tcPr>
            <w:tcW w:w="2126" w:type="dxa"/>
            <w:shd w:val="clear" w:color="auto" w:fill="B3E5A1"/>
            <w:vAlign w:val="center"/>
          </w:tcPr>
          <w:p w14:paraId="585CBDDE" w14:textId="77777777" w:rsidR="00AB4105" w:rsidRPr="001B6DD4" w:rsidRDefault="00AB4105" w:rsidP="00182CB9">
            <w:pPr>
              <w:spacing w:before="120"/>
              <w:jc w:val="center"/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</w:pPr>
            <w:r w:rsidRPr="001B6DD4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NO</w:t>
            </w:r>
          </w:p>
        </w:tc>
      </w:tr>
      <w:tr w:rsidR="00AB4105" w:rsidRPr="00A73E6F" w14:paraId="7008F246" w14:textId="77777777" w:rsidTr="004C08A7">
        <w:tc>
          <w:tcPr>
            <w:tcW w:w="5132" w:type="dxa"/>
            <w:vAlign w:val="center"/>
          </w:tcPr>
          <w:p w14:paraId="31F53252" w14:textId="77777777" w:rsidR="00AB4105" w:rsidRPr="005043B5" w:rsidRDefault="00AB4105" w:rsidP="00182CB9">
            <w:pPr>
              <w:contextualSpacing/>
              <w:rPr>
                <w:rFonts w:ascii="ENRESA Aroma Light" w:eastAsia="Calibri" w:hAnsi="ENRESA Aroma Light" w:cs="Arial"/>
                <w:i/>
                <w:iCs/>
                <w:szCs w:val="22"/>
                <w:lang w:val="es-ES"/>
              </w:rPr>
            </w:pPr>
            <w:permStart w:id="1851999739" w:edGrp="everyone" w:colFirst="2" w:colLast="2"/>
            <w:r w:rsidRPr="005043B5">
              <w:rPr>
                <w:rFonts w:ascii="ENRESA Aroma Light" w:eastAsia="Calibri" w:hAnsi="ENRESA Aroma Light" w:cs="Arial"/>
                <w:i/>
                <w:iCs/>
                <w:szCs w:val="22"/>
                <w:lang w:val="es-ES"/>
              </w:rPr>
              <w:t xml:space="preserve">Porcentaje de participación del tomador en beneficios de la póliza de vida (definido según cláusula 13 del PPT) </w:t>
            </w:r>
          </w:p>
        </w:tc>
        <w:tc>
          <w:tcPr>
            <w:tcW w:w="2523" w:type="dxa"/>
            <w:vAlign w:val="center"/>
          </w:tcPr>
          <w:p w14:paraId="26983F3E" w14:textId="77777777" w:rsidR="00AB4105" w:rsidRPr="00F1587A" w:rsidRDefault="00AB4105" w:rsidP="00182CB9">
            <w:pPr>
              <w:spacing w:before="120"/>
              <w:rPr>
                <w:rFonts w:ascii="ENRESA Aroma Light" w:eastAsia="Calibri" w:hAnsi="ENRESA Aroma Light" w:cs="Arial"/>
                <w:sz w:val="20"/>
                <w:lang w:val="es-ES"/>
              </w:rPr>
            </w:pPr>
            <w:r w:rsidRPr="00F1587A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 En caso afirmativo indicar porcentaje de participación ofertado:</w:t>
            </w:r>
            <w:permStart w:id="311832298" w:edGrp="everyone"/>
            <w:r w:rsidRPr="00F1587A">
              <w:rPr>
                <w:rFonts w:ascii="ENRESA Aroma Light" w:eastAsia="Calibri" w:hAnsi="ENRESA Aroma Light" w:cs="Arial"/>
                <w:sz w:val="20"/>
                <w:lang w:val="es-ES"/>
              </w:rPr>
              <w:t>-----</w:t>
            </w:r>
            <w:permEnd w:id="311832298"/>
            <w:r w:rsidRPr="00F1587A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%                                      </w:t>
            </w:r>
          </w:p>
        </w:tc>
        <w:tc>
          <w:tcPr>
            <w:tcW w:w="2126" w:type="dxa"/>
            <w:vAlign w:val="center"/>
          </w:tcPr>
          <w:p w14:paraId="39BF03FE" w14:textId="77777777" w:rsidR="00AB4105" w:rsidRPr="009A5804" w:rsidRDefault="00AB4105" w:rsidP="004C08A7">
            <w:pPr>
              <w:spacing w:before="120"/>
              <w:jc w:val="center"/>
              <w:rPr>
                <w:rFonts w:ascii="ENRESA Aroma Light" w:eastAsia="Calibri" w:hAnsi="ENRESA Aroma Light" w:cs="Arial"/>
                <w:sz w:val="20"/>
                <w:lang w:val="es-ES"/>
              </w:rPr>
            </w:pPr>
          </w:p>
        </w:tc>
      </w:tr>
      <w:permEnd w:id="1851999739"/>
    </w:tbl>
    <w:p w14:paraId="0226642A" w14:textId="77777777" w:rsidR="00AB4105" w:rsidRPr="00724C91" w:rsidRDefault="00AB4105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F70D4" w14:textId="77777777" w:rsidR="00F578C1" w:rsidRDefault="00F578C1">
      <w:r>
        <w:separator/>
      </w:r>
    </w:p>
  </w:endnote>
  <w:endnote w:type="continuationSeparator" w:id="0">
    <w:p w14:paraId="5A24EBAB" w14:textId="77777777" w:rsidR="00F578C1" w:rsidRDefault="00F578C1">
      <w:r>
        <w:continuationSeparator/>
      </w:r>
    </w:p>
  </w:endnote>
  <w:endnote w:type="continuationNotice" w:id="1">
    <w:p w14:paraId="0AF0AECD" w14:textId="77777777" w:rsidR="00F578C1" w:rsidRDefault="00F578C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1297890-2AB1-46FF-B479-C17BF6D8A72B}"/>
    <w:embedBold r:id="rId2" w:fontKey="{A6062AFE-84D5-4B22-A518-4A8F82805E57}"/>
    <w:embedItalic r:id="rId3" w:fontKey="{D558A45E-E212-470A-B00F-8579A63D46D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FB1EB05-C747-41C8-B57A-94918C6EEC35}"/>
    <w:embedBold r:id="rId5" w:fontKey="{45C2175B-C698-400A-9FAE-345255C000E6}"/>
    <w:embedItalic r:id="rId6" w:fontKey="{20510CB7-D047-401F-A956-47313053ECF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0F547ABA-F18E-4A1E-90C2-61E296CD731F}"/>
    <w:embedBold r:id="rId8" w:fontKey="{E4B0CBAD-90E6-45F4-A527-88503E80A4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62DCF05-801E-46EC-B838-9464250637F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C74BE66-E6FE-4D6B-873A-E66F2E83DA4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8D7B7ED4-4EE8-472D-B8AE-FCC8A3351D4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B485A65D-4BA4-4A0A-8871-7D2CAAAB8CA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31689" w14:textId="77777777" w:rsidR="00F578C1" w:rsidRDefault="00F578C1">
      <w:r>
        <w:separator/>
      </w:r>
    </w:p>
  </w:footnote>
  <w:footnote w:type="continuationSeparator" w:id="0">
    <w:p w14:paraId="62F9254E" w14:textId="77777777" w:rsidR="00F578C1" w:rsidRDefault="00F578C1">
      <w:r>
        <w:continuationSeparator/>
      </w:r>
    </w:p>
  </w:footnote>
  <w:footnote w:type="continuationNotice" w:id="1">
    <w:p w14:paraId="5C3FD2CA" w14:textId="77777777" w:rsidR="00F578C1" w:rsidRDefault="00F578C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39C4F16" w:rsidR="00A2064F" w:rsidRPr="00B04615" w:rsidRDefault="00ED347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D3474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póliza de seguro colectivo de vida, accidente e incapacidad permanente para la plantilla de Enresa</w:t>
          </w:r>
        </w:p>
      </w:tc>
      <w:tc>
        <w:tcPr>
          <w:tcW w:w="2552" w:type="dxa"/>
          <w:vAlign w:val="center"/>
        </w:tcPr>
        <w:p w14:paraId="52C77EF5" w14:textId="7EFF4F21" w:rsidR="00A2064F" w:rsidRPr="00360F17" w:rsidRDefault="00ED3474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D3474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+c0Z4un10ucRDfagVbrmnYI0JvcExrC2LBAweUltiP/raa2L19dspvc3azlkVxULsqhowgJloA9hagyYuV/1KQ==" w:salt="LA0oonVZA822C0Ycsx7Kq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4DD5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45DD"/>
    <w:rsid w:val="004B518B"/>
    <w:rsid w:val="004B70C3"/>
    <w:rsid w:val="004C0330"/>
    <w:rsid w:val="004C05F3"/>
    <w:rsid w:val="004C08A7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4C91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6AB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080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105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2EDF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74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8C1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B9679B-6654-4E47-BE69-D88E88B330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18</TotalTime>
  <Pages>1</Pages>
  <Words>121</Words>
  <Characters>667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17</cp:revision>
  <cp:lastPrinted>2022-11-30T10:28:00Z</cp:lastPrinted>
  <dcterms:created xsi:type="dcterms:W3CDTF">2025-11-17T12:14:00Z</dcterms:created>
  <dcterms:modified xsi:type="dcterms:W3CDTF">2026-04-24T11:00:00Z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