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Pr="00AC317A" w:rsidRDefault="003A0112" w:rsidP="00933CE8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B3286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86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5"/>
        <w:gridCol w:w="2171"/>
        <w:gridCol w:w="2091"/>
      </w:tblGrid>
      <w:tr w:rsidR="009436F5" w:rsidRPr="00145D8D" w14:paraId="76DB0855" w14:textId="77777777" w:rsidTr="009436F5">
        <w:trPr>
          <w:trHeight w:val="665"/>
          <w:jc w:val="center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92A4F6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Concepto</w:t>
            </w: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CF6EF3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máximo SIN IVA (€)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E0243E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ofertado SIN IVA (€), con dos decimales</w:t>
            </w:r>
          </w:p>
        </w:tc>
      </w:tr>
      <w:tr w:rsidR="009436F5" w:rsidRPr="00145D8D" w14:paraId="24A5E3FD" w14:textId="77777777" w:rsidTr="009C1D95">
        <w:trPr>
          <w:trHeight w:val="609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DB8C5B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 xml:space="preserve">Mantenimiento </w:t>
            </w:r>
            <w:r w:rsidRPr="00182636">
              <w:rPr>
                <w:rFonts w:ascii="ENRESA Aroma Light" w:hAnsi="ENRESA Aroma Light"/>
                <w:color w:val="000000"/>
                <w:sz w:val="20"/>
              </w:rPr>
              <w:t>preventivo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A4530E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highlight w:val="yellow"/>
                <w:lang w:val="es-ES"/>
              </w:rPr>
            </w:pPr>
            <w:r w:rsidRPr="00BE6CAB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 xml:space="preserve">37.350,72 </w:t>
            </w: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€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130B50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highlight w:val="yellow"/>
                <w:lang w:val="es-ES"/>
              </w:rPr>
            </w:pPr>
            <w:permStart w:id="1483818557" w:edGrp="everyone"/>
            <w:permEnd w:id="1483818557"/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9436F5" w:rsidRPr="00145D8D" w14:paraId="7E925ADC" w14:textId="77777777" w:rsidTr="009C1D95">
        <w:trPr>
          <w:trHeight w:val="343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0B28385B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2106AD90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183D3120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9436F5" w:rsidRPr="00145D8D" w14:paraId="5AAF0B82" w14:textId="77777777" w:rsidTr="009C1D95">
        <w:trPr>
          <w:trHeight w:val="1000"/>
          <w:jc w:val="center"/>
        </w:trPr>
        <w:tc>
          <w:tcPr>
            <w:tcW w:w="4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499A4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Mantenimiento correctivo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E76FBD2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máximo hora (€/h)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5A79FED" w14:textId="77777777" w:rsidR="009436F5" w:rsidRPr="00145D8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ofertado hora (€/h) con dos decimales</w:t>
            </w:r>
          </w:p>
        </w:tc>
      </w:tr>
      <w:tr w:rsidR="009436F5" w:rsidRPr="00091A2D" w14:paraId="4DDE271A" w14:textId="77777777" w:rsidTr="009C1D95">
        <w:trPr>
          <w:trHeight w:val="343"/>
          <w:jc w:val="center"/>
        </w:trPr>
        <w:tc>
          <w:tcPr>
            <w:tcW w:w="4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594DDA" w14:textId="77777777" w:rsidR="009436F5" w:rsidRPr="00145D8D" w:rsidRDefault="009436F5" w:rsidP="009C1D95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highlight w:val="yellow"/>
                <w:lang w:val="es-ES"/>
              </w:rPr>
            </w:pP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0C4C94" w14:textId="77777777" w:rsidR="009436F5" w:rsidRPr="00091A2D" w:rsidRDefault="009436F5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B275B2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 xml:space="preserve">116,84 </w:t>
            </w: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€/hora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E2C64C" w14:textId="77777777" w:rsidR="009436F5" w:rsidRPr="00091A2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1A2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  <w:permStart w:id="1499407304" w:edGrp="everyone"/>
            <w:permEnd w:id="1499407304"/>
          </w:p>
        </w:tc>
      </w:tr>
      <w:tr w:rsidR="009436F5" w:rsidRPr="00091A2D" w14:paraId="05A04130" w14:textId="77777777" w:rsidTr="009C1D95">
        <w:trPr>
          <w:trHeight w:val="343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5E8EF3F3" w14:textId="77777777" w:rsidR="009436F5" w:rsidRPr="00091A2D" w:rsidRDefault="009436F5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91A2D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2D319383" w14:textId="77777777" w:rsidR="009436F5" w:rsidRPr="00091A2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1A2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61F4C116" w14:textId="77777777" w:rsidR="009436F5" w:rsidRPr="00091A2D" w:rsidRDefault="009436F5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1A2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</w:tbl>
    <w:p w14:paraId="2CA7289E" w14:textId="29632041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DB073" w14:textId="77777777" w:rsidR="008F4E55" w:rsidRDefault="008F4E55">
      <w:r>
        <w:separator/>
      </w:r>
    </w:p>
  </w:endnote>
  <w:endnote w:type="continuationSeparator" w:id="0">
    <w:p w14:paraId="1AA2B279" w14:textId="77777777" w:rsidR="008F4E55" w:rsidRDefault="008F4E55">
      <w:r>
        <w:continuationSeparator/>
      </w:r>
    </w:p>
  </w:endnote>
  <w:endnote w:type="continuationNotice" w:id="1">
    <w:p w14:paraId="615271C0" w14:textId="77777777" w:rsidR="008F4E55" w:rsidRDefault="008F4E5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FA20133-A350-461D-B920-D5B930145CF5}"/>
    <w:embedBold r:id="rId2" w:fontKey="{AE47C4E6-30D8-4344-ABF4-D416BDE82D10}"/>
    <w:embedItalic r:id="rId3" w:fontKey="{3786ADBC-63C4-44F9-9BF6-C29583DFAF69}"/>
    <w:embedBoldItalic r:id="rId4" w:fontKey="{507B3CA2-C10B-428F-A6D7-63AB084F617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E7DFA7E-D5DF-46B9-94F9-DE78A4FFB442}"/>
    <w:embedBold r:id="rId6" w:fontKey="{A66FADE0-3262-4ACB-AF5A-B42584E0044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24CE274B-3A6F-44C2-917C-9FB06D9DD74D}"/>
    <w:embedBold r:id="rId8" w:fontKey="{0FE7FC48-BFC1-4FAD-90D6-284DFFD3999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6C46A714-61F6-48E0-A286-7E391C72AD1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FB752A7-9F8F-4B82-B8EE-8A2F271D190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6A4373C2-98DD-4C56-A8CC-65F0E1B8870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A2254EAD-3F2D-49CA-A727-76878ED205C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C94F2" w14:textId="77777777" w:rsidR="008F4E55" w:rsidRDefault="008F4E55">
      <w:r>
        <w:separator/>
      </w:r>
    </w:p>
  </w:footnote>
  <w:footnote w:type="continuationSeparator" w:id="0">
    <w:p w14:paraId="1CC06F68" w14:textId="77777777" w:rsidR="008F4E55" w:rsidRDefault="008F4E55">
      <w:r>
        <w:continuationSeparator/>
      </w:r>
    </w:p>
  </w:footnote>
  <w:footnote w:type="continuationNotice" w:id="1">
    <w:p w14:paraId="2050FE37" w14:textId="77777777" w:rsidR="008F4E55" w:rsidRDefault="008F4E5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18E03CC9" w:rsidR="00A2064F" w:rsidRDefault="00474142" w:rsidP="00474142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74142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sistemas de gestión del control de acceso, presencia, CCTV y alarmas de seguridad y equipos de rayos x para la Central Nuclear de Santa Maria de Garoña</w:t>
          </w:r>
        </w:p>
        <w:p w14:paraId="20CC2581" w14:textId="30C67F6B" w:rsidR="00A2064F" w:rsidRPr="00B04615" w:rsidRDefault="00A2064F" w:rsidP="00C9619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C9619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E56D19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C9619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E56D19" w:rsidRPr="00E56D19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preventivo y correctivo de los equipos de rayos X</w:t>
          </w:r>
        </w:p>
      </w:tc>
      <w:tc>
        <w:tcPr>
          <w:tcW w:w="2552" w:type="dxa"/>
          <w:vAlign w:val="center"/>
        </w:tcPr>
        <w:p w14:paraId="52C77EF5" w14:textId="12BA5B05" w:rsidR="00A2064F" w:rsidRPr="00360F17" w:rsidRDefault="009A137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A137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+lA7c5uTifC2DxjJInAUOs10FfIzLCyeMhuZcTvX88mg0BJKFbQ6SI1yir0f33AXPMS0Z2UbEuH56BuTim8gg==" w:salt="0MZoQ+MDFDEBXf+2YzJ5t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346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6F57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142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7E0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821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4365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A7E1C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4E55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3CE8"/>
    <w:rsid w:val="00936137"/>
    <w:rsid w:val="00936271"/>
    <w:rsid w:val="00936A09"/>
    <w:rsid w:val="00937872"/>
    <w:rsid w:val="00940269"/>
    <w:rsid w:val="00940DDB"/>
    <w:rsid w:val="009436F5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37F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0CA0"/>
    <w:rsid w:val="00C92B64"/>
    <w:rsid w:val="00C92D7C"/>
    <w:rsid w:val="00C93B7A"/>
    <w:rsid w:val="00C94578"/>
    <w:rsid w:val="00C95A77"/>
    <w:rsid w:val="00C95FF8"/>
    <w:rsid w:val="00C9619F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51F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D19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286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212262-4924-45FA-B7E4-3C768AB07A80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35</TotalTime>
  <Pages>1</Pages>
  <Words>230</Words>
  <Characters>1266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28</cp:revision>
  <cp:lastPrinted>2022-11-30T10:28:00Z</cp:lastPrinted>
  <dcterms:created xsi:type="dcterms:W3CDTF">2026-02-24T08:58:00Z</dcterms:created>
  <dcterms:modified xsi:type="dcterms:W3CDTF">2026-04-29T08:09:00Z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