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79276EB4" w14:textId="2243A5AD" w:rsidR="00C8228D" w:rsidRPr="00EB0B82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.……………….,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r w:rsidRPr="008F100D">
        <w:rPr>
          <w:rFonts w:ascii="ENRESA Aroma Light" w:hAnsi="ENRESA Aroma Light" w:cs="Arial"/>
          <w:szCs w:val="22"/>
          <w:lang w:val="es-ES"/>
        </w:rPr>
        <w:t>…….. (propio o de la empresa)………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EB0B82">
        <w:rPr>
          <w:rFonts w:ascii="ENRESA Aroma Light" w:hAnsi="ENRESA Aroma Light" w:cs="Arial"/>
          <w:szCs w:val="22"/>
          <w:lang w:val="es-ES"/>
        </w:rPr>
        <w:t>que</w:t>
      </w:r>
      <w:r w:rsidR="00B43251" w:rsidRPr="00EB0B82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85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8"/>
        <w:gridCol w:w="1436"/>
      </w:tblGrid>
      <w:tr w:rsidR="004D62B9" w:rsidRPr="003A688B" w14:paraId="1BD6DEA7" w14:textId="77777777" w:rsidTr="009C1D95">
        <w:trPr>
          <w:trHeight w:val="947"/>
          <w:jc w:val="center"/>
        </w:trPr>
        <w:tc>
          <w:tcPr>
            <w:tcW w:w="8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vAlign w:val="center"/>
            <w:hideMark/>
          </w:tcPr>
          <w:p w14:paraId="1E82D29F" w14:textId="77777777" w:rsidR="004D62B9" w:rsidRPr="003A688B" w:rsidRDefault="004D62B9" w:rsidP="009C1D9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  <w:r w:rsidRPr="003A688B"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  <w:t>Criterio 1: C</w:t>
            </w:r>
            <w:r w:rsidRPr="003A688B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ompromiso de tener un plazo de respuesta y presencia física en la instalación en caso de requerirse asistencia técnica y diagnostica a causa de fallo o mal funcionamiento de los equipos inferior al exigido en el Pliego Técnico (32 horas)</w:t>
            </w:r>
          </w:p>
        </w:tc>
      </w:tr>
      <w:tr w:rsidR="004D62B9" w:rsidRPr="003A688B" w14:paraId="32B7E933" w14:textId="77777777" w:rsidTr="009C1D95">
        <w:trPr>
          <w:trHeight w:val="312"/>
          <w:jc w:val="center"/>
        </w:trPr>
        <w:tc>
          <w:tcPr>
            <w:tcW w:w="8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vAlign w:val="center"/>
            <w:hideMark/>
          </w:tcPr>
          <w:p w14:paraId="1D286BAF" w14:textId="77777777" w:rsidR="004D62B9" w:rsidRPr="003A688B" w:rsidRDefault="004D62B9" w:rsidP="009C1D9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i/>
                <w:iCs/>
                <w:color w:val="000000"/>
                <w:sz w:val="20"/>
                <w:lang w:val="es-ES"/>
              </w:rPr>
            </w:pPr>
            <w:r w:rsidRPr="003A688B">
              <w:rPr>
                <w:rFonts w:ascii="ENRESA Aroma Light" w:hAnsi="ENRESA Aroma Light" w:cs="Calibri"/>
                <w:b/>
                <w:bCs/>
                <w:i/>
                <w:iCs/>
                <w:color w:val="000000"/>
                <w:sz w:val="20"/>
                <w:lang w:val="es-ES"/>
              </w:rPr>
              <w:t>Señalar con una X (marcar solo una opción)</w:t>
            </w:r>
          </w:p>
        </w:tc>
      </w:tr>
      <w:tr w:rsidR="004D62B9" w:rsidRPr="003A688B" w14:paraId="38DB3EBB" w14:textId="77777777" w:rsidTr="00EB0B82">
        <w:trPr>
          <w:trHeight w:val="499"/>
          <w:jc w:val="center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7A0E16" w14:textId="704ACACE" w:rsidR="004D62B9" w:rsidRPr="003A688B" w:rsidRDefault="004D62B9" w:rsidP="009C1D9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EC228D">
              <w:rPr>
                <w:rFonts w:ascii="ENRESA Aroma Light" w:hAnsi="ENRESA Aroma Light" w:cs="Calibri"/>
                <w:sz w:val="20"/>
                <w:szCs w:val="22"/>
                <w:lang w:val="es-ES"/>
              </w:rPr>
              <w:t xml:space="preserve">Se compromete a dar un plazo de respuesta y presencia física en la instalación </w:t>
            </w:r>
            <w:r w:rsidR="00EC228D" w:rsidRPr="00EC228D">
              <w:rPr>
                <w:rFonts w:ascii="ENRESA Aroma Light" w:hAnsi="ENRESA Aroma Light" w:cs="Calibri"/>
                <w:sz w:val="20"/>
                <w:szCs w:val="22"/>
                <w:lang w:val="es-ES"/>
              </w:rPr>
              <w:t>entre</w:t>
            </w:r>
            <w:r w:rsidRPr="00EC228D">
              <w:rPr>
                <w:rFonts w:ascii="ENRESA Aroma Light" w:hAnsi="ENRESA Aroma Light" w:cs="Calibri"/>
                <w:sz w:val="20"/>
                <w:szCs w:val="22"/>
                <w:lang w:val="es-ES"/>
              </w:rPr>
              <w:t xml:space="preserve"> 3</w:t>
            </w:r>
            <w:r w:rsidR="00EC228D" w:rsidRPr="00EC228D">
              <w:rPr>
                <w:rFonts w:ascii="ENRESA Aroma Light" w:hAnsi="ENRESA Aroma Light" w:cs="Calibri"/>
                <w:sz w:val="20"/>
                <w:szCs w:val="22"/>
                <w:lang w:val="es-ES"/>
              </w:rPr>
              <w:t>1 y 25</w:t>
            </w:r>
            <w:r w:rsidRPr="00EC228D">
              <w:rPr>
                <w:rFonts w:ascii="ENRESA Aroma Light" w:hAnsi="ENRESA Aroma Light" w:cs="Calibri"/>
                <w:sz w:val="20"/>
                <w:szCs w:val="22"/>
                <w:lang w:val="es-ES"/>
              </w:rPr>
              <w:t xml:space="preserve"> horas.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7B438C" w14:textId="54A4CCF2" w:rsidR="004D62B9" w:rsidRPr="003A688B" w:rsidRDefault="004D62B9" w:rsidP="00EB0B82">
            <w:pPr>
              <w:spacing w:after="0"/>
              <w:jc w:val="center"/>
              <w:rPr>
                <w:rFonts w:ascii="Aptos Narrow" w:hAnsi="Aptos Narrow" w:cs="Calibri"/>
                <w:color w:val="000000"/>
                <w:szCs w:val="22"/>
                <w:lang w:val="es-ES"/>
              </w:rPr>
            </w:pPr>
            <w:permStart w:id="998381293" w:edGrp="everyone"/>
            <w:permEnd w:id="998381293"/>
          </w:p>
        </w:tc>
      </w:tr>
      <w:tr w:rsidR="004D62B9" w:rsidRPr="003A688B" w14:paraId="5AD98199" w14:textId="77777777" w:rsidTr="00EB0B82">
        <w:trPr>
          <w:trHeight w:val="495"/>
          <w:jc w:val="center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E0262DA" w14:textId="77777777" w:rsidR="004D62B9" w:rsidRPr="003A688B" w:rsidRDefault="004D62B9" w:rsidP="009C1D9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3A688B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Se compromete a dar un plazo de respuesta y presencia física en la instalación igual o inferior a 24 horas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9713A5" w14:textId="5157484A" w:rsidR="004D62B9" w:rsidRPr="003A688B" w:rsidRDefault="004D62B9" w:rsidP="00EB0B82">
            <w:pPr>
              <w:spacing w:after="0"/>
              <w:jc w:val="center"/>
              <w:rPr>
                <w:rFonts w:ascii="Aptos Narrow" w:hAnsi="Aptos Narrow" w:cs="Calibri"/>
                <w:color w:val="000000"/>
                <w:szCs w:val="22"/>
                <w:lang w:val="es-ES"/>
              </w:rPr>
            </w:pPr>
            <w:permStart w:id="2015702521" w:edGrp="everyone"/>
            <w:permEnd w:id="2015702521"/>
          </w:p>
        </w:tc>
      </w:tr>
      <w:tr w:rsidR="004D62B9" w:rsidRPr="003A688B" w14:paraId="435163F5" w14:textId="77777777" w:rsidTr="00EB0B82">
        <w:trPr>
          <w:trHeight w:val="456"/>
          <w:jc w:val="center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4DB08F" w14:textId="77777777" w:rsidR="004D62B9" w:rsidRPr="003A688B" w:rsidRDefault="004D62B9" w:rsidP="009C1D9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3A688B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>No se compromete a dar un plazo de respuesta</w:t>
            </w:r>
            <w:r>
              <w:t xml:space="preserve"> </w:t>
            </w:r>
            <w:r w:rsidRPr="00673A1F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>y presencia física</w:t>
            </w:r>
            <w:r w:rsidRPr="003A688B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 inferior al exigido en el Pliego Técnico</w:t>
            </w:r>
            <w:r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>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7B3FF4" w14:textId="1C7D19B3" w:rsidR="004D62B9" w:rsidRPr="003A688B" w:rsidRDefault="004D62B9" w:rsidP="00EB0B82">
            <w:pPr>
              <w:spacing w:after="0"/>
              <w:jc w:val="center"/>
              <w:rPr>
                <w:rFonts w:ascii="Aptos Narrow" w:hAnsi="Aptos Narrow" w:cs="Calibri"/>
                <w:color w:val="000000"/>
                <w:szCs w:val="22"/>
                <w:lang w:val="es-ES"/>
              </w:rPr>
            </w:pPr>
            <w:permStart w:id="567965657" w:edGrp="everyone"/>
            <w:permEnd w:id="567965657"/>
          </w:p>
        </w:tc>
      </w:tr>
    </w:tbl>
    <w:tbl>
      <w:tblPr>
        <w:tblpPr w:leftFromText="141" w:rightFromText="141" w:vertAnchor="text" w:horzAnchor="margin" w:tblpXSpec="center" w:tblpY="374"/>
        <w:tblW w:w="9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2552"/>
        <w:gridCol w:w="2410"/>
      </w:tblGrid>
      <w:tr w:rsidR="00D03F59" w:rsidRPr="00045A43" w14:paraId="0AC5773D" w14:textId="77777777" w:rsidTr="009C1D95">
        <w:trPr>
          <w:trHeight w:val="479"/>
        </w:trPr>
        <w:tc>
          <w:tcPr>
            <w:tcW w:w="90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noWrap/>
            <w:vAlign w:val="center"/>
            <w:hideMark/>
          </w:tcPr>
          <w:p w14:paraId="7F26B39C" w14:textId="77777777" w:rsidR="00D03F59" w:rsidRPr="00045A43" w:rsidRDefault="00D03F59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 xml:space="preserve">Criterio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>2</w:t>
            </w:r>
            <w:r w:rsidRPr="00070C15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: Experiencia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adicional a la exigida en solvencia técnica para </w:t>
            </w:r>
            <w:r w:rsidRPr="00612EAD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el equipo mínimo de trabajo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(</w:t>
            </w:r>
            <w:r w:rsidRPr="00045A43">
              <w:rPr>
                <w:rFonts w:ascii="ENRESA Aroma Light" w:hAnsi="ENRESA Aroma Light"/>
                <w:b/>
                <w:bCs/>
                <w:color w:val="EE0000"/>
                <w:szCs w:val="22"/>
                <w:lang w:val="es-ES"/>
              </w:rPr>
              <w:t>*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)</w:t>
            </w:r>
          </w:p>
        </w:tc>
      </w:tr>
      <w:tr w:rsidR="00D03F59" w:rsidRPr="00045A43" w14:paraId="1315B338" w14:textId="77777777" w:rsidTr="009C1D95">
        <w:trPr>
          <w:trHeight w:val="316"/>
        </w:trPr>
        <w:tc>
          <w:tcPr>
            <w:tcW w:w="40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547C1389" w14:textId="77777777" w:rsidR="00D03F59" w:rsidRPr="00045A43" w:rsidRDefault="00D03F59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37064756" w14:textId="77777777" w:rsidR="00D03F59" w:rsidRPr="00045A43" w:rsidRDefault="00D03F59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SI*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06EB7C8C" w14:textId="77777777" w:rsidR="00D03F59" w:rsidRPr="00045A43" w:rsidRDefault="00D03F59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D03F59" w:rsidRPr="00045A43" w14:paraId="031A1CDC" w14:textId="77777777" w:rsidTr="00A37375">
        <w:trPr>
          <w:trHeight w:val="678"/>
        </w:trPr>
        <w:tc>
          <w:tcPr>
            <w:tcW w:w="40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2893333" w14:textId="77777777" w:rsidR="00D03F59" w:rsidRPr="00045A43" w:rsidRDefault="00D03F59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Experiencia adicional por encima de la</w:t>
            </w:r>
            <w:r w:rsidRPr="00FF14A0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 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requerida como solvencia técnica y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br/>
              <w:t xml:space="preserve">profesional del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>perfil 1 (</w:t>
            </w:r>
            <w:r w:rsidRPr="006247EE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>oficial de primera especialidad eléctrica, electrónica y mecánica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>)</w:t>
            </w:r>
            <w:r w:rsidRPr="00E5758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en actividades de </w:t>
            </w:r>
            <w:r w:rsidRPr="006F367A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mantenimiento electromecánico y actualización de software en instalaciones industriales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7E0CC9" w14:textId="69D27EA6" w:rsidR="00D03F59" w:rsidRPr="00045A43" w:rsidRDefault="00D03F59" w:rsidP="00A37375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08466887" w:edGrp="everyone"/>
            <w:permEnd w:id="108466887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BD4C05" w14:textId="4B518E28" w:rsidR="00D03F59" w:rsidRPr="00045A43" w:rsidRDefault="00D03F59" w:rsidP="00A37375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326005790" w:edGrp="everyone"/>
            <w:permEnd w:id="1326005790"/>
          </w:p>
        </w:tc>
      </w:tr>
      <w:tr w:rsidR="00D03F59" w:rsidRPr="00045A43" w14:paraId="6ECCB603" w14:textId="77777777" w:rsidTr="009C1D95">
        <w:trPr>
          <w:trHeight w:val="1526"/>
        </w:trPr>
        <w:tc>
          <w:tcPr>
            <w:tcW w:w="40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BD1CA83" w14:textId="77777777" w:rsidR="00D03F59" w:rsidRPr="00045A43" w:rsidRDefault="00D03F59" w:rsidP="009C1D95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A52CBF9" w14:textId="77777777" w:rsidR="00D03F59" w:rsidRDefault="00D03F59" w:rsidP="009C1D95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045A43">
              <w:rPr>
                <w:rFonts w:ascii="ENRESA Aroma Light" w:hAnsi="ENRESA Aroma Light"/>
                <w:color w:val="000000"/>
                <w:sz w:val="18"/>
                <w:szCs w:val="18"/>
                <w:u w:val="single"/>
                <w:lang w:val="es-ES"/>
              </w:rPr>
              <w:t>*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 xml:space="preserve"> En caso afirmativo, indicar: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 xml:space="preserve">Nº de años adicionales </w:t>
            </w:r>
            <w:r w:rsidRPr="00010E65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>completos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de experiencia ofertados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 xml:space="preserve">(por encima de la solvencia técnica y profesional):   </w:t>
            </w:r>
            <w:permStart w:id="910643906" w:edGrp="everyone"/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____</w:t>
            </w:r>
            <w:permEnd w:id="910643906"/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años</w:t>
            </w:r>
          </w:p>
          <w:p w14:paraId="3567EBC5" w14:textId="77777777" w:rsidR="00D03F59" w:rsidRPr="00045A43" w:rsidRDefault="00D03F59" w:rsidP="009C1D95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</w:r>
            <w:r w:rsidRPr="00045A43"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u w:val="single"/>
                <w:lang w:val="es-ES"/>
              </w:rPr>
              <w:t>NOTA</w:t>
            </w:r>
            <w:r w:rsidRPr="00045A43"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  <w:t>: Experiencia requerida como solvencia técnica y profesional para este perfil: 3 años</w:t>
            </w:r>
          </w:p>
        </w:tc>
      </w:tr>
      <w:tr w:rsidR="00D03F59" w:rsidRPr="00045A43" w14:paraId="2D46340F" w14:textId="77777777" w:rsidTr="009C1D95">
        <w:trPr>
          <w:trHeight w:val="316"/>
        </w:trPr>
        <w:tc>
          <w:tcPr>
            <w:tcW w:w="40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3E6F7BF0" w14:textId="77777777" w:rsidR="00D03F59" w:rsidRPr="00045A43" w:rsidRDefault="00D03F59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55F280ED" w14:textId="77777777" w:rsidR="00D03F59" w:rsidRPr="00045A43" w:rsidRDefault="00D03F59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SI*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5348DCA9" w14:textId="77777777" w:rsidR="00D03F59" w:rsidRPr="00045A43" w:rsidRDefault="00D03F59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D03F59" w:rsidRPr="00045A43" w14:paraId="75261AA7" w14:textId="77777777" w:rsidTr="00A37375">
        <w:trPr>
          <w:trHeight w:val="678"/>
        </w:trPr>
        <w:tc>
          <w:tcPr>
            <w:tcW w:w="40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947F62B" w14:textId="77777777" w:rsidR="00D03F59" w:rsidRPr="00045A43" w:rsidRDefault="00D03F59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Experiencia adicional por encima de la</w:t>
            </w:r>
            <w:r w:rsidRPr="00FF14A0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 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requerida como solvencia técnica y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br/>
              <w:t xml:space="preserve">profesional del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>perfil 2 (</w:t>
            </w:r>
            <w:r w:rsidRPr="006247EE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>oficial de primera especialidad eléctrica, electrónica y mecánica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>)</w:t>
            </w:r>
            <w:r w:rsidRPr="00E5758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en actividades de </w:t>
            </w:r>
            <w:r w:rsidRPr="006F367A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mantenimiento electromecánico y actualización de software en instalaciones industriales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BBBDD7" w14:textId="021E6C11" w:rsidR="00D03F59" w:rsidRPr="00045A43" w:rsidRDefault="00D03F59" w:rsidP="00A37375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227711716" w:edGrp="everyone"/>
            <w:permEnd w:id="1227711716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6EC270" w14:textId="64246FE3" w:rsidR="00D03F59" w:rsidRPr="00045A43" w:rsidRDefault="00D03F59" w:rsidP="00A37375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772343752" w:edGrp="everyone"/>
            <w:permEnd w:id="772343752"/>
          </w:p>
        </w:tc>
      </w:tr>
      <w:tr w:rsidR="00D03F59" w:rsidRPr="00045A43" w14:paraId="5EDD4B94" w14:textId="77777777" w:rsidTr="009C1D95">
        <w:trPr>
          <w:trHeight w:val="1492"/>
        </w:trPr>
        <w:tc>
          <w:tcPr>
            <w:tcW w:w="40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1D95BF2" w14:textId="77777777" w:rsidR="00D03F59" w:rsidRPr="00045A43" w:rsidRDefault="00D03F59" w:rsidP="009C1D95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AA946AE" w14:textId="77777777" w:rsidR="00D03F59" w:rsidRDefault="00D03F59" w:rsidP="009C1D95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045A43">
              <w:rPr>
                <w:rFonts w:ascii="ENRESA Aroma Light" w:hAnsi="ENRESA Aroma Light"/>
                <w:color w:val="000000"/>
                <w:sz w:val="18"/>
                <w:szCs w:val="18"/>
                <w:u w:val="single"/>
                <w:lang w:val="es-ES"/>
              </w:rPr>
              <w:t>*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 xml:space="preserve"> En caso afirmativo, indicar: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 xml:space="preserve">Nº de años adicionales </w:t>
            </w:r>
            <w:r w:rsidRPr="00010E65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>completos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de experiencia ofertados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 xml:space="preserve">(por encima de la solvencia técnica y profesional):   </w:t>
            </w:r>
            <w:permStart w:id="1623547455" w:edGrp="everyone"/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____ </w:t>
            </w:r>
            <w:permEnd w:id="1623547455"/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años</w:t>
            </w:r>
          </w:p>
          <w:p w14:paraId="6B094D09" w14:textId="77777777" w:rsidR="00D03F59" w:rsidRPr="00045A43" w:rsidRDefault="00D03F59" w:rsidP="009C1D95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</w:r>
            <w:r w:rsidRPr="00045A43"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u w:val="single"/>
                <w:lang w:val="es-ES"/>
              </w:rPr>
              <w:t>NOTA</w:t>
            </w:r>
            <w:r w:rsidRPr="00045A43"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  <w:t>: Experiencia requerida como solvencia técnica y profesional para este perfil: 3 años</w:t>
            </w:r>
          </w:p>
        </w:tc>
      </w:tr>
    </w:tbl>
    <w:p w14:paraId="35F76335" w14:textId="77777777" w:rsidR="004B11A0" w:rsidRPr="00FC73DE" w:rsidRDefault="004B11A0" w:rsidP="004B11A0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lastRenderedPageBreak/>
        <w:t>(</w:t>
      </w:r>
      <w:r w:rsidRPr="00045A43">
        <w:rPr>
          <w:rFonts w:ascii="ENRESA Aroma Light" w:hAnsi="ENRESA Aroma Light"/>
          <w:b/>
          <w:bCs/>
          <w:color w:val="EE0000"/>
          <w:szCs w:val="22"/>
          <w:lang w:val="es-ES"/>
        </w:rPr>
        <w:t>*</w:t>
      </w:r>
      <w:r w:rsidRPr="00045A43">
        <w:rPr>
          <w:rFonts w:ascii="ENRESA Aroma Light" w:hAnsi="ENRESA Aroma Light"/>
          <w:b/>
          <w:bCs/>
          <w:color w:val="000000"/>
          <w:szCs w:val="22"/>
          <w:lang w:val="es-ES"/>
        </w:rPr>
        <w:t>)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En caso afirmativo, para acreditar la experiencia ofertada, se completará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n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la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siguiente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tabla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,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correspondiente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a los perfiles ofertados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, en la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que </w:t>
      </w:r>
      <w:r w:rsidRPr="00010E65">
        <w:rPr>
          <w:rFonts w:ascii="ENRESA Aroma Light" w:hAnsi="ENRESA Aroma Light"/>
          <w:b/>
          <w:bCs/>
          <w:color w:val="000000"/>
          <w:szCs w:val="22"/>
          <w:u w:val="single"/>
          <w:lang w:val="es-ES"/>
        </w:rPr>
        <w:t>NO se incluirán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los trabajos acreditativos de la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experiencia requerida como solvencia técnica y profesional:</w:t>
      </w:r>
    </w:p>
    <w:tbl>
      <w:tblPr>
        <w:tblW w:w="1002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2"/>
        <w:gridCol w:w="1122"/>
        <w:gridCol w:w="1074"/>
        <w:gridCol w:w="1404"/>
        <w:gridCol w:w="1209"/>
        <w:gridCol w:w="1237"/>
        <w:gridCol w:w="1237"/>
        <w:gridCol w:w="1175"/>
      </w:tblGrid>
      <w:tr w:rsidR="004B11A0" w:rsidRPr="00B861DE" w14:paraId="64DDC960" w14:textId="77777777" w:rsidTr="009C1D95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6EA5ACA9" w14:textId="77777777" w:rsidR="004B11A0" w:rsidRPr="00B861DE" w:rsidRDefault="004B11A0" w:rsidP="009C1D95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Nombre y apellidos:</w:t>
            </w:r>
            <w:permStart w:id="273231771" w:edGrp="everyone"/>
            <w:permEnd w:id="273231771"/>
          </w:p>
        </w:tc>
      </w:tr>
      <w:tr w:rsidR="004B11A0" w:rsidRPr="00B861DE" w14:paraId="69932C13" w14:textId="77777777" w:rsidTr="009C1D95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2B835CFD" w14:textId="77777777" w:rsidR="004B11A0" w:rsidRPr="00B861DE" w:rsidRDefault="004B11A0" w:rsidP="009C1D95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Puesto: </w:t>
            </w:r>
            <w:r>
              <w:rPr>
                <w:rFonts w:ascii="ENRESA Aroma Light" w:hAnsi="ENRESA Aroma Light"/>
                <w:color w:val="000000"/>
                <w:sz w:val="18"/>
                <w:szCs w:val="18"/>
              </w:rPr>
              <w:t>Of</w:t>
            </w:r>
            <w:r w:rsidRPr="002279F1">
              <w:rPr>
                <w:rFonts w:ascii="ENRESA Aroma Light" w:hAnsi="ENRESA Aroma Light"/>
                <w:color w:val="000000"/>
                <w:sz w:val="18"/>
                <w:szCs w:val="18"/>
              </w:rPr>
              <w:t>icial de primera especialidad eléctrica, electrónica y mecánica</w:t>
            </w:r>
            <w:r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1</w:t>
            </w:r>
          </w:p>
        </w:tc>
      </w:tr>
      <w:tr w:rsidR="004B11A0" w:rsidRPr="00B861DE" w14:paraId="5F848221" w14:textId="77777777" w:rsidTr="009C1D95">
        <w:trPr>
          <w:trHeight w:val="1164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4E0ED0C2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Trabajo / Proyecto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296B85FC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Instalación 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CFFD06B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Cliente / Promotor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CEB515F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Puesto desempeñado / responsabilidad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0A9D5B58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Descripción de los trabajos realizados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1C5EA6D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de inicio (dd/mm/aaaa)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0BF3EED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final        (dd/mm/aaaa)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3DDD015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Periodo de ejecución de los trabajos (en meses)</w:t>
            </w:r>
          </w:p>
        </w:tc>
      </w:tr>
      <w:tr w:rsidR="004B11A0" w:rsidRPr="00B861DE" w14:paraId="0F7035CE" w14:textId="77777777" w:rsidTr="009C1D95">
        <w:trPr>
          <w:trHeight w:val="300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811748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68525765" w:edGrp="everyone" w:colFirst="0" w:colLast="0"/>
            <w:permStart w:id="846296836" w:edGrp="everyone" w:colFirst="1" w:colLast="1"/>
            <w:permStart w:id="425415499" w:edGrp="everyone" w:colFirst="2" w:colLast="2"/>
            <w:permStart w:id="1327456567" w:edGrp="everyone" w:colFirst="3" w:colLast="3"/>
            <w:permStart w:id="1561666127" w:edGrp="everyone" w:colFirst="4" w:colLast="4"/>
            <w:permStart w:id="1940269968" w:edGrp="everyone" w:colFirst="5" w:colLast="5"/>
            <w:permStart w:id="117574479" w:edGrp="everyone" w:colFirst="6" w:colLast="6"/>
            <w:permStart w:id="1763448368" w:edGrp="everyone" w:colFirst="7" w:colLast="7"/>
            <w:permStart w:id="32317628" w:edGrp="everyone" w:colFirst="8" w:colLast="8"/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67298D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B204ED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73D7DB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2CCBA5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8D3FAC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D0954E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FCB9CA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  <w:tr w:rsidR="004B11A0" w:rsidRPr="00B861DE" w14:paraId="1662894F" w14:textId="77777777" w:rsidTr="009C1D95">
        <w:trPr>
          <w:trHeight w:val="300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CCD4E2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2123963740" w:edGrp="everyone" w:colFirst="0" w:colLast="0"/>
            <w:permStart w:id="53180186" w:edGrp="everyone" w:colFirst="1" w:colLast="1"/>
            <w:permStart w:id="429074081" w:edGrp="everyone" w:colFirst="2" w:colLast="2"/>
            <w:permStart w:id="279855989" w:edGrp="everyone" w:colFirst="3" w:colLast="3"/>
            <w:permStart w:id="1927357685" w:edGrp="everyone" w:colFirst="4" w:colLast="4"/>
            <w:permStart w:id="1146188916" w:edGrp="everyone" w:colFirst="5" w:colLast="5"/>
            <w:permStart w:id="1132210950" w:edGrp="everyone" w:colFirst="6" w:colLast="6"/>
            <w:permStart w:id="1036398122" w:edGrp="everyone" w:colFirst="7" w:colLast="7"/>
            <w:permStart w:id="1701448189" w:edGrp="everyone" w:colFirst="8" w:colLast="8"/>
            <w:permEnd w:id="168525765"/>
            <w:permEnd w:id="846296836"/>
            <w:permEnd w:id="425415499"/>
            <w:permEnd w:id="1327456567"/>
            <w:permEnd w:id="1561666127"/>
            <w:permEnd w:id="1940269968"/>
            <w:permEnd w:id="117574479"/>
            <w:permEnd w:id="1763448368"/>
            <w:permEnd w:id="32317628"/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0FD304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1F3664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767092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C96D81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7AA6E2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610EB6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7E1118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  <w:permEnd w:id="2123963740"/>
      <w:permEnd w:id="53180186"/>
      <w:permEnd w:id="429074081"/>
      <w:permEnd w:id="279855989"/>
      <w:permEnd w:id="1927357685"/>
      <w:permEnd w:id="1146188916"/>
      <w:permEnd w:id="1132210950"/>
      <w:permEnd w:id="1036398122"/>
      <w:permEnd w:id="1701448189"/>
    </w:tbl>
    <w:p w14:paraId="5D3A5487" w14:textId="77777777" w:rsidR="004B11A0" w:rsidRDefault="004B11A0" w:rsidP="004B11A0">
      <w:pPr>
        <w:spacing w:before="120" w:line="280" w:lineRule="exact"/>
        <w:rPr>
          <w:rFonts w:ascii="ENRESA Aroma Light" w:hAnsi="ENRESA Aroma Light" w:cs="Arial"/>
          <w:i/>
          <w:szCs w:val="22"/>
          <w:lang w:val="es-ES"/>
        </w:rPr>
      </w:pPr>
    </w:p>
    <w:tbl>
      <w:tblPr>
        <w:tblW w:w="1002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2"/>
        <w:gridCol w:w="1122"/>
        <w:gridCol w:w="1074"/>
        <w:gridCol w:w="1404"/>
        <w:gridCol w:w="1209"/>
        <w:gridCol w:w="1237"/>
        <w:gridCol w:w="1237"/>
        <w:gridCol w:w="1175"/>
      </w:tblGrid>
      <w:tr w:rsidR="004B11A0" w:rsidRPr="00B861DE" w14:paraId="4E6A4AC8" w14:textId="77777777" w:rsidTr="009C1D95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21C99BCA" w14:textId="77777777" w:rsidR="004B11A0" w:rsidRPr="00B861DE" w:rsidRDefault="004B11A0" w:rsidP="009C1D95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Nombre y apellidos:</w:t>
            </w:r>
            <w:permStart w:id="651128780" w:edGrp="everyone"/>
            <w:permEnd w:id="651128780"/>
          </w:p>
        </w:tc>
      </w:tr>
      <w:tr w:rsidR="004B11A0" w:rsidRPr="00B861DE" w14:paraId="14328659" w14:textId="77777777" w:rsidTr="009C1D95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5EC3AF8C" w14:textId="77777777" w:rsidR="004B11A0" w:rsidRPr="00B861DE" w:rsidRDefault="004B11A0" w:rsidP="009C1D95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Puesto: </w:t>
            </w:r>
            <w:r>
              <w:rPr>
                <w:rFonts w:ascii="ENRESA Aroma Light" w:hAnsi="ENRESA Aroma Light"/>
                <w:color w:val="000000"/>
                <w:sz w:val="18"/>
                <w:szCs w:val="18"/>
              </w:rPr>
              <w:t>Of</w:t>
            </w:r>
            <w:r w:rsidRPr="002279F1">
              <w:rPr>
                <w:rFonts w:ascii="ENRESA Aroma Light" w:hAnsi="ENRESA Aroma Light"/>
                <w:color w:val="000000"/>
                <w:sz w:val="18"/>
                <w:szCs w:val="18"/>
              </w:rPr>
              <w:t>icial de primera especialidad eléctrica, electrónica y mecánica</w:t>
            </w:r>
            <w:r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2</w:t>
            </w:r>
          </w:p>
        </w:tc>
      </w:tr>
      <w:tr w:rsidR="004B11A0" w:rsidRPr="00B861DE" w14:paraId="16F7B0BD" w14:textId="77777777" w:rsidTr="009C1D95">
        <w:trPr>
          <w:trHeight w:val="1164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7158BACD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Trabajo / Proyecto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74034CB2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Instalación 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DA23D2E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Cliente / Promotor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411D293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Puesto desempeñado / responsabilidad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0AC8021C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Descripción de los trabajos realizados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605A232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de inicio (dd/mm/aaaa)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12C3095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final        (dd/mm/aaaa)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6750847E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Periodo de ejecución de los trabajos (en meses)</w:t>
            </w:r>
          </w:p>
        </w:tc>
      </w:tr>
      <w:tr w:rsidR="004B11A0" w:rsidRPr="00B861DE" w14:paraId="45B44778" w14:textId="77777777" w:rsidTr="009C1D95">
        <w:trPr>
          <w:trHeight w:val="300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4409C5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982794758" w:edGrp="everyone" w:colFirst="0" w:colLast="0"/>
            <w:permStart w:id="1254439908" w:edGrp="everyone" w:colFirst="1" w:colLast="1"/>
            <w:permStart w:id="112148173" w:edGrp="everyone" w:colFirst="2" w:colLast="2"/>
            <w:permStart w:id="561190803" w:edGrp="everyone" w:colFirst="3" w:colLast="3"/>
            <w:permStart w:id="173763340" w:edGrp="everyone" w:colFirst="4" w:colLast="4"/>
            <w:permStart w:id="570385538" w:edGrp="everyone" w:colFirst="5" w:colLast="5"/>
            <w:permStart w:id="1909357115" w:edGrp="everyone" w:colFirst="6" w:colLast="6"/>
            <w:permStart w:id="223884071" w:edGrp="everyone" w:colFirst="7" w:colLast="7"/>
            <w:permStart w:id="1992368563" w:edGrp="everyone" w:colFirst="8" w:colLast="8"/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378C81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1604B6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BF7768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54C0F2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7B00E5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DE2A23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032521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  <w:tr w:rsidR="004B11A0" w:rsidRPr="00B861DE" w14:paraId="0F4553B4" w14:textId="77777777" w:rsidTr="009C1D95">
        <w:trPr>
          <w:trHeight w:val="300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269053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2088111964" w:edGrp="everyone" w:colFirst="0" w:colLast="0"/>
            <w:permStart w:id="2020545573" w:edGrp="everyone" w:colFirst="1" w:colLast="1"/>
            <w:permStart w:id="925437730" w:edGrp="everyone" w:colFirst="2" w:colLast="2"/>
            <w:permStart w:id="822047058" w:edGrp="everyone" w:colFirst="3" w:colLast="3"/>
            <w:permStart w:id="477910645" w:edGrp="everyone" w:colFirst="4" w:colLast="4"/>
            <w:permStart w:id="1363674644" w:edGrp="everyone" w:colFirst="5" w:colLast="5"/>
            <w:permStart w:id="1869182509" w:edGrp="everyone" w:colFirst="6" w:colLast="6"/>
            <w:permStart w:id="1432701918" w:edGrp="everyone" w:colFirst="7" w:colLast="7"/>
            <w:permStart w:id="1239505680" w:edGrp="everyone" w:colFirst="8" w:colLast="8"/>
            <w:permEnd w:id="1982794758"/>
            <w:permEnd w:id="1254439908"/>
            <w:permEnd w:id="112148173"/>
            <w:permEnd w:id="561190803"/>
            <w:permEnd w:id="173763340"/>
            <w:permEnd w:id="570385538"/>
            <w:permEnd w:id="1909357115"/>
            <w:permEnd w:id="223884071"/>
            <w:permEnd w:id="1992368563"/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7B8FCD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488888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AABA2D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B511FD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7FCEE2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3081E1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F35D0C" w14:textId="77777777" w:rsidR="004B11A0" w:rsidRPr="00B861DE" w:rsidRDefault="004B11A0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</w:tbl>
    <w:permEnd w:id="2088111964"/>
    <w:permEnd w:id="2020545573"/>
    <w:permEnd w:id="925437730"/>
    <w:permEnd w:id="822047058"/>
    <w:permEnd w:id="477910645"/>
    <w:permEnd w:id="1363674644"/>
    <w:permEnd w:id="1869182509"/>
    <w:permEnd w:id="1432701918"/>
    <w:permEnd w:id="1239505680"/>
    <w:p w14:paraId="71A8D8A9" w14:textId="77777777" w:rsidR="004B11A0" w:rsidRPr="00B80F15" w:rsidRDefault="004B11A0" w:rsidP="004B11A0">
      <w:pPr>
        <w:spacing w:line="280" w:lineRule="exact"/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</w:pPr>
      <w:r w:rsidRPr="00B80F15"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No serán valorados los criterios correspondientes de aquellas proposiciones que no cumplimenten las tablas para acreditativas de los mismo</w:t>
      </w:r>
      <w:r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s</w:t>
      </w:r>
      <w:r w:rsidRPr="00B80F15"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, respetando el formato e incluyendo todos los datos requeridos en cada columna, dado que esa información es la que permite tener todos los datos para poder valorar.</w:t>
      </w:r>
    </w:p>
    <w:p w14:paraId="758CB50A" w14:textId="77777777" w:rsidR="004B11A0" w:rsidRDefault="004B11A0" w:rsidP="004B11A0">
      <w:pPr>
        <w:spacing w:before="120" w:line="280" w:lineRule="exact"/>
        <w:rPr>
          <w:rFonts w:ascii="ENRESA Aroma Light" w:hAnsi="ENRESA Aroma Light" w:cs="Arial"/>
          <w:i/>
          <w:sz w:val="20"/>
          <w:lang w:val="es-ES"/>
        </w:rPr>
      </w:pPr>
      <w:r w:rsidRPr="00A440FB">
        <w:rPr>
          <w:rFonts w:ascii="ENRESA Aroma Light" w:hAnsi="ENRESA Aroma Light" w:cs="Arial"/>
          <w:i/>
          <w:sz w:val="20"/>
          <w:lang w:val="es-ES"/>
        </w:rPr>
        <w:t>(Los datos personales incluidos en estas tablas se protegerán conforme a la legislación vigente en materia de protección</w:t>
      </w:r>
      <w:r w:rsidRPr="00B80F15">
        <w:rPr>
          <w:rFonts w:ascii="ENRESA Aroma Light" w:hAnsi="ENRESA Aroma Light" w:cs="Arial"/>
          <w:i/>
          <w:sz w:val="20"/>
          <w:lang w:val="es-ES"/>
        </w:rPr>
        <w:t xml:space="preserve"> </w:t>
      </w:r>
      <w:r w:rsidRPr="00A440FB">
        <w:rPr>
          <w:rFonts w:ascii="ENRESA Aroma Light" w:hAnsi="ENRESA Aroma Light" w:cs="Arial"/>
          <w:i/>
          <w:sz w:val="20"/>
          <w:lang w:val="es-ES"/>
        </w:rPr>
        <w:t>de datos, concretamente el artículo 1 b) y c) del Reglamento general de protección de datos. Enresa los usará a los meros</w:t>
      </w:r>
      <w:r w:rsidRPr="00B80F15">
        <w:rPr>
          <w:rFonts w:ascii="ENRESA Aroma Light" w:hAnsi="ENRESA Aroma Light" w:cs="Arial"/>
          <w:i/>
          <w:sz w:val="20"/>
          <w:lang w:val="es-ES"/>
        </w:rPr>
        <w:t xml:space="preserve"> </w:t>
      </w:r>
      <w:r w:rsidRPr="00A440FB">
        <w:rPr>
          <w:rFonts w:ascii="ENRESA Aroma Light" w:hAnsi="ENRESA Aroma Light" w:cs="Arial"/>
          <w:i/>
          <w:sz w:val="20"/>
          <w:lang w:val="es-ES"/>
        </w:rPr>
        <w:t>efectos de comprobar que el perfil cumple con los requisitos de solvencia técnica exigida, dichos datos no serán difundidos</w:t>
      </w:r>
      <w:r w:rsidRPr="00B80F15">
        <w:rPr>
          <w:rFonts w:ascii="ENRESA Aroma Light" w:hAnsi="ENRESA Aroma Light" w:cs="Arial"/>
          <w:i/>
          <w:sz w:val="20"/>
          <w:lang w:val="es-ES"/>
        </w:rPr>
        <w:t xml:space="preserve"> ni publicados por ningún medio).</w:t>
      </w:r>
    </w:p>
    <w:p w14:paraId="575B43E3" w14:textId="320A4555" w:rsidR="00B04615" w:rsidRPr="007A55DF" w:rsidRDefault="004B11A0" w:rsidP="004B11A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F6238A">
        <w:rPr>
          <w:rFonts w:ascii="ENRESA Aroma Light" w:hAnsi="ENRESA Aroma Light" w:cs="Arial"/>
          <w:b/>
          <w:bCs/>
          <w:i/>
          <w:szCs w:val="22"/>
          <w:lang w:val="es-ES"/>
        </w:rPr>
        <w:t>Los trabajos ofertados en los criterios no computarán a efectos de acreditar la experiencia mínima exigida como solvencia técnica y profesional exigida en el apartado E.4 relativo a la solvencia técnica y profesional, por lo que no se deben incluir en estas tablas</w:t>
      </w: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D6542" w14:textId="77777777" w:rsidR="00FE33AD" w:rsidRDefault="00FE33AD">
      <w:r>
        <w:separator/>
      </w:r>
    </w:p>
  </w:endnote>
  <w:endnote w:type="continuationSeparator" w:id="0">
    <w:p w14:paraId="7DAD71F8" w14:textId="77777777" w:rsidR="00FE33AD" w:rsidRDefault="00FE33AD">
      <w:r>
        <w:continuationSeparator/>
      </w:r>
    </w:p>
  </w:endnote>
  <w:endnote w:type="continuationNotice" w:id="1">
    <w:p w14:paraId="759E6225" w14:textId="77777777" w:rsidR="00FE33AD" w:rsidRDefault="00FE33A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BC18979-ACD4-40C3-A371-9FC485A51301}"/>
    <w:embedBold r:id="rId2" w:fontKey="{353FE0DC-6AD1-4840-810A-5420E5E19D1E}"/>
    <w:embedItalic r:id="rId3" w:fontKey="{4C3B84E0-8C1B-4CA3-99B2-D2E87E44A60C}"/>
    <w:embedBoldItalic r:id="rId4" w:fontKey="{5346D1E6-CB90-4A4B-9B0D-FCF6810D468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0612B50-416E-487A-89A1-37FD43F7D0FE}"/>
    <w:embedBold r:id="rId6" w:fontKey="{92154BAD-2C8E-49E9-9945-E1E42DD59320}"/>
    <w:embedBoldItalic r:id="rId7" w:fontKey="{A4E38452-6C9F-4E2F-A383-81227F62CE7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33EF0185-2CB8-4547-97C0-B367FABBCA70}"/>
    <w:embedBold r:id="rId9" w:fontKey="{B32D2DDA-B91F-4044-BF72-7C01ACB28D8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FEF4B6D8-1B2E-4EDB-A96A-561244974A5C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22E6BBB7-847B-475A-9873-B65F887E09B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12" w:fontKey="{E5674F9B-5E34-47D2-B71E-AF19BA347070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3" w:fontKey="{8FDA8EDE-FBF8-4591-B798-F9585C80BDC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4" w:fontKey="{AD123DCE-D6D2-4DD3-AD67-981E0B48389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94B08" w14:textId="77777777" w:rsidR="00FE33AD" w:rsidRDefault="00FE33AD">
      <w:r>
        <w:separator/>
      </w:r>
    </w:p>
  </w:footnote>
  <w:footnote w:type="continuationSeparator" w:id="0">
    <w:p w14:paraId="60DF1FE8" w14:textId="77777777" w:rsidR="00FE33AD" w:rsidRDefault="00FE33AD">
      <w:r>
        <w:continuationSeparator/>
      </w:r>
    </w:p>
  </w:footnote>
  <w:footnote w:type="continuationNotice" w:id="1">
    <w:p w14:paraId="7B1D034E" w14:textId="77777777" w:rsidR="00FE33AD" w:rsidRDefault="00FE33A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35127981" w14:textId="6B9566CA" w:rsidR="00A2064F" w:rsidRDefault="00997B41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997B41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de los sistemas de gestión del control de acceso, presencia, CCTV y alarmas de seguridad y equipos de rayos x para la Central Nuclear de Santa Maria de Garoña</w:t>
          </w:r>
        </w:p>
        <w:p w14:paraId="20CC2581" w14:textId="4ECFE955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B77E3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B77E3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B77E3A" w:rsidRPr="00B77E3A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preventivo y correctivo de los sistemas de gestión del control de acceso, presencia, circuito cerrado de TV y alarmas de seguridad</w:t>
          </w:r>
        </w:p>
      </w:tc>
      <w:tc>
        <w:tcPr>
          <w:tcW w:w="2552" w:type="dxa"/>
          <w:vAlign w:val="center"/>
        </w:tcPr>
        <w:p w14:paraId="52C77EF5" w14:textId="385AD147" w:rsidR="00A2064F" w:rsidRPr="00360F17" w:rsidRDefault="00413AD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13ADF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CO-GR-26-017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Idel4iO6Hd63M/jKVmPv+syYQedFyf2SjIiUPkUBAV6UWv0fbe42JBpYj9nQH0Tk7UVSj1ZuQlwUgv1scFFGg==" w:salt="re1JbDld1JJPmIn6phR7D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3ADF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8BF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1A0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2B9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97B41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37375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51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77E3A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228D"/>
    <w:rsid w:val="00C83BE2"/>
    <w:rsid w:val="00C84D48"/>
    <w:rsid w:val="00C85635"/>
    <w:rsid w:val="00C85D9C"/>
    <w:rsid w:val="00C85DF5"/>
    <w:rsid w:val="00C86575"/>
    <w:rsid w:val="00C90CA0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3F59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0B82"/>
    <w:rsid w:val="00EB14C3"/>
    <w:rsid w:val="00EB1EC1"/>
    <w:rsid w:val="00EB3A54"/>
    <w:rsid w:val="00EB5823"/>
    <w:rsid w:val="00EB5AE9"/>
    <w:rsid w:val="00EB687B"/>
    <w:rsid w:val="00EC228D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107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A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2C460AA-F1C6-4D36-8EFC-554CFD02E607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15</TotalTime>
  <Pages>2</Pages>
  <Words>656</Words>
  <Characters>3613</Characters>
  <Application>Microsoft Office Word</Application>
  <DocSecurity>8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22</cp:revision>
  <cp:lastPrinted>2022-11-30T10:28:00Z</cp:lastPrinted>
  <dcterms:created xsi:type="dcterms:W3CDTF">2025-11-17T12:14:00Z</dcterms:created>
  <dcterms:modified xsi:type="dcterms:W3CDTF">2026-04-29T08:18:00Z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