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196900CA" w:rsidR="003A0112" w:rsidRPr="00600F74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r w:rsidRPr="009B2AA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600F74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</w:t>
      </w:r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 xml:space="preserve">por un porcentaje de descuento de </w:t>
      </w:r>
      <w:permStart w:id="846749883" w:edGrp="everyone"/>
      <w:r w:rsidR="00AC633A">
        <w:rPr>
          <w:rFonts w:ascii="ENRESA Aroma Light" w:hAnsi="ENRESA Aroma Light" w:cs="Arial"/>
          <w:b/>
          <w:bCs/>
          <w:szCs w:val="22"/>
          <w:lang w:val="es-ES"/>
        </w:rPr>
        <w:t>…………………………………………………………………………..</w:t>
      </w:r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>…</w:t>
      </w:r>
      <w:permEnd w:id="846749883"/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 xml:space="preserve"> % (EN LETRA Y NÚMERO)</w:t>
      </w:r>
      <w:r w:rsidR="006243FB" w:rsidRPr="00600F74">
        <w:rPr>
          <w:rFonts w:ascii="ENRESA Aroma Light" w:hAnsi="ENRESA Aroma Light" w:cs="Arial"/>
          <w:szCs w:val="22"/>
          <w:lang w:val="es-ES"/>
        </w:rPr>
        <w:t xml:space="preserve"> aplicable a la totalidad de los precios unitarios máximos establecidos para cada uno de los artículos en el Anexo 1 al PTCA.</w:t>
      </w:r>
    </w:p>
    <w:p w14:paraId="04900D9C" w14:textId="77777777" w:rsidR="008E5DDF" w:rsidRPr="008E5DDF" w:rsidRDefault="008E5DDF" w:rsidP="008E5DDF">
      <w:pPr>
        <w:rPr>
          <w:i/>
          <w:sz w:val="17"/>
          <w:szCs w:val="17"/>
        </w:rPr>
      </w:pPr>
      <w:r w:rsidRPr="008E5DDF">
        <w:rPr>
          <w:i/>
          <w:sz w:val="17"/>
          <w:szCs w:val="17"/>
        </w:rPr>
        <w:t>Las ofertas económicas presentadas por los licitadores deberán contener un porcentaje de descuento ofertado (%), expresado con dos decimales, que se aplicará sobre el precio unitario máximo (IVA excluido) establecido para cada uno de los artículos.</w:t>
      </w: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D5AD3" w14:textId="77777777" w:rsidR="0008485B" w:rsidRDefault="0008485B">
      <w:r>
        <w:separator/>
      </w:r>
    </w:p>
  </w:endnote>
  <w:endnote w:type="continuationSeparator" w:id="0">
    <w:p w14:paraId="11AD698D" w14:textId="77777777" w:rsidR="0008485B" w:rsidRDefault="0008485B">
      <w:r>
        <w:continuationSeparator/>
      </w:r>
    </w:p>
  </w:endnote>
  <w:endnote w:type="continuationNotice" w:id="1">
    <w:p w14:paraId="3B3152B7" w14:textId="77777777" w:rsidR="0008485B" w:rsidRDefault="0008485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EE86B13-9A0E-42A0-97C1-2A3AC464ABB1}"/>
    <w:embedBold r:id="rId2" w:fontKey="{B6D07CA6-607B-42A4-8807-DA41958C6679}"/>
    <w:embedItalic r:id="rId3" w:fontKey="{E7569E39-0974-4E77-87CC-6CE308D2642C}"/>
    <w:embedBoldItalic r:id="rId4" w:fontKey="{9539CD37-82E6-40CE-9F91-C78AC515233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83EBEC2-0D2F-4BCD-A625-EA635C22E14E}"/>
    <w:embedBold r:id="rId6" w:fontKey="{37386691-7C73-4D21-9B6A-0495B9E208A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C91C732A-6CDD-4545-8972-AFDEB914778C}"/>
    <w:embedBold r:id="rId8" w:fontKey="{EDF883CD-5011-424F-9CCF-D75CAEB5FCD2}"/>
    <w:embedItalic r:id="rId9" w:fontKey="{134AAFCF-B7D2-43EE-BC78-BA39557A93C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99D1B83F-01C1-4EA6-911D-337F54D4003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AAAA1B54-C83E-4F01-8EEB-6E7123E33089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213A32E2-BE08-4C7C-BA94-5282B70C3ED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F12AF9F9-620A-4704-8718-8FC9A299F56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6EA3" w14:textId="77777777" w:rsidR="00ED6688" w:rsidRDefault="00ED66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637B" w14:textId="77777777" w:rsidR="00ED6688" w:rsidRDefault="00ED66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3C20E" w14:textId="77777777" w:rsidR="00ED6688" w:rsidRDefault="00ED66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EAC54" w14:textId="77777777" w:rsidR="0008485B" w:rsidRDefault="0008485B">
      <w:r>
        <w:separator/>
      </w:r>
    </w:p>
  </w:footnote>
  <w:footnote w:type="continuationSeparator" w:id="0">
    <w:p w14:paraId="144DBD8E" w14:textId="77777777" w:rsidR="0008485B" w:rsidRDefault="0008485B">
      <w:r>
        <w:continuationSeparator/>
      </w:r>
    </w:p>
  </w:footnote>
  <w:footnote w:type="continuationNotice" w:id="1">
    <w:p w14:paraId="5910D8EF" w14:textId="77777777" w:rsidR="0008485B" w:rsidRDefault="0008485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3854" w14:textId="77777777" w:rsidR="00ED6688" w:rsidRDefault="00ED66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757ED122" w14:textId="77777777" w:rsidR="0067734A" w:rsidRDefault="0067734A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material de oficina y material impreso de las instalaciones de Enresa</w:t>
          </w:r>
        </w:p>
        <w:p w14:paraId="20CC2581" w14:textId="5C65777E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ED6688" w:rsidRPr="00ED6688">
            <w:rPr>
              <w:rFonts w:ascii="ENRESA Aroma Light" w:hAnsi="ENRESA Aroma Light" w:cs="Arial"/>
              <w:b/>
              <w:bCs/>
              <w:szCs w:val="22"/>
              <w:lang w:val="pt-PT"/>
            </w:rPr>
            <w:t>MATERIAL DE OFICINA PARA MADRID</w:t>
          </w:r>
        </w:p>
      </w:tc>
      <w:tc>
        <w:tcPr>
          <w:tcW w:w="2552" w:type="dxa"/>
          <w:vAlign w:val="center"/>
        </w:tcPr>
        <w:p w14:paraId="52C77EF5" w14:textId="6EE001D4" w:rsidR="00A2064F" w:rsidRPr="00360F17" w:rsidRDefault="004717F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717FC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HSuDE3jtZO33Y1lbBdhYeskFCLo7C5yR404gFhEfbyw/cwlGA0pGnDOnJzClaMGCESFaQflNmPYvsWfAI6dqw==" w:salt="KP2pO4aA6hooEb5/5PaUn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85B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3ADF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14DC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D77D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7FC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0F74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3FB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6D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7734A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1B5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DDF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AFC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33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864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07AC"/>
    <w:rsid w:val="00ED289B"/>
    <w:rsid w:val="00ED3470"/>
    <w:rsid w:val="00ED34CD"/>
    <w:rsid w:val="00ED59E4"/>
    <w:rsid w:val="00ED61C5"/>
    <w:rsid w:val="00ED63FB"/>
    <w:rsid w:val="00ED6688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5A71EB-7F81-4CA4-A9CE-92924C570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37</TotalTime>
  <Pages>1</Pages>
  <Words>255</Words>
  <Characters>1406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29</cp:revision>
  <cp:lastPrinted>2022-11-30T10:28:00Z</cp:lastPrinted>
  <dcterms:created xsi:type="dcterms:W3CDTF">2026-02-24T08:58:00Z</dcterms:created>
  <dcterms:modified xsi:type="dcterms:W3CDTF">2026-04-27T08:46:00Z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