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118D347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8D76B6">
        <w:rPr>
          <w:rFonts w:ascii="ENRESA Aroma Light" w:hAnsi="ENRESA Aroma Light" w:cs="Arial"/>
          <w:szCs w:val="22"/>
          <w:lang w:val="es-ES"/>
        </w:rPr>
        <w:t>que</w:t>
      </w:r>
      <w:r w:rsidR="008D76B6" w:rsidRPr="008D76B6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6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8"/>
        <w:gridCol w:w="1223"/>
        <w:gridCol w:w="1276"/>
        <w:gridCol w:w="1411"/>
      </w:tblGrid>
      <w:tr w:rsidR="004555C6" w:rsidRPr="00E2194F" w14:paraId="063BB655" w14:textId="77777777" w:rsidTr="0063480F">
        <w:trPr>
          <w:trHeight w:val="629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  <w:hideMark/>
          </w:tcPr>
          <w:p w14:paraId="4D7ED09F" w14:textId="77777777" w:rsidR="004555C6" w:rsidRPr="00E2194F" w:rsidRDefault="004555C6" w:rsidP="0063480F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2194F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15164FBD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2194F">
              <w:rPr>
                <w:rFonts w:ascii="ENRESA Aroma Light" w:hAnsi="ENRESA Aroma Light" w:cs="Arial"/>
                <w:b/>
                <w:bCs/>
                <w:szCs w:val="22"/>
              </w:rPr>
              <w:t>N.º horas de formación ofertadas por vigilante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13FDAF53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2194F">
              <w:rPr>
                <w:rFonts w:ascii="ENRESA Aroma Light" w:hAnsi="ENRESA Aroma Light" w:cs="Arial"/>
                <w:b/>
                <w:bCs/>
                <w:szCs w:val="22"/>
              </w:rPr>
              <w:t>No oferta</w:t>
            </w:r>
          </w:p>
        </w:tc>
      </w:tr>
      <w:tr w:rsidR="004555C6" w:rsidRPr="00E2194F" w14:paraId="5FABD1A9" w14:textId="77777777" w:rsidTr="004555C6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E90AE" w14:textId="77777777" w:rsidR="004555C6" w:rsidRPr="00E2194F" w:rsidRDefault="004555C6" w:rsidP="0063480F">
            <w:pPr>
              <w:spacing w:after="0"/>
              <w:rPr>
                <w:rFonts w:ascii="ENRESA Aroma Light" w:hAnsi="ENRESA Aroma Light" w:cs="Arial"/>
                <w:szCs w:val="22"/>
                <w:lang w:val="es-ES"/>
              </w:rPr>
            </w:pPr>
            <w:r w:rsidRPr="00E2194F">
              <w:rPr>
                <w:rFonts w:ascii="ENRESA Aroma Light" w:hAnsi="ENRESA Aroma Light" w:cs="Arial"/>
                <w:sz w:val="20"/>
              </w:rPr>
              <w:t>Impartición de formación presencial a los vigilantes adscritos al servicio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126B8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742567674" w:edGrp="everyone"/>
            <w:permEnd w:id="1742567674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753F0" w14:textId="77777777" w:rsidR="004555C6" w:rsidRPr="00E2194F" w:rsidRDefault="004555C6" w:rsidP="004555C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277187733" w:edGrp="everyone"/>
            <w:permEnd w:id="1277187733"/>
          </w:p>
        </w:tc>
      </w:tr>
      <w:tr w:rsidR="004555C6" w:rsidRPr="00E2194F" w14:paraId="48F1E763" w14:textId="77777777" w:rsidTr="0063480F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5D97386E" w14:textId="77777777" w:rsidR="004555C6" w:rsidRPr="00E2194F" w:rsidRDefault="004555C6" w:rsidP="0063480F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E2194F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0D5CAD5B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4"/>
                <w:szCs w:val="14"/>
              </w:rPr>
            </w:pPr>
            <w:r w:rsidRPr="00E2194F">
              <w:rPr>
                <w:rFonts w:ascii="ENRESA Aroma Light" w:hAnsi="ENRESA Aroma Light"/>
                <w:b/>
                <w:bCs/>
                <w:sz w:val="14"/>
                <w:szCs w:val="14"/>
              </w:rPr>
              <w:t>Igual o inferior a 30 minutos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377323EC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4"/>
                <w:szCs w:val="14"/>
              </w:rPr>
            </w:pPr>
            <w:r w:rsidRPr="00E2194F">
              <w:rPr>
                <w:rFonts w:ascii="ENRESA Aroma Light" w:hAnsi="ENRESA Aroma Light"/>
                <w:b/>
                <w:bCs/>
                <w:sz w:val="14"/>
                <w:szCs w:val="14"/>
              </w:rPr>
              <w:t>Superior a 30 minutos e Igual o Inferior a 1 hora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5735E07C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r w:rsidRPr="00E2194F">
              <w:rPr>
                <w:rFonts w:ascii="ENRESA Aroma Light" w:hAnsi="ENRESA Aroma Light" w:cs="Arial"/>
                <w:b/>
                <w:bCs/>
                <w:szCs w:val="22"/>
              </w:rPr>
              <w:t>No oferta</w:t>
            </w:r>
          </w:p>
        </w:tc>
      </w:tr>
      <w:tr w:rsidR="004555C6" w:rsidRPr="00E2194F" w14:paraId="38831FDC" w14:textId="77777777" w:rsidTr="004555C6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A1DA" w14:textId="77777777" w:rsidR="004555C6" w:rsidRPr="00E2194F" w:rsidRDefault="004555C6" w:rsidP="0063480F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E2194F">
              <w:rPr>
                <w:rFonts w:ascii="ENRESA Aroma Light" w:hAnsi="ENRESA Aroma Light" w:cs="Arial"/>
                <w:sz w:val="20"/>
              </w:rPr>
              <w:t>Reducción del tiempo de respuesta en suplir ausencias no previstas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BD65A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625554008" w:edGrp="everyone"/>
            <w:permEnd w:id="625554008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B1058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190857416" w:edGrp="everyone"/>
            <w:permEnd w:id="1190857416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EBBB1" w14:textId="77777777" w:rsidR="004555C6" w:rsidRPr="00E2194F" w:rsidRDefault="004555C6" w:rsidP="004555C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542719931" w:edGrp="everyone"/>
            <w:permEnd w:id="542719931"/>
          </w:p>
        </w:tc>
      </w:tr>
      <w:tr w:rsidR="004555C6" w:rsidRPr="00E2194F" w14:paraId="186C8D41" w14:textId="77777777" w:rsidTr="0063480F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196A1B5B" w14:textId="77777777" w:rsidR="004555C6" w:rsidRPr="00E2194F" w:rsidRDefault="004555C6" w:rsidP="0063480F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E2194F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16A84322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2194F">
              <w:rPr>
                <w:rFonts w:ascii="ENRESA Aroma Light" w:hAnsi="ENRESA Aroma Light" w:cs="Arial"/>
                <w:b/>
                <w:bCs/>
                <w:szCs w:val="22"/>
              </w:rPr>
              <w:t>SÍ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5024375B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2194F">
              <w:rPr>
                <w:rFonts w:ascii="ENRESA Aroma Light" w:hAnsi="ENRESA Aroma Light" w:cs="Arial"/>
                <w:b/>
                <w:bCs/>
                <w:szCs w:val="22"/>
              </w:rPr>
              <w:t>NO</w:t>
            </w:r>
          </w:p>
        </w:tc>
      </w:tr>
      <w:tr w:rsidR="004555C6" w:rsidRPr="00E2194F" w14:paraId="15EF7FA3" w14:textId="77777777" w:rsidTr="004555C6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BF5F" w14:textId="77777777" w:rsidR="004555C6" w:rsidRPr="00E2194F" w:rsidRDefault="004555C6" w:rsidP="0063480F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E2194F">
              <w:rPr>
                <w:rFonts w:ascii="ENRESA Aroma Light" w:hAnsi="ENRESA Aroma Light" w:cs="Arial"/>
                <w:sz w:val="20"/>
              </w:rPr>
              <w:t>Se compromete a realizar una inspección de seguridad anual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1614C" w14:textId="77777777" w:rsidR="004555C6" w:rsidRPr="00E2194F" w:rsidRDefault="004555C6" w:rsidP="0063480F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453794598" w:edGrp="everyone"/>
            <w:permEnd w:id="1453794598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E8CE1" w14:textId="77777777" w:rsidR="004555C6" w:rsidRPr="00E2194F" w:rsidRDefault="004555C6" w:rsidP="004555C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2032015297" w:edGrp="everyone"/>
            <w:permEnd w:id="2032015297"/>
          </w:p>
        </w:tc>
      </w:tr>
      <w:tr w:rsidR="004555C6" w:rsidRPr="00E2194F" w14:paraId="77CE1073" w14:textId="77777777" w:rsidTr="004555C6">
        <w:trPr>
          <w:trHeight w:val="918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5946" w14:textId="77777777" w:rsidR="004555C6" w:rsidRPr="00E2194F" w:rsidRDefault="004555C6" w:rsidP="0063480F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E2194F">
              <w:rPr>
                <w:rFonts w:ascii="ENRESA Aroma Light" w:hAnsi="ENRESA Aroma Light" w:cs="Arial"/>
                <w:sz w:val="20"/>
              </w:rPr>
              <w:t xml:space="preserve">Pone a disposición de la ejecución del contrato una Central Receptora de Alarmas con atención las 24 horas del día, los 7 días de la semana </w:t>
            </w:r>
            <w:r w:rsidRPr="00E2194F">
              <w:rPr>
                <w:rFonts w:ascii="ENRESA Aroma Light" w:hAnsi="ENRESA Aroma Light" w:cs="Arial"/>
                <w:b/>
                <w:bCs/>
                <w:sz w:val="20"/>
              </w:rPr>
              <w:t>PROPIA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D89BA" w14:textId="77777777" w:rsidR="004555C6" w:rsidRPr="00E2194F" w:rsidRDefault="004555C6" w:rsidP="004555C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964331626" w:edGrp="everyone"/>
            <w:permEnd w:id="1964331626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9805C" w14:textId="77777777" w:rsidR="004555C6" w:rsidRPr="00E2194F" w:rsidRDefault="004555C6" w:rsidP="004555C6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33506738" w:edGrp="everyone"/>
            <w:permEnd w:id="33506738"/>
          </w:p>
        </w:tc>
      </w:tr>
    </w:tbl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44973" w14:textId="77777777" w:rsidR="00427694" w:rsidRDefault="00427694">
      <w:r>
        <w:separator/>
      </w:r>
    </w:p>
  </w:endnote>
  <w:endnote w:type="continuationSeparator" w:id="0">
    <w:p w14:paraId="5589D5DC" w14:textId="77777777" w:rsidR="00427694" w:rsidRDefault="00427694">
      <w:r>
        <w:continuationSeparator/>
      </w:r>
    </w:p>
  </w:endnote>
  <w:endnote w:type="continuationNotice" w:id="1">
    <w:p w14:paraId="1E90518A" w14:textId="77777777" w:rsidR="00427694" w:rsidRDefault="0042769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F9740D9-3B4C-40E8-97D1-98C808D1C34A}"/>
    <w:embedBold r:id="rId2" w:fontKey="{22BDD080-DAA1-437F-B2BC-57F4723C2DC2}"/>
    <w:embedItalic r:id="rId3" w:fontKey="{0748AE21-8118-48A4-9927-C1F14F83DB9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97F3402A-7C74-4EB6-BA92-51317681862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41CB00A6-C75E-40C6-AA29-616B7932A183}"/>
    <w:embedBold r:id="rId6" w:fontKey="{EDFEE8E7-7E06-4ADC-8D5D-6B6F4D0172B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68B949C9-A46B-41E5-B8D3-F4140F52E4B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A5F70E8E-C375-40C7-B5A6-0E6DF676EFE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92A4289C-6AA1-430E-81A2-DD16A73463F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56709022-7A8F-4051-BA7B-8E79EF5D4B8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CD587" w14:textId="77777777" w:rsidR="00427694" w:rsidRDefault="00427694">
      <w:r>
        <w:separator/>
      </w:r>
    </w:p>
  </w:footnote>
  <w:footnote w:type="continuationSeparator" w:id="0">
    <w:p w14:paraId="7CD1F9F0" w14:textId="77777777" w:rsidR="00427694" w:rsidRDefault="00427694">
      <w:r>
        <w:continuationSeparator/>
      </w:r>
    </w:p>
  </w:footnote>
  <w:footnote w:type="continuationNotice" w:id="1">
    <w:p w14:paraId="0A0AEF11" w14:textId="77777777" w:rsidR="00427694" w:rsidRDefault="0042769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72FBBC6B" w:rsidR="00A2064F" w:rsidRPr="00B04615" w:rsidRDefault="000D78E5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D78E5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vigilancia y seguridad física en la Sede Social de Enresa en Madrid.</w:t>
          </w:r>
        </w:p>
      </w:tc>
      <w:tc>
        <w:tcPr>
          <w:tcW w:w="2552" w:type="dxa"/>
          <w:vAlign w:val="center"/>
        </w:tcPr>
        <w:p w14:paraId="52C77EF5" w14:textId="4628B903" w:rsidR="00A2064F" w:rsidRPr="00360F17" w:rsidRDefault="0007671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07671C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CO-SV-26-013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Dzp5JBQCT3Nc7/+T5Cy0GGu+dvCmsZEWNymbd/RIWgbAh9SHfBLyAIxj5DzqyMwPrpzQJx5kjq0mtZy+t+XU4A==" w:salt="d7S1/1cwns/MI7NooLAu+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671C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D78E5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694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5C6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6B6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534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238D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B78B9D-0E05-4122-8E46-40D86F75032E}"/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11</TotalTime>
  <Pages>1</Pages>
  <Words>163</Words>
  <Characters>899</Characters>
  <Application>Microsoft Office Word</Application>
  <DocSecurity>8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14</cp:revision>
  <cp:lastPrinted>2022-11-30T10:28:00Z</cp:lastPrinted>
  <dcterms:created xsi:type="dcterms:W3CDTF">2025-11-17T12:14:00Z</dcterms:created>
  <dcterms:modified xsi:type="dcterms:W3CDTF">2026-05-19T08:17:00Z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