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2702C9">
      <w:pPr>
        <w:shd w:val="clear" w:color="auto" w:fill="FFFFFF"/>
        <w:spacing w:after="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60513A">
      <w:pPr>
        <w:spacing w:before="120" w:after="6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18D2C856" w:rsidR="003A0112" w:rsidRPr="002702C9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2702C9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los </w:t>
      </w:r>
      <w:r w:rsidR="0015300B" w:rsidRPr="002702C9">
        <w:rPr>
          <w:rFonts w:ascii="ENRESA Aroma Light" w:hAnsi="ENRESA Aroma Light" w:cs="Arial"/>
          <w:szCs w:val="22"/>
          <w:lang w:val="es-ES"/>
        </w:rPr>
        <w:t xml:space="preserve">precios unitarios </w:t>
      </w:r>
      <w:r w:rsidRPr="002702C9">
        <w:rPr>
          <w:rFonts w:ascii="ENRESA Aroma Light" w:hAnsi="ENRESA Aroma Light" w:cs="Arial"/>
          <w:szCs w:val="22"/>
          <w:lang w:val="es-ES"/>
        </w:rPr>
        <w:t>siguientes:</w:t>
      </w:r>
    </w:p>
    <w:tbl>
      <w:tblPr>
        <w:tblW w:w="977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7"/>
        <w:gridCol w:w="1984"/>
        <w:gridCol w:w="2337"/>
      </w:tblGrid>
      <w:tr w:rsidR="00E87D2A" w:rsidRPr="00427EDA" w14:paraId="7992FDC7" w14:textId="77777777" w:rsidTr="0073161C">
        <w:trPr>
          <w:trHeight w:val="946"/>
          <w:jc w:val="center"/>
        </w:trPr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ABB67" w14:textId="77777777" w:rsidR="00E87D2A" w:rsidRPr="0010044E" w:rsidRDefault="00E87D2A" w:rsidP="0073161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10044E">
              <w:rPr>
                <w:rFonts w:ascii="ENRESA Aroma Light" w:hAnsi="ENRESA Aroma Light" w:cs="Arial"/>
                <w:sz w:val="18"/>
                <w:szCs w:val="18"/>
                <w:lang w:val="es-ES"/>
              </w:rPr>
              <w:tab/>
            </w:r>
            <w:r w:rsidRPr="0010044E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Descripción de los artículos</w:t>
            </w:r>
            <w:r>
              <w:rPr>
                <w:rStyle w:val="Refdenotaalpie"/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footnoteReference w:id="2"/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407B5" w14:textId="77777777" w:rsidR="00E87D2A" w:rsidRPr="0010044E" w:rsidRDefault="00E87D2A" w:rsidP="0073161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ENRESA Aroma Light" w:eastAsia="Calibri" w:hAnsi="ENRESA Aroma Light" w:cs="ENRESA Aroma"/>
                <w:b/>
                <w:bCs/>
                <w:color w:val="000000"/>
                <w:sz w:val="18"/>
                <w:szCs w:val="18"/>
                <w:lang w:val="es-ES" w:eastAsia="en-US"/>
              </w:rPr>
            </w:pPr>
            <w:r w:rsidRPr="0010044E">
              <w:rPr>
                <w:rFonts w:ascii="ENRESA Aroma Light" w:eastAsia="Calibri" w:hAnsi="ENRESA Aroma Light" w:cs="ENRESA Aroma"/>
                <w:b/>
                <w:bCs/>
                <w:color w:val="000000"/>
                <w:sz w:val="18"/>
                <w:szCs w:val="18"/>
                <w:lang w:val="es-ES" w:eastAsia="en-US"/>
              </w:rPr>
              <w:t xml:space="preserve">Precio unitario MÁXIMO (€/unidad) IVA excluido </w:t>
            </w:r>
          </w:p>
          <w:p w14:paraId="4ED86174" w14:textId="77777777" w:rsidR="00E87D2A" w:rsidRPr="0010044E" w:rsidRDefault="00E87D2A" w:rsidP="0073161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F8089" w14:textId="77777777" w:rsidR="00E87D2A" w:rsidRPr="0010044E" w:rsidRDefault="00E87D2A" w:rsidP="0073161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ENRESA Aroma Light" w:eastAsia="Calibri" w:hAnsi="ENRESA Aroma Light" w:cs="ENRESA Aroma"/>
                <w:color w:val="000000"/>
                <w:sz w:val="18"/>
                <w:szCs w:val="18"/>
                <w:lang w:val="es-ES" w:eastAsia="en-US"/>
              </w:rPr>
            </w:pPr>
            <w:r w:rsidRPr="0010044E">
              <w:rPr>
                <w:rFonts w:ascii="ENRESA Aroma Light" w:eastAsia="Calibri" w:hAnsi="ENRESA Aroma Light" w:cs="ENRESA Aroma"/>
                <w:b/>
                <w:bCs/>
                <w:color w:val="000000"/>
                <w:sz w:val="18"/>
                <w:szCs w:val="18"/>
                <w:lang w:val="es-ES" w:eastAsia="en-US"/>
              </w:rPr>
              <w:t xml:space="preserve">Precio unitario OFERTADO (€/unidad) IVA excluido (*) </w:t>
            </w:r>
          </w:p>
        </w:tc>
      </w:tr>
      <w:tr w:rsidR="00E87D2A" w:rsidRPr="00427EDA" w14:paraId="344D6995" w14:textId="77777777" w:rsidTr="0060513A">
        <w:trPr>
          <w:trHeight w:val="300"/>
          <w:jc w:val="center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EBEB8" w14:textId="77777777" w:rsidR="00E87D2A" w:rsidRPr="00457025" w:rsidRDefault="00E87D2A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Tanquetas de refresco 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de </w:t>
            </w: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cola normal 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y</w:t>
            </w: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de </w:t>
            </w: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cola </w:t>
            </w:r>
            <w:proofErr w:type="gramStart"/>
            <w:r w:rsidRPr="00CD0563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cero azúcar</w:t>
            </w:r>
            <w:proofErr w:type="gramEnd"/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de 20 litros.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76367" w14:textId="77777777" w:rsidR="00E87D2A" w:rsidRPr="00457025" w:rsidRDefault="00E87D2A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78,28 €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D0FA2" w14:textId="77777777" w:rsidR="00E87D2A" w:rsidRPr="0010044E" w:rsidRDefault="00E87D2A" w:rsidP="0060513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2131520799" w:edGrp="everyone"/>
            <w:permEnd w:id="2131520799"/>
          </w:p>
        </w:tc>
      </w:tr>
      <w:tr w:rsidR="00E87D2A" w:rsidRPr="00427EDA" w14:paraId="639D4BD3" w14:textId="77777777" w:rsidTr="0060513A">
        <w:trPr>
          <w:trHeight w:val="300"/>
          <w:jc w:val="center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847A8" w14:textId="77777777" w:rsidR="00E87D2A" w:rsidRPr="00CD0563" w:rsidRDefault="00E87D2A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CD0563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 xml:space="preserve">Tanquetas de refresco naranja y limón normal y refresco de naranja y limón </w:t>
            </w:r>
            <w:proofErr w:type="gramStart"/>
            <w:r w:rsidRPr="00CD0563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cero azúcar</w:t>
            </w:r>
            <w:proofErr w:type="gramEnd"/>
            <w:r w:rsidRPr="00CD0563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 xml:space="preserve"> de 20 litros.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1B94B" w14:textId="77777777" w:rsidR="00E87D2A" w:rsidRPr="00457025" w:rsidRDefault="00E87D2A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78,28 €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E541A" w14:textId="77777777" w:rsidR="00E87D2A" w:rsidRPr="0010044E" w:rsidRDefault="00E87D2A" w:rsidP="0060513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692947744" w:edGrp="everyone"/>
            <w:permEnd w:id="1692947744"/>
          </w:p>
        </w:tc>
      </w:tr>
      <w:tr w:rsidR="00E87D2A" w:rsidRPr="00427EDA" w14:paraId="130A845D" w14:textId="77777777" w:rsidTr="0060513A">
        <w:trPr>
          <w:trHeight w:val="300"/>
          <w:jc w:val="center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2CA73" w14:textId="77777777" w:rsidR="00E87D2A" w:rsidRPr="00457025" w:rsidRDefault="00E87D2A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Tanquetas de refresco naranja 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y</w:t>
            </w: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limón sin gas normal 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y</w:t>
            </w: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refresco naranja 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y</w:t>
            </w: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limón sin gas </w:t>
            </w:r>
            <w:proofErr w:type="gramStart"/>
            <w:r w:rsidRPr="00CD0563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cero azúcar</w:t>
            </w:r>
            <w:proofErr w:type="gramEnd"/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de 20 litros.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D6DB9" w14:textId="77777777" w:rsidR="00E87D2A" w:rsidRPr="00457025" w:rsidRDefault="00E87D2A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78,28 €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74B23" w14:textId="77777777" w:rsidR="00E87D2A" w:rsidRPr="0010044E" w:rsidRDefault="00E87D2A" w:rsidP="0060513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326478332" w:edGrp="everyone"/>
            <w:permEnd w:id="1326478332"/>
          </w:p>
        </w:tc>
      </w:tr>
      <w:tr w:rsidR="00E87D2A" w:rsidRPr="00427EDA" w14:paraId="5CC3527D" w14:textId="77777777" w:rsidTr="0060513A">
        <w:trPr>
          <w:trHeight w:val="300"/>
          <w:jc w:val="center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4A700" w14:textId="77777777" w:rsidR="00E87D2A" w:rsidRPr="00457025" w:rsidRDefault="00E87D2A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Gas CO</w:t>
            </w:r>
            <w:r>
              <w:rPr>
                <w:rFonts w:ascii="ENRESA Aroma Light" w:hAnsi="ENRESA Aroma Light" w:cs="Calibri"/>
                <w:color w:val="000000"/>
                <w:sz w:val="18"/>
                <w:szCs w:val="18"/>
                <w:vertAlign w:val="subscript"/>
              </w:rPr>
              <w:t>2</w:t>
            </w: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 xml:space="preserve"> 8 Kg.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75BDB" w14:textId="77777777" w:rsidR="00E87D2A" w:rsidRPr="00457025" w:rsidRDefault="00E87D2A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32,51 €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BA485" w14:textId="77777777" w:rsidR="00E87D2A" w:rsidRPr="0010044E" w:rsidRDefault="00E87D2A" w:rsidP="0060513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2000382585" w:edGrp="everyone"/>
            <w:permEnd w:id="2000382585"/>
          </w:p>
        </w:tc>
      </w:tr>
      <w:tr w:rsidR="00E87D2A" w:rsidRPr="00427EDA" w14:paraId="77DA1CC0" w14:textId="77777777" w:rsidTr="0060513A">
        <w:trPr>
          <w:trHeight w:val="300"/>
          <w:jc w:val="center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06CE3" w14:textId="77777777" w:rsidR="00E87D2A" w:rsidRPr="00457025" w:rsidRDefault="00E87D2A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Botellas de agua de 19 litros, con envases reciclable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E1462" w14:textId="77777777" w:rsidR="00E87D2A" w:rsidRPr="00457025" w:rsidRDefault="00E87D2A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7,22 €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0DE39" w14:textId="77777777" w:rsidR="00E87D2A" w:rsidRPr="0010044E" w:rsidRDefault="00E87D2A" w:rsidP="0060513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523466516" w:edGrp="everyone"/>
            <w:permEnd w:id="523466516"/>
          </w:p>
        </w:tc>
      </w:tr>
      <w:tr w:rsidR="00E87D2A" w:rsidRPr="00427EDA" w14:paraId="2AA0B7F5" w14:textId="77777777" w:rsidTr="0060513A">
        <w:trPr>
          <w:trHeight w:val="300"/>
          <w:jc w:val="center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DEF42" w14:textId="77777777" w:rsidR="00E87D2A" w:rsidRPr="00457025" w:rsidRDefault="00E87D2A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Botellas de agua de 5 litros, con envases reciclable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0740B" w14:textId="77777777" w:rsidR="00E87D2A" w:rsidRPr="00457025" w:rsidRDefault="00E87D2A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1,14 €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0A542" w14:textId="77777777" w:rsidR="00E87D2A" w:rsidRPr="0010044E" w:rsidRDefault="00E87D2A" w:rsidP="0060513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119688496" w:edGrp="everyone"/>
            <w:permEnd w:id="1119688496"/>
          </w:p>
        </w:tc>
      </w:tr>
      <w:tr w:rsidR="00E87D2A" w:rsidRPr="00427EDA" w14:paraId="1722A14B" w14:textId="77777777" w:rsidTr="0060513A">
        <w:trPr>
          <w:trHeight w:val="300"/>
          <w:jc w:val="center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E09D1" w14:textId="77777777" w:rsidR="00E87D2A" w:rsidRPr="00457025" w:rsidRDefault="00E87D2A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Botellas agua de 1,5 litros, con envases reciclable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B92A1" w14:textId="77777777" w:rsidR="00E87D2A" w:rsidRPr="00457025" w:rsidRDefault="00E87D2A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0,34 €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5267F" w14:textId="77777777" w:rsidR="00E87D2A" w:rsidRPr="0010044E" w:rsidRDefault="00E87D2A" w:rsidP="0060513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751964014" w:edGrp="everyone"/>
            <w:permEnd w:id="751964014"/>
          </w:p>
        </w:tc>
      </w:tr>
      <w:tr w:rsidR="00E87D2A" w:rsidRPr="00427EDA" w14:paraId="518EAB7A" w14:textId="77777777" w:rsidTr="0060513A">
        <w:trPr>
          <w:trHeight w:val="300"/>
          <w:jc w:val="center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274D8" w14:textId="77777777" w:rsidR="00E87D2A" w:rsidRPr="00457025" w:rsidRDefault="00E87D2A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Botellas de agua de 0,33 litros en envase de cartón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93797" w14:textId="77777777" w:rsidR="00E87D2A" w:rsidRPr="00457025" w:rsidRDefault="00E87D2A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r w:rsidRPr="0045702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0,50 €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693BE" w14:textId="77777777" w:rsidR="00E87D2A" w:rsidRPr="0010044E" w:rsidRDefault="00E87D2A" w:rsidP="0060513A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192571124" w:edGrp="everyone"/>
            <w:permEnd w:id="1192571124"/>
          </w:p>
        </w:tc>
      </w:tr>
    </w:tbl>
    <w:p w14:paraId="31EA135E" w14:textId="4FDFE745" w:rsidR="00A7593F" w:rsidRDefault="00C55F11" w:rsidP="0060513A">
      <w:pPr>
        <w:spacing w:before="120" w:after="40" w:line="280" w:lineRule="exact"/>
        <w:rPr>
          <w:rFonts w:ascii="ENRESA Aroma Light" w:hAnsi="ENRESA Aroma Light" w:cs="Arial"/>
          <w:szCs w:val="22"/>
          <w:lang w:val="es-ES"/>
        </w:rPr>
      </w:pPr>
      <w:r w:rsidRPr="0094237E">
        <w:rPr>
          <w:rFonts w:ascii="ENRESA Aroma Light" w:hAnsi="ENRESA Aroma Light" w:cs="Arial"/>
          <w:b/>
          <w:bCs/>
          <w:i/>
          <w:szCs w:val="22"/>
          <w:lang w:val="es-ES"/>
        </w:rPr>
        <w:t xml:space="preserve">(*) </w:t>
      </w:r>
      <w:r w:rsidRPr="00907FC3">
        <w:rPr>
          <w:rFonts w:ascii="ENRESA Aroma Light" w:hAnsi="ENRESA Aroma Light" w:cs="Arial"/>
          <w:i/>
          <w:iCs/>
          <w:sz w:val="18"/>
          <w:szCs w:val="18"/>
          <w:lang w:val="es-ES"/>
        </w:rPr>
        <w:t>El precio ofertado por los licitadores, con un máximo de dos decimales, no podrá ser superior al precio máximo fijado en el presente Anexo</w:t>
      </w:r>
      <w:r w:rsidRPr="00907FC3">
        <w:rPr>
          <w:rFonts w:ascii="ENRESA Aroma Light" w:hAnsi="ENRESA Aroma Light" w:cs="Arial"/>
          <w:iCs/>
          <w:sz w:val="18"/>
          <w:szCs w:val="18"/>
          <w:lang w:val="es-ES"/>
        </w:rPr>
        <w:t xml:space="preserve">. </w:t>
      </w: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DCDCC" w14:textId="77777777" w:rsidR="001E49D8" w:rsidRDefault="001E49D8">
      <w:r>
        <w:separator/>
      </w:r>
    </w:p>
  </w:endnote>
  <w:endnote w:type="continuationSeparator" w:id="0">
    <w:p w14:paraId="77EB0AC6" w14:textId="77777777" w:rsidR="001E49D8" w:rsidRDefault="001E49D8">
      <w:r>
        <w:continuationSeparator/>
      </w:r>
    </w:p>
  </w:endnote>
  <w:endnote w:type="continuationNotice" w:id="1">
    <w:p w14:paraId="71411487" w14:textId="77777777" w:rsidR="001E49D8" w:rsidRDefault="001E49D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8AF70D01-B207-450A-8251-101093D705BF}"/>
    <w:embedBold r:id="rId2" w:fontKey="{DEF326D0-DDB0-4BB9-9064-5D763E8FA1E9}"/>
    <w:embedItalic r:id="rId3" w:fontKey="{A26085E1-7C48-42DA-8C7D-2A15399DF650}"/>
    <w:embedBoldItalic r:id="rId4" w:fontKey="{5B410F3D-4F64-4044-9DC8-86D50DB9192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920CF76-4F99-460C-A4D6-2AB5F51B0CA1}"/>
    <w:embedBold r:id="rId6" w:fontKey="{47437668-D29A-4DFE-9A6D-D94E301578D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17582B56-6CC6-49BF-B688-7275FA5ADB59}"/>
    <w:embedBold r:id="rId8" w:fontKey="{9A362AC2-14FD-41D1-8E1E-B173E4868C1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C79DDA5F-2882-4CCE-AD62-63F88071BF5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B92C689A-DF0C-4207-8B4C-DD5DA30F748C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F666EF20-1014-4B9B-A164-42A40575C44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8C37D627-595E-41B1-B429-F3D3EFF7867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50BF8" w14:textId="77777777" w:rsidR="001E49D8" w:rsidRDefault="001E49D8">
      <w:r>
        <w:separator/>
      </w:r>
    </w:p>
  </w:footnote>
  <w:footnote w:type="continuationSeparator" w:id="0">
    <w:p w14:paraId="2DE531F7" w14:textId="77777777" w:rsidR="001E49D8" w:rsidRDefault="001E49D8">
      <w:r>
        <w:continuationSeparator/>
      </w:r>
    </w:p>
  </w:footnote>
  <w:footnote w:type="continuationNotice" w:id="1">
    <w:p w14:paraId="2F26009C" w14:textId="77777777" w:rsidR="001E49D8" w:rsidRDefault="001E49D8">
      <w:pPr>
        <w:spacing w:after="0"/>
      </w:pPr>
    </w:p>
  </w:footnote>
  <w:footnote w:id="2">
    <w:p w14:paraId="69553DC9" w14:textId="77777777" w:rsidR="00E87D2A" w:rsidRPr="00AB145D" w:rsidRDefault="00E87D2A" w:rsidP="00E87D2A">
      <w:pPr>
        <w:pStyle w:val="Textonotapie"/>
      </w:pPr>
      <w:r w:rsidRPr="00AB145D">
        <w:rPr>
          <w:rStyle w:val="Refdenotaalpie"/>
        </w:rPr>
        <w:footnoteRef/>
      </w:r>
      <w:r w:rsidRPr="00AB145D">
        <w:t xml:space="preserve"> </w:t>
      </w:r>
      <w:r w:rsidRPr="00E349D7">
        <w:rPr>
          <w:sz w:val="16"/>
          <w:szCs w:val="16"/>
        </w:rPr>
        <w:t>El número de unidades, pesos o volúmenes de los artículos que figuran en la descripción, corresponden a los mínimos exigidos, pudiendo ofertarse y suministrarse los artículos en formatos superiores. Si el formato es superior se suministrará al mismo precio.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35127981" w14:textId="53536693" w:rsidR="00A2064F" w:rsidRDefault="00FF22E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F22EF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productos de alimentación para el Centro de Almacenamiento de el Cabril</w:t>
          </w:r>
        </w:p>
        <w:p w14:paraId="20CC2581" w14:textId="3D807C01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3B69B4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3B69B4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3B69B4" w:rsidRPr="003B69B4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refrescos y agua</w:t>
          </w:r>
        </w:p>
      </w:tc>
      <w:tc>
        <w:tcPr>
          <w:tcW w:w="2552" w:type="dxa"/>
          <w:vAlign w:val="center"/>
        </w:tcPr>
        <w:p w14:paraId="52C77EF5" w14:textId="225CB0DE" w:rsidR="00A2064F" w:rsidRPr="00360F17" w:rsidRDefault="00152C4A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152C4A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CO-CB-26-021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DiAUyo0ZxJTJDVW07tXFJ/tdtweC08fZEql4EMV5VUoGJWnPH8o68B0MqPnDJjlNkhwO4335ZuIeXYHkm9b7Ww==" w:salt="YtxBL0CJdWb7zxQs9yD/e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2C4A"/>
    <w:rsid w:val="0015300B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49D8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02C9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B69B4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CC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513A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75809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5F11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D2A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22EF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6BB1B5-9D00-48D4-AEFD-D6DE4828F3C3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24</TotalTime>
  <Pages>1</Pages>
  <Words>323</Words>
  <Characters>1780</Characters>
  <Application>Microsoft Office Word</Application>
  <DocSecurity>8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25</cp:revision>
  <cp:lastPrinted>2022-11-30T10:28:00Z</cp:lastPrinted>
  <dcterms:created xsi:type="dcterms:W3CDTF">2026-02-24T08:58:00Z</dcterms:created>
  <dcterms:modified xsi:type="dcterms:W3CDTF">2026-04-30T08:01:00Z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