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52EE28B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307D83">
        <w:rPr>
          <w:rFonts w:ascii="ENRESA Aroma Light" w:hAnsi="ENRESA Aroma Light"/>
          <w:b/>
          <w:bCs/>
          <w:szCs w:val="22"/>
        </w:rPr>
        <w:t>4</w:t>
      </w:r>
    </w:p>
    <w:p w14:paraId="101CD909" w14:textId="77777777" w:rsidR="003A0112" w:rsidRPr="0087773A" w:rsidRDefault="003A0112" w:rsidP="003A0112">
      <w:pPr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7773A">
        <w:rPr>
          <w:rFonts w:ascii="ENRESA Aroma Light" w:hAnsi="ENRESA Aroma Light"/>
          <w:b/>
          <w:bCs/>
          <w:szCs w:val="22"/>
        </w:rPr>
        <w:t>MODELO DE OFERTA ECONÓMICA</w:t>
      </w:r>
    </w:p>
    <w:p w14:paraId="5F230CDD" w14:textId="35277194" w:rsidR="003A0112" w:rsidRPr="00055C3E" w:rsidRDefault="003A0112" w:rsidP="003A0112">
      <w:pPr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9B2AAD">
        <w:rPr>
          <w:rFonts w:ascii="ENRESA Aroma Light" w:hAnsi="ENRESA Aroma Light" w:cs="Arial"/>
          <w:szCs w:val="22"/>
          <w:lang w:val="es-ES"/>
        </w:rPr>
        <w:t>D/Dª</w:t>
      </w:r>
      <w:permStart w:id="249777921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……………………… </w:t>
      </w:r>
      <w:permEnd w:id="249777921"/>
      <w:r w:rsidRPr="009B2AAD">
        <w:rPr>
          <w:rFonts w:ascii="ENRESA Aroma Light" w:hAnsi="ENRESA Aroma Light" w:cs="Arial"/>
          <w:szCs w:val="22"/>
          <w:lang w:val="es-ES"/>
        </w:rPr>
        <w:t>con domicilio en</w:t>
      </w:r>
      <w:permStart w:id="1465923502" w:edGrp="everyone"/>
      <w:r w:rsidRPr="009B2AAD">
        <w:rPr>
          <w:rFonts w:ascii="ENRESA Aroma Light" w:hAnsi="ENRESA Aroma Light" w:cs="Arial"/>
          <w:szCs w:val="22"/>
          <w:lang w:val="es-ES"/>
        </w:rPr>
        <w:t xml:space="preserve">.……………, </w:t>
      </w:r>
      <w:permEnd w:id="1465923502"/>
      <w:r w:rsidRPr="009B2AA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1209691822" w:edGrp="everyone"/>
      <w:r w:rsidRPr="009B2AAD">
        <w:rPr>
          <w:rFonts w:ascii="ENRESA Aroma Light" w:hAnsi="ENRESA Aroma Light" w:cs="Arial"/>
          <w:szCs w:val="22"/>
          <w:lang w:val="es-ES"/>
        </w:rPr>
        <w:t>suministro/servicio</w:t>
      </w:r>
      <w:permEnd w:id="1209691822"/>
      <w:r w:rsidRPr="009B2AAD">
        <w:rPr>
          <w:rFonts w:ascii="ENRESA Aroma Light" w:hAnsi="ENRESA Aroma Light" w:cs="Arial"/>
          <w:szCs w:val="22"/>
          <w:lang w:val="es-ES"/>
        </w:rPr>
        <w:t xml:space="preserve"> de </w:t>
      </w:r>
      <w:permStart w:id="977223054" w:edGrp="everyone"/>
      <w:r w:rsidRPr="009B2AA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977223054"/>
      <w:r w:rsidRPr="009B2AAD">
        <w:rPr>
          <w:rFonts w:ascii="ENRESA Aroma Light" w:hAnsi="ENRESA Aroma Light" w:cs="Arial"/>
          <w:szCs w:val="22"/>
          <w:lang w:val="es-ES"/>
        </w:rPr>
        <w:t>expediente nº</w:t>
      </w:r>
      <w:permStart w:id="20460863" w:edGrp="everyone"/>
      <w:r w:rsidRPr="009B2AA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20460863"/>
      <w:r w:rsidRPr="009B2AA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89199026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9B2AA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>……</w:t>
      </w:r>
      <w:permEnd w:id="89199026"/>
      <w:r w:rsidRPr="009B2AAD">
        <w:rPr>
          <w:rFonts w:ascii="ENRESA Aroma Light" w:hAnsi="ENRESA Aroma Light" w:cs="Arial"/>
          <w:szCs w:val="22"/>
          <w:lang w:val="es-ES"/>
        </w:rPr>
        <w:t>, con N.I.F</w:t>
      </w:r>
      <w:permStart w:id="1591900423" w:edGrp="everyone"/>
      <w:proofErr w:type="gramStart"/>
      <w:r w:rsidRPr="009B2AA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9B2AAD">
        <w:rPr>
          <w:rFonts w:ascii="ENRESA Aroma Light" w:hAnsi="ENRESA Aroma Light" w:cs="Arial"/>
          <w:szCs w:val="22"/>
          <w:lang w:val="es-ES"/>
        </w:rPr>
        <w:t xml:space="preserve">., </w:t>
      </w:r>
      <w:permEnd w:id="1591900423"/>
      <w:r w:rsidRPr="009B2AAD">
        <w:rPr>
          <w:rFonts w:ascii="ENRESA Aroma Light" w:hAnsi="ENRESA Aroma Light" w:cs="Arial"/>
          <w:szCs w:val="22"/>
          <w:lang w:val="es-ES"/>
        </w:rPr>
        <w:t>según poder</w:t>
      </w:r>
      <w:permStart w:id="1227891949" w:edGrp="everyone"/>
      <w:r w:rsidRPr="009B2AA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227891949"/>
      <w:r w:rsidRPr="009B2AAD">
        <w:rPr>
          <w:rFonts w:ascii="ENRESA Aroma Light" w:hAnsi="ENRESA Aroma Light" w:cs="Arial"/>
          <w:szCs w:val="22"/>
          <w:lang w:val="es-ES"/>
        </w:rPr>
        <w:t xml:space="preserve"> </w:t>
      </w:r>
      <w:r w:rsidRPr="00055C3E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requisitos exigidos y con las condiciones técnicas indicadas en la oferta presentada, por </w:t>
      </w:r>
      <w:r w:rsidR="00055C3E" w:rsidRPr="00055C3E">
        <w:rPr>
          <w:rFonts w:ascii="ENRESA Aroma Light" w:hAnsi="ENRESA Aroma Light" w:cs="Arial"/>
          <w:szCs w:val="22"/>
          <w:lang w:val="es-ES"/>
        </w:rPr>
        <w:t>el</w:t>
      </w:r>
      <w:r w:rsidRPr="00055C3E">
        <w:rPr>
          <w:rFonts w:ascii="ENRESA Aroma Light" w:hAnsi="ENRESA Aroma Light" w:cs="Arial"/>
          <w:szCs w:val="22"/>
          <w:lang w:val="es-ES"/>
        </w:rPr>
        <w:t xml:space="preserve"> siguiente importe:</w:t>
      </w:r>
    </w:p>
    <w:tbl>
      <w:tblPr>
        <w:tblStyle w:val="Tablaconcuadrcula2"/>
        <w:tblW w:w="9639" w:type="dxa"/>
        <w:jc w:val="center"/>
        <w:tblLook w:val="04A0" w:firstRow="1" w:lastRow="0" w:firstColumn="1" w:lastColumn="0" w:noHBand="0" w:noVBand="1"/>
      </w:tblPr>
      <w:tblGrid>
        <w:gridCol w:w="5670"/>
        <w:gridCol w:w="1985"/>
        <w:gridCol w:w="1984"/>
      </w:tblGrid>
      <w:tr w:rsidR="00EA0C4A" w:rsidRPr="00203D78" w14:paraId="3210BF7F" w14:textId="77777777" w:rsidTr="0057413B">
        <w:trPr>
          <w:trHeight w:val="70"/>
          <w:jc w:val="center"/>
        </w:trPr>
        <w:tc>
          <w:tcPr>
            <w:tcW w:w="5670" w:type="dxa"/>
            <w:shd w:val="clear" w:color="auto" w:fill="B3E5A1" w:themeFill="accent6" w:themeFillTint="66"/>
            <w:vAlign w:val="center"/>
          </w:tcPr>
          <w:p w14:paraId="1F34B621" w14:textId="77777777" w:rsidR="00EA0C4A" w:rsidRPr="00203D78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203D78">
              <w:rPr>
                <w:rFonts w:ascii="ENRESA Aroma Light" w:hAnsi="ENRESA Aroma Light" w:cs="Arial"/>
                <w:b/>
                <w:sz w:val="20"/>
                <w:lang w:val="es-ES"/>
              </w:rPr>
              <w:t>Concepto</w:t>
            </w:r>
          </w:p>
        </w:tc>
        <w:tc>
          <w:tcPr>
            <w:tcW w:w="1985" w:type="dxa"/>
            <w:shd w:val="clear" w:color="auto" w:fill="B3E5A1" w:themeFill="accent6" w:themeFillTint="66"/>
            <w:vAlign w:val="center"/>
          </w:tcPr>
          <w:p w14:paraId="443BCB8E" w14:textId="77777777" w:rsidR="00EA0C4A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203D78">
              <w:rPr>
                <w:rFonts w:ascii="ENRESA Aroma Light" w:hAnsi="ENRESA Aroma Light" w:cs="Arial"/>
                <w:b/>
                <w:sz w:val="20"/>
                <w:lang w:val="es-ES"/>
              </w:rPr>
              <w:t>Precio máximo</w:t>
            </w:r>
            <w:r>
              <w:rPr>
                <w:rFonts w:ascii="ENRESA Aroma Light" w:hAnsi="ENRESA Aroma Light" w:cs="Arial"/>
                <w:b/>
                <w:sz w:val="20"/>
                <w:lang w:val="es-ES"/>
              </w:rPr>
              <w:t xml:space="preserve"> </w:t>
            </w:r>
          </w:p>
          <w:p w14:paraId="44FCEFEF" w14:textId="77777777" w:rsidR="00EA0C4A" w:rsidRPr="00203D78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203D78">
              <w:rPr>
                <w:rFonts w:ascii="ENRESA Aroma Light" w:hAnsi="ENRESA Aroma Light" w:cs="Arial"/>
                <w:b/>
                <w:sz w:val="20"/>
                <w:lang w:val="es-ES"/>
              </w:rPr>
              <w:t>SIN IVA (€)</w:t>
            </w:r>
          </w:p>
        </w:tc>
        <w:tc>
          <w:tcPr>
            <w:tcW w:w="1984" w:type="dxa"/>
            <w:shd w:val="clear" w:color="auto" w:fill="B3E5A1" w:themeFill="accent6" w:themeFillTint="66"/>
            <w:vAlign w:val="center"/>
          </w:tcPr>
          <w:p w14:paraId="368D8C80" w14:textId="77777777" w:rsidR="00EA0C4A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</w:p>
          <w:p w14:paraId="6F53DAD2" w14:textId="77777777" w:rsidR="00EA0C4A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203D78">
              <w:rPr>
                <w:rFonts w:ascii="ENRESA Aroma Light" w:hAnsi="ENRESA Aroma Light" w:cs="Arial"/>
                <w:b/>
                <w:sz w:val="20"/>
                <w:lang w:val="es-ES"/>
              </w:rPr>
              <w:t xml:space="preserve">Precio ofertado </w:t>
            </w:r>
          </w:p>
          <w:p w14:paraId="7EFE9FB3" w14:textId="77777777" w:rsidR="00EA0C4A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  <w:r w:rsidRPr="00203D78">
              <w:rPr>
                <w:rFonts w:ascii="ENRESA Aroma Light" w:hAnsi="ENRESA Aroma Light" w:cs="Arial"/>
                <w:b/>
                <w:sz w:val="20"/>
                <w:lang w:val="es-ES"/>
              </w:rPr>
              <w:t>SIN IVA (€)</w:t>
            </w:r>
            <w:r>
              <w:rPr>
                <w:rFonts w:ascii="ENRESA Aroma Light" w:hAnsi="ENRESA Aroma Light" w:cs="Arial"/>
                <w:b/>
                <w:sz w:val="20"/>
                <w:lang w:val="es-ES"/>
              </w:rPr>
              <w:t xml:space="preserve"> </w:t>
            </w:r>
          </w:p>
          <w:p w14:paraId="09418826" w14:textId="77777777" w:rsidR="00EA0C4A" w:rsidRPr="00203D78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/>
                <w:sz w:val="20"/>
                <w:lang w:val="es-ES"/>
              </w:rPr>
            </w:pPr>
          </w:p>
        </w:tc>
      </w:tr>
      <w:tr w:rsidR="00EA0C4A" w:rsidRPr="00203D78" w14:paraId="0C091296" w14:textId="77777777" w:rsidTr="0057413B">
        <w:trPr>
          <w:trHeight w:val="758"/>
          <w:jc w:val="center"/>
        </w:trPr>
        <w:tc>
          <w:tcPr>
            <w:tcW w:w="5670" w:type="dxa"/>
            <w:vAlign w:val="center"/>
          </w:tcPr>
          <w:p w14:paraId="478F2CA0" w14:textId="77777777" w:rsidR="00EA0C4A" w:rsidRPr="00A807CC" w:rsidRDefault="00EA0C4A" w:rsidP="0057413B">
            <w:pPr>
              <w:spacing w:after="0"/>
              <w:jc w:val="left"/>
              <w:rPr>
                <w:rFonts w:ascii="ENRESA Aroma Light" w:hAnsi="ENRESA Aroma Light" w:cs="Arial"/>
                <w:bCs/>
                <w:sz w:val="20"/>
                <w:lang w:val="es-ES"/>
              </w:rPr>
            </w:pPr>
            <w:r w:rsidRPr="00A807CC">
              <w:rPr>
                <w:rFonts w:ascii="ENRESA Aroma Light" w:hAnsi="ENRESA Aroma Light" w:cs="Arial"/>
                <w:bCs/>
                <w:sz w:val="20"/>
                <w:lang w:val="es-ES"/>
              </w:rPr>
              <w:t>Suministro de 4 furgonetas híbridas enchufables</w:t>
            </w:r>
          </w:p>
        </w:tc>
        <w:tc>
          <w:tcPr>
            <w:tcW w:w="1985" w:type="dxa"/>
            <w:vAlign w:val="center"/>
          </w:tcPr>
          <w:p w14:paraId="5AAFC686" w14:textId="77777777" w:rsidR="00EA0C4A" w:rsidRPr="00A807CC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Cs/>
                <w:sz w:val="20"/>
                <w:lang w:val="es-ES"/>
              </w:rPr>
            </w:pPr>
            <w:r w:rsidRPr="00A807CC">
              <w:rPr>
                <w:rFonts w:ascii="ENRESA Aroma Light" w:hAnsi="ENRESA Aroma Light"/>
                <w:sz w:val="20"/>
                <w:szCs w:val="20"/>
              </w:rPr>
              <w:t xml:space="preserve">169.320,00 </w:t>
            </w:r>
            <w:r w:rsidRPr="00A807CC">
              <w:rPr>
                <w:rFonts w:ascii="ENRESA Aroma Light" w:hAnsi="ENRESA Aroma Light" w:cs="Arial"/>
                <w:sz w:val="20"/>
                <w:lang w:val="es-ES"/>
              </w:rPr>
              <w:t>€</w:t>
            </w:r>
          </w:p>
        </w:tc>
        <w:tc>
          <w:tcPr>
            <w:tcW w:w="1984" w:type="dxa"/>
            <w:vAlign w:val="center"/>
          </w:tcPr>
          <w:p w14:paraId="245FD8B3" w14:textId="77777777" w:rsidR="00EA0C4A" w:rsidRPr="00830878" w:rsidRDefault="00EA0C4A" w:rsidP="0057413B">
            <w:pPr>
              <w:spacing w:after="0"/>
              <w:jc w:val="center"/>
              <w:rPr>
                <w:rFonts w:ascii="ENRESA Aroma Light" w:hAnsi="ENRESA Aroma Light" w:cs="Arial"/>
                <w:bCs/>
                <w:sz w:val="20"/>
                <w:highlight w:val="yellow"/>
                <w:lang w:val="es-ES"/>
              </w:rPr>
            </w:pPr>
            <w:permStart w:id="1383299121" w:edGrp="everyone"/>
            <w:permEnd w:id="1383299121"/>
          </w:p>
        </w:tc>
      </w:tr>
    </w:tbl>
    <w:p w14:paraId="392887C9" w14:textId="77777777" w:rsidR="00283AF6" w:rsidRPr="00830878" w:rsidRDefault="00283AF6" w:rsidP="00283AF6">
      <w:pPr>
        <w:spacing w:before="120" w:line="280" w:lineRule="exact"/>
        <w:rPr>
          <w:rFonts w:ascii="ENRESA Aroma Light" w:hAnsi="ENRESA Aroma Light" w:cs="Tahoma"/>
          <w:sz w:val="18"/>
          <w:szCs w:val="18"/>
          <w:lang w:val="es-ES"/>
        </w:rPr>
      </w:pPr>
      <w:r w:rsidRPr="00830878">
        <w:rPr>
          <w:rFonts w:ascii="ENRESA Aroma Light" w:hAnsi="ENRESA Aroma Light" w:cs="Tahoma"/>
          <w:sz w:val="18"/>
          <w:szCs w:val="18"/>
          <w:lang w:val="es-ES"/>
        </w:rPr>
        <w:t xml:space="preserve">(*) Deberán ofertar un precio sin IVA y con un </w:t>
      </w:r>
      <w:r w:rsidRPr="00830878">
        <w:rPr>
          <w:rFonts w:ascii="ENRESA Aroma Light" w:hAnsi="ENRESA Aroma Light" w:cs="Tahoma"/>
          <w:b/>
          <w:bCs/>
          <w:sz w:val="18"/>
          <w:szCs w:val="18"/>
          <w:u w:val="single"/>
          <w:lang w:val="es-ES"/>
        </w:rPr>
        <w:t>máximo de dos decimales</w:t>
      </w:r>
      <w:r w:rsidRPr="00830878">
        <w:rPr>
          <w:rFonts w:ascii="ENRESA Aroma Light" w:hAnsi="ENRESA Aroma Light" w:cs="Tahoma"/>
          <w:sz w:val="18"/>
          <w:szCs w:val="18"/>
          <w:lang w:val="es-ES"/>
        </w:rPr>
        <w:t>. No se podrá superar el precio máximo fijado.</w:t>
      </w:r>
    </w:p>
    <w:p w14:paraId="62EE0AFA" w14:textId="77777777" w:rsidR="00283AF6" w:rsidRPr="00ED6F49" w:rsidRDefault="00283AF6" w:rsidP="00283AF6">
      <w:pPr>
        <w:spacing w:before="120" w:line="280" w:lineRule="exact"/>
        <w:rPr>
          <w:rFonts w:ascii="ENRESA Aroma Light" w:hAnsi="ENRESA Aroma Light" w:cs="Arial"/>
          <w:b/>
          <w:bCs/>
          <w:szCs w:val="22"/>
          <w:u w:val="single"/>
          <w:lang w:val="es-ES"/>
        </w:rPr>
      </w:pPr>
      <w:r w:rsidRPr="00F02E15">
        <w:rPr>
          <w:rFonts w:ascii="ENRESA Aroma Light" w:hAnsi="ENRESA Aroma Light" w:cs="Arial"/>
          <w:b/>
          <w:bCs/>
          <w:szCs w:val="22"/>
          <w:u w:val="single"/>
          <w:lang w:val="es-ES"/>
        </w:rPr>
        <w:t>Descripción de la marca y modelo</w:t>
      </w:r>
      <w:r>
        <w:rPr>
          <w:rFonts w:ascii="ENRESA Aroma Light" w:hAnsi="ENRESA Aroma Light" w:cs="Arial"/>
          <w:b/>
          <w:bCs/>
          <w:szCs w:val="22"/>
          <w:u w:val="single"/>
          <w:lang w:val="es-ES"/>
        </w:rPr>
        <w:t>: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7"/>
        <w:gridCol w:w="5698"/>
      </w:tblGrid>
      <w:tr w:rsidR="00283AF6" w:rsidRPr="00F02E15" w14:paraId="6F7CF228" w14:textId="77777777" w:rsidTr="0057413B">
        <w:trPr>
          <w:trHeight w:val="441"/>
        </w:trPr>
        <w:tc>
          <w:tcPr>
            <w:tcW w:w="1957" w:type="dxa"/>
            <w:vMerge w:val="restart"/>
            <w:shd w:val="clear" w:color="auto" w:fill="B3E5A1" w:themeFill="accent6" w:themeFillTint="66"/>
            <w:vAlign w:val="center"/>
          </w:tcPr>
          <w:p w14:paraId="6127F44E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1:</w:t>
            </w:r>
          </w:p>
        </w:tc>
        <w:tc>
          <w:tcPr>
            <w:tcW w:w="5698" w:type="dxa"/>
          </w:tcPr>
          <w:p w14:paraId="54D44C38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 </w:t>
            </w:r>
            <w:permStart w:id="1438470277" w:edGrp="everyone"/>
            <w:permEnd w:id="1438470277"/>
          </w:p>
        </w:tc>
      </w:tr>
      <w:tr w:rsidR="00283AF6" w:rsidRPr="00F02E15" w14:paraId="36393725" w14:textId="77777777" w:rsidTr="0057413B">
        <w:trPr>
          <w:trHeight w:val="349"/>
        </w:trPr>
        <w:tc>
          <w:tcPr>
            <w:tcW w:w="1957" w:type="dxa"/>
            <w:vMerge/>
            <w:shd w:val="clear" w:color="auto" w:fill="B3E5A1" w:themeFill="accent6" w:themeFillTint="66"/>
            <w:vAlign w:val="center"/>
          </w:tcPr>
          <w:p w14:paraId="2762E55D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5698" w:type="dxa"/>
          </w:tcPr>
          <w:p w14:paraId="1805EBF1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411284351" w:edGrp="everyone"/>
            <w:permEnd w:id="1411284351"/>
          </w:p>
        </w:tc>
      </w:tr>
      <w:tr w:rsidR="00283AF6" w:rsidRPr="00F02E15" w14:paraId="35E76700" w14:textId="77777777" w:rsidTr="0057413B">
        <w:trPr>
          <w:trHeight w:val="243"/>
        </w:trPr>
        <w:tc>
          <w:tcPr>
            <w:tcW w:w="1957" w:type="dxa"/>
            <w:vMerge w:val="restart"/>
            <w:shd w:val="clear" w:color="auto" w:fill="B3E5A1" w:themeFill="accent6" w:themeFillTint="66"/>
            <w:vAlign w:val="center"/>
          </w:tcPr>
          <w:p w14:paraId="4C0561EE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2</w:t>
            </w:r>
          </w:p>
        </w:tc>
        <w:tc>
          <w:tcPr>
            <w:tcW w:w="5698" w:type="dxa"/>
          </w:tcPr>
          <w:p w14:paraId="058AB8FD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704069563" w:edGrp="everyone"/>
            <w:permEnd w:id="704069563"/>
          </w:p>
        </w:tc>
      </w:tr>
      <w:tr w:rsidR="00283AF6" w:rsidRPr="00F02E15" w14:paraId="22C4B79B" w14:textId="77777777" w:rsidTr="0057413B">
        <w:trPr>
          <w:trHeight w:val="421"/>
        </w:trPr>
        <w:tc>
          <w:tcPr>
            <w:tcW w:w="1957" w:type="dxa"/>
            <w:vMerge/>
            <w:shd w:val="clear" w:color="auto" w:fill="B3E5A1" w:themeFill="accent6" w:themeFillTint="66"/>
            <w:vAlign w:val="center"/>
          </w:tcPr>
          <w:p w14:paraId="09674179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5698" w:type="dxa"/>
          </w:tcPr>
          <w:p w14:paraId="59476399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807414273" w:edGrp="everyone"/>
            <w:permEnd w:id="807414273"/>
          </w:p>
        </w:tc>
      </w:tr>
      <w:tr w:rsidR="00283AF6" w:rsidRPr="00F02E15" w14:paraId="0FACD169" w14:textId="77777777" w:rsidTr="0057413B">
        <w:trPr>
          <w:trHeight w:val="260"/>
        </w:trPr>
        <w:tc>
          <w:tcPr>
            <w:tcW w:w="1957" w:type="dxa"/>
            <w:vMerge w:val="restart"/>
            <w:shd w:val="clear" w:color="auto" w:fill="B3E5A1" w:themeFill="accent6" w:themeFillTint="66"/>
            <w:vAlign w:val="center"/>
          </w:tcPr>
          <w:p w14:paraId="6FC472AC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u w:val="single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3:</w:t>
            </w:r>
          </w:p>
        </w:tc>
        <w:tc>
          <w:tcPr>
            <w:tcW w:w="5698" w:type="dxa"/>
          </w:tcPr>
          <w:p w14:paraId="5E70279E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456110729" w:edGrp="everyone"/>
            <w:permEnd w:id="1456110729"/>
          </w:p>
        </w:tc>
      </w:tr>
      <w:tr w:rsidR="00283AF6" w:rsidRPr="00F02E15" w14:paraId="3015B338" w14:textId="77777777" w:rsidTr="0057413B">
        <w:trPr>
          <w:trHeight w:val="260"/>
        </w:trPr>
        <w:tc>
          <w:tcPr>
            <w:tcW w:w="1957" w:type="dxa"/>
            <w:vMerge/>
            <w:shd w:val="clear" w:color="auto" w:fill="B3E5A1" w:themeFill="accent6" w:themeFillTint="66"/>
            <w:vAlign w:val="center"/>
          </w:tcPr>
          <w:p w14:paraId="73EA6A08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5698" w:type="dxa"/>
          </w:tcPr>
          <w:p w14:paraId="02F29A4A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583503037" w:edGrp="everyone"/>
            <w:permEnd w:id="1583503037"/>
          </w:p>
        </w:tc>
      </w:tr>
      <w:tr w:rsidR="00283AF6" w:rsidRPr="00F02E15" w14:paraId="42AA08F5" w14:textId="77777777" w:rsidTr="0057413B">
        <w:trPr>
          <w:trHeight w:val="260"/>
        </w:trPr>
        <w:tc>
          <w:tcPr>
            <w:tcW w:w="1957" w:type="dxa"/>
            <w:vMerge w:val="restart"/>
            <w:shd w:val="clear" w:color="auto" w:fill="B3E5A1" w:themeFill="accent6" w:themeFillTint="66"/>
            <w:vAlign w:val="center"/>
          </w:tcPr>
          <w:p w14:paraId="4B8936E0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u w:val="single"/>
                <w:lang w:val="es-ES"/>
              </w:rPr>
              <w:t>Vehículo 4</w:t>
            </w: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:</w:t>
            </w:r>
          </w:p>
        </w:tc>
        <w:tc>
          <w:tcPr>
            <w:tcW w:w="5698" w:type="dxa"/>
          </w:tcPr>
          <w:p w14:paraId="6A0AFD73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Marca: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685843435" w:edGrp="everyone"/>
            <w:permEnd w:id="685843435"/>
          </w:p>
        </w:tc>
      </w:tr>
      <w:tr w:rsidR="00283AF6" w:rsidRPr="00F02E15" w14:paraId="7DC7E0AA" w14:textId="77777777" w:rsidTr="0057413B">
        <w:trPr>
          <w:trHeight w:val="260"/>
        </w:trPr>
        <w:tc>
          <w:tcPr>
            <w:tcW w:w="1957" w:type="dxa"/>
            <w:vMerge/>
            <w:shd w:val="clear" w:color="auto" w:fill="B3E5A1" w:themeFill="accent6" w:themeFillTint="66"/>
            <w:vAlign w:val="center"/>
          </w:tcPr>
          <w:p w14:paraId="1026733A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</w:p>
        </w:tc>
        <w:tc>
          <w:tcPr>
            <w:tcW w:w="5698" w:type="dxa"/>
          </w:tcPr>
          <w:p w14:paraId="2E1F31D7" w14:textId="77777777" w:rsidR="00283AF6" w:rsidRPr="00F02E15" w:rsidRDefault="00283AF6" w:rsidP="0057413B">
            <w:pPr>
              <w:spacing w:before="120" w:after="0" w:line="280" w:lineRule="exact"/>
              <w:rPr>
                <w:rFonts w:ascii="ENRESA Aroma Light" w:hAnsi="ENRESA Aroma Light" w:cs="Arial"/>
                <w:szCs w:val="22"/>
                <w:lang w:val="es-ES"/>
              </w:rPr>
            </w:pPr>
            <w:r w:rsidRPr="00F02E15">
              <w:rPr>
                <w:rFonts w:ascii="ENRESA Aroma Light" w:hAnsi="ENRESA Aroma Light" w:cs="Arial"/>
                <w:szCs w:val="22"/>
                <w:lang w:val="es-ES"/>
              </w:rPr>
              <w:t>Modelo:</w:t>
            </w:r>
            <w:r>
              <w:rPr>
                <w:rFonts w:ascii="ENRESA Aroma Light" w:hAnsi="ENRESA Aroma Light" w:cs="Arial"/>
                <w:szCs w:val="22"/>
                <w:lang w:val="es-ES"/>
              </w:rPr>
              <w:t xml:space="preserve"> </w:t>
            </w:r>
            <w:permStart w:id="1590717796" w:edGrp="everyone"/>
            <w:permEnd w:id="1590717796"/>
          </w:p>
        </w:tc>
      </w:tr>
    </w:tbl>
    <w:p w14:paraId="203CC672" w14:textId="77777777" w:rsidR="00283AF6" w:rsidRPr="00FB7E01" w:rsidRDefault="00283AF6" w:rsidP="00283AF6">
      <w:pPr>
        <w:spacing w:before="120" w:line="280" w:lineRule="exact"/>
        <w:rPr>
          <w:rFonts w:ascii="ENRESA Aroma Light" w:hAnsi="ENRESA Aroma Light"/>
          <w:i/>
          <w:iCs/>
          <w:sz w:val="20"/>
        </w:rPr>
      </w:pPr>
      <w:r w:rsidRPr="00FB7E01">
        <w:rPr>
          <w:rFonts w:ascii="ENRESA Aroma Light" w:hAnsi="ENRESA Aroma Light"/>
          <w:b/>
          <w:bCs/>
          <w:i/>
          <w:iCs/>
          <w:sz w:val="20"/>
        </w:rPr>
        <w:t xml:space="preserve">NOTA 1: </w:t>
      </w:r>
      <w:r w:rsidRPr="00FB7E01">
        <w:rPr>
          <w:rFonts w:ascii="ENRESA Aroma Light" w:hAnsi="ENRESA Aroma Light"/>
          <w:i/>
          <w:iCs/>
          <w:sz w:val="20"/>
        </w:rPr>
        <w:t xml:space="preserve">En el precio ofertado se incluye todo el equipamiento requerido en el PPT para cada vehículo, sea de serie o no, conforme a la </w:t>
      </w:r>
      <w:r w:rsidRPr="00FB7E01">
        <w:rPr>
          <w:rFonts w:ascii="ENRESA Aroma Light" w:hAnsi="ENRESA Aroma Light"/>
          <w:b/>
          <w:bCs/>
          <w:i/>
          <w:iCs/>
          <w:sz w:val="20"/>
        </w:rPr>
        <w:t>declaración responsable</w:t>
      </w:r>
      <w:r w:rsidRPr="00FB7E01">
        <w:rPr>
          <w:rFonts w:ascii="ENRESA Aroma Light" w:hAnsi="ENRESA Aroma Light"/>
          <w:i/>
          <w:iCs/>
          <w:sz w:val="20"/>
        </w:rPr>
        <w:t xml:space="preserve"> que debe presentar el licitador, así como los costes que graven el suministro (IVA excluido).</w:t>
      </w:r>
    </w:p>
    <w:p w14:paraId="2CA7289E" w14:textId="3299F7DE" w:rsidR="00A7593F" w:rsidRDefault="00A7593F" w:rsidP="00A7593F">
      <w:pPr>
        <w:spacing w:before="120"/>
        <w:rPr>
          <w:rFonts w:ascii="ENRESA Aroma Light" w:hAnsi="ENRESA Aroma Light"/>
          <w:i/>
          <w:iCs/>
          <w:sz w:val="20"/>
        </w:rPr>
      </w:pPr>
      <w:r w:rsidRPr="00E50C67">
        <w:rPr>
          <w:rFonts w:ascii="ENRESA Aroma Light" w:hAnsi="ENRESA Aroma Light"/>
          <w:b/>
          <w:bCs/>
          <w:i/>
          <w:iCs/>
          <w:sz w:val="20"/>
        </w:rPr>
        <w:t>NOTA</w:t>
      </w:r>
      <w:r w:rsidR="000D0E72">
        <w:rPr>
          <w:rFonts w:ascii="ENRESA Aroma Light" w:hAnsi="ENRESA Aroma Light"/>
          <w:b/>
          <w:bCs/>
          <w:i/>
          <w:iCs/>
          <w:sz w:val="20"/>
        </w:rPr>
        <w:t xml:space="preserve"> 2</w:t>
      </w:r>
      <w:r w:rsidRPr="00E50C67">
        <w:rPr>
          <w:rFonts w:ascii="ENRESA Aroma Light" w:hAnsi="ENRESA Aroma Light"/>
          <w:b/>
          <w:bCs/>
          <w:i/>
          <w:iCs/>
          <w:sz w:val="20"/>
        </w:rPr>
        <w:t>:</w:t>
      </w:r>
      <w:r w:rsidRPr="00E50C67">
        <w:rPr>
          <w:rFonts w:ascii="ENRESA Aroma Light" w:hAnsi="ENRESA Aroma Light"/>
          <w:i/>
          <w:iCs/>
          <w:sz w:val="20"/>
        </w:rPr>
        <w:t xml:space="preserve"> En caso de subcontratación de tareas no críticas, INDICAR: el importe y alcance de la/s partida/s subcontratada/</w:t>
      </w:r>
      <w:proofErr w:type="gramStart"/>
      <w:r w:rsidRPr="00E50C67">
        <w:rPr>
          <w:rFonts w:ascii="ENRESA Aroma Light" w:hAnsi="ENRESA Aroma Light"/>
          <w:i/>
          <w:iCs/>
          <w:sz w:val="20"/>
        </w:rPr>
        <w:t>s</w:t>
      </w:r>
      <w:proofErr w:type="gramEnd"/>
      <w:r w:rsidRPr="00E50C67">
        <w:rPr>
          <w:rFonts w:ascii="ENRESA Aroma Light" w:hAnsi="ENRESA Aroma Light"/>
          <w:i/>
          <w:iCs/>
          <w:sz w:val="20"/>
        </w:rPr>
        <w:t xml:space="preserve"> así como la/s denominación/es social/es o perfiles empresariales de la/s empresa/s subcontratista/s</w:t>
      </w:r>
      <w:r w:rsidR="00B57C85">
        <w:rPr>
          <w:rFonts w:ascii="ENRESA Aroma Light" w:hAnsi="ENRESA Aroma Light"/>
          <w:i/>
          <w:iCs/>
          <w:sz w:val="20"/>
        </w:rPr>
        <w:t>:</w:t>
      </w:r>
    </w:p>
    <w:tbl>
      <w:tblPr>
        <w:tblW w:w="95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694"/>
        <w:gridCol w:w="1417"/>
        <w:gridCol w:w="1339"/>
      </w:tblGrid>
      <w:tr w:rsidR="00A7593F" w:rsidRPr="00E50C67" w14:paraId="4F8487AC" w14:textId="77777777" w:rsidTr="00AE6A6D">
        <w:trPr>
          <w:trHeight w:val="352"/>
          <w:jc w:val="center"/>
        </w:trPr>
        <w:tc>
          <w:tcPr>
            <w:tcW w:w="6771" w:type="dxa"/>
            <w:gridSpan w:val="2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CDEFFF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lastRenderedPageBreak/>
              <w:t>¿Tiene previsto subcontratar tareas no críticas?</w:t>
            </w:r>
          </w:p>
        </w:tc>
        <w:tc>
          <w:tcPr>
            <w:tcW w:w="141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7CD5C4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SÍ*</w:t>
            </w:r>
          </w:p>
        </w:tc>
        <w:tc>
          <w:tcPr>
            <w:tcW w:w="1339" w:type="dxa"/>
            <w:shd w:val="clear" w:color="auto" w:fill="E2EFD9"/>
            <w:vAlign w:val="center"/>
          </w:tcPr>
          <w:p w14:paraId="062188AA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NO</w:t>
            </w:r>
          </w:p>
        </w:tc>
      </w:tr>
      <w:tr w:rsidR="00A7593F" w:rsidRPr="00E50C67" w14:paraId="196502E6" w14:textId="77777777" w:rsidTr="00F23010">
        <w:trPr>
          <w:trHeight w:val="379"/>
          <w:jc w:val="center"/>
        </w:trPr>
        <w:tc>
          <w:tcPr>
            <w:tcW w:w="6771" w:type="dxa"/>
            <w:gridSpan w:val="2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55A7E1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permStart w:id="1544363051" w:edGrp="everyone" w:colFirst="1" w:colLast="1"/>
            <w:permStart w:id="1924998499" w:edGrp="everyone" w:colFirst="2" w:colLast="2"/>
          </w:p>
        </w:tc>
        <w:tc>
          <w:tcPr>
            <w:tcW w:w="141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1626C6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  <w:tc>
          <w:tcPr>
            <w:tcW w:w="1339" w:type="dxa"/>
            <w:vAlign w:val="center"/>
          </w:tcPr>
          <w:p w14:paraId="73DA5112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</w:p>
        </w:tc>
      </w:tr>
      <w:permEnd w:id="1544363051"/>
      <w:permEnd w:id="1924998499"/>
      <w:tr w:rsidR="00A7593F" w:rsidRPr="00E50C67" w14:paraId="7B8C3EE3" w14:textId="77777777" w:rsidTr="00AE6A6D">
        <w:trPr>
          <w:trHeight w:val="348"/>
          <w:jc w:val="center"/>
        </w:trPr>
        <w:tc>
          <w:tcPr>
            <w:tcW w:w="9527" w:type="dxa"/>
            <w:gridSpan w:val="4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2CDFA2" w14:textId="77777777" w:rsidR="00A7593F" w:rsidRPr="00A7593F" w:rsidRDefault="00A7593F" w:rsidP="00AE6A6D">
            <w:pPr>
              <w:spacing w:line="360" w:lineRule="auto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*En caso afirmativo, indicar el importe y alcance de la/s partida/s subcontratada/s, así como la/s denominación/es social/es o perfil/es empresarial/es de la/s empresa/s subcontratista/s:</w:t>
            </w:r>
          </w:p>
        </w:tc>
      </w:tr>
      <w:tr w:rsidR="00A7593F" w:rsidRPr="00E50C67" w14:paraId="1B11760A" w14:textId="77777777" w:rsidTr="00AE6A6D">
        <w:trPr>
          <w:trHeight w:val="348"/>
          <w:jc w:val="center"/>
        </w:trPr>
        <w:tc>
          <w:tcPr>
            <w:tcW w:w="4077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558007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Actuación/Actividad a subcontratar</w:t>
            </w:r>
          </w:p>
        </w:tc>
        <w:tc>
          <w:tcPr>
            <w:tcW w:w="2694" w:type="dxa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11D663B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Importe a subcontratar</w:t>
            </w:r>
          </w:p>
        </w:tc>
        <w:tc>
          <w:tcPr>
            <w:tcW w:w="2756" w:type="dxa"/>
            <w:gridSpan w:val="2"/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E7CF89" w14:textId="77777777" w:rsidR="00A7593F" w:rsidRPr="00A7593F" w:rsidRDefault="00A7593F" w:rsidP="00AE6A6D">
            <w:pPr>
              <w:spacing w:line="360" w:lineRule="auto"/>
              <w:jc w:val="center"/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</w:pPr>
            <w:r w:rsidRPr="00A7593F">
              <w:rPr>
                <w:rFonts w:ascii="ENRESA Aroma Light" w:hAnsi="ENRESA Aroma Light" w:cs="Calibri"/>
                <w:b/>
                <w:bCs/>
                <w:sz w:val="16"/>
                <w:szCs w:val="16"/>
              </w:rPr>
              <w:t>Empresa subcontratista</w:t>
            </w:r>
          </w:p>
        </w:tc>
      </w:tr>
      <w:tr w:rsidR="00A7593F" w:rsidRPr="00E50C67" w14:paraId="3DA22782" w14:textId="77777777" w:rsidTr="00F23010">
        <w:trPr>
          <w:trHeight w:val="477"/>
          <w:jc w:val="center"/>
        </w:trPr>
        <w:tc>
          <w:tcPr>
            <w:tcW w:w="407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EA2B1D" w14:textId="77777777" w:rsidR="00A7593F" w:rsidRPr="00A7593F" w:rsidRDefault="00A7593F" w:rsidP="0080067E">
            <w:pPr>
              <w:spacing w:before="120" w:line="280" w:lineRule="exact"/>
              <w:rPr>
                <w:rFonts w:ascii="ENRESA Aroma Light" w:hAnsi="ENRESA Aroma Light" w:cs="Calibri"/>
                <w:strike/>
                <w:sz w:val="16"/>
                <w:szCs w:val="16"/>
              </w:rPr>
            </w:pPr>
            <w:permStart w:id="2103060912" w:edGrp="everyone"/>
          </w:p>
        </w:tc>
        <w:tc>
          <w:tcPr>
            <w:tcW w:w="2694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84A3F8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  <w:tc>
          <w:tcPr>
            <w:tcW w:w="275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932FEC" w14:textId="77777777" w:rsidR="00A7593F" w:rsidRPr="00A7593F" w:rsidRDefault="00A7593F" w:rsidP="00F23010">
            <w:pPr>
              <w:spacing w:line="360" w:lineRule="auto"/>
              <w:jc w:val="center"/>
              <w:rPr>
                <w:rFonts w:ascii="ENRESA Aroma Light" w:hAnsi="ENRESA Aroma Light" w:cs="Calibri"/>
                <w:sz w:val="16"/>
                <w:szCs w:val="16"/>
              </w:rPr>
            </w:pPr>
          </w:p>
        </w:tc>
      </w:tr>
      <w:permEnd w:id="2103060912"/>
    </w:tbl>
    <w:p w14:paraId="46A15F45" w14:textId="77777777" w:rsidR="00844087" w:rsidRDefault="00844087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04AFF5A" w14:textId="77777777" w:rsidR="005B2FF7" w:rsidRDefault="005B2FF7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3FCD6B7D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17D51B" w14:textId="77777777" w:rsidR="00C01284" w:rsidRDefault="00C01284">
      <w:r>
        <w:separator/>
      </w:r>
    </w:p>
  </w:endnote>
  <w:endnote w:type="continuationSeparator" w:id="0">
    <w:p w14:paraId="33FAFE0B" w14:textId="77777777" w:rsidR="00C01284" w:rsidRDefault="00C01284">
      <w:r>
        <w:continuationSeparator/>
      </w:r>
    </w:p>
  </w:endnote>
  <w:endnote w:type="continuationNotice" w:id="1">
    <w:p w14:paraId="32C6383D" w14:textId="77777777" w:rsidR="00C01284" w:rsidRDefault="00C0128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64C6FBE-6A84-420A-B716-F38976106C5E}"/>
    <w:embedBold r:id="rId2" w:fontKey="{0E2D427B-A297-4746-A5B1-9337C7469467}"/>
    <w:embedItalic r:id="rId3" w:fontKey="{E43D738A-CE70-4F91-AF66-C1F5FF30A937}"/>
    <w:embedBoldItalic r:id="rId4" w:fontKey="{FE5825D7-36D6-4D11-95CE-8206BFB4491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0E361552-91F5-40F7-8EA5-99A96B863CCC}"/>
    <w:embedBold r:id="rId6" w:fontKey="{DFAAEBD8-B097-43C3-ACF2-719FAC17C4A6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84C4D4CE-C41D-4A20-97BA-715EEE9F4B8E}"/>
    <w:embedBold r:id="rId8" w:fontKey="{4878D305-B7EA-45FE-A4C1-F31C981CED3C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7C8A75D2-5407-4A1A-94D4-CABAABF17C16}"/>
    <w:embedBold r:id="rId10" w:fontKey="{E02DF976-95C5-441A-9DA4-C0B1DB8E2649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9253702D-8B1A-42F7-A073-B18023A5B53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1382A949-1492-47CB-8641-8624B926898F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610C6004-7FED-4574-80EB-9EBDEF58C0BF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C6A8E" w14:textId="77777777" w:rsidR="00C01284" w:rsidRDefault="00C01284">
      <w:r>
        <w:separator/>
      </w:r>
    </w:p>
  </w:footnote>
  <w:footnote w:type="continuationSeparator" w:id="0">
    <w:p w14:paraId="408C2446" w14:textId="77777777" w:rsidR="00C01284" w:rsidRDefault="00C01284">
      <w:r>
        <w:continuationSeparator/>
      </w:r>
    </w:p>
  </w:footnote>
  <w:footnote w:type="continuationNotice" w:id="1">
    <w:p w14:paraId="6C5F8D7C" w14:textId="77777777" w:rsidR="00C01284" w:rsidRDefault="00C0128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A3085D" w14:textId="77777777" w:rsidR="005B3E8D" w:rsidRDefault="005B3E8D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5B3E8D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una furgoneta industrial destinada al transporte de residuos radiactivos procedentes de instalaciones radiactivas y de cuatro furgonetas híbridas enchufables para el C.A. “El Cabril”</w:t>
          </w:r>
        </w:p>
        <w:p w14:paraId="20CC2581" w14:textId="14559131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5B3E8D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6275E8">
            <w:rPr>
              <w:rFonts w:ascii="ENRESA Aroma Light" w:hAnsi="ENRESA Aroma Light" w:cs="Arial"/>
              <w:b/>
              <w:bCs/>
              <w:szCs w:val="22"/>
              <w:lang w:val="pt-PT"/>
            </w:rPr>
            <w:t>2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3F79F3">
            <w:t xml:space="preserve"> </w:t>
          </w:r>
          <w:r w:rsidR="00E5474C" w:rsidRPr="00E5474C">
            <w:rPr>
              <w:rFonts w:ascii="ENRESA Aroma Light" w:hAnsi="ENRESA Aroma Light" w:cs="Arial"/>
              <w:b/>
              <w:bCs/>
              <w:szCs w:val="22"/>
              <w:lang w:val="pt-PT"/>
            </w:rPr>
            <w:t>Adquisición de cuatro (4) furgonetas pequeñas mixtas con motorización híbrida enchufable para el Servicio de Mantenimiento de El Cabril</w:t>
          </w:r>
        </w:p>
      </w:tc>
      <w:tc>
        <w:tcPr>
          <w:tcW w:w="2552" w:type="dxa"/>
          <w:vAlign w:val="center"/>
        </w:tcPr>
        <w:p w14:paraId="52C77EF5" w14:textId="79B23292" w:rsidR="00A2064F" w:rsidRPr="00360F17" w:rsidRDefault="00D677DE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D677DE">
            <w:rPr>
              <w:rFonts w:ascii="ENRESA Aroma Light" w:hAnsi="ENRESA Aroma Light" w:cs="Arial"/>
              <w:b/>
              <w:bCs/>
              <w:szCs w:val="22"/>
              <w:lang w:val="pt-PT"/>
            </w:rPr>
            <w:t>CO-CB-26-032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mUPwdym6uZR89Pcvv1sDyQ24uT8PBI6XA4MjjyMilFw5zmGqnYAIUc5q0kxM2tasSaBN7PYeNTGrw4QFkJKxXg==" w:salt="g9nUNubqLPimrZFzazWbh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3CA8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5C3E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0E72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5E86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8EC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3AF6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07D83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5B1A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11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5A7E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3F79F3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12C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D97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2FF7"/>
    <w:rsid w:val="005B34C1"/>
    <w:rsid w:val="005B3E8D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26A43"/>
    <w:rsid w:val="006275E8"/>
    <w:rsid w:val="00627997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30FB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480E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4115"/>
    <w:rsid w:val="007F5959"/>
    <w:rsid w:val="007F6D62"/>
    <w:rsid w:val="007F6E41"/>
    <w:rsid w:val="007F75B8"/>
    <w:rsid w:val="007F7D3D"/>
    <w:rsid w:val="008001DA"/>
    <w:rsid w:val="0080067E"/>
    <w:rsid w:val="00801655"/>
    <w:rsid w:val="00803D6C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4087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CD7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16B8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593F"/>
    <w:rsid w:val="00A769ED"/>
    <w:rsid w:val="00A76B8E"/>
    <w:rsid w:val="00A76E81"/>
    <w:rsid w:val="00A77E79"/>
    <w:rsid w:val="00A80023"/>
    <w:rsid w:val="00A806A2"/>
    <w:rsid w:val="00A8170D"/>
    <w:rsid w:val="00A837CA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317A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63E4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C85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BAD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284"/>
    <w:rsid w:val="00C015E5"/>
    <w:rsid w:val="00C036AD"/>
    <w:rsid w:val="00C0436D"/>
    <w:rsid w:val="00C048C2"/>
    <w:rsid w:val="00C05014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5E0F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A6F43"/>
    <w:rsid w:val="00CB0428"/>
    <w:rsid w:val="00CB2388"/>
    <w:rsid w:val="00CB27E7"/>
    <w:rsid w:val="00CB2B80"/>
    <w:rsid w:val="00CB567C"/>
    <w:rsid w:val="00CB70FE"/>
    <w:rsid w:val="00CB7270"/>
    <w:rsid w:val="00CC2121"/>
    <w:rsid w:val="00CC249E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7DE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644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474C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4A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B6FEF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010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487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A116B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EA0C4A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3FB14C0-E465-4AE9-A708-A05317014A3F}"/>
</file>

<file path=customXml/itemProps5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32</TotalTime>
  <Pages>2</Pages>
  <Words>290</Words>
  <Characters>1600</Characters>
  <Application>Microsoft Office Word</Application>
  <DocSecurity>8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39</cp:revision>
  <cp:lastPrinted>2022-11-30T10:28:00Z</cp:lastPrinted>
  <dcterms:created xsi:type="dcterms:W3CDTF">2026-02-24T08:58:00Z</dcterms:created>
  <dcterms:modified xsi:type="dcterms:W3CDTF">2026-05-11T06:37:00Z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