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2844547F" w:rsidR="003168CF" w:rsidRPr="00232331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232331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232331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232331" w:rsidRPr="00232331">
        <w:rPr>
          <w:rFonts w:ascii="ENRESA Aroma Light" w:hAnsi="ENRESA Aroma Light" w:cs="Arial"/>
          <w:szCs w:val="22"/>
          <w:lang w:val="es-ES"/>
        </w:rPr>
        <w:t>por los importes unitarios siguientes</w:t>
      </w:r>
      <w:r w:rsidR="00E329B2" w:rsidRPr="00232331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6"/>
        <w:gridCol w:w="2093"/>
        <w:gridCol w:w="2241"/>
        <w:gridCol w:w="2238"/>
      </w:tblGrid>
      <w:tr w:rsidR="008F199E" w:rsidRPr="001B7804" w14:paraId="539DF705" w14:textId="77777777" w:rsidTr="000534B7">
        <w:trPr>
          <w:trHeight w:val="300"/>
        </w:trPr>
        <w:tc>
          <w:tcPr>
            <w:tcW w:w="15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06268906" w14:textId="77777777" w:rsidR="008F199E" w:rsidRPr="001B7804" w:rsidRDefault="008F199E" w:rsidP="000534B7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r w:rsidRPr="001B7804"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0F636B3F" w14:textId="77777777" w:rsidR="008F199E" w:rsidRPr="001B7804" w:rsidRDefault="008F199E" w:rsidP="000534B7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r w:rsidRPr="001B7804"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  <w:t> </w:t>
            </w:r>
          </w:p>
        </w:tc>
        <w:tc>
          <w:tcPr>
            <w:tcW w:w="1164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4160EF9" w14:textId="77777777" w:rsidR="008F199E" w:rsidRPr="001B7804" w:rsidRDefault="008F199E" w:rsidP="000534B7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r w:rsidRPr="001B7804"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  <w:t> </w:t>
            </w:r>
          </w:p>
        </w:tc>
        <w:tc>
          <w:tcPr>
            <w:tcW w:w="11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D49646A" w14:textId="77777777" w:rsidR="008F199E" w:rsidRPr="001B7804" w:rsidRDefault="008F199E" w:rsidP="000534B7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r w:rsidRPr="001B7804"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  <w:t> </w:t>
            </w:r>
          </w:p>
        </w:tc>
      </w:tr>
      <w:tr w:rsidR="008F199E" w:rsidRPr="001B7804" w14:paraId="2FAE8CEF" w14:textId="77777777" w:rsidTr="000534B7">
        <w:trPr>
          <w:trHeight w:val="1226"/>
        </w:trPr>
        <w:tc>
          <w:tcPr>
            <w:tcW w:w="2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E1A63B7" w14:textId="77777777" w:rsidR="008F199E" w:rsidRPr="001B7804" w:rsidRDefault="008F199E" w:rsidP="000534B7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</w:pPr>
            <w:r w:rsidRPr="00E501A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Servicio de Catering</w:t>
            </w:r>
          </w:p>
        </w:tc>
        <w:tc>
          <w:tcPr>
            <w:tcW w:w="116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7048B6" w14:textId="77777777" w:rsidR="008F199E" w:rsidRPr="001B7804" w:rsidRDefault="008F199E" w:rsidP="000534B7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</w:pPr>
            <w:r w:rsidRPr="001B7804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Precio máximo €/</w:t>
            </w:r>
            <w:r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servicio</w:t>
            </w:r>
            <w:r w:rsidRPr="001B7804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 xml:space="preserve"> </w:t>
            </w:r>
          </w:p>
          <w:p w14:paraId="3FA230E1" w14:textId="77777777" w:rsidR="008F199E" w:rsidRPr="001B7804" w:rsidRDefault="008F199E" w:rsidP="000534B7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</w:pPr>
            <w:r w:rsidRPr="001B7804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(IVA no incluido)</w:t>
            </w:r>
          </w:p>
        </w:tc>
        <w:tc>
          <w:tcPr>
            <w:tcW w:w="116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4C39FB82" w14:textId="77777777" w:rsidR="008F199E" w:rsidRPr="001B7804" w:rsidRDefault="008F199E" w:rsidP="000534B7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color w:val="FF0000"/>
                <w:szCs w:val="22"/>
                <w:lang w:val="es-ES" w:eastAsia="en-US"/>
              </w:rPr>
            </w:pPr>
            <w:r w:rsidRPr="001B7804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 xml:space="preserve">Precio unitario ofertado </w:t>
            </w:r>
            <w:r w:rsidRPr="00E501A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€/servicio</w:t>
            </w:r>
            <w:r w:rsidRPr="001B7804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)</w:t>
            </w:r>
          </w:p>
          <w:p w14:paraId="677286E9" w14:textId="77777777" w:rsidR="008F199E" w:rsidRPr="001B7804" w:rsidRDefault="008F199E" w:rsidP="000534B7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</w:pPr>
            <w:r w:rsidRPr="001B7804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IVA excluido, (máximo dos decimales)</w:t>
            </w:r>
          </w:p>
        </w:tc>
      </w:tr>
      <w:tr w:rsidR="008F199E" w:rsidRPr="001B7804" w14:paraId="0F18A344" w14:textId="77777777" w:rsidTr="008F199E">
        <w:trPr>
          <w:trHeight w:val="351"/>
        </w:trPr>
        <w:tc>
          <w:tcPr>
            <w:tcW w:w="2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6618311" w14:textId="77777777" w:rsidR="008F199E" w:rsidRPr="001B7804" w:rsidRDefault="008F199E" w:rsidP="000534B7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szCs w:val="22"/>
                <w:lang w:eastAsia="en-US"/>
              </w:rPr>
            </w:pPr>
            <w:r w:rsidRPr="00E501A0">
              <w:rPr>
                <w:rFonts w:ascii="ENRESA Aroma Light" w:hAnsi="ENRESA Aroma Light"/>
              </w:rPr>
              <w:t>Desayunos Tipo A</w:t>
            </w:r>
          </w:p>
        </w:tc>
        <w:tc>
          <w:tcPr>
            <w:tcW w:w="1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DFFA2" w14:textId="77777777" w:rsidR="008F199E" w:rsidRPr="001B7804" w:rsidRDefault="008F199E" w:rsidP="000534B7">
            <w:pPr>
              <w:spacing w:after="0" w:line="259" w:lineRule="auto"/>
              <w:jc w:val="center"/>
              <w:rPr>
                <w:rFonts w:ascii="ENRESA Aroma Light" w:hAnsi="ENRESA Aroma Light"/>
              </w:rPr>
            </w:pPr>
            <w:r w:rsidRPr="00E501A0">
              <w:rPr>
                <w:rFonts w:ascii="ENRESA Aroma Light" w:hAnsi="ENRESA Aroma Light"/>
              </w:rPr>
              <w:t>8€</w:t>
            </w:r>
          </w:p>
        </w:tc>
        <w:tc>
          <w:tcPr>
            <w:tcW w:w="1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4EF99" w14:textId="77777777" w:rsidR="008F199E" w:rsidRPr="001B7804" w:rsidRDefault="008F199E" w:rsidP="008F199E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szCs w:val="22"/>
                <w:lang w:val="es-ES" w:eastAsia="en-US"/>
              </w:rPr>
            </w:pPr>
            <w:permStart w:id="1059290128" w:edGrp="everyone"/>
            <w:permEnd w:id="1059290128"/>
          </w:p>
        </w:tc>
      </w:tr>
      <w:tr w:rsidR="008F199E" w:rsidRPr="001B7804" w14:paraId="0B2F1A6A" w14:textId="77777777" w:rsidTr="008F199E">
        <w:trPr>
          <w:trHeight w:val="273"/>
        </w:trPr>
        <w:tc>
          <w:tcPr>
            <w:tcW w:w="2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F3C23A5" w14:textId="77777777" w:rsidR="008F199E" w:rsidRPr="00E501A0" w:rsidRDefault="008F199E" w:rsidP="000534B7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hAnsi="ENRESA Aroma Light"/>
              </w:rPr>
            </w:pPr>
            <w:r w:rsidRPr="00E501A0">
              <w:rPr>
                <w:rFonts w:ascii="ENRESA Aroma Light" w:hAnsi="ENRESA Aroma Light"/>
              </w:rPr>
              <w:t>Desayunos Tipo B</w:t>
            </w:r>
          </w:p>
        </w:tc>
        <w:tc>
          <w:tcPr>
            <w:tcW w:w="1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056C6" w14:textId="77777777" w:rsidR="008F199E" w:rsidRPr="00E501A0" w:rsidRDefault="008F199E" w:rsidP="000534B7">
            <w:pPr>
              <w:spacing w:after="0" w:line="259" w:lineRule="auto"/>
              <w:jc w:val="center"/>
              <w:rPr>
                <w:rFonts w:ascii="ENRESA Aroma Light" w:hAnsi="ENRESA Aroma Light"/>
              </w:rPr>
            </w:pPr>
            <w:r w:rsidRPr="00E501A0">
              <w:rPr>
                <w:rFonts w:ascii="ENRESA Aroma Light" w:hAnsi="ENRESA Aroma Light"/>
              </w:rPr>
              <w:t>13€</w:t>
            </w:r>
          </w:p>
        </w:tc>
        <w:tc>
          <w:tcPr>
            <w:tcW w:w="1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D97A3" w14:textId="77777777" w:rsidR="008F199E" w:rsidRPr="001B7804" w:rsidRDefault="008F199E" w:rsidP="008F199E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szCs w:val="22"/>
                <w:lang w:val="es-ES" w:eastAsia="en-US"/>
              </w:rPr>
            </w:pPr>
            <w:permStart w:id="567236557" w:edGrp="everyone"/>
            <w:permEnd w:id="567236557"/>
          </w:p>
        </w:tc>
      </w:tr>
      <w:tr w:rsidR="008F199E" w:rsidRPr="001B7804" w14:paraId="25C8DD84" w14:textId="77777777" w:rsidTr="008F199E">
        <w:trPr>
          <w:trHeight w:val="407"/>
        </w:trPr>
        <w:tc>
          <w:tcPr>
            <w:tcW w:w="2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9151D6A" w14:textId="77777777" w:rsidR="008F199E" w:rsidRPr="00E501A0" w:rsidRDefault="008F199E" w:rsidP="000534B7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hAnsi="ENRESA Aroma Light"/>
              </w:rPr>
            </w:pPr>
            <w:r w:rsidRPr="00E501A0">
              <w:rPr>
                <w:rFonts w:ascii="ENRESA Aroma Light" w:hAnsi="ENRESA Aroma Light"/>
              </w:rPr>
              <w:t>Almuerzos/comidas Tipo A</w:t>
            </w:r>
          </w:p>
        </w:tc>
        <w:tc>
          <w:tcPr>
            <w:tcW w:w="1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63B3C" w14:textId="77777777" w:rsidR="008F199E" w:rsidRPr="00E501A0" w:rsidRDefault="008F199E" w:rsidP="000534B7">
            <w:pPr>
              <w:spacing w:after="0" w:line="259" w:lineRule="auto"/>
              <w:jc w:val="center"/>
              <w:rPr>
                <w:rFonts w:ascii="ENRESA Aroma Light" w:hAnsi="ENRESA Aroma Light"/>
              </w:rPr>
            </w:pPr>
            <w:r w:rsidRPr="00E501A0">
              <w:rPr>
                <w:rFonts w:ascii="ENRESA Aroma Light" w:hAnsi="ENRESA Aroma Light"/>
              </w:rPr>
              <w:t>15€</w:t>
            </w:r>
          </w:p>
        </w:tc>
        <w:tc>
          <w:tcPr>
            <w:tcW w:w="1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B2A77" w14:textId="77777777" w:rsidR="008F199E" w:rsidRPr="001B7804" w:rsidRDefault="008F199E" w:rsidP="008F199E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szCs w:val="22"/>
                <w:lang w:val="es-ES" w:eastAsia="en-US"/>
              </w:rPr>
            </w:pPr>
            <w:permStart w:id="1824405450" w:edGrp="everyone"/>
            <w:permEnd w:id="1824405450"/>
          </w:p>
        </w:tc>
      </w:tr>
      <w:tr w:rsidR="008F199E" w:rsidRPr="001B7804" w14:paraId="6BA3C915" w14:textId="77777777" w:rsidTr="008F199E">
        <w:trPr>
          <w:trHeight w:val="412"/>
        </w:trPr>
        <w:tc>
          <w:tcPr>
            <w:tcW w:w="2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5E6D2F8" w14:textId="77777777" w:rsidR="008F199E" w:rsidRPr="00E501A0" w:rsidRDefault="008F199E" w:rsidP="000534B7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hAnsi="ENRESA Aroma Light"/>
              </w:rPr>
            </w:pPr>
            <w:r w:rsidRPr="00E501A0">
              <w:rPr>
                <w:rFonts w:ascii="ENRESA Aroma Light" w:hAnsi="ENRESA Aroma Light"/>
              </w:rPr>
              <w:t>Almuerzos/comidas Tipo B</w:t>
            </w:r>
          </w:p>
        </w:tc>
        <w:tc>
          <w:tcPr>
            <w:tcW w:w="1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8288C" w14:textId="77777777" w:rsidR="008F199E" w:rsidRPr="00E501A0" w:rsidRDefault="008F199E" w:rsidP="000534B7">
            <w:pPr>
              <w:spacing w:after="0" w:line="259" w:lineRule="auto"/>
              <w:jc w:val="center"/>
              <w:rPr>
                <w:rFonts w:ascii="ENRESA Aroma Light" w:hAnsi="ENRESA Aroma Light"/>
              </w:rPr>
            </w:pPr>
            <w:r w:rsidRPr="00E501A0">
              <w:rPr>
                <w:rFonts w:ascii="ENRESA Aroma Light" w:hAnsi="ENRESA Aroma Light"/>
              </w:rPr>
              <w:t>25€</w:t>
            </w:r>
          </w:p>
        </w:tc>
        <w:tc>
          <w:tcPr>
            <w:tcW w:w="1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83C08" w14:textId="77777777" w:rsidR="008F199E" w:rsidRPr="001B7804" w:rsidRDefault="008F199E" w:rsidP="008F199E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szCs w:val="22"/>
                <w:lang w:val="es-ES" w:eastAsia="en-US"/>
              </w:rPr>
            </w:pPr>
            <w:permStart w:id="330005766" w:edGrp="everyone"/>
            <w:permEnd w:id="330005766"/>
          </w:p>
        </w:tc>
      </w:tr>
      <w:tr w:rsidR="008F199E" w:rsidRPr="001B7804" w14:paraId="51A3B167" w14:textId="77777777" w:rsidTr="008F199E">
        <w:trPr>
          <w:trHeight w:val="418"/>
        </w:trPr>
        <w:tc>
          <w:tcPr>
            <w:tcW w:w="2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5662417" w14:textId="77777777" w:rsidR="008F199E" w:rsidRPr="00E501A0" w:rsidRDefault="008F199E" w:rsidP="000534B7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hAnsi="ENRESA Aroma Light"/>
              </w:rPr>
            </w:pPr>
            <w:r w:rsidRPr="00E501A0">
              <w:rPr>
                <w:rFonts w:ascii="ENRESA Aroma Light" w:hAnsi="ENRESA Aroma Light"/>
              </w:rPr>
              <w:t>Almuerzos/comidas Tipo C</w:t>
            </w:r>
          </w:p>
        </w:tc>
        <w:tc>
          <w:tcPr>
            <w:tcW w:w="1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34AC4" w14:textId="77777777" w:rsidR="008F199E" w:rsidRPr="00E501A0" w:rsidRDefault="008F199E" w:rsidP="000534B7">
            <w:pPr>
              <w:spacing w:after="0" w:line="259" w:lineRule="auto"/>
              <w:jc w:val="center"/>
              <w:rPr>
                <w:rFonts w:ascii="ENRESA Aroma Light" w:hAnsi="ENRESA Aroma Light"/>
              </w:rPr>
            </w:pPr>
            <w:r w:rsidRPr="00E501A0">
              <w:rPr>
                <w:rFonts w:ascii="ENRESA Aroma Light" w:hAnsi="ENRESA Aroma Light"/>
              </w:rPr>
              <w:t>35€</w:t>
            </w:r>
          </w:p>
        </w:tc>
        <w:tc>
          <w:tcPr>
            <w:tcW w:w="1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814D2" w14:textId="77777777" w:rsidR="008F199E" w:rsidRPr="001B7804" w:rsidRDefault="008F199E" w:rsidP="008F199E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szCs w:val="22"/>
                <w:lang w:val="es-ES" w:eastAsia="en-US"/>
              </w:rPr>
            </w:pPr>
            <w:permStart w:id="1808345763" w:edGrp="everyone"/>
            <w:permEnd w:id="1808345763"/>
          </w:p>
        </w:tc>
      </w:tr>
      <w:tr w:rsidR="008F199E" w:rsidRPr="001B7804" w14:paraId="70E34F7F" w14:textId="77777777" w:rsidTr="000534B7">
        <w:trPr>
          <w:trHeight w:val="300"/>
        </w:trPr>
        <w:tc>
          <w:tcPr>
            <w:tcW w:w="15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0FD99297" w14:textId="77777777" w:rsidR="008F199E" w:rsidRPr="001B7804" w:rsidRDefault="008F199E" w:rsidP="000534B7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r w:rsidRPr="001B7804"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28D959FD" w14:textId="77777777" w:rsidR="008F199E" w:rsidRPr="001B7804" w:rsidRDefault="008F199E" w:rsidP="000534B7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r w:rsidRPr="001B7804"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  <w:t> </w:t>
            </w:r>
          </w:p>
        </w:tc>
        <w:tc>
          <w:tcPr>
            <w:tcW w:w="1164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355DFC0D" w14:textId="77777777" w:rsidR="008F199E" w:rsidRPr="001B7804" w:rsidRDefault="008F199E" w:rsidP="000534B7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r w:rsidRPr="001B7804"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  <w:t> </w:t>
            </w:r>
          </w:p>
        </w:tc>
        <w:tc>
          <w:tcPr>
            <w:tcW w:w="11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19B60F3" w14:textId="77777777" w:rsidR="008F199E" w:rsidRPr="001B7804" w:rsidRDefault="008F199E" w:rsidP="000534B7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r w:rsidRPr="001B7804"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  <w:t> </w:t>
            </w:r>
          </w:p>
        </w:tc>
      </w:tr>
    </w:tbl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</w:t>
      </w:r>
      <w:proofErr w:type="gramStart"/>
      <w:r w:rsidRPr="00FC73DE">
        <w:rPr>
          <w:rFonts w:ascii="ENRESA Aroma Light" w:hAnsi="ENRESA Aroma Light"/>
          <w:i/>
          <w:iCs/>
          <w:szCs w:val="22"/>
        </w:rPr>
        <w:t>s</w:t>
      </w:r>
      <w:proofErr w:type="gramEnd"/>
      <w:r w:rsidRPr="00FC73DE">
        <w:rPr>
          <w:rFonts w:ascii="ENRESA Aroma Light" w:hAnsi="ENRESA Aroma Light"/>
          <w:i/>
          <w:iCs/>
          <w:szCs w:val="22"/>
        </w:rPr>
        <w:t xml:space="preserve">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9C3E0" w14:textId="77777777" w:rsidR="00764202" w:rsidRDefault="00764202">
      <w:r>
        <w:separator/>
      </w:r>
    </w:p>
  </w:endnote>
  <w:endnote w:type="continuationSeparator" w:id="0">
    <w:p w14:paraId="33A6BADB" w14:textId="77777777" w:rsidR="00764202" w:rsidRDefault="00764202">
      <w:r>
        <w:continuationSeparator/>
      </w:r>
    </w:p>
  </w:endnote>
  <w:endnote w:type="continuationNotice" w:id="1">
    <w:p w14:paraId="2927B394" w14:textId="77777777" w:rsidR="00764202" w:rsidRDefault="0076420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3DDD6D3-6AE1-45EB-9E06-4DD3B4866548}"/>
    <w:embedBold r:id="rId2" w:fontKey="{FCE2EB29-D55C-4D02-9038-1D41E2A29889}"/>
    <w:embedItalic r:id="rId3" w:fontKey="{ED9E2AD7-AD2A-4E3F-AD51-31001ACE68D5}"/>
    <w:embedBoldItalic r:id="rId4" w:fontKey="{02466C4E-90FE-498E-9A57-F435FD803AD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97937E68-6A29-4B11-A829-FEBAF681C676}"/>
    <w:embedBold r:id="rId6" w:fontKey="{EDDF99BD-EC99-4DF1-A101-8244CCC5F91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78A1A814-34B1-4B19-9F5E-DF21FD6646BA}"/>
    <w:embedBold r:id="rId8" w:fontKey="{105F62D6-C30B-44CA-AC40-77C669BA707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EAD5AD26-8EDF-450F-BD51-3DFB899BEEE4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1D97CFE7-FBA7-4144-A9CF-01EE70C23331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23932C7B-6EF3-4A25-8D29-1C1E25BCEE01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3C49CC5C-8943-4E33-A143-CE2CE52F316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6EBD1" w14:textId="77777777" w:rsidR="00764202" w:rsidRDefault="00764202">
      <w:r>
        <w:separator/>
      </w:r>
    </w:p>
  </w:footnote>
  <w:footnote w:type="continuationSeparator" w:id="0">
    <w:p w14:paraId="2AA000DC" w14:textId="77777777" w:rsidR="00764202" w:rsidRDefault="00764202">
      <w:r>
        <w:continuationSeparator/>
      </w:r>
    </w:p>
  </w:footnote>
  <w:footnote w:type="continuationNotice" w:id="1">
    <w:p w14:paraId="5E192729" w14:textId="77777777" w:rsidR="00764202" w:rsidRDefault="00764202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2E050461" w:rsidR="00DC3364" w:rsidRPr="00B04615" w:rsidRDefault="0089065F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89065F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catering para visitantes del centro de información de la central nuclear de Santa María de Garoña</w:t>
          </w:r>
        </w:p>
      </w:tc>
      <w:tc>
        <w:tcPr>
          <w:tcW w:w="2552" w:type="dxa"/>
          <w:vAlign w:val="center"/>
        </w:tcPr>
        <w:p w14:paraId="0C69FF14" w14:textId="68C58EE5" w:rsidR="00DC3364" w:rsidRPr="00360F17" w:rsidRDefault="007E0C7B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E0C7B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CO-GR-26-011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YxDA9gu0aK2+tvsGOE/sD6INE2nWTe4Kx1Y79d84NFuA7/5JMLlRmMSxy3gnkWOC/FLzyvrvI5h2d6tTElIUew==" w:salt="DMlwuJ1QLTqmBIZKH+wpn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331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07D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202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0C7B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65F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199E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2A13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372A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6389AD-79FE-4030-8B88-7880F69511A0}"/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24</TotalTime>
  <Pages>1</Pages>
  <Words>236</Words>
  <Characters>1299</Characters>
  <Application>Microsoft Office Word</Application>
  <DocSecurity>8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18</cp:revision>
  <cp:lastPrinted>2022-11-30T10:28:00Z</cp:lastPrinted>
  <dcterms:created xsi:type="dcterms:W3CDTF">2025-11-17T11:58:00Z</dcterms:created>
  <dcterms:modified xsi:type="dcterms:W3CDTF">2026-06-08T11:52:00Z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