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F0EED" w14:textId="6D421C9D" w:rsidR="00B04615" w:rsidRDefault="00A477A5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>ANEXO</w:t>
      </w:r>
      <w:r w:rsidR="00B04615">
        <w:rPr>
          <w:rFonts w:ascii="ENRESA Aroma Light" w:hAnsi="ENRESA Aroma Light"/>
          <w:b/>
          <w:bCs/>
          <w:szCs w:val="22"/>
        </w:rPr>
        <w:t xml:space="preserve"> </w:t>
      </w:r>
      <w:r w:rsidR="00422483">
        <w:rPr>
          <w:rFonts w:ascii="ENRESA Aroma Light" w:hAnsi="ENRESA Aroma Light"/>
          <w:b/>
          <w:bCs/>
          <w:szCs w:val="22"/>
        </w:rPr>
        <w:t>5</w:t>
      </w:r>
    </w:p>
    <w:p w14:paraId="70CFF06F" w14:textId="5C700510" w:rsidR="003168CF" w:rsidRPr="008F100D" w:rsidRDefault="003168CF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>MODELO DE OFERTA ECONÓMICA</w:t>
      </w:r>
    </w:p>
    <w:p w14:paraId="01B21ED0" w14:textId="3EFB2EAB" w:rsidR="003168CF" w:rsidRDefault="003168CF" w:rsidP="008F100D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>D/Dª</w:t>
      </w:r>
      <w:permStart w:id="1356416533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………………… </w:t>
      </w:r>
      <w:permEnd w:id="1356416533"/>
      <w:r w:rsidRPr="008F100D">
        <w:rPr>
          <w:rFonts w:ascii="ENRESA Aroma Light" w:hAnsi="ENRESA Aroma Light" w:cs="Arial"/>
          <w:szCs w:val="22"/>
          <w:lang w:val="es-ES"/>
        </w:rPr>
        <w:t>con domicilio en</w:t>
      </w:r>
      <w:permStart w:id="2025216839" w:edGrp="everyone"/>
      <w:r w:rsidRPr="008F100D">
        <w:rPr>
          <w:rFonts w:ascii="ENRESA Aroma Light" w:hAnsi="ENRESA Aroma Light" w:cs="Arial"/>
          <w:szCs w:val="22"/>
          <w:lang w:val="es-ES"/>
        </w:rPr>
        <w:t>.…………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, </w:t>
      </w:r>
      <w:permEnd w:id="2025216839"/>
      <w:r w:rsidRPr="008F100D">
        <w:rPr>
          <w:rFonts w:ascii="ENRESA Aroma Light" w:hAnsi="ENRESA Aroma Light" w:cs="Arial"/>
          <w:szCs w:val="22"/>
          <w:lang w:val="es-ES"/>
        </w:rPr>
        <w:t xml:space="preserve">enterado de la convocatoria de procedimiento de licitación para la contratación del </w:t>
      </w:r>
      <w:permStart w:id="2069562240" w:edGrp="everyone"/>
      <w:r w:rsidRPr="008F100D">
        <w:rPr>
          <w:rFonts w:ascii="ENRESA Aroma Light" w:hAnsi="ENRESA Aroma Light" w:cs="Arial"/>
          <w:szCs w:val="22"/>
          <w:lang w:val="es-ES"/>
        </w:rPr>
        <w:t>suministro/servicio</w:t>
      </w:r>
      <w:permEnd w:id="2069562240"/>
      <w:r w:rsidRPr="008F100D">
        <w:rPr>
          <w:rFonts w:ascii="ENRESA Aroma Light" w:hAnsi="ENRESA Aroma Light" w:cs="Arial"/>
          <w:szCs w:val="22"/>
          <w:lang w:val="es-ES"/>
        </w:rPr>
        <w:t xml:space="preserve"> de </w:t>
      </w:r>
      <w:permStart w:id="2048275475" w:edGrp="everyone"/>
      <w:r w:rsidRPr="008F100D">
        <w:rPr>
          <w:rFonts w:ascii="ENRESA Aroma Light" w:hAnsi="ENRESA Aroma Light" w:cs="Arial"/>
          <w:szCs w:val="22"/>
          <w:lang w:val="es-ES"/>
        </w:rPr>
        <w:t>……………………………………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2048275475"/>
      <w:r w:rsidRPr="008F100D">
        <w:rPr>
          <w:rFonts w:ascii="ENRESA Aroma Light" w:hAnsi="ENRESA Aroma Light" w:cs="Arial"/>
          <w:szCs w:val="22"/>
          <w:lang w:val="es-ES"/>
        </w:rPr>
        <w:t>expediente nº</w:t>
      </w:r>
      <w:permStart w:id="1471314430" w:edGrp="everyone"/>
      <w:r w:rsidRPr="008F100D">
        <w:rPr>
          <w:rFonts w:ascii="ENRESA Aroma Light" w:hAnsi="ENRESA Aroma Light" w:cs="Arial"/>
          <w:szCs w:val="22"/>
          <w:lang w:val="es-ES"/>
        </w:rPr>
        <w:t>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1471314430"/>
      <w:r w:rsidRPr="008F100D">
        <w:rPr>
          <w:rFonts w:ascii="ENRESA Aroma Light" w:hAnsi="ENRESA Aroma Light" w:cs="Arial"/>
          <w:szCs w:val="22"/>
          <w:lang w:val="es-ES"/>
        </w:rPr>
        <w:t xml:space="preserve">y de las condiciones que regirán en el mismo y conforme con su contenido, se compromete en nombre </w:t>
      </w:r>
      <w:permStart w:id="1515195851" w:edGrp="everyone"/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(propio o de la 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empresa)…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……, </w:t>
      </w:r>
      <w:permEnd w:id="1515195851"/>
      <w:r w:rsidR="00574A0D" w:rsidRPr="008F100D">
        <w:rPr>
          <w:rFonts w:ascii="ENRESA Aroma Light" w:hAnsi="ENRESA Aroma Light" w:cs="Arial"/>
          <w:szCs w:val="22"/>
          <w:lang w:val="es-ES"/>
        </w:rPr>
        <w:t>con NIF</w:t>
      </w:r>
      <w:permStart w:id="1487210791" w:edGrp="everyone"/>
      <w:proofErr w:type="gramStart"/>
      <w:r w:rsidR="00574A0D"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="00574A0D"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1487210791"/>
      <w:r w:rsidRPr="008F100D">
        <w:rPr>
          <w:rFonts w:ascii="ENRESA Aroma Light" w:hAnsi="ENRESA Aroma Light" w:cs="Arial"/>
          <w:szCs w:val="22"/>
          <w:lang w:val="es-ES"/>
        </w:rPr>
        <w:t>según poder</w:t>
      </w:r>
      <w:permStart w:id="1261913087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……. (se hará constar apoderamiento) </w:t>
      </w:r>
      <w:permEnd w:id="1261913087"/>
      <w:r w:rsidRPr="00DB1FB1">
        <w:rPr>
          <w:rFonts w:ascii="ENRESA Aroma Light" w:hAnsi="ENRESA Aroma Light" w:cs="Arial"/>
          <w:szCs w:val="22"/>
          <w:lang w:val="es-ES"/>
        </w:rPr>
        <w:t xml:space="preserve">a la ejecución del contrato con sujeción a las condiciones y </w:t>
      </w:r>
      <w:r w:rsidR="00E329B2" w:rsidRPr="00DB1FB1">
        <w:rPr>
          <w:rFonts w:ascii="ENRESA Aroma Light" w:hAnsi="ENRESA Aroma Light" w:cs="Arial"/>
          <w:szCs w:val="22"/>
          <w:lang w:val="es-ES"/>
        </w:rPr>
        <w:t>requisitos exigidos y con las condicione</w:t>
      </w:r>
      <w:permStart w:id="8924669" w:edGrp="everyone"/>
      <w:permEnd w:id="8924669"/>
      <w:r w:rsidR="00E329B2" w:rsidRPr="00DB1FB1">
        <w:rPr>
          <w:rFonts w:ascii="ENRESA Aroma Light" w:hAnsi="ENRESA Aroma Light" w:cs="Arial"/>
          <w:szCs w:val="22"/>
          <w:lang w:val="es-ES"/>
        </w:rPr>
        <w:t xml:space="preserve">s técnicas indicadas en la oferta presentada, </w:t>
      </w:r>
      <w:r w:rsidR="00B944BB" w:rsidRPr="00DB1FB1">
        <w:rPr>
          <w:rFonts w:ascii="ENRESA Aroma Light" w:hAnsi="ENRESA Aroma Light" w:cs="Arial"/>
          <w:szCs w:val="22"/>
          <w:lang w:val="es-ES"/>
        </w:rPr>
        <w:t>por los importes unitarios siguientes:</w:t>
      </w:r>
    </w:p>
    <w:p w14:paraId="72870ADF" w14:textId="77777777" w:rsidR="00DB1FB1" w:rsidRPr="00DB1FB1" w:rsidRDefault="00DB1FB1" w:rsidP="008F100D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40"/>
        <w:gridCol w:w="1710"/>
        <w:gridCol w:w="1984"/>
      </w:tblGrid>
      <w:tr w:rsidR="00413479" w:rsidRPr="00A44702" w14:paraId="2613BF19" w14:textId="77777777" w:rsidTr="00D93436">
        <w:trPr>
          <w:trHeight w:val="825"/>
        </w:trPr>
        <w:tc>
          <w:tcPr>
            <w:tcW w:w="5940" w:type="dxa"/>
            <w:shd w:val="clear" w:color="auto" w:fill="D9F2D0" w:themeFill="accent6" w:themeFillTint="33"/>
            <w:tcMar>
              <w:left w:w="70" w:type="dxa"/>
              <w:right w:w="70" w:type="dxa"/>
            </w:tcMar>
            <w:vAlign w:val="center"/>
          </w:tcPr>
          <w:p w14:paraId="769E92A8" w14:textId="77777777" w:rsidR="00413479" w:rsidRPr="00A44702" w:rsidRDefault="00413479" w:rsidP="00D93436">
            <w:pPr>
              <w:spacing w:after="0"/>
              <w:jc w:val="center"/>
              <w:rPr>
                <w:rFonts w:ascii="ENRESA Aroma Light" w:hAnsi="ENRESA Aroma Light"/>
                <w:b/>
                <w:bCs/>
                <w:sz w:val="20"/>
              </w:rPr>
            </w:pPr>
            <w:r w:rsidRPr="00A44702">
              <w:rPr>
                <w:rFonts w:ascii="ENRESA Aroma Light" w:hAnsi="ENRESA Aroma Light"/>
                <w:b/>
                <w:bCs/>
                <w:sz w:val="20"/>
              </w:rPr>
              <w:t>PRODUCTO</w:t>
            </w:r>
          </w:p>
        </w:tc>
        <w:tc>
          <w:tcPr>
            <w:tcW w:w="1710" w:type="dxa"/>
            <w:shd w:val="clear" w:color="auto" w:fill="D9F2D0" w:themeFill="accent6" w:themeFillTint="33"/>
            <w:tcMar>
              <w:left w:w="70" w:type="dxa"/>
              <w:right w:w="70" w:type="dxa"/>
            </w:tcMar>
            <w:vAlign w:val="center"/>
          </w:tcPr>
          <w:p w14:paraId="3C6D324A" w14:textId="77777777" w:rsidR="00413479" w:rsidRPr="00A44702" w:rsidRDefault="00413479" w:rsidP="00D93436">
            <w:pPr>
              <w:spacing w:after="0"/>
              <w:jc w:val="center"/>
              <w:rPr>
                <w:rFonts w:ascii="ENRESA Aroma Light" w:hAnsi="ENRESA Aroma Light"/>
                <w:b/>
                <w:bCs/>
                <w:sz w:val="20"/>
              </w:rPr>
            </w:pPr>
            <w:r w:rsidRPr="00A44702">
              <w:rPr>
                <w:rFonts w:ascii="ENRESA Aroma Light" w:hAnsi="ENRESA Aroma Light"/>
                <w:b/>
                <w:bCs/>
                <w:sz w:val="20"/>
              </w:rPr>
              <w:t xml:space="preserve">Precio </w:t>
            </w:r>
          </w:p>
          <w:p w14:paraId="442F1314" w14:textId="77777777" w:rsidR="00413479" w:rsidRPr="00A44702" w:rsidRDefault="00413479" w:rsidP="00D93436">
            <w:pPr>
              <w:spacing w:after="0"/>
              <w:jc w:val="center"/>
              <w:rPr>
                <w:rFonts w:ascii="ENRESA Aroma Light" w:hAnsi="ENRESA Aroma Light"/>
                <w:b/>
                <w:bCs/>
                <w:sz w:val="20"/>
              </w:rPr>
            </w:pPr>
            <w:r w:rsidRPr="00A44702">
              <w:rPr>
                <w:rFonts w:ascii="ENRESA Aroma Light" w:hAnsi="ENRESA Aroma Light"/>
                <w:b/>
                <w:bCs/>
                <w:sz w:val="20"/>
              </w:rPr>
              <w:t>MÁXIMO €</w:t>
            </w:r>
          </w:p>
          <w:p w14:paraId="5CFBCA12" w14:textId="77777777" w:rsidR="00413479" w:rsidRPr="00A44702" w:rsidRDefault="00413479" w:rsidP="00D93436">
            <w:pPr>
              <w:spacing w:after="0"/>
              <w:jc w:val="center"/>
              <w:rPr>
                <w:rFonts w:ascii="ENRESA Aroma Light" w:hAnsi="ENRESA Aroma Light"/>
                <w:b/>
                <w:bCs/>
                <w:sz w:val="20"/>
              </w:rPr>
            </w:pPr>
            <w:r w:rsidRPr="00A44702">
              <w:rPr>
                <w:rFonts w:ascii="ENRESA Aroma Light" w:hAnsi="ENRESA Aroma Light"/>
                <w:b/>
                <w:bCs/>
                <w:sz w:val="20"/>
              </w:rPr>
              <w:t>(IVA EXCLUIDO)</w:t>
            </w:r>
          </w:p>
        </w:tc>
        <w:tc>
          <w:tcPr>
            <w:tcW w:w="1984" w:type="dxa"/>
            <w:shd w:val="clear" w:color="auto" w:fill="D9F2D0" w:themeFill="accent6" w:themeFillTint="33"/>
            <w:tcMar>
              <w:left w:w="70" w:type="dxa"/>
              <w:right w:w="70" w:type="dxa"/>
            </w:tcMar>
            <w:vAlign w:val="center"/>
          </w:tcPr>
          <w:p w14:paraId="4283EC48" w14:textId="77777777" w:rsidR="00413479" w:rsidRPr="00A44702" w:rsidRDefault="00413479" w:rsidP="00D93436">
            <w:pPr>
              <w:spacing w:after="0"/>
              <w:jc w:val="center"/>
              <w:rPr>
                <w:rFonts w:ascii="ENRESA Aroma Light" w:hAnsi="ENRESA Aroma Light"/>
                <w:b/>
                <w:bCs/>
                <w:sz w:val="20"/>
              </w:rPr>
            </w:pPr>
            <w:r w:rsidRPr="00A44702">
              <w:rPr>
                <w:rFonts w:ascii="ENRESA Aroma Light" w:hAnsi="ENRESA Aroma Light"/>
                <w:b/>
                <w:bCs/>
                <w:sz w:val="20"/>
              </w:rPr>
              <w:t>Precio OFERTADO* €</w:t>
            </w:r>
          </w:p>
          <w:p w14:paraId="5A0C5488" w14:textId="77777777" w:rsidR="00413479" w:rsidRPr="00A44702" w:rsidRDefault="00413479" w:rsidP="00D93436">
            <w:pPr>
              <w:spacing w:after="0"/>
              <w:jc w:val="center"/>
              <w:rPr>
                <w:rFonts w:ascii="ENRESA Aroma Light" w:hAnsi="ENRESA Aroma Light"/>
                <w:b/>
                <w:bCs/>
                <w:sz w:val="20"/>
              </w:rPr>
            </w:pPr>
            <w:r w:rsidRPr="00A44702">
              <w:rPr>
                <w:rFonts w:ascii="ENRESA Aroma Light" w:hAnsi="ENRESA Aroma Light"/>
                <w:b/>
                <w:bCs/>
                <w:sz w:val="20"/>
              </w:rPr>
              <w:t>(IVA EXCLUIDO)</w:t>
            </w:r>
          </w:p>
        </w:tc>
      </w:tr>
      <w:tr w:rsidR="00413479" w:rsidRPr="00A44702" w14:paraId="0A841B66" w14:textId="77777777" w:rsidTr="00D93436">
        <w:trPr>
          <w:trHeight w:val="696"/>
        </w:trPr>
        <w:tc>
          <w:tcPr>
            <w:tcW w:w="5940" w:type="dxa"/>
            <w:tcMar>
              <w:left w:w="70" w:type="dxa"/>
              <w:right w:w="70" w:type="dxa"/>
            </w:tcMar>
            <w:vAlign w:val="center"/>
          </w:tcPr>
          <w:p w14:paraId="5E96E5D1" w14:textId="77777777" w:rsidR="00413479" w:rsidRPr="00A44702" w:rsidRDefault="00413479" w:rsidP="00D93436">
            <w:pPr>
              <w:spacing w:after="0"/>
              <w:rPr>
                <w:rFonts w:ascii="ENRESA Aroma Light" w:hAnsi="ENRESA Aroma Light"/>
                <w:sz w:val="20"/>
              </w:rPr>
            </w:pPr>
            <w:r w:rsidRPr="00A44702">
              <w:rPr>
                <w:rFonts w:ascii="ENRESA Aroma Light" w:hAnsi="ENRESA Aroma Light"/>
                <w:sz w:val="20"/>
              </w:rPr>
              <w:t>Suministro de 12 muestreadores de aire con sus adaptadores</w:t>
            </w:r>
          </w:p>
        </w:tc>
        <w:tc>
          <w:tcPr>
            <w:tcW w:w="1710" w:type="dxa"/>
            <w:tcMar>
              <w:left w:w="70" w:type="dxa"/>
              <w:right w:w="70" w:type="dxa"/>
            </w:tcMar>
            <w:vAlign w:val="center"/>
          </w:tcPr>
          <w:p w14:paraId="5DFB648E" w14:textId="77777777" w:rsidR="00413479" w:rsidRPr="00A44702" w:rsidRDefault="00413479" w:rsidP="00D93436">
            <w:pPr>
              <w:spacing w:after="0"/>
              <w:jc w:val="center"/>
              <w:rPr>
                <w:rFonts w:ascii="ENRESA Aroma Light" w:hAnsi="ENRESA Aroma Light"/>
                <w:sz w:val="20"/>
              </w:rPr>
            </w:pPr>
            <w:r w:rsidRPr="00A44702">
              <w:rPr>
                <w:rFonts w:ascii="ENRESA Aroma Light" w:hAnsi="ENRESA Aroma Light"/>
                <w:sz w:val="20"/>
              </w:rPr>
              <w:t>98.076,00 €</w:t>
            </w:r>
          </w:p>
        </w:tc>
        <w:tc>
          <w:tcPr>
            <w:tcW w:w="1984" w:type="dxa"/>
            <w:tcMar>
              <w:left w:w="70" w:type="dxa"/>
              <w:right w:w="70" w:type="dxa"/>
            </w:tcMar>
            <w:vAlign w:val="center"/>
          </w:tcPr>
          <w:p w14:paraId="104D8F6E" w14:textId="77777777" w:rsidR="00413479" w:rsidRPr="00A44702" w:rsidRDefault="00413479" w:rsidP="00D93436">
            <w:pPr>
              <w:spacing w:after="0"/>
              <w:jc w:val="center"/>
              <w:rPr>
                <w:rFonts w:ascii="ENRESA Aroma Light" w:hAnsi="ENRESA Aroma Light"/>
                <w:sz w:val="20"/>
              </w:rPr>
            </w:pPr>
            <w:permStart w:id="160719454" w:edGrp="everyone"/>
            <w:permEnd w:id="160719454"/>
          </w:p>
        </w:tc>
      </w:tr>
    </w:tbl>
    <w:p w14:paraId="08B56518" w14:textId="77777777" w:rsidR="00413479" w:rsidRDefault="00413479" w:rsidP="00413479">
      <w:pPr>
        <w:suppressAutoHyphens/>
        <w:autoSpaceDN w:val="0"/>
        <w:spacing w:before="120" w:after="160" w:line="280" w:lineRule="exact"/>
        <w:textAlignment w:val="baseline"/>
        <w:rPr>
          <w:rFonts w:ascii="ENRESA Aroma Light" w:hAnsi="ENRESA Aroma Light"/>
          <w:b/>
          <w:bCs/>
          <w:i/>
          <w:iCs/>
        </w:rPr>
      </w:pPr>
      <w:r w:rsidRPr="0066218D">
        <w:rPr>
          <w:rFonts w:ascii="ENRESA Aroma Light" w:hAnsi="ENRESA Aroma Light" w:cs="Arial"/>
          <w:iCs/>
          <w:sz w:val="20"/>
          <w:lang w:val="es-ES"/>
        </w:rPr>
        <w:t>(</w:t>
      </w:r>
      <w:r w:rsidRPr="0066218D">
        <w:rPr>
          <w:rFonts w:ascii="ENRESA Aroma Light" w:hAnsi="ENRESA Aroma Light"/>
          <w:b/>
          <w:bCs/>
          <w:iCs/>
          <w:sz w:val="20"/>
        </w:rPr>
        <w:t>*</w:t>
      </w:r>
      <w:r w:rsidRPr="0066218D">
        <w:rPr>
          <w:rFonts w:ascii="ENRESA Aroma Light" w:hAnsi="ENRESA Aroma Light" w:cs="Arial"/>
          <w:iCs/>
          <w:sz w:val="20"/>
          <w:lang w:val="es-ES"/>
        </w:rPr>
        <w:t xml:space="preserve">) Deberán ofertar </w:t>
      </w:r>
      <w:r w:rsidRPr="00D763FB">
        <w:rPr>
          <w:rFonts w:ascii="ENRESA Aroma Light" w:hAnsi="ENRESA Aroma Light" w:cs="Arial"/>
          <w:iCs/>
          <w:sz w:val="20"/>
          <w:lang w:val="es-ES"/>
        </w:rPr>
        <w:t xml:space="preserve">un </w:t>
      </w:r>
      <w:r w:rsidRPr="00D763FB">
        <w:rPr>
          <w:rFonts w:ascii="ENRESA Aroma Light" w:hAnsi="ENRESA Aroma Light" w:cs="Arial"/>
          <w:iCs/>
          <w:sz w:val="20"/>
          <w:u w:val="single"/>
          <w:lang w:val="es-ES"/>
        </w:rPr>
        <w:t>precio sin IVA y con un máximo de dos decimales</w:t>
      </w:r>
      <w:r w:rsidRPr="00D763FB">
        <w:rPr>
          <w:rFonts w:ascii="ENRESA Aroma Light" w:hAnsi="ENRESA Aroma Light" w:cs="Arial"/>
          <w:iCs/>
          <w:sz w:val="20"/>
          <w:lang w:val="es-ES"/>
        </w:rPr>
        <w:t xml:space="preserve">. </w:t>
      </w:r>
      <w:r w:rsidRPr="00D763FB">
        <w:rPr>
          <w:rFonts w:ascii="ENRESA Aroma Light" w:hAnsi="ENRESA Aroma Light" w:cs="Arial"/>
          <w:iCs/>
          <w:sz w:val="20"/>
          <w:u w:val="single"/>
          <w:lang w:val="es-ES"/>
        </w:rPr>
        <w:t xml:space="preserve">Los importes </w:t>
      </w:r>
      <w:r>
        <w:rPr>
          <w:rFonts w:ascii="ENRESA Aroma Light" w:hAnsi="ENRESA Aroma Light" w:cs="Arial"/>
          <w:iCs/>
          <w:sz w:val="20"/>
          <w:u w:val="single"/>
          <w:lang w:val="es-ES"/>
        </w:rPr>
        <w:t>ofertados</w:t>
      </w:r>
      <w:r w:rsidRPr="00D763FB">
        <w:rPr>
          <w:rFonts w:ascii="ENRESA Aroma Light" w:hAnsi="ENRESA Aroma Light" w:cs="Arial"/>
          <w:iCs/>
          <w:sz w:val="20"/>
          <w:u w:val="single"/>
          <w:lang w:val="es-ES"/>
        </w:rPr>
        <w:t xml:space="preserve"> no podrán ser superiores a los precios máximos de licitación</w:t>
      </w:r>
      <w:r>
        <w:rPr>
          <w:rFonts w:ascii="ENRESA Aroma Light" w:hAnsi="ENRESA Aroma Light" w:cs="Arial"/>
          <w:iCs/>
          <w:sz w:val="20"/>
          <w:u w:val="single"/>
          <w:lang w:val="es-ES"/>
        </w:rPr>
        <w:t xml:space="preserve"> establecidos para cada concepto</w:t>
      </w:r>
      <w:r>
        <w:rPr>
          <w:rFonts w:ascii="ENRESA Aroma Light" w:hAnsi="ENRESA Aroma Light"/>
          <w:b/>
          <w:bCs/>
          <w:i/>
          <w:iCs/>
        </w:rPr>
        <w:t>.</w:t>
      </w:r>
    </w:p>
    <w:p w14:paraId="77006772" w14:textId="77777777" w:rsidR="00413479" w:rsidRDefault="00413479" w:rsidP="00413479">
      <w:pPr>
        <w:suppressAutoHyphens/>
        <w:autoSpaceDN w:val="0"/>
        <w:spacing w:before="120" w:after="160" w:line="280" w:lineRule="exact"/>
        <w:textAlignment w:val="baseline"/>
        <w:rPr>
          <w:rFonts w:ascii="ENRESA Aroma Light" w:hAnsi="ENRESA Aroma Light"/>
          <w:i/>
          <w:iCs/>
        </w:rPr>
      </w:pPr>
      <w:r w:rsidRPr="00AF59B6">
        <w:rPr>
          <w:rFonts w:ascii="ENRESA Aroma Light" w:hAnsi="ENRESA Aroma Light"/>
          <w:b/>
          <w:bCs/>
          <w:i/>
          <w:iCs/>
        </w:rPr>
        <w:t>NOTA 1</w:t>
      </w:r>
      <w:r w:rsidRPr="00AF59B6">
        <w:rPr>
          <w:rFonts w:ascii="ENRESA Aroma Light" w:hAnsi="ENRESA Aroma Light"/>
          <w:i/>
          <w:iCs/>
        </w:rPr>
        <w:t>: Las ofertas económicas presentadas por los licitadores deb</w:t>
      </w:r>
      <w:r w:rsidRPr="00FC11F7">
        <w:rPr>
          <w:rFonts w:ascii="ENRESA Aroma Light" w:hAnsi="ENRESA Aroma Light"/>
          <w:i/>
          <w:iCs/>
        </w:rPr>
        <w:t>erán contener la totalidad de los conceptos indicados en el presente anexo.</w:t>
      </w:r>
      <w:r w:rsidRPr="00FC11F7">
        <w:rPr>
          <w:rFonts w:ascii="ENRESA Aroma" w:hAnsi="ENRESA Aroma" w:cs="ENRESA Aroma"/>
        </w:rPr>
        <w:t xml:space="preserve"> </w:t>
      </w:r>
      <w:r w:rsidRPr="00FC11F7">
        <w:rPr>
          <w:rFonts w:ascii="ENRESA Aroma Light" w:hAnsi="ENRESA Aroma Light"/>
          <w:i/>
          <w:iCs/>
        </w:rPr>
        <w:t>Quedarán inmediatamente excluidas las ofertas que no cumplan estos requisitos</w:t>
      </w:r>
      <w:r>
        <w:rPr>
          <w:rFonts w:ascii="ENRESA Aroma Light" w:hAnsi="ENRESA Aroma Light"/>
          <w:i/>
          <w:iCs/>
        </w:rPr>
        <w:t>.</w:t>
      </w:r>
    </w:p>
    <w:p w14:paraId="312F82F0" w14:textId="77777777" w:rsidR="00DB1FB1" w:rsidRDefault="00DB1FB1" w:rsidP="00413479">
      <w:pPr>
        <w:suppressAutoHyphens/>
        <w:autoSpaceDN w:val="0"/>
        <w:spacing w:before="120" w:after="160" w:line="280" w:lineRule="exact"/>
        <w:textAlignment w:val="baseline"/>
        <w:rPr>
          <w:rFonts w:ascii="ENRESA Aroma Light" w:eastAsia="Calibri" w:hAnsi="ENRESA Aroma Light"/>
          <w:b/>
          <w:bCs/>
          <w:i/>
          <w:iCs/>
          <w:szCs w:val="22"/>
          <w:lang w:val="es-ES" w:eastAsia="en-US"/>
        </w:rPr>
      </w:pPr>
    </w:p>
    <w:p w14:paraId="0119F3F3" w14:textId="63121496" w:rsidR="00764C0C" w:rsidRPr="00FC73DE" w:rsidRDefault="00764C0C" w:rsidP="00764C0C">
      <w:pPr>
        <w:spacing w:line="280" w:lineRule="exact"/>
        <w:rPr>
          <w:rFonts w:ascii="ENRESA Aroma Light" w:hAnsi="ENRESA Aroma Light"/>
          <w:i/>
          <w:iCs/>
          <w:szCs w:val="22"/>
        </w:rPr>
      </w:pPr>
      <w:r w:rsidRPr="00FC73DE">
        <w:rPr>
          <w:rFonts w:ascii="ENRESA Aroma Light" w:hAnsi="ENRESA Aroma Light"/>
          <w:b/>
          <w:bCs/>
          <w:i/>
          <w:iCs/>
          <w:szCs w:val="22"/>
        </w:rPr>
        <w:t>NOTA</w:t>
      </w:r>
      <w:r w:rsidR="00413479">
        <w:rPr>
          <w:rFonts w:ascii="ENRESA Aroma Light" w:hAnsi="ENRESA Aroma Light"/>
          <w:b/>
          <w:bCs/>
          <w:i/>
          <w:iCs/>
          <w:szCs w:val="22"/>
        </w:rPr>
        <w:t xml:space="preserve"> 2</w:t>
      </w:r>
      <w:r w:rsidRPr="00FC73DE">
        <w:rPr>
          <w:rFonts w:ascii="ENRESA Aroma Light" w:hAnsi="ENRESA Aroma Light"/>
          <w:b/>
          <w:bCs/>
          <w:i/>
          <w:iCs/>
          <w:szCs w:val="22"/>
        </w:rPr>
        <w:t>:</w:t>
      </w:r>
      <w:r w:rsidRPr="00FC73DE">
        <w:rPr>
          <w:rFonts w:ascii="ENRESA Aroma Light" w:hAnsi="ENRESA Aroma Light"/>
          <w:i/>
          <w:iCs/>
          <w:szCs w:val="22"/>
        </w:rPr>
        <w:t xml:space="preserve"> En caso de subcontratación de tareas no críticas, INDICAR: el importe y alcance de la/s partida/s subcontratada/</w:t>
      </w:r>
      <w:proofErr w:type="gramStart"/>
      <w:r w:rsidRPr="00FC73DE">
        <w:rPr>
          <w:rFonts w:ascii="ENRESA Aroma Light" w:hAnsi="ENRESA Aroma Light"/>
          <w:i/>
          <w:iCs/>
          <w:szCs w:val="22"/>
        </w:rPr>
        <w:t>s</w:t>
      </w:r>
      <w:proofErr w:type="gramEnd"/>
      <w:r w:rsidRPr="00FC73DE">
        <w:rPr>
          <w:rFonts w:ascii="ENRESA Aroma Light" w:hAnsi="ENRESA Aroma Light"/>
          <w:i/>
          <w:iCs/>
          <w:szCs w:val="22"/>
        </w:rPr>
        <w:t xml:space="preserve"> así como la/s denominación/es social/es o perfiles empresariales de la/s empresa/s subcontratista/s</w:t>
      </w:r>
    </w:p>
    <w:tbl>
      <w:tblPr>
        <w:tblW w:w="95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77"/>
        <w:gridCol w:w="2694"/>
        <w:gridCol w:w="1417"/>
        <w:gridCol w:w="1339"/>
      </w:tblGrid>
      <w:tr w:rsidR="00764C0C" w:rsidRPr="00E50C67" w14:paraId="503AACCC" w14:textId="77777777" w:rsidTr="00517348">
        <w:trPr>
          <w:trHeight w:val="352"/>
          <w:jc w:val="center"/>
        </w:trPr>
        <w:tc>
          <w:tcPr>
            <w:tcW w:w="6771" w:type="dxa"/>
            <w:gridSpan w:val="2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B054F1" w14:textId="77777777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¿Tiene previsto subcontratar tareas no críticas?</w:t>
            </w:r>
          </w:p>
        </w:tc>
        <w:tc>
          <w:tcPr>
            <w:tcW w:w="141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B78D14" w14:textId="77777777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SÍ*</w:t>
            </w:r>
          </w:p>
        </w:tc>
        <w:tc>
          <w:tcPr>
            <w:tcW w:w="1339" w:type="dxa"/>
            <w:shd w:val="clear" w:color="auto" w:fill="E2EFD9"/>
            <w:vAlign w:val="center"/>
          </w:tcPr>
          <w:p w14:paraId="1AABE9F2" w14:textId="77777777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NO</w:t>
            </w:r>
          </w:p>
        </w:tc>
      </w:tr>
      <w:tr w:rsidR="00764C0C" w:rsidRPr="00E50C67" w14:paraId="7F327625" w14:textId="77777777" w:rsidTr="00517348">
        <w:trPr>
          <w:trHeight w:val="379"/>
          <w:jc w:val="center"/>
        </w:trPr>
        <w:tc>
          <w:tcPr>
            <w:tcW w:w="6771" w:type="dxa"/>
            <w:gridSpan w:val="2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03FDAD" w14:textId="77777777" w:rsidR="00764C0C" w:rsidRPr="00636ED1" w:rsidRDefault="00764C0C" w:rsidP="00517348">
            <w:pPr>
              <w:spacing w:line="360" w:lineRule="auto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permStart w:id="1387472273" w:edGrp="everyone" w:colFirst="1" w:colLast="1"/>
            <w:permStart w:id="375870576" w:edGrp="everyone" w:colFirst="2" w:colLast="2"/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27C173" w14:textId="77777777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</w:p>
        </w:tc>
        <w:tc>
          <w:tcPr>
            <w:tcW w:w="1339" w:type="dxa"/>
            <w:vAlign w:val="center"/>
          </w:tcPr>
          <w:p w14:paraId="1A3505F6" w14:textId="77777777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</w:p>
        </w:tc>
      </w:tr>
      <w:permEnd w:id="1387472273"/>
      <w:permEnd w:id="375870576"/>
      <w:tr w:rsidR="00764C0C" w:rsidRPr="00E50C67" w14:paraId="5B51EFE9" w14:textId="77777777" w:rsidTr="00517348">
        <w:trPr>
          <w:trHeight w:val="348"/>
          <w:jc w:val="center"/>
        </w:trPr>
        <w:tc>
          <w:tcPr>
            <w:tcW w:w="9527" w:type="dxa"/>
            <w:gridSpan w:val="4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EB6A18" w14:textId="77777777" w:rsidR="00764C0C" w:rsidRPr="00636ED1" w:rsidRDefault="00764C0C" w:rsidP="00517348">
            <w:pPr>
              <w:spacing w:line="360" w:lineRule="auto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*En caso afirmativo, indicar el importe y alcance de la/s partida/s subcontratada/s, así como la/s denominación/es social/es o perfil/es empresarial/es de la/s empresa/s subcontratista/s:</w:t>
            </w:r>
          </w:p>
        </w:tc>
      </w:tr>
      <w:tr w:rsidR="00764C0C" w:rsidRPr="00E50C67" w14:paraId="4E113770" w14:textId="77777777" w:rsidTr="00517348">
        <w:trPr>
          <w:trHeight w:val="348"/>
          <w:jc w:val="center"/>
        </w:trPr>
        <w:tc>
          <w:tcPr>
            <w:tcW w:w="407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6DABA3" w14:textId="77777777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Actuación/Actividad a subcontratar</w:t>
            </w:r>
          </w:p>
        </w:tc>
        <w:tc>
          <w:tcPr>
            <w:tcW w:w="2694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5E7EEF" w14:textId="77777777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Importe a subcontratar</w:t>
            </w:r>
          </w:p>
        </w:tc>
        <w:tc>
          <w:tcPr>
            <w:tcW w:w="2756" w:type="dxa"/>
            <w:gridSpan w:val="2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384DE6" w14:textId="5EB562C1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Empresa subcontratis</w:t>
            </w:r>
            <w:r w:rsidR="007A15CA" w:rsidRPr="00636ED1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ta</w:t>
            </w:r>
          </w:p>
        </w:tc>
      </w:tr>
      <w:tr w:rsidR="00764C0C" w:rsidRPr="00E50C67" w14:paraId="3B8BD5CD" w14:textId="77777777" w:rsidTr="00517348">
        <w:trPr>
          <w:trHeight w:val="477"/>
          <w:jc w:val="center"/>
        </w:trPr>
        <w:tc>
          <w:tcPr>
            <w:tcW w:w="407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889716" w14:textId="77777777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strike/>
                <w:sz w:val="18"/>
                <w:szCs w:val="18"/>
              </w:rPr>
            </w:pPr>
            <w:permStart w:id="319516569" w:edGrp="everyone"/>
          </w:p>
        </w:tc>
        <w:tc>
          <w:tcPr>
            <w:tcW w:w="269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18E0D6" w14:textId="2CEDDE47" w:rsidR="00764C0C" w:rsidRPr="00636ED1" w:rsidRDefault="00A56232" w:rsidP="00517348">
            <w:pPr>
              <w:spacing w:line="360" w:lineRule="auto"/>
              <w:jc w:val="center"/>
              <w:rPr>
                <w:rFonts w:ascii="ENRESA Aroma Light" w:hAnsi="ENRESA Aroma Light" w:cs="Calibri"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sz w:val="18"/>
                <w:szCs w:val="18"/>
              </w:rPr>
              <w:t xml:space="preserve">  </w:t>
            </w:r>
          </w:p>
        </w:tc>
        <w:tc>
          <w:tcPr>
            <w:tcW w:w="275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765446" w14:textId="73AE5D7D" w:rsidR="00764C0C" w:rsidRPr="00636ED1" w:rsidRDefault="00A56232" w:rsidP="00517348">
            <w:pPr>
              <w:spacing w:line="360" w:lineRule="auto"/>
              <w:jc w:val="center"/>
              <w:rPr>
                <w:rFonts w:ascii="ENRESA Aroma Light" w:hAnsi="ENRESA Aroma Light" w:cs="Calibri"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sz w:val="18"/>
                <w:szCs w:val="18"/>
              </w:rPr>
              <w:t xml:space="preserve">   </w:t>
            </w:r>
          </w:p>
        </w:tc>
      </w:tr>
      <w:permEnd w:id="319516569"/>
    </w:tbl>
    <w:p w14:paraId="384D50F0" w14:textId="77777777" w:rsidR="004A2C6B" w:rsidRDefault="004A2C6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2E67A5D" w14:textId="6B715188" w:rsidR="003713A4" w:rsidRPr="00B04615" w:rsidRDefault="004A2C6B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 xml:space="preserve">Y para que conste, firmo la presente declaración en </w:t>
      </w:r>
      <w:permStart w:id="1555443383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ermEnd w:id="1555443383"/>
      <w:proofErr w:type="gramEnd"/>
      <w:r w:rsidRPr="008F100D">
        <w:rPr>
          <w:rFonts w:ascii="ENRESA Aroma Light" w:hAnsi="ENRESA Aroma Light" w:cs="Arial"/>
          <w:szCs w:val="22"/>
          <w:lang w:val="es-ES"/>
        </w:rPr>
        <w:t>a</w:t>
      </w:r>
      <w:permStart w:id="494632805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 </w:t>
      </w:r>
      <w:permEnd w:id="494632805"/>
      <w:r w:rsidRPr="008F100D">
        <w:rPr>
          <w:rFonts w:ascii="ENRESA Aroma Light" w:hAnsi="ENRESA Aroma Light" w:cs="Arial"/>
          <w:szCs w:val="22"/>
          <w:lang w:val="es-ES"/>
        </w:rPr>
        <w:t>de</w:t>
      </w:r>
      <w:permStart w:id="1910513041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</w:t>
      </w:r>
      <w:permEnd w:id="1910513041"/>
      <w:r w:rsidRPr="008F100D">
        <w:rPr>
          <w:rFonts w:ascii="ENRESA Aroma Light" w:hAnsi="ENRESA Aroma Light" w:cs="Arial"/>
          <w:szCs w:val="22"/>
          <w:lang w:val="es-ES"/>
        </w:rPr>
        <w:t>202</w:t>
      </w:r>
      <w:permStart w:id="201160064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…. </w:t>
      </w:r>
      <w:permEnd w:id="201160064"/>
    </w:p>
    <w:sectPr w:rsidR="003713A4" w:rsidRPr="00B04615" w:rsidSect="00DC3364">
      <w:headerReference w:type="default" r:id="rId12"/>
      <w:headerReference w:type="first" r:id="rId13"/>
      <w:pgSz w:w="11906" w:h="16838" w:code="9"/>
      <w:pgMar w:top="1418" w:right="1134" w:bottom="851" w:left="1134" w:header="851" w:footer="61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20B18A" w14:textId="77777777" w:rsidR="004F471B" w:rsidRDefault="004F471B">
      <w:r>
        <w:separator/>
      </w:r>
    </w:p>
  </w:endnote>
  <w:endnote w:type="continuationSeparator" w:id="0">
    <w:p w14:paraId="4374899F" w14:textId="77777777" w:rsidR="004F471B" w:rsidRDefault="004F471B">
      <w:r>
        <w:continuationSeparator/>
      </w:r>
    </w:p>
  </w:endnote>
  <w:endnote w:type="continuationNotice" w:id="1">
    <w:p w14:paraId="1F2576FE" w14:textId="77777777" w:rsidR="004F471B" w:rsidRDefault="004F471B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NRESA Aroma Light">
    <w:altName w:val="Corbel"/>
    <w:panose1 w:val="02000503030000020004"/>
    <w:charset w:val="00"/>
    <w:family w:val="auto"/>
    <w:pitch w:val="variable"/>
    <w:sig w:usb0="800000AF" w:usb1="5000204A" w:usb2="00000000" w:usb3="00000000" w:csb0="00000001" w:csb1="00000000"/>
    <w:embedRegular r:id="rId1" w:fontKey="{B45FAA75-EA5C-4FF4-BBB7-A15D4484A8DC}"/>
    <w:embedBold r:id="rId2" w:fontKey="{F9A81CB5-5E6D-44A1-B759-D289984E5084}"/>
    <w:embedItalic r:id="rId3" w:fontKey="{9B7C098A-6394-4673-BA72-8DEA57E4ABF2}"/>
    <w:embedBoldItalic r:id="rId4" w:fontKey="{DE628EB1-36A2-4E11-9997-A9E0A2332EF0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2A94A936-F787-4BFC-9341-A7B173EB637B}"/>
    <w:embedBold r:id="rId6" w:fontKey="{02252C1F-DD5E-4343-879E-45221FF6E256}"/>
    <w:embedBoldItalic r:id="rId7" w:fontKey="{A879AEC4-134B-4672-85A7-B30C3DF1EDC6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  <w:embedRegular r:id="rId8" w:fontKey="{F6F8D477-409A-4895-87C5-C192A59320B4}"/>
    <w:embedBold r:id="rId9" w:fontKey="{2B6DBBE3-F145-408F-9B67-C4F98F7DD088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0" w:fontKey="{2FEE4034-A976-4D57-9C3A-C2184834E113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11" w:fontKey="{5DBC282E-7B06-4DAC-B495-064BE6CDF1FF}"/>
  </w:font>
  <w:font w:name="ENRESA Aroma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12" w:fontKey="{253729C6-7824-410B-A7EE-4BAB3D0A41A6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3" w:fontKey="{28D5179D-73AF-4055-90DC-B208ED3E70E4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A7834A" w14:textId="77777777" w:rsidR="004F471B" w:rsidRDefault="004F471B">
      <w:r>
        <w:separator/>
      </w:r>
    </w:p>
  </w:footnote>
  <w:footnote w:type="continuationSeparator" w:id="0">
    <w:p w14:paraId="79E61656" w14:textId="77777777" w:rsidR="004F471B" w:rsidRDefault="004F471B">
      <w:r>
        <w:continuationSeparator/>
      </w:r>
    </w:p>
  </w:footnote>
  <w:footnote w:type="continuationNotice" w:id="1">
    <w:p w14:paraId="48D4C778" w14:textId="77777777" w:rsidR="004F471B" w:rsidRDefault="004F471B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DC3364" w:rsidRPr="00360F17" w14:paraId="2AE0A148" w14:textId="77777777" w:rsidTr="006A6724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28DC3297" w14:textId="77777777" w:rsidR="00DC3364" w:rsidRDefault="00DC3364" w:rsidP="00DC3364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03864591" wp14:editId="703DAFC1">
                <wp:extent cx="3370580" cy="542290"/>
                <wp:effectExtent l="0" t="0" r="0" b="0"/>
                <wp:docPr id="666904154" name="Imagen 666904154" descr="Text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66904154" name="Imagen 666904154" descr="Text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228D897F" w14:textId="77777777" w:rsidR="00DC3364" w:rsidRPr="00360F17" w:rsidRDefault="00DC3364" w:rsidP="00DC3364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DC3364" w:rsidRPr="00360F17" w14:paraId="596B46C1" w14:textId="77777777" w:rsidTr="006A6724">
      <w:trPr>
        <w:cantSplit/>
        <w:trHeight w:val="984"/>
      </w:trPr>
      <w:tc>
        <w:tcPr>
          <w:tcW w:w="7583" w:type="dxa"/>
          <w:vAlign w:val="center"/>
        </w:tcPr>
        <w:p w14:paraId="151CC97A" w14:textId="6391F5CE" w:rsidR="00DC3364" w:rsidRPr="00B04615" w:rsidRDefault="00CE0B02" w:rsidP="00DC3364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 w:rsidRPr="00CE0B02">
            <w:rPr>
              <w:rFonts w:ascii="ENRESA Aroma Light" w:hAnsi="ENRESA Aroma Light" w:cs="Arial"/>
              <w:b/>
              <w:bCs/>
              <w:szCs w:val="22"/>
              <w:lang w:val="pt-PT"/>
            </w:rPr>
            <w:t>Suministro de muestreadores de aire para el servicio de Protección Radiológica de la Central Nuclear Santa Maria de Garoña</w:t>
          </w:r>
        </w:p>
      </w:tc>
      <w:tc>
        <w:tcPr>
          <w:tcW w:w="2552" w:type="dxa"/>
          <w:vAlign w:val="center"/>
        </w:tcPr>
        <w:p w14:paraId="0C69FF14" w14:textId="4265CDFF" w:rsidR="00DC3364" w:rsidRPr="00360F17" w:rsidRDefault="003D46CF" w:rsidP="00DC3364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 w:rsidRPr="003D46CF">
            <w:rPr>
              <w:rFonts w:ascii="ENRESA Aroma Light" w:hAnsi="ENRESA Aroma Light" w:cs="Arial"/>
              <w:b/>
              <w:bCs/>
              <w:szCs w:val="22"/>
              <w:lang w:val="pt-PT"/>
            </w:rPr>
            <w:t>CO-GR-26-039</w:t>
          </w:r>
        </w:p>
      </w:tc>
    </w:tr>
  </w:tbl>
  <w:p w14:paraId="55EFA481" w14:textId="06B0894C" w:rsidR="00511E18" w:rsidRDefault="00511E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511E18" w:rsidRPr="00360F17" w14:paraId="44A70C08" w14:textId="77777777" w:rsidTr="00A63D92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19CDA64" w14:textId="32CF5C00" w:rsidR="00511E18" w:rsidRDefault="006314BB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5FCFA5C" wp14:editId="7B883111">
                <wp:extent cx="3370580" cy="542290"/>
                <wp:effectExtent l="0" t="0" r="0" b="0"/>
                <wp:docPr id="357216406" name="Imagen 3572164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972D01E" w14:textId="77777777" w:rsidR="00CA305C" w:rsidRPr="00360F17" w:rsidRDefault="00CA305C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B04615" w:rsidRPr="00360F17" w14:paraId="37E68385" w14:textId="77777777" w:rsidTr="0059574A">
      <w:trPr>
        <w:cantSplit/>
        <w:trHeight w:val="984"/>
      </w:trPr>
      <w:tc>
        <w:tcPr>
          <w:tcW w:w="7583" w:type="dxa"/>
          <w:vAlign w:val="center"/>
        </w:tcPr>
        <w:p w14:paraId="7C6530AF" w14:textId="77777777" w:rsid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OBJETO CONTRATO</w:t>
          </w:r>
        </w:p>
        <w:p w14:paraId="4B4A95F6" w14:textId="0190CFD7" w:rsidR="00B04615" w:rsidRP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</w:p>
      </w:tc>
      <w:tc>
        <w:tcPr>
          <w:tcW w:w="2552" w:type="dxa"/>
          <w:vAlign w:val="center"/>
        </w:tcPr>
        <w:p w14:paraId="0767E5C6" w14:textId="08EEE7C4" w:rsidR="00B04615" w:rsidRPr="00360F17" w:rsidRDefault="00B04615" w:rsidP="00B04615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Nº EXP</w:t>
          </w:r>
        </w:p>
      </w:tc>
    </w:tr>
  </w:tbl>
  <w:p w14:paraId="041C1B0C" w14:textId="77777777" w:rsidR="00511E18" w:rsidRDefault="00511E18" w:rsidP="00B046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BE569AD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FA7262"/>
    <w:multiLevelType w:val="hybridMultilevel"/>
    <w:tmpl w:val="5DC61146"/>
    <w:lvl w:ilvl="0" w:tplc="649417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331540"/>
    <w:multiLevelType w:val="hybridMultilevel"/>
    <w:tmpl w:val="B3960356"/>
    <w:lvl w:ilvl="0" w:tplc="0C0A000F">
      <w:start w:val="1"/>
      <w:numFmt w:val="decimal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83F139F"/>
    <w:multiLevelType w:val="hybridMultilevel"/>
    <w:tmpl w:val="7464ABFC"/>
    <w:lvl w:ilvl="0" w:tplc="3956F040">
      <w:start w:val="5"/>
      <w:numFmt w:val="bullet"/>
      <w:lvlText w:val="-"/>
      <w:lvlJc w:val="left"/>
      <w:pPr>
        <w:ind w:left="360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71170B"/>
    <w:multiLevelType w:val="hybridMultilevel"/>
    <w:tmpl w:val="81EEFD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47B5"/>
    <w:multiLevelType w:val="hybridMultilevel"/>
    <w:tmpl w:val="A044D40E"/>
    <w:lvl w:ilvl="0" w:tplc="A02C39F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7114C"/>
    <w:multiLevelType w:val="hybridMultilevel"/>
    <w:tmpl w:val="22D0E47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BD10917C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F4680"/>
    <w:multiLevelType w:val="hybridMultilevel"/>
    <w:tmpl w:val="CEB80326"/>
    <w:lvl w:ilvl="0" w:tplc="A37A0052">
      <w:numFmt w:val="bullet"/>
      <w:lvlText w:val="-"/>
      <w:lvlJc w:val="left"/>
      <w:pPr>
        <w:ind w:left="1080" w:hanging="360"/>
      </w:pPr>
      <w:rPr>
        <w:rFonts w:ascii="ENRESA Aroma Light" w:eastAsia="Times New Roman" w:hAnsi="ENRESA Aroma Light" w:cs="Times New Roman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3211DA7"/>
    <w:multiLevelType w:val="hybridMultilevel"/>
    <w:tmpl w:val="2DF22AAA"/>
    <w:lvl w:ilvl="0" w:tplc="29ACEE4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  <w:iCs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E7641E"/>
    <w:multiLevelType w:val="hybridMultilevel"/>
    <w:tmpl w:val="1F3EE710"/>
    <w:lvl w:ilvl="0" w:tplc="66867A8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5ED5799"/>
    <w:multiLevelType w:val="hybridMultilevel"/>
    <w:tmpl w:val="39EEC15A"/>
    <w:lvl w:ilvl="0" w:tplc="41E424CA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23141F0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74C6E99"/>
    <w:multiLevelType w:val="hybridMultilevel"/>
    <w:tmpl w:val="16284D7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B725D1"/>
    <w:multiLevelType w:val="hybridMultilevel"/>
    <w:tmpl w:val="F32EBC4C"/>
    <w:lvl w:ilvl="0" w:tplc="64D01A6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1D0153C5"/>
    <w:multiLevelType w:val="hybridMultilevel"/>
    <w:tmpl w:val="EAA4426A"/>
    <w:lvl w:ilvl="0" w:tplc="64D01A6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C658FB"/>
    <w:multiLevelType w:val="hybridMultilevel"/>
    <w:tmpl w:val="F5A437E6"/>
    <w:lvl w:ilvl="0" w:tplc="962CB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061718E"/>
    <w:multiLevelType w:val="hybridMultilevel"/>
    <w:tmpl w:val="805829E2"/>
    <w:lvl w:ilvl="0" w:tplc="E4E01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3BF0577"/>
    <w:multiLevelType w:val="hybridMultilevel"/>
    <w:tmpl w:val="0360BA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C475F2"/>
    <w:multiLevelType w:val="hybridMultilevel"/>
    <w:tmpl w:val="CFFEBD70"/>
    <w:lvl w:ilvl="0" w:tplc="1A582B4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77712FA"/>
    <w:multiLevelType w:val="hybridMultilevel"/>
    <w:tmpl w:val="2C18FE08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79F1709"/>
    <w:multiLevelType w:val="hybridMultilevel"/>
    <w:tmpl w:val="69C2AC10"/>
    <w:lvl w:ilvl="0" w:tplc="A37A0052">
      <w:numFmt w:val="bullet"/>
      <w:lvlText w:val="-"/>
      <w:lvlJc w:val="left"/>
      <w:pPr>
        <w:ind w:left="720" w:hanging="360"/>
      </w:pPr>
      <w:rPr>
        <w:rFonts w:ascii="ENRESA Aroma Light" w:eastAsia="Times New Roman" w:hAnsi="ENRESA Aroma Light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FA06CE"/>
    <w:multiLevelType w:val="hybridMultilevel"/>
    <w:tmpl w:val="2740450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03597D"/>
    <w:multiLevelType w:val="hybridMultilevel"/>
    <w:tmpl w:val="C5562BC2"/>
    <w:lvl w:ilvl="0" w:tplc="A37A0052">
      <w:numFmt w:val="bullet"/>
      <w:lvlText w:val="-"/>
      <w:lvlJc w:val="left"/>
      <w:pPr>
        <w:ind w:left="1287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5767A6C"/>
    <w:multiLevelType w:val="hybridMultilevel"/>
    <w:tmpl w:val="5F2443F2"/>
    <w:lvl w:ilvl="0" w:tplc="E7624B04">
      <w:start w:val="5"/>
      <w:numFmt w:val="bullet"/>
      <w:lvlText w:val="-"/>
      <w:lvlJc w:val="left"/>
      <w:pPr>
        <w:ind w:left="1440" w:hanging="360"/>
      </w:pPr>
      <w:rPr>
        <w:rFonts w:ascii="ENRESA Aroma Light" w:eastAsia="Times New Roman" w:hAnsi="ENRESA Aroma Light" w:cs="Calibri" w:hint="default"/>
        <w:i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87B5707"/>
    <w:multiLevelType w:val="hybridMultilevel"/>
    <w:tmpl w:val="F53A3A38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B775F87"/>
    <w:multiLevelType w:val="hybridMultilevel"/>
    <w:tmpl w:val="A7AA952E"/>
    <w:lvl w:ilvl="0" w:tplc="FC6204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786969"/>
    <w:multiLevelType w:val="hybridMultilevel"/>
    <w:tmpl w:val="8B944C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AF0F26"/>
    <w:multiLevelType w:val="hybridMultilevel"/>
    <w:tmpl w:val="8F3A2CE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C84D69"/>
    <w:multiLevelType w:val="hybridMultilevel"/>
    <w:tmpl w:val="22A6B19A"/>
    <w:lvl w:ilvl="0" w:tplc="F144429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5A2BC6"/>
    <w:multiLevelType w:val="hybridMultilevel"/>
    <w:tmpl w:val="1E226B1C"/>
    <w:lvl w:ilvl="0" w:tplc="66867A8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D497B37"/>
    <w:multiLevelType w:val="hybridMultilevel"/>
    <w:tmpl w:val="AE80D8F0"/>
    <w:lvl w:ilvl="0" w:tplc="F5FEA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F7C5B7D"/>
    <w:multiLevelType w:val="hybridMultilevel"/>
    <w:tmpl w:val="1BBA06DC"/>
    <w:lvl w:ilvl="0" w:tplc="96E20BA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27312D3"/>
    <w:multiLevelType w:val="hybridMultilevel"/>
    <w:tmpl w:val="467204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8ACA026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7C78D5"/>
    <w:multiLevelType w:val="hybridMultilevel"/>
    <w:tmpl w:val="BF98DC20"/>
    <w:lvl w:ilvl="0" w:tplc="0C0A0017">
      <w:start w:val="1"/>
      <w:numFmt w:val="lowerLetter"/>
      <w:lvlText w:val="%1)"/>
      <w:lvlJc w:val="left"/>
      <w:pPr>
        <w:ind w:left="2007" w:hanging="360"/>
      </w:pPr>
    </w:lvl>
    <w:lvl w:ilvl="1" w:tplc="0C0A0019" w:tentative="1">
      <w:start w:val="1"/>
      <w:numFmt w:val="lowerLetter"/>
      <w:lvlText w:val="%2."/>
      <w:lvlJc w:val="left"/>
      <w:pPr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3" w15:restartNumberingAfterBreak="0">
    <w:nsid w:val="66010061"/>
    <w:multiLevelType w:val="hybridMultilevel"/>
    <w:tmpl w:val="3DDA64F0"/>
    <w:lvl w:ilvl="0" w:tplc="C34CDE7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FCE7D6F"/>
    <w:multiLevelType w:val="hybridMultilevel"/>
    <w:tmpl w:val="52923DB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0A1114E"/>
    <w:multiLevelType w:val="hybridMultilevel"/>
    <w:tmpl w:val="32FC463E"/>
    <w:lvl w:ilvl="0" w:tplc="FFFFFFFF">
      <w:start w:val="1"/>
      <w:numFmt w:val="decimal"/>
      <w:lvlText w:val="%1."/>
      <w:lvlJc w:val="left"/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914298"/>
    <w:multiLevelType w:val="multilevel"/>
    <w:tmpl w:val="A3AC6876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b/>
        <w:strike w:val="0"/>
      </w:rPr>
    </w:lvl>
    <w:lvl w:ilvl="1">
      <w:start w:val="1"/>
      <w:numFmt w:val="decimal"/>
      <w:pStyle w:val="Estilo2"/>
      <w:lvlText w:val="%1.%2."/>
      <w:lvlJc w:val="left"/>
      <w:pPr>
        <w:ind w:left="432" w:hanging="432"/>
      </w:pPr>
      <w:rPr>
        <w:b/>
        <w:strike w:val="0"/>
      </w:rPr>
    </w:lvl>
    <w:lvl w:ilvl="2">
      <w:start w:val="1"/>
      <w:numFmt w:val="decimal"/>
      <w:pStyle w:val="Estilo3"/>
      <w:lvlText w:val="%1.%2.%3."/>
      <w:lvlJc w:val="left"/>
      <w:pPr>
        <w:ind w:left="1224" w:hanging="504"/>
      </w:pPr>
      <w:rPr>
        <w:strike w:val="0"/>
        <w:sz w:val="22"/>
        <w:szCs w:val="22"/>
      </w:rPr>
    </w:lvl>
    <w:lvl w:ilvl="3">
      <w:start w:val="1"/>
      <w:numFmt w:val="decimal"/>
      <w:pStyle w:val="Estilo4"/>
      <w:lvlText w:val="%1.%2.%3.%4."/>
      <w:lvlJc w:val="left"/>
      <w:pPr>
        <w:ind w:left="1728" w:hanging="648"/>
      </w:pPr>
    </w:lvl>
    <w:lvl w:ilvl="4">
      <w:start w:val="1"/>
      <w:numFmt w:val="decimal"/>
      <w:pStyle w:val="Esti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5062862"/>
    <w:multiLevelType w:val="hybridMultilevel"/>
    <w:tmpl w:val="CE20264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67496A"/>
    <w:multiLevelType w:val="hybridMultilevel"/>
    <w:tmpl w:val="067E8986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9C56ED"/>
    <w:multiLevelType w:val="hybridMultilevel"/>
    <w:tmpl w:val="708C0E82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D10641"/>
    <w:multiLevelType w:val="hybridMultilevel"/>
    <w:tmpl w:val="54EC57FC"/>
    <w:lvl w:ilvl="0" w:tplc="403CB710">
      <w:start w:val="1"/>
      <w:numFmt w:val="upp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75236A"/>
    <w:multiLevelType w:val="hybridMultilevel"/>
    <w:tmpl w:val="AF42FC14"/>
    <w:lvl w:ilvl="0" w:tplc="718C7E96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2" w15:restartNumberingAfterBreak="0">
    <w:nsid w:val="7F0F3D9B"/>
    <w:multiLevelType w:val="hybridMultilevel"/>
    <w:tmpl w:val="31BEB4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575383">
    <w:abstractNumId w:val="0"/>
  </w:num>
  <w:num w:numId="2" w16cid:durableId="1394890510">
    <w:abstractNumId w:val="36"/>
  </w:num>
  <w:num w:numId="3" w16cid:durableId="233786672">
    <w:abstractNumId w:val="18"/>
  </w:num>
  <w:num w:numId="4" w16cid:durableId="1695689594">
    <w:abstractNumId w:val="37"/>
  </w:num>
  <w:num w:numId="5" w16cid:durableId="552158567">
    <w:abstractNumId w:val="5"/>
  </w:num>
  <w:num w:numId="6" w16cid:durableId="1091464854">
    <w:abstractNumId w:val="15"/>
  </w:num>
  <w:num w:numId="7" w16cid:durableId="924651547">
    <w:abstractNumId w:val="8"/>
  </w:num>
  <w:num w:numId="8" w16cid:durableId="154617139">
    <w:abstractNumId w:val="17"/>
  </w:num>
  <w:num w:numId="9" w16cid:durableId="2010592793">
    <w:abstractNumId w:val="14"/>
  </w:num>
  <w:num w:numId="10" w16cid:durableId="647901709">
    <w:abstractNumId w:val="27"/>
  </w:num>
  <w:num w:numId="11" w16cid:durableId="1596404466">
    <w:abstractNumId w:val="4"/>
  </w:num>
  <w:num w:numId="12" w16cid:durableId="711466836">
    <w:abstractNumId w:val="10"/>
  </w:num>
  <w:num w:numId="13" w16cid:durableId="364866565">
    <w:abstractNumId w:val="19"/>
  </w:num>
  <w:num w:numId="14" w16cid:durableId="1357000848">
    <w:abstractNumId w:val="34"/>
  </w:num>
  <w:num w:numId="15" w16cid:durableId="1399788168">
    <w:abstractNumId w:val="20"/>
  </w:num>
  <w:num w:numId="16" w16cid:durableId="844319098">
    <w:abstractNumId w:val="29"/>
  </w:num>
  <w:num w:numId="17" w16cid:durableId="20787813">
    <w:abstractNumId w:val="35"/>
  </w:num>
  <w:num w:numId="18" w16cid:durableId="2096705609">
    <w:abstractNumId w:val="13"/>
  </w:num>
  <w:num w:numId="19" w16cid:durableId="372121541">
    <w:abstractNumId w:val="7"/>
  </w:num>
  <w:num w:numId="20" w16cid:durableId="233468241">
    <w:abstractNumId w:val="2"/>
  </w:num>
  <w:num w:numId="21" w16cid:durableId="2060394420">
    <w:abstractNumId w:val="3"/>
  </w:num>
  <w:num w:numId="22" w16cid:durableId="1906450169">
    <w:abstractNumId w:val="30"/>
  </w:num>
  <w:num w:numId="23" w16cid:durableId="1786727462">
    <w:abstractNumId w:val="12"/>
  </w:num>
  <w:num w:numId="24" w16cid:durableId="363289462">
    <w:abstractNumId w:val="31"/>
  </w:num>
  <w:num w:numId="25" w16cid:durableId="10644317">
    <w:abstractNumId w:val="32"/>
  </w:num>
  <w:num w:numId="26" w16cid:durableId="267078580">
    <w:abstractNumId w:val="11"/>
  </w:num>
  <w:num w:numId="27" w16cid:durableId="151607308">
    <w:abstractNumId w:val="6"/>
  </w:num>
  <w:num w:numId="28" w16cid:durableId="225263917">
    <w:abstractNumId w:val="9"/>
  </w:num>
  <w:num w:numId="29" w16cid:durableId="292290560">
    <w:abstractNumId w:val="21"/>
  </w:num>
  <w:num w:numId="30" w16cid:durableId="1039546445">
    <w:abstractNumId w:val="26"/>
  </w:num>
  <w:num w:numId="31" w16cid:durableId="74687895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28873185">
    <w:abstractNumId w:val="1"/>
  </w:num>
  <w:num w:numId="33" w16cid:durableId="133256047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17870490">
    <w:abstractNumId w:val="25"/>
  </w:num>
  <w:num w:numId="35" w16cid:durableId="2107653801">
    <w:abstractNumId w:val="16"/>
  </w:num>
  <w:num w:numId="36" w16cid:durableId="234708708">
    <w:abstractNumId w:val="42"/>
  </w:num>
  <w:num w:numId="37" w16cid:durableId="208109257">
    <w:abstractNumId w:val="41"/>
  </w:num>
  <w:num w:numId="38" w16cid:durableId="1051268374">
    <w:abstractNumId w:val="36"/>
  </w:num>
  <w:num w:numId="39" w16cid:durableId="792401431">
    <w:abstractNumId w:val="23"/>
  </w:num>
  <w:num w:numId="40" w16cid:durableId="388114057">
    <w:abstractNumId w:val="35"/>
  </w:num>
  <w:num w:numId="41" w16cid:durableId="44061567">
    <w:abstractNumId w:val="36"/>
  </w:num>
  <w:num w:numId="42" w16cid:durableId="34697341">
    <w:abstractNumId w:val="36"/>
  </w:num>
  <w:num w:numId="43" w16cid:durableId="469057692">
    <w:abstractNumId w:val="22"/>
  </w:num>
  <w:num w:numId="44" w16cid:durableId="1513566086">
    <w:abstractNumId w:val="38"/>
  </w:num>
  <w:num w:numId="45" w16cid:durableId="155417765">
    <w:abstractNumId w:val="39"/>
  </w:num>
  <w:num w:numId="46" w16cid:durableId="1019622316">
    <w:abstractNumId w:val="24"/>
  </w:num>
  <w:num w:numId="47" w16cid:durableId="2093815651">
    <w:abstractNumId w:val="33"/>
  </w:num>
  <w:num w:numId="48" w16cid:durableId="546720975">
    <w:abstractNumId w:val="2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displayBackgroundShape/>
  <w:embedTrueType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Ut7hmFqilr5qKrvVVFVeAgy0kJVEhbzyts5fxmCDKzljOSOc+HLOKMJTNjZGYeRPW+u2NbMM7ts8qdAqH7EuLw==" w:salt="48Z58UQqfamDEyVkLaaoRA=="/>
  <w:defaultTabStop w:val="9781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D5F"/>
    <w:rsid w:val="00001446"/>
    <w:rsid w:val="00002C13"/>
    <w:rsid w:val="00002D0D"/>
    <w:rsid w:val="00003F7B"/>
    <w:rsid w:val="000046AC"/>
    <w:rsid w:val="000069F6"/>
    <w:rsid w:val="00006EA7"/>
    <w:rsid w:val="000077FD"/>
    <w:rsid w:val="0001128D"/>
    <w:rsid w:val="00011770"/>
    <w:rsid w:val="0001182D"/>
    <w:rsid w:val="00011EE2"/>
    <w:rsid w:val="00012E28"/>
    <w:rsid w:val="00012E2D"/>
    <w:rsid w:val="00013AD5"/>
    <w:rsid w:val="00014836"/>
    <w:rsid w:val="000148B1"/>
    <w:rsid w:val="00014D76"/>
    <w:rsid w:val="00015EBD"/>
    <w:rsid w:val="000163FB"/>
    <w:rsid w:val="000216EC"/>
    <w:rsid w:val="00021E23"/>
    <w:rsid w:val="00022BC6"/>
    <w:rsid w:val="000230F2"/>
    <w:rsid w:val="000265D3"/>
    <w:rsid w:val="00026644"/>
    <w:rsid w:val="00026D47"/>
    <w:rsid w:val="000272B7"/>
    <w:rsid w:val="00027A81"/>
    <w:rsid w:val="00027CDF"/>
    <w:rsid w:val="00031511"/>
    <w:rsid w:val="0003270F"/>
    <w:rsid w:val="00032CE0"/>
    <w:rsid w:val="00032D85"/>
    <w:rsid w:val="000347F2"/>
    <w:rsid w:val="00035D98"/>
    <w:rsid w:val="00036F26"/>
    <w:rsid w:val="00037CFF"/>
    <w:rsid w:val="00042FA5"/>
    <w:rsid w:val="00043926"/>
    <w:rsid w:val="00043A0D"/>
    <w:rsid w:val="00044AE2"/>
    <w:rsid w:val="00044F06"/>
    <w:rsid w:val="00045460"/>
    <w:rsid w:val="00045FFE"/>
    <w:rsid w:val="00046DFA"/>
    <w:rsid w:val="00047DE5"/>
    <w:rsid w:val="0005010B"/>
    <w:rsid w:val="00052BD3"/>
    <w:rsid w:val="0005406F"/>
    <w:rsid w:val="000544BC"/>
    <w:rsid w:val="00054779"/>
    <w:rsid w:val="00055518"/>
    <w:rsid w:val="000560D0"/>
    <w:rsid w:val="00056C1A"/>
    <w:rsid w:val="0006118D"/>
    <w:rsid w:val="00061E2E"/>
    <w:rsid w:val="000627DD"/>
    <w:rsid w:val="000628F5"/>
    <w:rsid w:val="00063B1A"/>
    <w:rsid w:val="00064D02"/>
    <w:rsid w:val="00065515"/>
    <w:rsid w:val="00065DF7"/>
    <w:rsid w:val="0006665A"/>
    <w:rsid w:val="0006756B"/>
    <w:rsid w:val="00070610"/>
    <w:rsid w:val="00070F3F"/>
    <w:rsid w:val="00071BA9"/>
    <w:rsid w:val="00072512"/>
    <w:rsid w:val="0007309E"/>
    <w:rsid w:val="00073948"/>
    <w:rsid w:val="000750D0"/>
    <w:rsid w:val="00076085"/>
    <w:rsid w:val="00077760"/>
    <w:rsid w:val="00080362"/>
    <w:rsid w:val="00082AE8"/>
    <w:rsid w:val="00084F5D"/>
    <w:rsid w:val="000857B6"/>
    <w:rsid w:val="0008661F"/>
    <w:rsid w:val="0008747B"/>
    <w:rsid w:val="00091841"/>
    <w:rsid w:val="000929A3"/>
    <w:rsid w:val="00093010"/>
    <w:rsid w:val="00095437"/>
    <w:rsid w:val="000962CF"/>
    <w:rsid w:val="00096AB3"/>
    <w:rsid w:val="000971AA"/>
    <w:rsid w:val="000971B8"/>
    <w:rsid w:val="000A03F2"/>
    <w:rsid w:val="000A04A3"/>
    <w:rsid w:val="000A17C9"/>
    <w:rsid w:val="000A2744"/>
    <w:rsid w:val="000A3428"/>
    <w:rsid w:val="000A56F9"/>
    <w:rsid w:val="000B01A9"/>
    <w:rsid w:val="000B037D"/>
    <w:rsid w:val="000B20C1"/>
    <w:rsid w:val="000B23D2"/>
    <w:rsid w:val="000B29A1"/>
    <w:rsid w:val="000B44AE"/>
    <w:rsid w:val="000B4975"/>
    <w:rsid w:val="000B4AAA"/>
    <w:rsid w:val="000B5F99"/>
    <w:rsid w:val="000B669A"/>
    <w:rsid w:val="000B7731"/>
    <w:rsid w:val="000C0177"/>
    <w:rsid w:val="000C0340"/>
    <w:rsid w:val="000C1B09"/>
    <w:rsid w:val="000C2B1F"/>
    <w:rsid w:val="000C3BA6"/>
    <w:rsid w:val="000C3DBC"/>
    <w:rsid w:val="000C5659"/>
    <w:rsid w:val="000C5A59"/>
    <w:rsid w:val="000C79BA"/>
    <w:rsid w:val="000C7A1C"/>
    <w:rsid w:val="000D0854"/>
    <w:rsid w:val="000D0DD8"/>
    <w:rsid w:val="000D1B6D"/>
    <w:rsid w:val="000D1BA1"/>
    <w:rsid w:val="000D3FCB"/>
    <w:rsid w:val="000D5361"/>
    <w:rsid w:val="000E08A9"/>
    <w:rsid w:val="000E1264"/>
    <w:rsid w:val="000E1446"/>
    <w:rsid w:val="000E447F"/>
    <w:rsid w:val="000E6800"/>
    <w:rsid w:val="000E7D6F"/>
    <w:rsid w:val="000F0ED2"/>
    <w:rsid w:val="000F276F"/>
    <w:rsid w:val="000F28DF"/>
    <w:rsid w:val="000F2CC5"/>
    <w:rsid w:val="000F5962"/>
    <w:rsid w:val="000F6488"/>
    <w:rsid w:val="000F6E45"/>
    <w:rsid w:val="000F6E8C"/>
    <w:rsid w:val="000F76F9"/>
    <w:rsid w:val="00100767"/>
    <w:rsid w:val="001008BA"/>
    <w:rsid w:val="00101190"/>
    <w:rsid w:val="00101931"/>
    <w:rsid w:val="00102C88"/>
    <w:rsid w:val="00102FC7"/>
    <w:rsid w:val="00105076"/>
    <w:rsid w:val="00105105"/>
    <w:rsid w:val="001062E0"/>
    <w:rsid w:val="00106D3A"/>
    <w:rsid w:val="0011116C"/>
    <w:rsid w:val="00111834"/>
    <w:rsid w:val="001125F5"/>
    <w:rsid w:val="00113795"/>
    <w:rsid w:val="00113929"/>
    <w:rsid w:val="00114658"/>
    <w:rsid w:val="00115AF6"/>
    <w:rsid w:val="00115F91"/>
    <w:rsid w:val="00116CBD"/>
    <w:rsid w:val="00117413"/>
    <w:rsid w:val="00121636"/>
    <w:rsid w:val="0012269C"/>
    <w:rsid w:val="00124DF0"/>
    <w:rsid w:val="00126884"/>
    <w:rsid w:val="00127BC4"/>
    <w:rsid w:val="00131404"/>
    <w:rsid w:val="00131525"/>
    <w:rsid w:val="00131D98"/>
    <w:rsid w:val="0013310B"/>
    <w:rsid w:val="001345CB"/>
    <w:rsid w:val="00136633"/>
    <w:rsid w:val="00136B3B"/>
    <w:rsid w:val="00137C5D"/>
    <w:rsid w:val="00137FB1"/>
    <w:rsid w:val="001401E9"/>
    <w:rsid w:val="001420CA"/>
    <w:rsid w:val="00143049"/>
    <w:rsid w:val="001438BF"/>
    <w:rsid w:val="00144291"/>
    <w:rsid w:val="00144A48"/>
    <w:rsid w:val="001462E9"/>
    <w:rsid w:val="0014673B"/>
    <w:rsid w:val="00147E80"/>
    <w:rsid w:val="00150C78"/>
    <w:rsid w:val="00150D7A"/>
    <w:rsid w:val="00150F0A"/>
    <w:rsid w:val="00151B91"/>
    <w:rsid w:val="001541F3"/>
    <w:rsid w:val="0015472B"/>
    <w:rsid w:val="00155C5E"/>
    <w:rsid w:val="00155F15"/>
    <w:rsid w:val="0015687B"/>
    <w:rsid w:val="001604E0"/>
    <w:rsid w:val="00160B0E"/>
    <w:rsid w:val="00161CD3"/>
    <w:rsid w:val="00161FDA"/>
    <w:rsid w:val="001638F8"/>
    <w:rsid w:val="00163EA8"/>
    <w:rsid w:val="00164C1B"/>
    <w:rsid w:val="001671D8"/>
    <w:rsid w:val="0017128E"/>
    <w:rsid w:val="00172795"/>
    <w:rsid w:val="001730C1"/>
    <w:rsid w:val="00174D22"/>
    <w:rsid w:val="00177FF3"/>
    <w:rsid w:val="001814C7"/>
    <w:rsid w:val="001819C6"/>
    <w:rsid w:val="00182085"/>
    <w:rsid w:val="00183B5F"/>
    <w:rsid w:val="001878DD"/>
    <w:rsid w:val="00187E1C"/>
    <w:rsid w:val="00190045"/>
    <w:rsid w:val="00190081"/>
    <w:rsid w:val="00192B10"/>
    <w:rsid w:val="00192EDD"/>
    <w:rsid w:val="00193274"/>
    <w:rsid w:val="001937DE"/>
    <w:rsid w:val="00197044"/>
    <w:rsid w:val="001A482A"/>
    <w:rsid w:val="001A4B8A"/>
    <w:rsid w:val="001A6F1F"/>
    <w:rsid w:val="001A7288"/>
    <w:rsid w:val="001B016E"/>
    <w:rsid w:val="001B3616"/>
    <w:rsid w:val="001B49E6"/>
    <w:rsid w:val="001B5E90"/>
    <w:rsid w:val="001B6774"/>
    <w:rsid w:val="001B7CAF"/>
    <w:rsid w:val="001C0282"/>
    <w:rsid w:val="001C0808"/>
    <w:rsid w:val="001C1B0E"/>
    <w:rsid w:val="001C481B"/>
    <w:rsid w:val="001C4AAA"/>
    <w:rsid w:val="001C4D8B"/>
    <w:rsid w:val="001C4EDC"/>
    <w:rsid w:val="001C55AC"/>
    <w:rsid w:val="001D04F3"/>
    <w:rsid w:val="001D29E1"/>
    <w:rsid w:val="001D7AD3"/>
    <w:rsid w:val="001E02FF"/>
    <w:rsid w:val="001E15CF"/>
    <w:rsid w:val="001E1B21"/>
    <w:rsid w:val="001E2760"/>
    <w:rsid w:val="001E31C5"/>
    <w:rsid w:val="001E33BE"/>
    <w:rsid w:val="001E45BC"/>
    <w:rsid w:val="001E5BFE"/>
    <w:rsid w:val="001E6D5A"/>
    <w:rsid w:val="001E6DBF"/>
    <w:rsid w:val="001E79EB"/>
    <w:rsid w:val="001F07F6"/>
    <w:rsid w:val="001F1686"/>
    <w:rsid w:val="001F21AC"/>
    <w:rsid w:val="001F2D57"/>
    <w:rsid w:val="001F6B35"/>
    <w:rsid w:val="001F7505"/>
    <w:rsid w:val="00201837"/>
    <w:rsid w:val="0020274C"/>
    <w:rsid w:val="0020306C"/>
    <w:rsid w:val="00204747"/>
    <w:rsid w:val="00204BF3"/>
    <w:rsid w:val="00205572"/>
    <w:rsid w:val="002060EA"/>
    <w:rsid w:val="00207146"/>
    <w:rsid w:val="002074C5"/>
    <w:rsid w:val="002077FF"/>
    <w:rsid w:val="002079F7"/>
    <w:rsid w:val="00207EAB"/>
    <w:rsid w:val="00210E70"/>
    <w:rsid w:val="00211176"/>
    <w:rsid w:val="00211548"/>
    <w:rsid w:val="0021155B"/>
    <w:rsid w:val="00212303"/>
    <w:rsid w:val="002168BD"/>
    <w:rsid w:val="00217537"/>
    <w:rsid w:val="00217EF7"/>
    <w:rsid w:val="0022061B"/>
    <w:rsid w:val="00220D12"/>
    <w:rsid w:val="0022128E"/>
    <w:rsid w:val="002213C4"/>
    <w:rsid w:val="00221FF4"/>
    <w:rsid w:val="00222112"/>
    <w:rsid w:val="00223A65"/>
    <w:rsid w:val="002248D0"/>
    <w:rsid w:val="0022523C"/>
    <w:rsid w:val="0022678A"/>
    <w:rsid w:val="00226DAF"/>
    <w:rsid w:val="002270CF"/>
    <w:rsid w:val="0022734C"/>
    <w:rsid w:val="00227EA8"/>
    <w:rsid w:val="00230B78"/>
    <w:rsid w:val="00231878"/>
    <w:rsid w:val="00231BAE"/>
    <w:rsid w:val="002322F5"/>
    <w:rsid w:val="0023297A"/>
    <w:rsid w:val="00232B3B"/>
    <w:rsid w:val="002340E5"/>
    <w:rsid w:val="0023521B"/>
    <w:rsid w:val="00240361"/>
    <w:rsid w:val="00241644"/>
    <w:rsid w:val="00241A1D"/>
    <w:rsid w:val="00241F94"/>
    <w:rsid w:val="002431ED"/>
    <w:rsid w:val="00243A2F"/>
    <w:rsid w:val="00243C14"/>
    <w:rsid w:val="002452D6"/>
    <w:rsid w:val="0024546D"/>
    <w:rsid w:val="00245E2A"/>
    <w:rsid w:val="00246371"/>
    <w:rsid w:val="00246B7F"/>
    <w:rsid w:val="00246EB2"/>
    <w:rsid w:val="00247125"/>
    <w:rsid w:val="002500D2"/>
    <w:rsid w:val="00250970"/>
    <w:rsid w:val="002517A4"/>
    <w:rsid w:val="00254A67"/>
    <w:rsid w:val="00255315"/>
    <w:rsid w:val="002569E2"/>
    <w:rsid w:val="0026001D"/>
    <w:rsid w:val="00260043"/>
    <w:rsid w:val="00260A1A"/>
    <w:rsid w:val="00262CFE"/>
    <w:rsid w:val="0026347D"/>
    <w:rsid w:val="002634C5"/>
    <w:rsid w:val="002649E7"/>
    <w:rsid w:val="00265687"/>
    <w:rsid w:val="00266150"/>
    <w:rsid w:val="002676F6"/>
    <w:rsid w:val="00267BA4"/>
    <w:rsid w:val="002718E4"/>
    <w:rsid w:val="002720FF"/>
    <w:rsid w:val="0027275E"/>
    <w:rsid w:val="002731DC"/>
    <w:rsid w:val="0027362F"/>
    <w:rsid w:val="002743EC"/>
    <w:rsid w:val="0027501B"/>
    <w:rsid w:val="00276C17"/>
    <w:rsid w:val="00280AAA"/>
    <w:rsid w:val="0028307E"/>
    <w:rsid w:val="0028452F"/>
    <w:rsid w:val="0028459C"/>
    <w:rsid w:val="002845B4"/>
    <w:rsid w:val="002854D8"/>
    <w:rsid w:val="002869A8"/>
    <w:rsid w:val="00290511"/>
    <w:rsid w:val="002909E3"/>
    <w:rsid w:val="00290DDA"/>
    <w:rsid w:val="002941CC"/>
    <w:rsid w:val="002950A3"/>
    <w:rsid w:val="00296E73"/>
    <w:rsid w:val="00297C14"/>
    <w:rsid w:val="002A1B93"/>
    <w:rsid w:val="002A2024"/>
    <w:rsid w:val="002A2600"/>
    <w:rsid w:val="002A3152"/>
    <w:rsid w:val="002A330B"/>
    <w:rsid w:val="002A4520"/>
    <w:rsid w:val="002A579A"/>
    <w:rsid w:val="002A5BFD"/>
    <w:rsid w:val="002A74EA"/>
    <w:rsid w:val="002B110D"/>
    <w:rsid w:val="002B1960"/>
    <w:rsid w:val="002B1D61"/>
    <w:rsid w:val="002B31F8"/>
    <w:rsid w:val="002B38C8"/>
    <w:rsid w:val="002B45F6"/>
    <w:rsid w:val="002B4876"/>
    <w:rsid w:val="002B4D11"/>
    <w:rsid w:val="002B5BAE"/>
    <w:rsid w:val="002B6D65"/>
    <w:rsid w:val="002B7CC6"/>
    <w:rsid w:val="002C2406"/>
    <w:rsid w:val="002C2E62"/>
    <w:rsid w:val="002C3FAA"/>
    <w:rsid w:val="002C746F"/>
    <w:rsid w:val="002C7E2F"/>
    <w:rsid w:val="002D0A1F"/>
    <w:rsid w:val="002D130F"/>
    <w:rsid w:val="002D2FF4"/>
    <w:rsid w:val="002D4098"/>
    <w:rsid w:val="002D472A"/>
    <w:rsid w:val="002D5542"/>
    <w:rsid w:val="002D6AF1"/>
    <w:rsid w:val="002E0056"/>
    <w:rsid w:val="002E04FF"/>
    <w:rsid w:val="002E16F0"/>
    <w:rsid w:val="002E1855"/>
    <w:rsid w:val="002E1A46"/>
    <w:rsid w:val="002E2986"/>
    <w:rsid w:val="002E3114"/>
    <w:rsid w:val="002E544E"/>
    <w:rsid w:val="002E675F"/>
    <w:rsid w:val="002E6D68"/>
    <w:rsid w:val="002F1193"/>
    <w:rsid w:val="002F19FF"/>
    <w:rsid w:val="002F1D80"/>
    <w:rsid w:val="002F2FFC"/>
    <w:rsid w:val="002F372B"/>
    <w:rsid w:val="002F3BF0"/>
    <w:rsid w:val="002F55C0"/>
    <w:rsid w:val="002F56A1"/>
    <w:rsid w:val="002F76C5"/>
    <w:rsid w:val="002F7857"/>
    <w:rsid w:val="003011CD"/>
    <w:rsid w:val="00301614"/>
    <w:rsid w:val="003025AB"/>
    <w:rsid w:val="00302B92"/>
    <w:rsid w:val="00303435"/>
    <w:rsid w:val="0030595F"/>
    <w:rsid w:val="00306A23"/>
    <w:rsid w:val="00306B26"/>
    <w:rsid w:val="003101BC"/>
    <w:rsid w:val="003103EA"/>
    <w:rsid w:val="003108E9"/>
    <w:rsid w:val="00314377"/>
    <w:rsid w:val="00314F81"/>
    <w:rsid w:val="00315998"/>
    <w:rsid w:val="003168CF"/>
    <w:rsid w:val="00316AD4"/>
    <w:rsid w:val="0032025E"/>
    <w:rsid w:val="00320FE5"/>
    <w:rsid w:val="003228C8"/>
    <w:rsid w:val="003238CC"/>
    <w:rsid w:val="00324EC0"/>
    <w:rsid w:val="003277A8"/>
    <w:rsid w:val="00327FAE"/>
    <w:rsid w:val="00330538"/>
    <w:rsid w:val="003305BF"/>
    <w:rsid w:val="00330A26"/>
    <w:rsid w:val="0033240D"/>
    <w:rsid w:val="0033262C"/>
    <w:rsid w:val="00332E6D"/>
    <w:rsid w:val="003347DA"/>
    <w:rsid w:val="00334D1C"/>
    <w:rsid w:val="00335863"/>
    <w:rsid w:val="00337C25"/>
    <w:rsid w:val="00340707"/>
    <w:rsid w:val="00340FF6"/>
    <w:rsid w:val="00342CB4"/>
    <w:rsid w:val="00342DC5"/>
    <w:rsid w:val="00344CA4"/>
    <w:rsid w:val="00345241"/>
    <w:rsid w:val="00345F63"/>
    <w:rsid w:val="003468A0"/>
    <w:rsid w:val="00347B60"/>
    <w:rsid w:val="0035083E"/>
    <w:rsid w:val="00351886"/>
    <w:rsid w:val="003527DB"/>
    <w:rsid w:val="0035330A"/>
    <w:rsid w:val="00353431"/>
    <w:rsid w:val="00353D9D"/>
    <w:rsid w:val="00354354"/>
    <w:rsid w:val="003558A4"/>
    <w:rsid w:val="003572E8"/>
    <w:rsid w:val="00360EFE"/>
    <w:rsid w:val="00361DC9"/>
    <w:rsid w:val="00363149"/>
    <w:rsid w:val="00363635"/>
    <w:rsid w:val="00364832"/>
    <w:rsid w:val="003664E4"/>
    <w:rsid w:val="00367C53"/>
    <w:rsid w:val="003713A4"/>
    <w:rsid w:val="00371972"/>
    <w:rsid w:val="00372A23"/>
    <w:rsid w:val="00372B83"/>
    <w:rsid w:val="00372D36"/>
    <w:rsid w:val="00373842"/>
    <w:rsid w:val="003738C9"/>
    <w:rsid w:val="00373BE3"/>
    <w:rsid w:val="00374859"/>
    <w:rsid w:val="00375262"/>
    <w:rsid w:val="00375E20"/>
    <w:rsid w:val="00377CD0"/>
    <w:rsid w:val="00380FFB"/>
    <w:rsid w:val="003813A9"/>
    <w:rsid w:val="003831F5"/>
    <w:rsid w:val="00384AB4"/>
    <w:rsid w:val="00385160"/>
    <w:rsid w:val="003868AF"/>
    <w:rsid w:val="0039046C"/>
    <w:rsid w:val="003912CA"/>
    <w:rsid w:val="00392851"/>
    <w:rsid w:val="00392F93"/>
    <w:rsid w:val="00395ECA"/>
    <w:rsid w:val="00396E92"/>
    <w:rsid w:val="00396FDD"/>
    <w:rsid w:val="003A00D2"/>
    <w:rsid w:val="003A023A"/>
    <w:rsid w:val="003A0A43"/>
    <w:rsid w:val="003A0B1C"/>
    <w:rsid w:val="003A1D59"/>
    <w:rsid w:val="003A27C4"/>
    <w:rsid w:val="003A2E1C"/>
    <w:rsid w:val="003A3141"/>
    <w:rsid w:val="003A3313"/>
    <w:rsid w:val="003A3AF4"/>
    <w:rsid w:val="003A4A56"/>
    <w:rsid w:val="003A6045"/>
    <w:rsid w:val="003A70B5"/>
    <w:rsid w:val="003B0505"/>
    <w:rsid w:val="003B07EC"/>
    <w:rsid w:val="003B09EB"/>
    <w:rsid w:val="003B0A7E"/>
    <w:rsid w:val="003B1FF7"/>
    <w:rsid w:val="003B41E7"/>
    <w:rsid w:val="003B6844"/>
    <w:rsid w:val="003B6909"/>
    <w:rsid w:val="003C1BCF"/>
    <w:rsid w:val="003C31D4"/>
    <w:rsid w:val="003C3740"/>
    <w:rsid w:val="003C5171"/>
    <w:rsid w:val="003C53D6"/>
    <w:rsid w:val="003C5C74"/>
    <w:rsid w:val="003D0D46"/>
    <w:rsid w:val="003D1BE2"/>
    <w:rsid w:val="003D2078"/>
    <w:rsid w:val="003D46CF"/>
    <w:rsid w:val="003D628A"/>
    <w:rsid w:val="003D6499"/>
    <w:rsid w:val="003E230D"/>
    <w:rsid w:val="003E4905"/>
    <w:rsid w:val="003E597F"/>
    <w:rsid w:val="003E73D8"/>
    <w:rsid w:val="003F0B6B"/>
    <w:rsid w:val="003F0C78"/>
    <w:rsid w:val="003F0D8F"/>
    <w:rsid w:val="003F13FF"/>
    <w:rsid w:val="003F37F9"/>
    <w:rsid w:val="003F4CCC"/>
    <w:rsid w:val="003F7890"/>
    <w:rsid w:val="0040090C"/>
    <w:rsid w:val="00400E44"/>
    <w:rsid w:val="00401731"/>
    <w:rsid w:val="00401CB8"/>
    <w:rsid w:val="00401F6E"/>
    <w:rsid w:val="00402AE5"/>
    <w:rsid w:val="00402DCA"/>
    <w:rsid w:val="004031DD"/>
    <w:rsid w:val="00404155"/>
    <w:rsid w:val="00406216"/>
    <w:rsid w:val="004106CB"/>
    <w:rsid w:val="004114BF"/>
    <w:rsid w:val="00411A1E"/>
    <w:rsid w:val="00411C22"/>
    <w:rsid w:val="00411FD3"/>
    <w:rsid w:val="0041210B"/>
    <w:rsid w:val="00412203"/>
    <w:rsid w:val="00413479"/>
    <w:rsid w:val="004137C7"/>
    <w:rsid w:val="004152AF"/>
    <w:rsid w:val="00416221"/>
    <w:rsid w:val="00416405"/>
    <w:rsid w:val="00416867"/>
    <w:rsid w:val="0041688D"/>
    <w:rsid w:val="00416B72"/>
    <w:rsid w:val="00420873"/>
    <w:rsid w:val="004217AC"/>
    <w:rsid w:val="00422483"/>
    <w:rsid w:val="00422921"/>
    <w:rsid w:val="004239D3"/>
    <w:rsid w:val="004252C3"/>
    <w:rsid w:val="004262FB"/>
    <w:rsid w:val="00427CFF"/>
    <w:rsid w:val="00431A24"/>
    <w:rsid w:val="004327E2"/>
    <w:rsid w:val="004330E1"/>
    <w:rsid w:val="00434DAF"/>
    <w:rsid w:val="004373F6"/>
    <w:rsid w:val="004374B7"/>
    <w:rsid w:val="004374CD"/>
    <w:rsid w:val="00441977"/>
    <w:rsid w:val="00441CF5"/>
    <w:rsid w:val="00442932"/>
    <w:rsid w:val="0044597A"/>
    <w:rsid w:val="00452016"/>
    <w:rsid w:val="004524B5"/>
    <w:rsid w:val="00452FD1"/>
    <w:rsid w:val="00455C15"/>
    <w:rsid w:val="00455FB9"/>
    <w:rsid w:val="00456D96"/>
    <w:rsid w:val="00457493"/>
    <w:rsid w:val="00457DF0"/>
    <w:rsid w:val="00461368"/>
    <w:rsid w:val="00463657"/>
    <w:rsid w:val="00463974"/>
    <w:rsid w:val="00464BDF"/>
    <w:rsid w:val="00466DB2"/>
    <w:rsid w:val="00470264"/>
    <w:rsid w:val="00470C47"/>
    <w:rsid w:val="00471EBD"/>
    <w:rsid w:val="004737EF"/>
    <w:rsid w:val="00473817"/>
    <w:rsid w:val="004746BB"/>
    <w:rsid w:val="00474B20"/>
    <w:rsid w:val="00474F68"/>
    <w:rsid w:val="004752A7"/>
    <w:rsid w:val="004779AF"/>
    <w:rsid w:val="00477B2C"/>
    <w:rsid w:val="00480DB0"/>
    <w:rsid w:val="00481FA0"/>
    <w:rsid w:val="004828F5"/>
    <w:rsid w:val="00482FA9"/>
    <w:rsid w:val="00483A1F"/>
    <w:rsid w:val="00483BFF"/>
    <w:rsid w:val="00483EC2"/>
    <w:rsid w:val="00484320"/>
    <w:rsid w:val="00484891"/>
    <w:rsid w:val="00484B81"/>
    <w:rsid w:val="00485016"/>
    <w:rsid w:val="0048784D"/>
    <w:rsid w:val="00487B49"/>
    <w:rsid w:val="00487F19"/>
    <w:rsid w:val="00487F61"/>
    <w:rsid w:val="00490202"/>
    <w:rsid w:val="004909B3"/>
    <w:rsid w:val="00490A93"/>
    <w:rsid w:val="004912F7"/>
    <w:rsid w:val="004915DB"/>
    <w:rsid w:val="004917BE"/>
    <w:rsid w:val="00491FEB"/>
    <w:rsid w:val="00493E39"/>
    <w:rsid w:val="0049517B"/>
    <w:rsid w:val="00497381"/>
    <w:rsid w:val="004A092E"/>
    <w:rsid w:val="004A2416"/>
    <w:rsid w:val="004A2C6B"/>
    <w:rsid w:val="004A3810"/>
    <w:rsid w:val="004A4020"/>
    <w:rsid w:val="004A634A"/>
    <w:rsid w:val="004B193C"/>
    <w:rsid w:val="004B1E41"/>
    <w:rsid w:val="004B3693"/>
    <w:rsid w:val="004B70C3"/>
    <w:rsid w:val="004C0330"/>
    <w:rsid w:val="004C05F3"/>
    <w:rsid w:val="004C1C29"/>
    <w:rsid w:val="004C2927"/>
    <w:rsid w:val="004C3484"/>
    <w:rsid w:val="004C3730"/>
    <w:rsid w:val="004C49B6"/>
    <w:rsid w:val="004C600D"/>
    <w:rsid w:val="004C701D"/>
    <w:rsid w:val="004C7B47"/>
    <w:rsid w:val="004D0481"/>
    <w:rsid w:val="004D208B"/>
    <w:rsid w:val="004D3AF3"/>
    <w:rsid w:val="004D4952"/>
    <w:rsid w:val="004D50CD"/>
    <w:rsid w:val="004D5F1A"/>
    <w:rsid w:val="004D681A"/>
    <w:rsid w:val="004D6B15"/>
    <w:rsid w:val="004D75A3"/>
    <w:rsid w:val="004E50C9"/>
    <w:rsid w:val="004E69D8"/>
    <w:rsid w:val="004F0814"/>
    <w:rsid w:val="004F186A"/>
    <w:rsid w:val="004F36F2"/>
    <w:rsid w:val="004F471B"/>
    <w:rsid w:val="004F73B9"/>
    <w:rsid w:val="004F75F0"/>
    <w:rsid w:val="00501455"/>
    <w:rsid w:val="0050181D"/>
    <w:rsid w:val="00501EB4"/>
    <w:rsid w:val="005025D2"/>
    <w:rsid w:val="0050339B"/>
    <w:rsid w:val="005034EE"/>
    <w:rsid w:val="00503702"/>
    <w:rsid w:val="00503ABA"/>
    <w:rsid w:val="00503EAB"/>
    <w:rsid w:val="00504FFE"/>
    <w:rsid w:val="0050641C"/>
    <w:rsid w:val="00506FBB"/>
    <w:rsid w:val="005116BD"/>
    <w:rsid w:val="00511E18"/>
    <w:rsid w:val="00514CC0"/>
    <w:rsid w:val="00515125"/>
    <w:rsid w:val="00517DA4"/>
    <w:rsid w:val="00520338"/>
    <w:rsid w:val="00520D7E"/>
    <w:rsid w:val="00521960"/>
    <w:rsid w:val="00521F28"/>
    <w:rsid w:val="005233BB"/>
    <w:rsid w:val="00524C24"/>
    <w:rsid w:val="00524EEE"/>
    <w:rsid w:val="00525369"/>
    <w:rsid w:val="00525F5B"/>
    <w:rsid w:val="005262B9"/>
    <w:rsid w:val="005262F2"/>
    <w:rsid w:val="005304EB"/>
    <w:rsid w:val="00530566"/>
    <w:rsid w:val="00530BC4"/>
    <w:rsid w:val="00531C11"/>
    <w:rsid w:val="00531E88"/>
    <w:rsid w:val="0053316D"/>
    <w:rsid w:val="005340AF"/>
    <w:rsid w:val="00534C1A"/>
    <w:rsid w:val="0053691E"/>
    <w:rsid w:val="00536EBC"/>
    <w:rsid w:val="00542663"/>
    <w:rsid w:val="00543BB5"/>
    <w:rsid w:val="00545BA3"/>
    <w:rsid w:val="00545CE3"/>
    <w:rsid w:val="00545D92"/>
    <w:rsid w:val="00546ADE"/>
    <w:rsid w:val="005518B4"/>
    <w:rsid w:val="00552D7C"/>
    <w:rsid w:val="00553700"/>
    <w:rsid w:val="00553B48"/>
    <w:rsid w:val="00553DD5"/>
    <w:rsid w:val="0055631B"/>
    <w:rsid w:val="00556817"/>
    <w:rsid w:val="00560042"/>
    <w:rsid w:val="00560B82"/>
    <w:rsid w:val="00561674"/>
    <w:rsid w:val="00562441"/>
    <w:rsid w:val="00562BA7"/>
    <w:rsid w:val="00563831"/>
    <w:rsid w:val="00567FA8"/>
    <w:rsid w:val="00570C62"/>
    <w:rsid w:val="0057102C"/>
    <w:rsid w:val="0057119F"/>
    <w:rsid w:val="005711A7"/>
    <w:rsid w:val="005713A5"/>
    <w:rsid w:val="00574A0D"/>
    <w:rsid w:val="00575FA2"/>
    <w:rsid w:val="00577B4C"/>
    <w:rsid w:val="00577DB4"/>
    <w:rsid w:val="00580731"/>
    <w:rsid w:val="00580DA2"/>
    <w:rsid w:val="00582889"/>
    <w:rsid w:val="005832F1"/>
    <w:rsid w:val="00583325"/>
    <w:rsid w:val="005834B2"/>
    <w:rsid w:val="0058408F"/>
    <w:rsid w:val="0058504E"/>
    <w:rsid w:val="005860D5"/>
    <w:rsid w:val="00587C9B"/>
    <w:rsid w:val="00590E3B"/>
    <w:rsid w:val="0059407A"/>
    <w:rsid w:val="005973B4"/>
    <w:rsid w:val="00597F68"/>
    <w:rsid w:val="005A0950"/>
    <w:rsid w:val="005A1333"/>
    <w:rsid w:val="005A29FC"/>
    <w:rsid w:val="005A473E"/>
    <w:rsid w:val="005A552D"/>
    <w:rsid w:val="005A6B33"/>
    <w:rsid w:val="005A6BA0"/>
    <w:rsid w:val="005A6CA1"/>
    <w:rsid w:val="005A7934"/>
    <w:rsid w:val="005B00B4"/>
    <w:rsid w:val="005B1B8E"/>
    <w:rsid w:val="005B1DB2"/>
    <w:rsid w:val="005B2387"/>
    <w:rsid w:val="005B2960"/>
    <w:rsid w:val="005B34C1"/>
    <w:rsid w:val="005B4229"/>
    <w:rsid w:val="005B5E75"/>
    <w:rsid w:val="005B6F45"/>
    <w:rsid w:val="005B7DBA"/>
    <w:rsid w:val="005C0086"/>
    <w:rsid w:val="005C07CA"/>
    <w:rsid w:val="005C196C"/>
    <w:rsid w:val="005C1A3E"/>
    <w:rsid w:val="005C4A46"/>
    <w:rsid w:val="005C6FE8"/>
    <w:rsid w:val="005C783F"/>
    <w:rsid w:val="005C7EBE"/>
    <w:rsid w:val="005D2259"/>
    <w:rsid w:val="005D35A3"/>
    <w:rsid w:val="005D606E"/>
    <w:rsid w:val="005D646E"/>
    <w:rsid w:val="005D6C98"/>
    <w:rsid w:val="005D73B1"/>
    <w:rsid w:val="005E04DF"/>
    <w:rsid w:val="005E2AF1"/>
    <w:rsid w:val="005E3104"/>
    <w:rsid w:val="005E432C"/>
    <w:rsid w:val="005E5F3C"/>
    <w:rsid w:val="005E6BCE"/>
    <w:rsid w:val="005E7AA0"/>
    <w:rsid w:val="005E7F7F"/>
    <w:rsid w:val="005F08BE"/>
    <w:rsid w:val="005F30A0"/>
    <w:rsid w:val="005F42F8"/>
    <w:rsid w:val="005F4C82"/>
    <w:rsid w:val="006014DD"/>
    <w:rsid w:val="00602FC5"/>
    <w:rsid w:val="00604DF8"/>
    <w:rsid w:val="00607111"/>
    <w:rsid w:val="00607CE1"/>
    <w:rsid w:val="0061036A"/>
    <w:rsid w:val="006104B9"/>
    <w:rsid w:val="006125E2"/>
    <w:rsid w:val="006130F5"/>
    <w:rsid w:val="006156FD"/>
    <w:rsid w:val="00615EAB"/>
    <w:rsid w:val="00615EBD"/>
    <w:rsid w:val="006162B8"/>
    <w:rsid w:val="0061633B"/>
    <w:rsid w:val="00616495"/>
    <w:rsid w:val="00616C26"/>
    <w:rsid w:val="00620464"/>
    <w:rsid w:val="006208B3"/>
    <w:rsid w:val="006218F0"/>
    <w:rsid w:val="00622328"/>
    <w:rsid w:val="00623DBA"/>
    <w:rsid w:val="00623E35"/>
    <w:rsid w:val="006244AE"/>
    <w:rsid w:val="00625877"/>
    <w:rsid w:val="0062609F"/>
    <w:rsid w:val="006309F1"/>
    <w:rsid w:val="00630FAE"/>
    <w:rsid w:val="0063112B"/>
    <w:rsid w:val="006314BB"/>
    <w:rsid w:val="00631B8D"/>
    <w:rsid w:val="00632113"/>
    <w:rsid w:val="006325F9"/>
    <w:rsid w:val="006336D8"/>
    <w:rsid w:val="00633D04"/>
    <w:rsid w:val="00633D10"/>
    <w:rsid w:val="00634743"/>
    <w:rsid w:val="00635C3D"/>
    <w:rsid w:val="00636AAE"/>
    <w:rsid w:val="00636ED1"/>
    <w:rsid w:val="00641ECD"/>
    <w:rsid w:val="00643870"/>
    <w:rsid w:val="006455F8"/>
    <w:rsid w:val="0064605B"/>
    <w:rsid w:val="00646B00"/>
    <w:rsid w:val="00646EBF"/>
    <w:rsid w:val="00646F97"/>
    <w:rsid w:val="0064730A"/>
    <w:rsid w:val="00647378"/>
    <w:rsid w:val="0065088D"/>
    <w:rsid w:val="00650970"/>
    <w:rsid w:val="0065258E"/>
    <w:rsid w:val="00654158"/>
    <w:rsid w:val="006545C0"/>
    <w:rsid w:val="00654792"/>
    <w:rsid w:val="00655D8B"/>
    <w:rsid w:val="00657182"/>
    <w:rsid w:val="00657668"/>
    <w:rsid w:val="0066024E"/>
    <w:rsid w:val="00660649"/>
    <w:rsid w:val="00660A69"/>
    <w:rsid w:val="006638C4"/>
    <w:rsid w:val="00665982"/>
    <w:rsid w:val="00666593"/>
    <w:rsid w:val="006668D5"/>
    <w:rsid w:val="00666BAD"/>
    <w:rsid w:val="006679ED"/>
    <w:rsid w:val="00670EA8"/>
    <w:rsid w:val="00672673"/>
    <w:rsid w:val="00674D3F"/>
    <w:rsid w:val="00676B68"/>
    <w:rsid w:val="006805ED"/>
    <w:rsid w:val="00680B1F"/>
    <w:rsid w:val="00680B79"/>
    <w:rsid w:val="00680EEE"/>
    <w:rsid w:val="00682D34"/>
    <w:rsid w:val="00683C1D"/>
    <w:rsid w:val="00687D9F"/>
    <w:rsid w:val="00690CA8"/>
    <w:rsid w:val="00691818"/>
    <w:rsid w:val="00691E9D"/>
    <w:rsid w:val="006925A0"/>
    <w:rsid w:val="006935D2"/>
    <w:rsid w:val="00694135"/>
    <w:rsid w:val="00695097"/>
    <w:rsid w:val="00697595"/>
    <w:rsid w:val="006977F1"/>
    <w:rsid w:val="00697978"/>
    <w:rsid w:val="006A0790"/>
    <w:rsid w:val="006A13B2"/>
    <w:rsid w:val="006A15C7"/>
    <w:rsid w:val="006A28F7"/>
    <w:rsid w:val="006A3294"/>
    <w:rsid w:val="006A402E"/>
    <w:rsid w:val="006A4731"/>
    <w:rsid w:val="006A4CF6"/>
    <w:rsid w:val="006A5C8C"/>
    <w:rsid w:val="006A7F5D"/>
    <w:rsid w:val="006B0D40"/>
    <w:rsid w:val="006B4401"/>
    <w:rsid w:val="006B5E27"/>
    <w:rsid w:val="006B677B"/>
    <w:rsid w:val="006B6A55"/>
    <w:rsid w:val="006B7558"/>
    <w:rsid w:val="006C0877"/>
    <w:rsid w:val="006C1CB0"/>
    <w:rsid w:val="006C24A3"/>
    <w:rsid w:val="006C26FC"/>
    <w:rsid w:val="006C2B49"/>
    <w:rsid w:val="006C4567"/>
    <w:rsid w:val="006C51A0"/>
    <w:rsid w:val="006C5F89"/>
    <w:rsid w:val="006D1016"/>
    <w:rsid w:val="006D4079"/>
    <w:rsid w:val="006D471F"/>
    <w:rsid w:val="006D4F44"/>
    <w:rsid w:val="006D5D95"/>
    <w:rsid w:val="006D6987"/>
    <w:rsid w:val="006D6B1F"/>
    <w:rsid w:val="006D7648"/>
    <w:rsid w:val="006E075C"/>
    <w:rsid w:val="006E1512"/>
    <w:rsid w:val="006E1D6A"/>
    <w:rsid w:val="006E2849"/>
    <w:rsid w:val="006E30C8"/>
    <w:rsid w:val="006E3C97"/>
    <w:rsid w:val="006E410D"/>
    <w:rsid w:val="006E42D4"/>
    <w:rsid w:val="006E5A36"/>
    <w:rsid w:val="006E636D"/>
    <w:rsid w:val="006E6E0B"/>
    <w:rsid w:val="006F1D31"/>
    <w:rsid w:val="006F3A7F"/>
    <w:rsid w:val="006F41C6"/>
    <w:rsid w:val="006F4596"/>
    <w:rsid w:val="006F5AF5"/>
    <w:rsid w:val="006F5BC2"/>
    <w:rsid w:val="00701B50"/>
    <w:rsid w:val="00702748"/>
    <w:rsid w:val="00702F7E"/>
    <w:rsid w:val="007036C6"/>
    <w:rsid w:val="00703969"/>
    <w:rsid w:val="007063C1"/>
    <w:rsid w:val="00711A40"/>
    <w:rsid w:val="00711D57"/>
    <w:rsid w:val="00713471"/>
    <w:rsid w:val="0071437F"/>
    <w:rsid w:val="00714DB3"/>
    <w:rsid w:val="00716238"/>
    <w:rsid w:val="007162EC"/>
    <w:rsid w:val="007176C3"/>
    <w:rsid w:val="007207D5"/>
    <w:rsid w:val="007217C8"/>
    <w:rsid w:val="007218D5"/>
    <w:rsid w:val="007225F6"/>
    <w:rsid w:val="0072411C"/>
    <w:rsid w:val="007245B0"/>
    <w:rsid w:val="007268E5"/>
    <w:rsid w:val="0073574F"/>
    <w:rsid w:val="00735B34"/>
    <w:rsid w:val="00737295"/>
    <w:rsid w:val="00740342"/>
    <w:rsid w:val="00740D3F"/>
    <w:rsid w:val="00741D27"/>
    <w:rsid w:val="00743191"/>
    <w:rsid w:val="00743217"/>
    <w:rsid w:val="007433ED"/>
    <w:rsid w:val="0074354C"/>
    <w:rsid w:val="00743DAD"/>
    <w:rsid w:val="0074453C"/>
    <w:rsid w:val="007446A3"/>
    <w:rsid w:val="00745090"/>
    <w:rsid w:val="0074745E"/>
    <w:rsid w:val="007526B1"/>
    <w:rsid w:val="00752D24"/>
    <w:rsid w:val="007533B4"/>
    <w:rsid w:val="00753610"/>
    <w:rsid w:val="007549A0"/>
    <w:rsid w:val="00754C30"/>
    <w:rsid w:val="007572A3"/>
    <w:rsid w:val="007579B7"/>
    <w:rsid w:val="0076024F"/>
    <w:rsid w:val="00761302"/>
    <w:rsid w:val="00761650"/>
    <w:rsid w:val="00762433"/>
    <w:rsid w:val="0076438D"/>
    <w:rsid w:val="00764C0C"/>
    <w:rsid w:val="00765A50"/>
    <w:rsid w:val="00766C1B"/>
    <w:rsid w:val="00770150"/>
    <w:rsid w:val="0077077F"/>
    <w:rsid w:val="0077142E"/>
    <w:rsid w:val="007744BC"/>
    <w:rsid w:val="007747D6"/>
    <w:rsid w:val="00775492"/>
    <w:rsid w:val="00781319"/>
    <w:rsid w:val="00783CBB"/>
    <w:rsid w:val="00783DF0"/>
    <w:rsid w:val="00785FEA"/>
    <w:rsid w:val="00786907"/>
    <w:rsid w:val="00786E19"/>
    <w:rsid w:val="00787561"/>
    <w:rsid w:val="00787E63"/>
    <w:rsid w:val="00791FB8"/>
    <w:rsid w:val="00792187"/>
    <w:rsid w:val="00793A0A"/>
    <w:rsid w:val="00797C02"/>
    <w:rsid w:val="00797F2E"/>
    <w:rsid w:val="00797FB0"/>
    <w:rsid w:val="007A013A"/>
    <w:rsid w:val="007A0DC0"/>
    <w:rsid w:val="007A15CA"/>
    <w:rsid w:val="007A20CA"/>
    <w:rsid w:val="007A34F9"/>
    <w:rsid w:val="007A55DF"/>
    <w:rsid w:val="007A5AB9"/>
    <w:rsid w:val="007B0637"/>
    <w:rsid w:val="007B0FE2"/>
    <w:rsid w:val="007B1419"/>
    <w:rsid w:val="007B3472"/>
    <w:rsid w:val="007B3BEF"/>
    <w:rsid w:val="007B4860"/>
    <w:rsid w:val="007B525E"/>
    <w:rsid w:val="007B56B0"/>
    <w:rsid w:val="007B6555"/>
    <w:rsid w:val="007B7968"/>
    <w:rsid w:val="007C12B2"/>
    <w:rsid w:val="007C5318"/>
    <w:rsid w:val="007C556A"/>
    <w:rsid w:val="007D0365"/>
    <w:rsid w:val="007D1285"/>
    <w:rsid w:val="007D1FA4"/>
    <w:rsid w:val="007D37E0"/>
    <w:rsid w:val="007D3918"/>
    <w:rsid w:val="007D3C1C"/>
    <w:rsid w:val="007D44C3"/>
    <w:rsid w:val="007D5153"/>
    <w:rsid w:val="007D67B8"/>
    <w:rsid w:val="007D73F1"/>
    <w:rsid w:val="007D78DC"/>
    <w:rsid w:val="007D7C13"/>
    <w:rsid w:val="007E04F2"/>
    <w:rsid w:val="007E1B43"/>
    <w:rsid w:val="007E5054"/>
    <w:rsid w:val="007E7B93"/>
    <w:rsid w:val="007F1254"/>
    <w:rsid w:val="007F1F44"/>
    <w:rsid w:val="007F5959"/>
    <w:rsid w:val="007F6D62"/>
    <w:rsid w:val="007F6E41"/>
    <w:rsid w:val="007F75B8"/>
    <w:rsid w:val="007F7D3D"/>
    <w:rsid w:val="008001DA"/>
    <w:rsid w:val="00801655"/>
    <w:rsid w:val="00803DC7"/>
    <w:rsid w:val="00804736"/>
    <w:rsid w:val="008059D1"/>
    <w:rsid w:val="00805D1B"/>
    <w:rsid w:val="00807465"/>
    <w:rsid w:val="0080755B"/>
    <w:rsid w:val="00807750"/>
    <w:rsid w:val="00807C0C"/>
    <w:rsid w:val="00810454"/>
    <w:rsid w:val="008110C3"/>
    <w:rsid w:val="008126B4"/>
    <w:rsid w:val="00812B62"/>
    <w:rsid w:val="00813D16"/>
    <w:rsid w:val="00814905"/>
    <w:rsid w:val="00815104"/>
    <w:rsid w:val="00817A8D"/>
    <w:rsid w:val="00820578"/>
    <w:rsid w:val="00820E2F"/>
    <w:rsid w:val="0082140D"/>
    <w:rsid w:val="00821A82"/>
    <w:rsid w:val="00822056"/>
    <w:rsid w:val="00824D53"/>
    <w:rsid w:val="00824EBB"/>
    <w:rsid w:val="00824F8B"/>
    <w:rsid w:val="008259E3"/>
    <w:rsid w:val="00826776"/>
    <w:rsid w:val="008272B5"/>
    <w:rsid w:val="00827A61"/>
    <w:rsid w:val="008302C4"/>
    <w:rsid w:val="00831007"/>
    <w:rsid w:val="00833BEF"/>
    <w:rsid w:val="00833F3D"/>
    <w:rsid w:val="008349F2"/>
    <w:rsid w:val="008356D4"/>
    <w:rsid w:val="008369E0"/>
    <w:rsid w:val="00837D32"/>
    <w:rsid w:val="00837FFE"/>
    <w:rsid w:val="00841576"/>
    <w:rsid w:val="00841B0E"/>
    <w:rsid w:val="00842490"/>
    <w:rsid w:val="0084610D"/>
    <w:rsid w:val="0084684C"/>
    <w:rsid w:val="00846AD6"/>
    <w:rsid w:val="00846C26"/>
    <w:rsid w:val="0084753A"/>
    <w:rsid w:val="008509D2"/>
    <w:rsid w:val="0085140C"/>
    <w:rsid w:val="00851544"/>
    <w:rsid w:val="00852996"/>
    <w:rsid w:val="0085538B"/>
    <w:rsid w:val="00855655"/>
    <w:rsid w:val="00856299"/>
    <w:rsid w:val="008569B2"/>
    <w:rsid w:val="00861B6A"/>
    <w:rsid w:val="00862C49"/>
    <w:rsid w:val="00865023"/>
    <w:rsid w:val="0086639E"/>
    <w:rsid w:val="008675AF"/>
    <w:rsid w:val="00870A6E"/>
    <w:rsid w:val="008718A8"/>
    <w:rsid w:val="00871EA5"/>
    <w:rsid w:val="00872A83"/>
    <w:rsid w:val="00873CA0"/>
    <w:rsid w:val="00873E4A"/>
    <w:rsid w:val="00875712"/>
    <w:rsid w:val="00877380"/>
    <w:rsid w:val="008774B5"/>
    <w:rsid w:val="00877BD6"/>
    <w:rsid w:val="00883C3C"/>
    <w:rsid w:val="00885BE7"/>
    <w:rsid w:val="00885FF4"/>
    <w:rsid w:val="00886FB5"/>
    <w:rsid w:val="0088730F"/>
    <w:rsid w:val="008902A4"/>
    <w:rsid w:val="008908DD"/>
    <w:rsid w:val="00891243"/>
    <w:rsid w:val="00892102"/>
    <w:rsid w:val="00892EE2"/>
    <w:rsid w:val="008952ED"/>
    <w:rsid w:val="008956BE"/>
    <w:rsid w:val="008959C0"/>
    <w:rsid w:val="00896A35"/>
    <w:rsid w:val="0089702C"/>
    <w:rsid w:val="008978F6"/>
    <w:rsid w:val="008A0ACC"/>
    <w:rsid w:val="008A41C5"/>
    <w:rsid w:val="008A4924"/>
    <w:rsid w:val="008A4DFE"/>
    <w:rsid w:val="008A50A3"/>
    <w:rsid w:val="008A5F61"/>
    <w:rsid w:val="008A6B3D"/>
    <w:rsid w:val="008A7A76"/>
    <w:rsid w:val="008B1052"/>
    <w:rsid w:val="008B18DB"/>
    <w:rsid w:val="008B1CB2"/>
    <w:rsid w:val="008B1CBB"/>
    <w:rsid w:val="008B2364"/>
    <w:rsid w:val="008B350F"/>
    <w:rsid w:val="008B502C"/>
    <w:rsid w:val="008B51AD"/>
    <w:rsid w:val="008B554F"/>
    <w:rsid w:val="008B5B03"/>
    <w:rsid w:val="008B671D"/>
    <w:rsid w:val="008B67F3"/>
    <w:rsid w:val="008B71F3"/>
    <w:rsid w:val="008B7795"/>
    <w:rsid w:val="008B7F42"/>
    <w:rsid w:val="008C0AA3"/>
    <w:rsid w:val="008C282E"/>
    <w:rsid w:val="008C4B94"/>
    <w:rsid w:val="008C630E"/>
    <w:rsid w:val="008C6CC9"/>
    <w:rsid w:val="008D191D"/>
    <w:rsid w:val="008D1C59"/>
    <w:rsid w:val="008D444A"/>
    <w:rsid w:val="008D49D7"/>
    <w:rsid w:val="008D52E5"/>
    <w:rsid w:val="008D6980"/>
    <w:rsid w:val="008D6C73"/>
    <w:rsid w:val="008D6CCD"/>
    <w:rsid w:val="008D6D04"/>
    <w:rsid w:val="008D739A"/>
    <w:rsid w:val="008D7DA8"/>
    <w:rsid w:val="008E10D2"/>
    <w:rsid w:val="008E29D0"/>
    <w:rsid w:val="008E3176"/>
    <w:rsid w:val="008E328D"/>
    <w:rsid w:val="008E439A"/>
    <w:rsid w:val="008E5E10"/>
    <w:rsid w:val="008E6E7C"/>
    <w:rsid w:val="008E7745"/>
    <w:rsid w:val="008F100D"/>
    <w:rsid w:val="008F2483"/>
    <w:rsid w:val="008F2E28"/>
    <w:rsid w:val="008F35B1"/>
    <w:rsid w:val="008F36EB"/>
    <w:rsid w:val="008F50F8"/>
    <w:rsid w:val="008F5BD6"/>
    <w:rsid w:val="008F6460"/>
    <w:rsid w:val="008F6EC6"/>
    <w:rsid w:val="008F7183"/>
    <w:rsid w:val="008F7F1B"/>
    <w:rsid w:val="00901190"/>
    <w:rsid w:val="009011BF"/>
    <w:rsid w:val="0090243F"/>
    <w:rsid w:val="00902900"/>
    <w:rsid w:val="00905835"/>
    <w:rsid w:val="00906BE2"/>
    <w:rsid w:val="00906FC6"/>
    <w:rsid w:val="009079DF"/>
    <w:rsid w:val="00907D39"/>
    <w:rsid w:val="009127B5"/>
    <w:rsid w:val="00912ED9"/>
    <w:rsid w:val="00915B5F"/>
    <w:rsid w:val="009173A0"/>
    <w:rsid w:val="0091792F"/>
    <w:rsid w:val="00917F51"/>
    <w:rsid w:val="009218B5"/>
    <w:rsid w:val="00921D68"/>
    <w:rsid w:val="00924ABA"/>
    <w:rsid w:val="009255B5"/>
    <w:rsid w:val="00927FE9"/>
    <w:rsid w:val="00930D30"/>
    <w:rsid w:val="0093124B"/>
    <w:rsid w:val="009317C1"/>
    <w:rsid w:val="00933310"/>
    <w:rsid w:val="009339D1"/>
    <w:rsid w:val="00933BCF"/>
    <w:rsid w:val="00933BE1"/>
    <w:rsid w:val="00933BFB"/>
    <w:rsid w:val="00936137"/>
    <w:rsid w:val="00936271"/>
    <w:rsid w:val="00936A09"/>
    <w:rsid w:val="00937872"/>
    <w:rsid w:val="00940269"/>
    <w:rsid w:val="00940DDB"/>
    <w:rsid w:val="00947B67"/>
    <w:rsid w:val="00947D06"/>
    <w:rsid w:val="00947FEB"/>
    <w:rsid w:val="00951D5B"/>
    <w:rsid w:val="0095257D"/>
    <w:rsid w:val="00954672"/>
    <w:rsid w:val="00954779"/>
    <w:rsid w:val="009559FF"/>
    <w:rsid w:val="00956452"/>
    <w:rsid w:val="009605DF"/>
    <w:rsid w:val="0096084E"/>
    <w:rsid w:val="009609B4"/>
    <w:rsid w:val="00962C2E"/>
    <w:rsid w:val="00963012"/>
    <w:rsid w:val="00963D43"/>
    <w:rsid w:val="00964B2F"/>
    <w:rsid w:val="009672CB"/>
    <w:rsid w:val="009676A2"/>
    <w:rsid w:val="00970720"/>
    <w:rsid w:val="00970B7A"/>
    <w:rsid w:val="00972449"/>
    <w:rsid w:val="009732FC"/>
    <w:rsid w:val="0097385E"/>
    <w:rsid w:val="009740F1"/>
    <w:rsid w:val="00974564"/>
    <w:rsid w:val="00974A5F"/>
    <w:rsid w:val="0097518A"/>
    <w:rsid w:val="00975337"/>
    <w:rsid w:val="00975641"/>
    <w:rsid w:val="00975CC8"/>
    <w:rsid w:val="009775E4"/>
    <w:rsid w:val="00977A20"/>
    <w:rsid w:val="00977EF6"/>
    <w:rsid w:val="009816F5"/>
    <w:rsid w:val="00981F8A"/>
    <w:rsid w:val="009832E3"/>
    <w:rsid w:val="0098609E"/>
    <w:rsid w:val="00987C57"/>
    <w:rsid w:val="00990002"/>
    <w:rsid w:val="00990C72"/>
    <w:rsid w:val="00991C0A"/>
    <w:rsid w:val="00992E46"/>
    <w:rsid w:val="00993F7C"/>
    <w:rsid w:val="009944F4"/>
    <w:rsid w:val="009974A2"/>
    <w:rsid w:val="00997A6F"/>
    <w:rsid w:val="009A1122"/>
    <w:rsid w:val="009A118B"/>
    <w:rsid w:val="009A1E6F"/>
    <w:rsid w:val="009A50DD"/>
    <w:rsid w:val="009A50F5"/>
    <w:rsid w:val="009A68FB"/>
    <w:rsid w:val="009A7379"/>
    <w:rsid w:val="009A7E13"/>
    <w:rsid w:val="009B0D49"/>
    <w:rsid w:val="009B2270"/>
    <w:rsid w:val="009B544A"/>
    <w:rsid w:val="009B73ED"/>
    <w:rsid w:val="009C08F8"/>
    <w:rsid w:val="009C0F5B"/>
    <w:rsid w:val="009C26AD"/>
    <w:rsid w:val="009C44B0"/>
    <w:rsid w:val="009C469B"/>
    <w:rsid w:val="009C49FF"/>
    <w:rsid w:val="009C4A20"/>
    <w:rsid w:val="009C50BB"/>
    <w:rsid w:val="009C5FD3"/>
    <w:rsid w:val="009C785E"/>
    <w:rsid w:val="009D048E"/>
    <w:rsid w:val="009D056B"/>
    <w:rsid w:val="009D09B8"/>
    <w:rsid w:val="009D101D"/>
    <w:rsid w:val="009D15FB"/>
    <w:rsid w:val="009D519A"/>
    <w:rsid w:val="009D5E99"/>
    <w:rsid w:val="009D61C9"/>
    <w:rsid w:val="009D661B"/>
    <w:rsid w:val="009D68C6"/>
    <w:rsid w:val="009D7CD6"/>
    <w:rsid w:val="009D7DEE"/>
    <w:rsid w:val="009D7EFD"/>
    <w:rsid w:val="009E09AE"/>
    <w:rsid w:val="009E6519"/>
    <w:rsid w:val="009E6EC2"/>
    <w:rsid w:val="009F2774"/>
    <w:rsid w:val="009F2EE0"/>
    <w:rsid w:val="009F3973"/>
    <w:rsid w:val="009F4CF0"/>
    <w:rsid w:val="009F76A8"/>
    <w:rsid w:val="00A00CA7"/>
    <w:rsid w:val="00A00EE4"/>
    <w:rsid w:val="00A0241A"/>
    <w:rsid w:val="00A031D1"/>
    <w:rsid w:val="00A03CB2"/>
    <w:rsid w:val="00A0492B"/>
    <w:rsid w:val="00A04DE0"/>
    <w:rsid w:val="00A05109"/>
    <w:rsid w:val="00A05F34"/>
    <w:rsid w:val="00A06688"/>
    <w:rsid w:val="00A10B12"/>
    <w:rsid w:val="00A12CFC"/>
    <w:rsid w:val="00A14528"/>
    <w:rsid w:val="00A14ABD"/>
    <w:rsid w:val="00A150CE"/>
    <w:rsid w:val="00A15782"/>
    <w:rsid w:val="00A15D85"/>
    <w:rsid w:val="00A20F45"/>
    <w:rsid w:val="00A213DC"/>
    <w:rsid w:val="00A23610"/>
    <w:rsid w:val="00A23A20"/>
    <w:rsid w:val="00A245D0"/>
    <w:rsid w:val="00A2464D"/>
    <w:rsid w:val="00A25C90"/>
    <w:rsid w:val="00A26925"/>
    <w:rsid w:val="00A26C99"/>
    <w:rsid w:val="00A27FDE"/>
    <w:rsid w:val="00A30F4E"/>
    <w:rsid w:val="00A31354"/>
    <w:rsid w:val="00A317D1"/>
    <w:rsid w:val="00A338CB"/>
    <w:rsid w:val="00A33D3A"/>
    <w:rsid w:val="00A3643A"/>
    <w:rsid w:val="00A40BD9"/>
    <w:rsid w:val="00A40CF4"/>
    <w:rsid w:val="00A42107"/>
    <w:rsid w:val="00A42E6D"/>
    <w:rsid w:val="00A448A6"/>
    <w:rsid w:val="00A45D71"/>
    <w:rsid w:val="00A4610A"/>
    <w:rsid w:val="00A46598"/>
    <w:rsid w:val="00A46905"/>
    <w:rsid w:val="00A46BB7"/>
    <w:rsid w:val="00A477A5"/>
    <w:rsid w:val="00A47ED3"/>
    <w:rsid w:val="00A50544"/>
    <w:rsid w:val="00A524C6"/>
    <w:rsid w:val="00A52BA9"/>
    <w:rsid w:val="00A5377B"/>
    <w:rsid w:val="00A539C7"/>
    <w:rsid w:val="00A53FA6"/>
    <w:rsid w:val="00A54D5F"/>
    <w:rsid w:val="00A56232"/>
    <w:rsid w:val="00A625E5"/>
    <w:rsid w:val="00A63D92"/>
    <w:rsid w:val="00A640EB"/>
    <w:rsid w:val="00A65855"/>
    <w:rsid w:val="00A66943"/>
    <w:rsid w:val="00A70A92"/>
    <w:rsid w:val="00A70C74"/>
    <w:rsid w:val="00A7136A"/>
    <w:rsid w:val="00A74816"/>
    <w:rsid w:val="00A7552C"/>
    <w:rsid w:val="00A769ED"/>
    <w:rsid w:val="00A76B8E"/>
    <w:rsid w:val="00A76E81"/>
    <w:rsid w:val="00A77E79"/>
    <w:rsid w:val="00A80023"/>
    <w:rsid w:val="00A806A2"/>
    <w:rsid w:val="00A8170D"/>
    <w:rsid w:val="00A8407A"/>
    <w:rsid w:val="00A84D2B"/>
    <w:rsid w:val="00A85429"/>
    <w:rsid w:val="00A854E1"/>
    <w:rsid w:val="00A860E0"/>
    <w:rsid w:val="00A86D8E"/>
    <w:rsid w:val="00A87367"/>
    <w:rsid w:val="00A873E6"/>
    <w:rsid w:val="00A875FD"/>
    <w:rsid w:val="00A90F9F"/>
    <w:rsid w:val="00A918BC"/>
    <w:rsid w:val="00A94509"/>
    <w:rsid w:val="00A95EBB"/>
    <w:rsid w:val="00A97349"/>
    <w:rsid w:val="00AA1C56"/>
    <w:rsid w:val="00AA3857"/>
    <w:rsid w:val="00AA3FC4"/>
    <w:rsid w:val="00AA4137"/>
    <w:rsid w:val="00AA4456"/>
    <w:rsid w:val="00AA4C44"/>
    <w:rsid w:val="00AA5DEE"/>
    <w:rsid w:val="00AA7790"/>
    <w:rsid w:val="00AA7D66"/>
    <w:rsid w:val="00AB1DAF"/>
    <w:rsid w:val="00AB1E97"/>
    <w:rsid w:val="00AB1F57"/>
    <w:rsid w:val="00AB21A8"/>
    <w:rsid w:val="00AB2992"/>
    <w:rsid w:val="00AB2F24"/>
    <w:rsid w:val="00AB3268"/>
    <w:rsid w:val="00AB358E"/>
    <w:rsid w:val="00AB37B4"/>
    <w:rsid w:val="00AB4CC9"/>
    <w:rsid w:val="00AB5C5F"/>
    <w:rsid w:val="00AB6A89"/>
    <w:rsid w:val="00AB6EF6"/>
    <w:rsid w:val="00AC00BF"/>
    <w:rsid w:val="00AC1C3C"/>
    <w:rsid w:val="00AC1EEF"/>
    <w:rsid w:val="00AC6163"/>
    <w:rsid w:val="00AC673D"/>
    <w:rsid w:val="00AC736A"/>
    <w:rsid w:val="00AD0323"/>
    <w:rsid w:val="00AD1B3A"/>
    <w:rsid w:val="00AD1CB7"/>
    <w:rsid w:val="00AD230E"/>
    <w:rsid w:val="00AD2D18"/>
    <w:rsid w:val="00AD5AD5"/>
    <w:rsid w:val="00AD6236"/>
    <w:rsid w:val="00AD7EB2"/>
    <w:rsid w:val="00AE037F"/>
    <w:rsid w:val="00AE27D1"/>
    <w:rsid w:val="00AE3017"/>
    <w:rsid w:val="00AE3947"/>
    <w:rsid w:val="00AE5310"/>
    <w:rsid w:val="00AE5753"/>
    <w:rsid w:val="00AE585D"/>
    <w:rsid w:val="00AE7522"/>
    <w:rsid w:val="00AF0C1B"/>
    <w:rsid w:val="00AF1E2B"/>
    <w:rsid w:val="00AF27AF"/>
    <w:rsid w:val="00AF298B"/>
    <w:rsid w:val="00AF3F7D"/>
    <w:rsid w:val="00AF40B9"/>
    <w:rsid w:val="00AF4116"/>
    <w:rsid w:val="00AF4247"/>
    <w:rsid w:val="00AF507F"/>
    <w:rsid w:val="00AF55CE"/>
    <w:rsid w:val="00AF66A2"/>
    <w:rsid w:val="00AF754B"/>
    <w:rsid w:val="00B012AE"/>
    <w:rsid w:val="00B01BF0"/>
    <w:rsid w:val="00B02279"/>
    <w:rsid w:val="00B02411"/>
    <w:rsid w:val="00B024F5"/>
    <w:rsid w:val="00B03633"/>
    <w:rsid w:val="00B03B00"/>
    <w:rsid w:val="00B04615"/>
    <w:rsid w:val="00B04B56"/>
    <w:rsid w:val="00B04F19"/>
    <w:rsid w:val="00B06363"/>
    <w:rsid w:val="00B06BD8"/>
    <w:rsid w:val="00B07666"/>
    <w:rsid w:val="00B10271"/>
    <w:rsid w:val="00B11013"/>
    <w:rsid w:val="00B121BF"/>
    <w:rsid w:val="00B14194"/>
    <w:rsid w:val="00B15EC4"/>
    <w:rsid w:val="00B16E61"/>
    <w:rsid w:val="00B205D6"/>
    <w:rsid w:val="00B20B69"/>
    <w:rsid w:val="00B22CE3"/>
    <w:rsid w:val="00B24D42"/>
    <w:rsid w:val="00B251E3"/>
    <w:rsid w:val="00B25CA1"/>
    <w:rsid w:val="00B25FEC"/>
    <w:rsid w:val="00B34FD6"/>
    <w:rsid w:val="00B3609A"/>
    <w:rsid w:val="00B40934"/>
    <w:rsid w:val="00B41513"/>
    <w:rsid w:val="00B41DB3"/>
    <w:rsid w:val="00B42027"/>
    <w:rsid w:val="00B43288"/>
    <w:rsid w:val="00B44C25"/>
    <w:rsid w:val="00B44E18"/>
    <w:rsid w:val="00B45020"/>
    <w:rsid w:val="00B4522E"/>
    <w:rsid w:val="00B45F19"/>
    <w:rsid w:val="00B4626B"/>
    <w:rsid w:val="00B46B1A"/>
    <w:rsid w:val="00B47929"/>
    <w:rsid w:val="00B5045B"/>
    <w:rsid w:val="00B52988"/>
    <w:rsid w:val="00B52FA0"/>
    <w:rsid w:val="00B543B9"/>
    <w:rsid w:val="00B57FC2"/>
    <w:rsid w:val="00B6327E"/>
    <w:rsid w:val="00B63818"/>
    <w:rsid w:val="00B66A1B"/>
    <w:rsid w:val="00B70BB1"/>
    <w:rsid w:val="00B70E40"/>
    <w:rsid w:val="00B71C42"/>
    <w:rsid w:val="00B732CF"/>
    <w:rsid w:val="00B74039"/>
    <w:rsid w:val="00B74F42"/>
    <w:rsid w:val="00B75675"/>
    <w:rsid w:val="00B760F6"/>
    <w:rsid w:val="00B80933"/>
    <w:rsid w:val="00B80A86"/>
    <w:rsid w:val="00B80C3F"/>
    <w:rsid w:val="00B80CC9"/>
    <w:rsid w:val="00B840E4"/>
    <w:rsid w:val="00B87409"/>
    <w:rsid w:val="00B87A77"/>
    <w:rsid w:val="00B900DF"/>
    <w:rsid w:val="00B902F6"/>
    <w:rsid w:val="00B906BB"/>
    <w:rsid w:val="00B90E88"/>
    <w:rsid w:val="00B9118F"/>
    <w:rsid w:val="00B912EF"/>
    <w:rsid w:val="00B91513"/>
    <w:rsid w:val="00B92398"/>
    <w:rsid w:val="00B944BB"/>
    <w:rsid w:val="00B95FF5"/>
    <w:rsid w:val="00B96BA4"/>
    <w:rsid w:val="00BA0307"/>
    <w:rsid w:val="00BA07D6"/>
    <w:rsid w:val="00BA0CAD"/>
    <w:rsid w:val="00BA0DF7"/>
    <w:rsid w:val="00BA231C"/>
    <w:rsid w:val="00BA24A7"/>
    <w:rsid w:val="00BA2F44"/>
    <w:rsid w:val="00BA3C5A"/>
    <w:rsid w:val="00BA4A5F"/>
    <w:rsid w:val="00BA5AEE"/>
    <w:rsid w:val="00BA653B"/>
    <w:rsid w:val="00BA6F23"/>
    <w:rsid w:val="00BB109D"/>
    <w:rsid w:val="00BB1C3B"/>
    <w:rsid w:val="00BB1F81"/>
    <w:rsid w:val="00BB2306"/>
    <w:rsid w:val="00BB2A90"/>
    <w:rsid w:val="00BB5127"/>
    <w:rsid w:val="00BB5367"/>
    <w:rsid w:val="00BC0F30"/>
    <w:rsid w:val="00BC0FD6"/>
    <w:rsid w:val="00BC11CB"/>
    <w:rsid w:val="00BC2985"/>
    <w:rsid w:val="00BC3BE6"/>
    <w:rsid w:val="00BC43A4"/>
    <w:rsid w:val="00BC6020"/>
    <w:rsid w:val="00BD10FB"/>
    <w:rsid w:val="00BD160A"/>
    <w:rsid w:val="00BD3ECD"/>
    <w:rsid w:val="00BD3F5E"/>
    <w:rsid w:val="00BD442A"/>
    <w:rsid w:val="00BD53BA"/>
    <w:rsid w:val="00BD547F"/>
    <w:rsid w:val="00BD5A67"/>
    <w:rsid w:val="00BD6D8D"/>
    <w:rsid w:val="00BD715C"/>
    <w:rsid w:val="00BD71D9"/>
    <w:rsid w:val="00BE159E"/>
    <w:rsid w:val="00BE38AB"/>
    <w:rsid w:val="00BE5133"/>
    <w:rsid w:val="00BE64F2"/>
    <w:rsid w:val="00BE679B"/>
    <w:rsid w:val="00BE6BA1"/>
    <w:rsid w:val="00BE7C2F"/>
    <w:rsid w:val="00BF026B"/>
    <w:rsid w:val="00BF1528"/>
    <w:rsid w:val="00BF1886"/>
    <w:rsid w:val="00BF1B82"/>
    <w:rsid w:val="00BF1C06"/>
    <w:rsid w:val="00BF32B9"/>
    <w:rsid w:val="00BF5419"/>
    <w:rsid w:val="00BF7CB7"/>
    <w:rsid w:val="00C0055B"/>
    <w:rsid w:val="00C015E5"/>
    <w:rsid w:val="00C036AD"/>
    <w:rsid w:val="00C0436D"/>
    <w:rsid w:val="00C048C2"/>
    <w:rsid w:val="00C0539E"/>
    <w:rsid w:val="00C05C1E"/>
    <w:rsid w:val="00C05C5C"/>
    <w:rsid w:val="00C10B29"/>
    <w:rsid w:val="00C10E82"/>
    <w:rsid w:val="00C10FDB"/>
    <w:rsid w:val="00C11999"/>
    <w:rsid w:val="00C120D6"/>
    <w:rsid w:val="00C122B6"/>
    <w:rsid w:val="00C15D34"/>
    <w:rsid w:val="00C2008B"/>
    <w:rsid w:val="00C20D0B"/>
    <w:rsid w:val="00C21380"/>
    <w:rsid w:val="00C21F6B"/>
    <w:rsid w:val="00C22243"/>
    <w:rsid w:val="00C22D8F"/>
    <w:rsid w:val="00C22E31"/>
    <w:rsid w:val="00C30016"/>
    <w:rsid w:val="00C30E4C"/>
    <w:rsid w:val="00C313B7"/>
    <w:rsid w:val="00C32633"/>
    <w:rsid w:val="00C3373C"/>
    <w:rsid w:val="00C41751"/>
    <w:rsid w:val="00C41B6B"/>
    <w:rsid w:val="00C42773"/>
    <w:rsid w:val="00C43784"/>
    <w:rsid w:val="00C43893"/>
    <w:rsid w:val="00C43F06"/>
    <w:rsid w:val="00C44BF3"/>
    <w:rsid w:val="00C44EDC"/>
    <w:rsid w:val="00C45E94"/>
    <w:rsid w:val="00C505A6"/>
    <w:rsid w:val="00C51FD3"/>
    <w:rsid w:val="00C52C11"/>
    <w:rsid w:val="00C52F4E"/>
    <w:rsid w:val="00C538CF"/>
    <w:rsid w:val="00C56C79"/>
    <w:rsid w:val="00C57BF6"/>
    <w:rsid w:val="00C609C7"/>
    <w:rsid w:val="00C61015"/>
    <w:rsid w:val="00C610A0"/>
    <w:rsid w:val="00C61521"/>
    <w:rsid w:val="00C61C2D"/>
    <w:rsid w:val="00C62D18"/>
    <w:rsid w:val="00C62E63"/>
    <w:rsid w:val="00C63EB7"/>
    <w:rsid w:val="00C66923"/>
    <w:rsid w:val="00C66C56"/>
    <w:rsid w:val="00C66E4B"/>
    <w:rsid w:val="00C70FD4"/>
    <w:rsid w:val="00C72BCD"/>
    <w:rsid w:val="00C72C51"/>
    <w:rsid w:val="00C731AA"/>
    <w:rsid w:val="00C74470"/>
    <w:rsid w:val="00C762E5"/>
    <w:rsid w:val="00C77081"/>
    <w:rsid w:val="00C80CE6"/>
    <w:rsid w:val="00C811C0"/>
    <w:rsid w:val="00C83BE2"/>
    <w:rsid w:val="00C84D48"/>
    <w:rsid w:val="00C85635"/>
    <w:rsid w:val="00C85D9C"/>
    <w:rsid w:val="00C85DF5"/>
    <w:rsid w:val="00C86575"/>
    <w:rsid w:val="00C92B64"/>
    <w:rsid w:val="00C92D7C"/>
    <w:rsid w:val="00C93B7A"/>
    <w:rsid w:val="00C94578"/>
    <w:rsid w:val="00C95A77"/>
    <w:rsid w:val="00C95FF8"/>
    <w:rsid w:val="00C96801"/>
    <w:rsid w:val="00C96AEB"/>
    <w:rsid w:val="00C97FB5"/>
    <w:rsid w:val="00CA0A30"/>
    <w:rsid w:val="00CA1434"/>
    <w:rsid w:val="00CA158F"/>
    <w:rsid w:val="00CA1B69"/>
    <w:rsid w:val="00CA265E"/>
    <w:rsid w:val="00CA305C"/>
    <w:rsid w:val="00CA31DD"/>
    <w:rsid w:val="00CA4310"/>
    <w:rsid w:val="00CA45A3"/>
    <w:rsid w:val="00CA45EA"/>
    <w:rsid w:val="00CA519C"/>
    <w:rsid w:val="00CA6C6A"/>
    <w:rsid w:val="00CB0428"/>
    <w:rsid w:val="00CB2388"/>
    <w:rsid w:val="00CB27E7"/>
    <w:rsid w:val="00CB2B80"/>
    <w:rsid w:val="00CB567C"/>
    <w:rsid w:val="00CB70FE"/>
    <w:rsid w:val="00CB7270"/>
    <w:rsid w:val="00CC2121"/>
    <w:rsid w:val="00CC295F"/>
    <w:rsid w:val="00CC4097"/>
    <w:rsid w:val="00CC4627"/>
    <w:rsid w:val="00CC51B1"/>
    <w:rsid w:val="00CC5940"/>
    <w:rsid w:val="00CC6840"/>
    <w:rsid w:val="00CC7589"/>
    <w:rsid w:val="00CD1396"/>
    <w:rsid w:val="00CD293F"/>
    <w:rsid w:val="00CD4320"/>
    <w:rsid w:val="00CD47BB"/>
    <w:rsid w:val="00CD4E64"/>
    <w:rsid w:val="00CD5803"/>
    <w:rsid w:val="00CD6456"/>
    <w:rsid w:val="00CD66F3"/>
    <w:rsid w:val="00CE0B02"/>
    <w:rsid w:val="00CE1979"/>
    <w:rsid w:val="00CE47BA"/>
    <w:rsid w:val="00CE5395"/>
    <w:rsid w:val="00CE6B74"/>
    <w:rsid w:val="00CF052D"/>
    <w:rsid w:val="00CF12CF"/>
    <w:rsid w:val="00CF1896"/>
    <w:rsid w:val="00CF31CA"/>
    <w:rsid w:val="00CF64FC"/>
    <w:rsid w:val="00CF6C3C"/>
    <w:rsid w:val="00CF71F7"/>
    <w:rsid w:val="00CF7510"/>
    <w:rsid w:val="00D0117D"/>
    <w:rsid w:val="00D016FF"/>
    <w:rsid w:val="00D017A2"/>
    <w:rsid w:val="00D0351D"/>
    <w:rsid w:val="00D04148"/>
    <w:rsid w:val="00D048F5"/>
    <w:rsid w:val="00D04AB3"/>
    <w:rsid w:val="00D04F11"/>
    <w:rsid w:val="00D061F7"/>
    <w:rsid w:val="00D06EFD"/>
    <w:rsid w:val="00D102D5"/>
    <w:rsid w:val="00D1116D"/>
    <w:rsid w:val="00D1245C"/>
    <w:rsid w:val="00D13D28"/>
    <w:rsid w:val="00D14382"/>
    <w:rsid w:val="00D144D7"/>
    <w:rsid w:val="00D14F2D"/>
    <w:rsid w:val="00D16D16"/>
    <w:rsid w:val="00D17806"/>
    <w:rsid w:val="00D21A1A"/>
    <w:rsid w:val="00D21A76"/>
    <w:rsid w:val="00D21F42"/>
    <w:rsid w:val="00D22FAD"/>
    <w:rsid w:val="00D24AE9"/>
    <w:rsid w:val="00D252B3"/>
    <w:rsid w:val="00D2531D"/>
    <w:rsid w:val="00D30832"/>
    <w:rsid w:val="00D30C65"/>
    <w:rsid w:val="00D310BF"/>
    <w:rsid w:val="00D325C8"/>
    <w:rsid w:val="00D32788"/>
    <w:rsid w:val="00D32FB2"/>
    <w:rsid w:val="00D3356E"/>
    <w:rsid w:val="00D33CF7"/>
    <w:rsid w:val="00D35223"/>
    <w:rsid w:val="00D36A6A"/>
    <w:rsid w:val="00D40396"/>
    <w:rsid w:val="00D4093E"/>
    <w:rsid w:val="00D4320A"/>
    <w:rsid w:val="00D43BB4"/>
    <w:rsid w:val="00D43FC7"/>
    <w:rsid w:val="00D44593"/>
    <w:rsid w:val="00D448CA"/>
    <w:rsid w:val="00D45530"/>
    <w:rsid w:val="00D4577A"/>
    <w:rsid w:val="00D4689E"/>
    <w:rsid w:val="00D46D25"/>
    <w:rsid w:val="00D502D1"/>
    <w:rsid w:val="00D5093C"/>
    <w:rsid w:val="00D5186B"/>
    <w:rsid w:val="00D51AC2"/>
    <w:rsid w:val="00D5424A"/>
    <w:rsid w:val="00D54DCF"/>
    <w:rsid w:val="00D54EE4"/>
    <w:rsid w:val="00D55C64"/>
    <w:rsid w:val="00D575FC"/>
    <w:rsid w:val="00D5790E"/>
    <w:rsid w:val="00D61692"/>
    <w:rsid w:val="00D61F44"/>
    <w:rsid w:val="00D627F0"/>
    <w:rsid w:val="00D6567B"/>
    <w:rsid w:val="00D67909"/>
    <w:rsid w:val="00D67BC5"/>
    <w:rsid w:val="00D7698C"/>
    <w:rsid w:val="00D76ABD"/>
    <w:rsid w:val="00D76B50"/>
    <w:rsid w:val="00D807C7"/>
    <w:rsid w:val="00D809C9"/>
    <w:rsid w:val="00D814E5"/>
    <w:rsid w:val="00D81D4E"/>
    <w:rsid w:val="00D82226"/>
    <w:rsid w:val="00D82E03"/>
    <w:rsid w:val="00D830C7"/>
    <w:rsid w:val="00D838AC"/>
    <w:rsid w:val="00D843EE"/>
    <w:rsid w:val="00D84D8C"/>
    <w:rsid w:val="00D85F0A"/>
    <w:rsid w:val="00D86753"/>
    <w:rsid w:val="00D86B2A"/>
    <w:rsid w:val="00D90492"/>
    <w:rsid w:val="00D907EF"/>
    <w:rsid w:val="00D916AF"/>
    <w:rsid w:val="00D9183A"/>
    <w:rsid w:val="00D920C3"/>
    <w:rsid w:val="00D92C6E"/>
    <w:rsid w:val="00D92D6C"/>
    <w:rsid w:val="00D930EF"/>
    <w:rsid w:val="00D93921"/>
    <w:rsid w:val="00D944E9"/>
    <w:rsid w:val="00D94A46"/>
    <w:rsid w:val="00D950DE"/>
    <w:rsid w:val="00D959A0"/>
    <w:rsid w:val="00D96D0C"/>
    <w:rsid w:val="00D979B1"/>
    <w:rsid w:val="00DA09CB"/>
    <w:rsid w:val="00DA0E23"/>
    <w:rsid w:val="00DA0F80"/>
    <w:rsid w:val="00DA2C5C"/>
    <w:rsid w:val="00DA3AFD"/>
    <w:rsid w:val="00DA51F1"/>
    <w:rsid w:val="00DA610B"/>
    <w:rsid w:val="00DA7237"/>
    <w:rsid w:val="00DA7DC7"/>
    <w:rsid w:val="00DB0930"/>
    <w:rsid w:val="00DB0F8B"/>
    <w:rsid w:val="00DB1BD5"/>
    <w:rsid w:val="00DB1FB1"/>
    <w:rsid w:val="00DB2E59"/>
    <w:rsid w:val="00DB3A80"/>
    <w:rsid w:val="00DB4F9B"/>
    <w:rsid w:val="00DB595D"/>
    <w:rsid w:val="00DB5C46"/>
    <w:rsid w:val="00DC0F19"/>
    <w:rsid w:val="00DC11F2"/>
    <w:rsid w:val="00DC15DF"/>
    <w:rsid w:val="00DC1844"/>
    <w:rsid w:val="00DC3186"/>
    <w:rsid w:val="00DC3364"/>
    <w:rsid w:val="00DC3C05"/>
    <w:rsid w:val="00DC4BDD"/>
    <w:rsid w:val="00DC4E4F"/>
    <w:rsid w:val="00DC6665"/>
    <w:rsid w:val="00DC7902"/>
    <w:rsid w:val="00DD0EA2"/>
    <w:rsid w:val="00DD3956"/>
    <w:rsid w:val="00DD5357"/>
    <w:rsid w:val="00DD55C3"/>
    <w:rsid w:val="00DE248A"/>
    <w:rsid w:val="00DE4573"/>
    <w:rsid w:val="00DE5C8A"/>
    <w:rsid w:val="00DE603B"/>
    <w:rsid w:val="00DE6826"/>
    <w:rsid w:val="00DE688B"/>
    <w:rsid w:val="00DE695D"/>
    <w:rsid w:val="00DF3CCE"/>
    <w:rsid w:val="00DF40E9"/>
    <w:rsid w:val="00DF4F34"/>
    <w:rsid w:val="00DF7FE1"/>
    <w:rsid w:val="00E00774"/>
    <w:rsid w:val="00E0164D"/>
    <w:rsid w:val="00E01B39"/>
    <w:rsid w:val="00E01BCA"/>
    <w:rsid w:val="00E02502"/>
    <w:rsid w:val="00E051D9"/>
    <w:rsid w:val="00E05592"/>
    <w:rsid w:val="00E077BB"/>
    <w:rsid w:val="00E07EEB"/>
    <w:rsid w:val="00E112AB"/>
    <w:rsid w:val="00E11E25"/>
    <w:rsid w:val="00E11FF4"/>
    <w:rsid w:val="00E12047"/>
    <w:rsid w:val="00E1229C"/>
    <w:rsid w:val="00E13163"/>
    <w:rsid w:val="00E13370"/>
    <w:rsid w:val="00E13B55"/>
    <w:rsid w:val="00E14377"/>
    <w:rsid w:val="00E149EC"/>
    <w:rsid w:val="00E14C0F"/>
    <w:rsid w:val="00E14F96"/>
    <w:rsid w:val="00E15E6B"/>
    <w:rsid w:val="00E16148"/>
    <w:rsid w:val="00E1648D"/>
    <w:rsid w:val="00E1676A"/>
    <w:rsid w:val="00E17977"/>
    <w:rsid w:val="00E203C2"/>
    <w:rsid w:val="00E25B47"/>
    <w:rsid w:val="00E2648C"/>
    <w:rsid w:val="00E31969"/>
    <w:rsid w:val="00E32963"/>
    <w:rsid w:val="00E329B2"/>
    <w:rsid w:val="00E329DD"/>
    <w:rsid w:val="00E33741"/>
    <w:rsid w:val="00E35BAE"/>
    <w:rsid w:val="00E36E7A"/>
    <w:rsid w:val="00E36F4C"/>
    <w:rsid w:val="00E375B4"/>
    <w:rsid w:val="00E40147"/>
    <w:rsid w:val="00E42CB6"/>
    <w:rsid w:val="00E42EAF"/>
    <w:rsid w:val="00E43385"/>
    <w:rsid w:val="00E45BA0"/>
    <w:rsid w:val="00E47570"/>
    <w:rsid w:val="00E50B39"/>
    <w:rsid w:val="00E518DC"/>
    <w:rsid w:val="00E51961"/>
    <w:rsid w:val="00E52575"/>
    <w:rsid w:val="00E55A65"/>
    <w:rsid w:val="00E562F5"/>
    <w:rsid w:val="00E56A4C"/>
    <w:rsid w:val="00E56ED5"/>
    <w:rsid w:val="00E57EF5"/>
    <w:rsid w:val="00E60BF2"/>
    <w:rsid w:val="00E60FE1"/>
    <w:rsid w:val="00E61152"/>
    <w:rsid w:val="00E61D81"/>
    <w:rsid w:val="00E61F18"/>
    <w:rsid w:val="00E6261B"/>
    <w:rsid w:val="00E63D2E"/>
    <w:rsid w:val="00E64C33"/>
    <w:rsid w:val="00E65342"/>
    <w:rsid w:val="00E65434"/>
    <w:rsid w:val="00E66A27"/>
    <w:rsid w:val="00E6716F"/>
    <w:rsid w:val="00E67B32"/>
    <w:rsid w:val="00E70DFF"/>
    <w:rsid w:val="00E71A3D"/>
    <w:rsid w:val="00E75F75"/>
    <w:rsid w:val="00E81681"/>
    <w:rsid w:val="00E817F9"/>
    <w:rsid w:val="00E81AE5"/>
    <w:rsid w:val="00E8229A"/>
    <w:rsid w:val="00E839DB"/>
    <w:rsid w:val="00E84695"/>
    <w:rsid w:val="00E86EF6"/>
    <w:rsid w:val="00E87EEA"/>
    <w:rsid w:val="00E90379"/>
    <w:rsid w:val="00E905B8"/>
    <w:rsid w:val="00E91985"/>
    <w:rsid w:val="00E93AAF"/>
    <w:rsid w:val="00E95F15"/>
    <w:rsid w:val="00E9698A"/>
    <w:rsid w:val="00E96BB6"/>
    <w:rsid w:val="00E96DC5"/>
    <w:rsid w:val="00EA0C5C"/>
    <w:rsid w:val="00EA1885"/>
    <w:rsid w:val="00EA234D"/>
    <w:rsid w:val="00EA465A"/>
    <w:rsid w:val="00EA4C20"/>
    <w:rsid w:val="00EA4F99"/>
    <w:rsid w:val="00EA56D0"/>
    <w:rsid w:val="00EA67E0"/>
    <w:rsid w:val="00EA7A09"/>
    <w:rsid w:val="00EA7EF4"/>
    <w:rsid w:val="00EB05B8"/>
    <w:rsid w:val="00EB06A7"/>
    <w:rsid w:val="00EB14C3"/>
    <w:rsid w:val="00EB1EC1"/>
    <w:rsid w:val="00EB3A54"/>
    <w:rsid w:val="00EB5823"/>
    <w:rsid w:val="00EB5AE9"/>
    <w:rsid w:val="00EB687B"/>
    <w:rsid w:val="00EC2D6F"/>
    <w:rsid w:val="00EC2ECE"/>
    <w:rsid w:val="00EC3DD5"/>
    <w:rsid w:val="00EC4541"/>
    <w:rsid w:val="00EC4DE4"/>
    <w:rsid w:val="00EC53DC"/>
    <w:rsid w:val="00EC584C"/>
    <w:rsid w:val="00EC7835"/>
    <w:rsid w:val="00ED05E1"/>
    <w:rsid w:val="00ED289B"/>
    <w:rsid w:val="00ED3470"/>
    <w:rsid w:val="00ED34CD"/>
    <w:rsid w:val="00ED59E4"/>
    <w:rsid w:val="00ED61C5"/>
    <w:rsid w:val="00ED63FB"/>
    <w:rsid w:val="00EE0D5A"/>
    <w:rsid w:val="00EE4E53"/>
    <w:rsid w:val="00EE59C9"/>
    <w:rsid w:val="00EE5F94"/>
    <w:rsid w:val="00EE6E3C"/>
    <w:rsid w:val="00EE7F0C"/>
    <w:rsid w:val="00EF0FDA"/>
    <w:rsid w:val="00EF16F8"/>
    <w:rsid w:val="00EF476E"/>
    <w:rsid w:val="00EF4FD5"/>
    <w:rsid w:val="00EF79B3"/>
    <w:rsid w:val="00F015B7"/>
    <w:rsid w:val="00F017A1"/>
    <w:rsid w:val="00F01ABD"/>
    <w:rsid w:val="00F0214C"/>
    <w:rsid w:val="00F02340"/>
    <w:rsid w:val="00F03973"/>
    <w:rsid w:val="00F04667"/>
    <w:rsid w:val="00F0479C"/>
    <w:rsid w:val="00F04D45"/>
    <w:rsid w:val="00F04F2E"/>
    <w:rsid w:val="00F057C7"/>
    <w:rsid w:val="00F05A1C"/>
    <w:rsid w:val="00F05F92"/>
    <w:rsid w:val="00F06F8B"/>
    <w:rsid w:val="00F07CE0"/>
    <w:rsid w:val="00F10BC2"/>
    <w:rsid w:val="00F11A13"/>
    <w:rsid w:val="00F11B28"/>
    <w:rsid w:val="00F11C10"/>
    <w:rsid w:val="00F1295A"/>
    <w:rsid w:val="00F13F1E"/>
    <w:rsid w:val="00F152BE"/>
    <w:rsid w:val="00F1662A"/>
    <w:rsid w:val="00F1692D"/>
    <w:rsid w:val="00F16E65"/>
    <w:rsid w:val="00F17835"/>
    <w:rsid w:val="00F209B1"/>
    <w:rsid w:val="00F22188"/>
    <w:rsid w:val="00F2356F"/>
    <w:rsid w:val="00F23E96"/>
    <w:rsid w:val="00F269C6"/>
    <w:rsid w:val="00F27064"/>
    <w:rsid w:val="00F27C69"/>
    <w:rsid w:val="00F308BC"/>
    <w:rsid w:val="00F310AA"/>
    <w:rsid w:val="00F32B75"/>
    <w:rsid w:val="00F33416"/>
    <w:rsid w:val="00F345AD"/>
    <w:rsid w:val="00F348EC"/>
    <w:rsid w:val="00F35124"/>
    <w:rsid w:val="00F35CA1"/>
    <w:rsid w:val="00F35CDB"/>
    <w:rsid w:val="00F3640B"/>
    <w:rsid w:val="00F36BCA"/>
    <w:rsid w:val="00F36DEC"/>
    <w:rsid w:val="00F40B9A"/>
    <w:rsid w:val="00F443FE"/>
    <w:rsid w:val="00F44EFA"/>
    <w:rsid w:val="00F4710C"/>
    <w:rsid w:val="00F478C3"/>
    <w:rsid w:val="00F47A91"/>
    <w:rsid w:val="00F5322D"/>
    <w:rsid w:val="00F54575"/>
    <w:rsid w:val="00F545CA"/>
    <w:rsid w:val="00F54CCD"/>
    <w:rsid w:val="00F55258"/>
    <w:rsid w:val="00F57037"/>
    <w:rsid w:val="00F5789F"/>
    <w:rsid w:val="00F57900"/>
    <w:rsid w:val="00F57D38"/>
    <w:rsid w:val="00F60013"/>
    <w:rsid w:val="00F60BAC"/>
    <w:rsid w:val="00F60DB5"/>
    <w:rsid w:val="00F60E7E"/>
    <w:rsid w:val="00F60EF9"/>
    <w:rsid w:val="00F61F7E"/>
    <w:rsid w:val="00F64264"/>
    <w:rsid w:val="00F64296"/>
    <w:rsid w:val="00F64503"/>
    <w:rsid w:val="00F6501A"/>
    <w:rsid w:val="00F65A84"/>
    <w:rsid w:val="00F668D6"/>
    <w:rsid w:val="00F669F8"/>
    <w:rsid w:val="00F6772C"/>
    <w:rsid w:val="00F679E2"/>
    <w:rsid w:val="00F67ADB"/>
    <w:rsid w:val="00F67B6A"/>
    <w:rsid w:val="00F71675"/>
    <w:rsid w:val="00F718BF"/>
    <w:rsid w:val="00F742C0"/>
    <w:rsid w:val="00F74CF2"/>
    <w:rsid w:val="00F753FA"/>
    <w:rsid w:val="00F76D65"/>
    <w:rsid w:val="00F76FF2"/>
    <w:rsid w:val="00F77EBC"/>
    <w:rsid w:val="00F80446"/>
    <w:rsid w:val="00F85E2C"/>
    <w:rsid w:val="00F86D1F"/>
    <w:rsid w:val="00F86E88"/>
    <w:rsid w:val="00F8762B"/>
    <w:rsid w:val="00F876CB"/>
    <w:rsid w:val="00F90DF3"/>
    <w:rsid w:val="00F91CEF"/>
    <w:rsid w:val="00F91FBF"/>
    <w:rsid w:val="00F920CD"/>
    <w:rsid w:val="00F9223D"/>
    <w:rsid w:val="00F9251D"/>
    <w:rsid w:val="00F93A0C"/>
    <w:rsid w:val="00F945C3"/>
    <w:rsid w:val="00F95331"/>
    <w:rsid w:val="00FA2547"/>
    <w:rsid w:val="00FA3070"/>
    <w:rsid w:val="00FA4721"/>
    <w:rsid w:val="00FA5699"/>
    <w:rsid w:val="00FA5C46"/>
    <w:rsid w:val="00FA6012"/>
    <w:rsid w:val="00FA602B"/>
    <w:rsid w:val="00FA665F"/>
    <w:rsid w:val="00FA7C58"/>
    <w:rsid w:val="00FB1E1F"/>
    <w:rsid w:val="00FB351A"/>
    <w:rsid w:val="00FB3798"/>
    <w:rsid w:val="00FB3945"/>
    <w:rsid w:val="00FB46F4"/>
    <w:rsid w:val="00FB573B"/>
    <w:rsid w:val="00FC00B9"/>
    <w:rsid w:val="00FC07F9"/>
    <w:rsid w:val="00FC1C74"/>
    <w:rsid w:val="00FC2C80"/>
    <w:rsid w:val="00FC59FB"/>
    <w:rsid w:val="00FC5C8F"/>
    <w:rsid w:val="00FC5E64"/>
    <w:rsid w:val="00FC6FFC"/>
    <w:rsid w:val="00FC7F49"/>
    <w:rsid w:val="00FD0C01"/>
    <w:rsid w:val="00FD0D6C"/>
    <w:rsid w:val="00FD1B8F"/>
    <w:rsid w:val="00FD3403"/>
    <w:rsid w:val="00FD4DE2"/>
    <w:rsid w:val="00FD53D4"/>
    <w:rsid w:val="00FE0A13"/>
    <w:rsid w:val="00FE1680"/>
    <w:rsid w:val="00FE2126"/>
    <w:rsid w:val="00FE28E0"/>
    <w:rsid w:val="00FE339D"/>
    <w:rsid w:val="00FE4A82"/>
    <w:rsid w:val="00FE59EE"/>
    <w:rsid w:val="00FE61DE"/>
    <w:rsid w:val="00FE6710"/>
    <w:rsid w:val="00FF4164"/>
    <w:rsid w:val="00FF4726"/>
    <w:rsid w:val="00FF5774"/>
    <w:rsid w:val="00FF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48950B"/>
  <w15:chartTrackingRefBased/>
  <w15:docId w15:val="{9429AF97-B849-476B-9168-03992D6B4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20"/>
      <w:jc w:val="both"/>
    </w:pPr>
    <w:rPr>
      <w:rFonts w:ascii="Univers" w:hAnsi="Univers"/>
      <w:sz w:val="22"/>
      <w:lang w:val="es-ES_tradnl"/>
    </w:rPr>
  </w:style>
  <w:style w:type="paragraph" w:styleId="Ttulo1">
    <w:name w:val="heading 1"/>
    <w:basedOn w:val="Normal"/>
    <w:next w:val="Normal"/>
    <w:qFormat/>
    <w:pPr>
      <w:keepNext/>
      <w:spacing w:before="240" w:after="60"/>
      <w:jc w:val="center"/>
      <w:outlineLvl w:val="0"/>
    </w:pPr>
    <w:rPr>
      <w:b/>
      <w:kern w:val="28"/>
    </w:rPr>
  </w:style>
  <w:style w:type="paragraph" w:styleId="Ttulo2">
    <w:name w:val="heading 2"/>
    <w:basedOn w:val="Normal"/>
    <w:next w:val="Normal"/>
    <w:qFormat/>
    <w:rsid w:val="005D35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5D35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02502"/>
    <w:pPr>
      <w:keepNext/>
      <w:spacing w:before="240" w:after="60"/>
      <w:jc w:val="left"/>
      <w:outlineLvl w:val="3"/>
    </w:pPr>
    <w:rPr>
      <w:rFonts w:ascii="Times New Roman" w:hAnsi="Times New Roman"/>
      <w:b/>
      <w:bCs/>
      <w:sz w:val="28"/>
      <w:szCs w:val="28"/>
      <w:lang w:val="es-ES"/>
    </w:rPr>
  </w:style>
  <w:style w:type="paragraph" w:styleId="Ttulo5">
    <w:name w:val="heading 5"/>
    <w:basedOn w:val="Normal"/>
    <w:next w:val="Normal"/>
    <w:qFormat/>
    <w:rsid w:val="00E02502"/>
    <w:pPr>
      <w:spacing w:before="240" w:after="60"/>
      <w:jc w:val="left"/>
      <w:outlineLvl w:val="4"/>
    </w:pPr>
    <w:rPr>
      <w:rFonts w:ascii="Times New Roman" w:hAnsi="Times New Roman"/>
      <w:b/>
      <w:bCs/>
      <w:i/>
      <w:iCs/>
      <w:sz w:val="26"/>
      <w:szCs w:val="26"/>
      <w:lang w:val="es-ES"/>
    </w:rPr>
  </w:style>
  <w:style w:type="paragraph" w:styleId="Ttulo6">
    <w:name w:val="heading 6"/>
    <w:basedOn w:val="Normal"/>
    <w:next w:val="Normal"/>
    <w:qFormat/>
    <w:rsid w:val="00E02502"/>
    <w:pPr>
      <w:spacing w:before="240" w:after="60"/>
      <w:jc w:val="left"/>
      <w:outlineLvl w:val="5"/>
    </w:pPr>
    <w:rPr>
      <w:rFonts w:ascii="Times New Roman" w:hAnsi="Times New Roman"/>
      <w:b/>
      <w:bCs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o1">
    <w:name w:val="Titulo 1"/>
    <w:basedOn w:val="Normal"/>
    <w:pPr>
      <w:jc w:val="center"/>
    </w:pPr>
    <w:rPr>
      <w:b/>
      <w:sz w:val="24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table" w:styleId="Tablaconcuadrcula">
    <w:name w:val="Table Grid"/>
    <w:basedOn w:val="Tablanormal"/>
    <w:rsid w:val="002909E3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2909E3"/>
    <w:pPr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2">
    <w:name w:val="Body Text 2"/>
    <w:basedOn w:val="Normal"/>
    <w:rsid w:val="005D35A3"/>
    <w:pPr>
      <w:spacing w:line="480" w:lineRule="auto"/>
    </w:pPr>
  </w:style>
  <w:style w:type="paragraph" w:styleId="Listaconnmeros2">
    <w:name w:val="List Number 2"/>
    <w:basedOn w:val="Normal"/>
    <w:rsid w:val="005D35A3"/>
    <w:pPr>
      <w:spacing w:after="240" w:line="360" w:lineRule="auto"/>
      <w:ind w:left="567"/>
    </w:pPr>
    <w:rPr>
      <w:rFonts w:ascii="Times New Roman" w:hAnsi="Times New Roman"/>
      <w:lang w:eastAsia="en-US"/>
    </w:rPr>
  </w:style>
  <w:style w:type="character" w:styleId="Hipervnculo">
    <w:name w:val="Hyperlink"/>
    <w:uiPriority w:val="99"/>
    <w:rsid w:val="005D35A3"/>
    <w:rPr>
      <w:color w:val="0000FF"/>
      <w:u w:val="single"/>
    </w:rPr>
  </w:style>
  <w:style w:type="paragraph" w:styleId="NormalWeb">
    <w:name w:val="Normal (Web)"/>
    <w:basedOn w:val="Normal"/>
    <w:rsid w:val="005D35A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">
    <w:name w:val="List"/>
    <w:basedOn w:val="Normal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2">
    <w:name w:val="List 2"/>
    <w:basedOn w:val="Normal"/>
    <w:rsid w:val="005D35A3"/>
    <w:pPr>
      <w:spacing w:after="0"/>
      <w:ind w:left="566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convietas2">
    <w:name w:val="List Bullet 2"/>
    <w:basedOn w:val="Normal"/>
    <w:rsid w:val="005D35A3"/>
    <w:pPr>
      <w:numPr>
        <w:numId w:val="1"/>
      </w:num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2">
    <w:name w:val="List Continue 2"/>
    <w:basedOn w:val="Normal"/>
    <w:rsid w:val="005D35A3"/>
    <w:pPr>
      <w:ind w:left="566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">
    <w:name w:val="Body Text First Indent"/>
    <w:basedOn w:val="Textoindependiente"/>
    <w:rsid w:val="005D35A3"/>
    <w:pPr>
      <w:ind w:firstLine="210"/>
    </w:pPr>
  </w:style>
  <w:style w:type="paragraph" w:customStyle="1" w:styleId="ListNumber1">
    <w:name w:val="List Number 1"/>
    <w:basedOn w:val="Normal"/>
    <w:rsid w:val="005D35A3"/>
    <w:pPr>
      <w:spacing w:after="240" w:line="360" w:lineRule="auto"/>
      <w:ind w:left="425"/>
    </w:pPr>
    <w:rPr>
      <w:rFonts w:ascii="Times New Roman" w:hAnsi="Times New Roman"/>
      <w:lang w:eastAsia="en-US"/>
    </w:rPr>
  </w:style>
  <w:style w:type="character" w:customStyle="1" w:styleId="negrita1">
    <w:name w:val="negrita1"/>
    <w:basedOn w:val="Fuentedeprrafopredeter"/>
    <w:rsid w:val="005D35A3"/>
  </w:style>
  <w:style w:type="paragraph" w:styleId="Sangra3detindependiente">
    <w:name w:val="Body Text Indent 3"/>
    <w:basedOn w:val="Normal"/>
    <w:rsid w:val="00E02502"/>
    <w:pPr>
      <w:ind w:left="283"/>
    </w:pPr>
    <w:rPr>
      <w:sz w:val="16"/>
      <w:szCs w:val="16"/>
    </w:rPr>
  </w:style>
  <w:style w:type="character" w:customStyle="1" w:styleId="subrayado1">
    <w:name w:val="subrayado1"/>
    <w:basedOn w:val="Fuentedeprrafopredeter"/>
    <w:rsid w:val="00E02502"/>
  </w:style>
  <w:style w:type="character" w:customStyle="1" w:styleId="destaca-aranzadi1">
    <w:name w:val="destaca-aranzadi1"/>
    <w:rsid w:val="00E02502"/>
    <w:rPr>
      <w:b/>
      <w:bCs/>
      <w:color w:val="E36033"/>
    </w:rPr>
  </w:style>
  <w:style w:type="paragraph" w:styleId="Lista3">
    <w:name w:val="List 3"/>
    <w:basedOn w:val="Normal"/>
    <w:rsid w:val="00E02502"/>
    <w:pPr>
      <w:spacing w:after="0"/>
      <w:ind w:left="849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4">
    <w:name w:val="List 4"/>
    <w:basedOn w:val="Normal"/>
    <w:rsid w:val="00E02502"/>
    <w:pPr>
      <w:spacing w:after="0"/>
      <w:ind w:left="1132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5">
    <w:name w:val="List 5"/>
    <w:basedOn w:val="Normal"/>
    <w:rsid w:val="00E02502"/>
    <w:pPr>
      <w:spacing w:after="0"/>
      <w:ind w:left="1415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Saludo">
    <w:name w:val="Salutation"/>
    <w:basedOn w:val="Normal"/>
    <w:next w:val="Normal"/>
    <w:rsid w:val="00E02502"/>
    <w:p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">
    <w:name w:val="List Continue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3">
    <w:name w:val="List Continue 3"/>
    <w:basedOn w:val="Normal"/>
    <w:rsid w:val="00E02502"/>
    <w:pPr>
      <w:ind w:left="849"/>
      <w:jc w:val="left"/>
    </w:pPr>
    <w:rPr>
      <w:rFonts w:ascii="Times New Roman" w:hAnsi="Times New Roman"/>
      <w:sz w:val="24"/>
      <w:szCs w:val="24"/>
      <w:lang w:val="es-ES"/>
    </w:rPr>
  </w:style>
  <w:style w:type="paragraph" w:styleId="Sangradetextonormal">
    <w:name w:val="Body Text Indent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2">
    <w:name w:val="Body Text First Indent 2"/>
    <w:basedOn w:val="Sangradetextonormal"/>
    <w:rsid w:val="00E02502"/>
    <w:pPr>
      <w:ind w:firstLine="210"/>
    </w:pPr>
  </w:style>
  <w:style w:type="paragraph" w:customStyle="1" w:styleId="josea">
    <w:name w:val="josea"/>
    <w:basedOn w:val="Normal"/>
    <w:rsid w:val="00E02502"/>
    <w:pPr>
      <w:spacing w:before="60" w:line="280" w:lineRule="atLeast"/>
      <w:ind w:left="567" w:hanging="567"/>
    </w:pPr>
    <w:rPr>
      <w:rFonts w:ascii="Arial" w:hAnsi="Arial" w:cs="Arial"/>
      <w:spacing w:val="-2"/>
      <w:sz w:val="20"/>
      <w:lang w:val="es-ES"/>
    </w:rPr>
  </w:style>
  <w:style w:type="paragraph" w:customStyle="1" w:styleId="Contrato">
    <w:name w:val="Contrato"/>
    <w:basedOn w:val="Normal"/>
    <w:rsid w:val="00E02502"/>
    <w:pPr>
      <w:pBdr>
        <w:bottom w:val="single" w:sz="4" w:space="1" w:color="auto"/>
      </w:pBdr>
    </w:pPr>
    <w:rPr>
      <w:rFonts w:ascii="Arial" w:hAnsi="Arial" w:cs="Arial"/>
      <w:b/>
      <w:caps/>
      <w:szCs w:val="22"/>
    </w:rPr>
  </w:style>
  <w:style w:type="character" w:styleId="Hipervnculovisitado">
    <w:name w:val="FollowedHyperlink"/>
    <w:rsid w:val="00E02502"/>
    <w:rPr>
      <w:color w:val="0000FF"/>
      <w:u w:val="single"/>
    </w:rPr>
  </w:style>
  <w:style w:type="paragraph" w:styleId="Textodeglobo">
    <w:name w:val="Balloon Text"/>
    <w:basedOn w:val="Normal"/>
    <w:semiHidden/>
    <w:rsid w:val="00344CA4"/>
    <w:rPr>
      <w:rFonts w:ascii="Tahoma" w:hAnsi="Tahoma" w:cs="Tahoma"/>
      <w:sz w:val="16"/>
      <w:szCs w:val="16"/>
    </w:rPr>
  </w:style>
  <w:style w:type="character" w:styleId="Refdecomentario">
    <w:name w:val="annotation reference"/>
    <w:uiPriority w:val="99"/>
    <w:rsid w:val="0022211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22112"/>
    <w:rPr>
      <w:sz w:val="20"/>
      <w:lang w:eastAsia="x-none"/>
    </w:rPr>
  </w:style>
  <w:style w:type="character" w:customStyle="1" w:styleId="TextocomentarioCar">
    <w:name w:val="Texto comentario Car"/>
    <w:link w:val="Textocomentario"/>
    <w:rsid w:val="00222112"/>
    <w:rPr>
      <w:rFonts w:ascii="Univers" w:hAnsi="Univers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22112"/>
    <w:rPr>
      <w:b/>
      <w:bCs/>
    </w:rPr>
  </w:style>
  <w:style w:type="character" w:customStyle="1" w:styleId="AsuntodelcomentarioCar">
    <w:name w:val="Asunto del comentario Car"/>
    <w:link w:val="Asuntodelcomentario"/>
    <w:rsid w:val="00222112"/>
    <w:rPr>
      <w:rFonts w:ascii="Univers" w:hAnsi="Univers"/>
      <w:b/>
      <w:bCs/>
      <w:lang w:val="es-ES_tradnl"/>
    </w:rPr>
  </w:style>
  <w:style w:type="paragraph" w:customStyle="1" w:styleId="Style7">
    <w:name w:val="Style 7"/>
    <w:uiPriority w:val="99"/>
    <w:rsid w:val="006F1D31"/>
    <w:pPr>
      <w:widowControl w:val="0"/>
      <w:autoSpaceDE w:val="0"/>
      <w:autoSpaceDN w:val="0"/>
      <w:spacing w:before="36" w:line="264" w:lineRule="auto"/>
      <w:ind w:left="504" w:right="72"/>
      <w:jc w:val="both"/>
    </w:pPr>
    <w:rPr>
      <w:rFonts w:ascii="Bookman Old Style" w:hAnsi="Bookman Old Style" w:cs="Bookman Old Style"/>
      <w:sz w:val="22"/>
      <w:szCs w:val="22"/>
      <w:lang w:val="en-US"/>
    </w:rPr>
  </w:style>
  <w:style w:type="character" w:customStyle="1" w:styleId="TextoindependienteCar">
    <w:name w:val="Texto independiente Car"/>
    <w:link w:val="Textoindependiente"/>
    <w:rsid w:val="00FE4A82"/>
    <w:rPr>
      <w:sz w:val="24"/>
      <w:szCs w:val="24"/>
    </w:rPr>
  </w:style>
  <w:style w:type="paragraph" w:styleId="Prrafodelista">
    <w:name w:val="List Paragraph"/>
    <w:aliases w:val="Viñeta Atos,Viñeta 1,List Bulletized,Viñeta 11,List Bulletized1,Viñeta 12,Viñeta 13,List Bulletized2,Viñeta 111,Normal Párrafo,Párrafo de lista 1,List,Lista1,Lista sin Numerar,Lista11,lista tabla,Titulo tabla,Pá,Bullet,Normal N3,Arial 8"/>
    <w:basedOn w:val="Normal"/>
    <w:link w:val="PrrafodelistaCar"/>
    <w:uiPriority w:val="34"/>
    <w:qFormat/>
    <w:rsid w:val="00974A5F"/>
    <w:pPr>
      <w:ind w:left="708"/>
    </w:pPr>
  </w:style>
  <w:style w:type="character" w:customStyle="1" w:styleId="EncabezadoCar">
    <w:name w:val="Encabezado Car"/>
    <w:link w:val="Encabezado"/>
    <w:uiPriority w:val="99"/>
    <w:rsid w:val="003D2078"/>
    <w:rPr>
      <w:rFonts w:ascii="Univers" w:hAnsi="Univers"/>
      <w:sz w:val="22"/>
      <w:lang w:val="es-ES_tradnl"/>
    </w:rPr>
  </w:style>
  <w:style w:type="paragraph" w:styleId="TDC1">
    <w:name w:val="toc 1"/>
    <w:basedOn w:val="Normal"/>
    <w:next w:val="Normal"/>
    <w:autoRedefine/>
    <w:rsid w:val="00FC00B9"/>
  </w:style>
  <w:style w:type="paragraph" w:customStyle="1" w:styleId="Default">
    <w:name w:val="Default"/>
    <w:rsid w:val="005F30A0"/>
    <w:pPr>
      <w:autoSpaceDE w:val="0"/>
      <w:autoSpaceDN w:val="0"/>
      <w:adjustRightInd w:val="0"/>
    </w:pPr>
    <w:rPr>
      <w:rFonts w:ascii="ENRESA Aroma" w:hAnsi="ENRESA Aroma" w:cs="ENRESA Aroma"/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3F37F9"/>
    <w:rPr>
      <w:rFonts w:ascii="Univers" w:hAnsi="Univers"/>
      <w:sz w:val="22"/>
      <w:lang w:val="es-ES_tradnl"/>
    </w:rPr>
  </w:style>
  <w:style w:type="paragraph" w:customStyle="1" w:styleId="Estilo1">
    <w:name w:val="Estilo1"/>
    <w:basedOn w:val="Normal"/>
    <w:link w:val="Estilo1Car"/>
    <w:autoRedefine/>
    <w:qFormat/>
    <w:rsid w:val="000E7D6F"/>
    <w:pPr>
      <w:numPr>
        <w:numId w:val="2"/>
      </w:numPr>
      <w:shd w:val="clear" w:color="auto" w:fill="FFFFFF"/>
      <w:tabs>
        <w:tab w:val="left" w:pos="709"/>
      </w:tabs>
      <w:spacing w:before="120" w:line="276" w:lineRule="auto"/>
    </w:pPr>
    <w:rPr>
      <w:rFonts w:ascii="ENRESA Aroma Light" w:hAnsi="ENRESA Aroma Light"/>
      <w:b/>
      <w:szCs w:val="22"/>
      <w:u w:val="single"/>
      <w:lang w:val="es-ES"/>
    </w:rPr>
  </w:style>
  <w:style w:type="paragraph" w:customStyle="1" w:styleId="Estilo2">
    <w:name w:val="Estilo2"/>
    <w:basedOn w:val="Estilo1"/>
    <w:link w:val="Estilo2Car"/>
    <w:autoRedefine/>
    <w:qFormat/>
    <w:rsid w:val="004A634A"/>
    <w:pPr>
      <w:numPr>
        <w:ilvl w:val="1"/>
      </w:numPr>
      <w:tabs>
        <w:tab w:val="clear" w:pos="709"/>
        <w:tab w:val="left" w:pos="993"/>
      </w:tabs>
      <w:spacing w:before="200" w:after="200"/>
      <w:ind w:left="993" w:hanging="709"/>
    </w:pPr>
    <w:rPr>
      <w:rFonts w:cs="Arial"/>
      <w:bCs/>
      <w:u w:val="none"/>
    </w:rPr>
  </w:style>
  <w:style w:type="character" w:customStyle="1" w:styleId="Estilo1Car">
    <w:name w:val="Estilo1 Car"/>
    <w:link w:val="Estilo1"/>
    <w:rsid w:val="000E7D6F"/>
    <w:rPr>
      <w:rFonts w:ascii="ENRESA Aroma Light" w:hAnsi="ENRESA Aroma Light"/>
      <w:b/>
      <w:sz w:val="22"/>
      <w:szCs w:val="22"/>
      <w:u w:val="single"/>
      <w:shd w:val="clear" w:color="auto" w:fill="FFFFFF"/>
    </w:rPr>
  </w:style>
  <w:style w:type="paragraph" w:customStyle="1" w:styleId="Estilo3">
    <w:name w:val="Estilo3"/>
    <w:basedOn w:val="Estilo2"/>
    <w:link w:val="Estilo3Car"/>
    <w:autoRedefine/>
    <w:qFormat/>
    <w:rsid w:val="004A634A"/>
    <w:pPr>
      <w:numPr>
        <w:ilvl w:val="2"/>
      </w:numPr>
      <w:tabs>
        <w:tab w:val="clear" w:pos="993"/>
        <w:tab w:val="left" w:pos="1418"/>
      </w:tabs>
      <w:ind w:left="1418" w:hanging="851"/>
    </w:pPr>
  </w:style>
  <w:style w:type="character" w:customStyle="1" w:styleId="Estilo2Car">
    <w:name w:val="Estilo2 Car"/>
    <w:link w:val="Estilo2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4">
    <w:name w:val="Estilo4"/>
    <w:basedOn w:val="Estilo3"/>
    <w:link w:val="Estilo4Car"/>
    <w:autoRedefine/>
    <w:qFormat/>
    <w:rsid w:val="009D048E"/>
    <w:pPr>
      <w:numPr>
        <w:ilvl w:val="3"/>
      </w:numPr>
      <w:tabs>
        <w:tab w:val="clear" w:pos="1418"/>
        <w:tab w:val="left" w:pos="1560"/>
      </w:tabs>
      <w:spacing w:before="120" w:after="120" w:line="260" w:lineRule="exact"/>
      <w:ind w:left="1418"/>
    </w:pPr>
  </w:style>
  <w:style w:type="character" w:customStyle="1" w:styleId="Estilo3Car">
    <w:name w:val="Estilo3 Car"/>
    <w:link w:val="Estilo3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5">
    <w:name w:val="Estilo5"/>
    <w:basedOn w:val="Estilo4"/>
    <w:link w:val="Estilo5Car"/>
    <w:autoRedefine/>
    <w:qFormat/>
    <w:rsid w:val="00D950DE"/>
    <w:pPr>
      <w:numPr>
        <w:ilvl w:val="4"/>
      </w:numPr>
      <w:tabs>
        <w:tab w:val="left" w:pos="2268"/>
      </w:tabs>
      <w:ind w:left="2268" w:hanging="1134"/>
    </w:pPr>
  </w:style>
  <w:style w:type="character" w:customStyle="1" w:styleId="Estilo4Car">
    <w:name w:val="Estilo4 Car"/>
    <w:link w:val="Estilo4"/>
    <w:rsid w:val="009D048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iedepginaCar">
    <w:name w:val="Pie de página Car"/>
    <w:link w:val="Piedepgina"/>
    <w:uiPriority w:val="99"/>
    <w:rsid w:val="00342DC5"/>
    <w:rPr>
      <w:rFonts w:ascii="Univers" w:hAnsi="Univers"/>
      <w:sz w:val="22"/>
      <w:lang w:val="es-ES_tradnl"/>
    </w:rPr>
  </w:style>
  <w:style w:type="character" w:customStyle="1" w:styleId="Estilo5Car">
    <w:name w:val="Estilo5 Car"/>
    <w:link w:val="Estilo5"/>
    <w:rsid w:val="00D950D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rrafodelistaCar">
    <w:name w:val="Párrafo de lista Car"/>
    <w:aliases w:val="Viñeta Atos Car,Viñeta 1 Car,List Bulletized Car,Viñeta 11 Car,List Bulletized1 Car,Viñeta 12 Car,Viñeta 13 Car,List Bulletized2 Car,Viñeta 111 Car,Normal Párrafo Car,Párrafo de lista 1 Car,List Car,Lista1 Car,Lista sin Numerar Car"/>
    <w:link w:val="Prrafodelista"/>
    <w:uiPriority w:val="34"/>
    <w:qFormat/>
    <w:locked/>
    <w:rsid w:val="00655D8B"/>
    <w:rPr>
      <w:rFonts w:ascii="Univers" w:hAnsi="Univers"/>
      <w:sz w:val="22"/>
      <w:lang w:val="es-ES_tradnl"/>
    </w:rPr>
  </w:style>
  <w:style w:type="table" w:customStyle="1" w:styleId="Tablaconcuadrcula1">
    <w:name w:val="Tabla con cuadrícula1"/>
    <w:rsid w:val="00993F7C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6D4079"/>
    <w:pPr>
      <w:spacing w:after="0"/>
      <w:ind w:left="10" w:hanging="10"/>
    </w:pPr>
    <w:rPr>
      <w:rFonts w:ascii="Times New Roman" w:hAnsi="Times New Roman"/>
      <w:color w:val="000000"/>
      <w:sz w:val="20"/>
      <w:lang w:val="es-ES"/>
    </w:rPr>
  </w:style>
  <w:style w:type="character" w:customStyle="1" w:styleId="TextonotapieCar">
    <w:name w:val="Texto nota pie Car"/>
    <w:link w:val="Textonotapie"/>
    <w:uiPriority w:val="99"/>
    <w:rsid w:val="006D4079"/>
    <w:rPr>
      <w:color w:val="000000"/>
    </w:rPr>
  </w:style>
  <w:style w:type="character" w:styleId="Refdenotaalpie">
    <w:name w:val="footnote reference"/>
    <w:unhideWhenUsed/>
    <w:rsid w:val="006D4079"/>
    <w:rPr>
      <w:vertAlign w:val="superscript"/>
    </w:rPr>
  </w:style>
  <w:style w:type="character" w:customStyle="1" w:styleId="TextocomentarioCar1">
    <w:name w:val="Texto comentario Car1"/>
    <w:uiPriority w:val="99"/>
    <w:rsid w:val="00B70E40"/>
    <w:rPr>
      <w:rFonts w:ascii="Arial" w:eastAsia="Times New Roman" w:hAnsi="Arial" w:cs="Arial"/>
      <w:sz w:val="20"/>
      <w:szCs w:val="20"/>
      <w:lang w:eastAsia="es-ES"/>
    </w:rPr>
  </w:style>
  <w:style w:type="character" w:styleId="Mencinsinresolver">
    <w:name w:val="Unresolved Mention"/>
    <w:uiPriority w:val="99"/>
    <w:semiHidden/>
    <w:unhideWhenUsed/>
    <w:rsid w:val="00674D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GOA\Configuraci&#243;n%20local\Archivos%20temporales%20de%20Internet\Content.IE5\HMGHOEKD\Procedimiento%20tipo_AROMA%5b1%5d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E42E925AEB0D428E82179EA616534B" ma:contentTypeVersion="18" ma:contentTypeDescription="Create a new document." ma:contentTypeScope="" ma:versionID="c58f5ed14266be85abea696115e5c1c7">
  <xsd:schema xmlns:xsd="http://www.w3.org/2001/XMLSchema" xmlns:xs="http://www.w3.org/2001/XMLSchema" xmlns:p="http://schemas.microsoft.com/office/2006/metadata/properties" xmlns:ns2="5c136f9e-4c62-4529-96d7-4d45c08bd7fe" xmlns:ns3="09521594-1c3f-4dc0-883b-87d08b31ebb9" targetNamespace="http://schemas.microsoft.com/office/2006/metadata/properties" ma:root="true" ma:fieldsID="2e50349bc110a1a6672437df647846e2" ns2:_="" ns3:_="">
    <xsd:import namespace="5c136f9e-4c62-4529-96d7-4d45c08bd7fe"/>
    <xsd:import namespace="09521594-1c3f-4dc0-883b-87d08b31e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136f9e-4c62-4529-96d7-4d45c08bd7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24008f0c-77cc-4ac8-b256-0f6140b094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21594-1c3f-4dc0-883b-87d08b31e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7489d52-0c8c-469c-8e97-b41cc147591a}" ma:internalName="TaxCatchAll" ma:showField="CatchAllData" ma:web="09521594-1c3f-4dc0-883b-87d08b31eb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136f9e-4c62-4529-96d7-4d45c08bd7fe">
      <Terms xmlns="http://schemas.microsoft.com/office/infopath/2007/PartnerControls"/>
    </lcf76f155ced4ddcb4097134ff3c332f>
    <TaxCatchAll xmlns="09521594-1c3f-4dc0-883b-87d08b31ebb9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FE3FE69-4597-4B49-9F04-A2269FE68210}"/>
</file>

<file path=customXml/itemProps2.xml><?xml version="1.0" encoding="utf-8"?>
<ds:datastoreItem xmlns:ds="http://schemas.openxmlformats.org/officeDocument/2006/customXml" ds:itemID="{A79FA819-35B8-4EE2-A684-5111ADBBCB6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B68074A-85FA-4D10-9666-348166C77FEC}">
  <ds:schemaRefs>
    <ds:schemaRef ds:uri="http://schemas.microsoft.com/office/2006/metadata/properties"/>
    <ds:schemaRef ds:uri="http://schemas.microsoft.com/office/infopath/2007/PartnerControls"/>
    <ds:schemaRef ds:uri="5c136f9e-4c62-4529-96d7-4d45c08bd7fe"/>
    <ds:schemaRef ds:uri="09521594-1c3f-4dc0-883b-87d08b31ebb9"/>
  </ds:schemaRefs>
</ds:datastoreItem>
</file>

<file path=customXml/itemProps4.xml><?xml version="1.0" encoding="utf-8"?>
<ds:datastoreItem xmlns:ds="http://schemas.openxmlformats.org/officeDocument/2006/customXml" ds:itemID="{17EDD196-BDCD-434D-9CC4-33EECA435F73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1EF0FA49-4070-4421-AA3B-6069008D856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Procedimiento tipo_AROMA[1]</Template>
  <TotalTime>29</TotalTime>
  <Pages>1</Pages>
  <Words>277</Words>
  <Characters>1524</Characters>
  <Application>Microsoft Office Word</Application>
  <DocSecurity>8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ENRESA</Company>
  <LinksUpToDate>false</LinksUpToDate>
  <CharactersWithSpaces>1798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motm</dc:creator>
  <cp:keywords/>
  <dc:description/>
  <cp:lastModifiedBy>Guerrero Martínez, Sonia María</cp:lastModifiedBy>
  <cp:revision>18</cp:revision>
  <cp:lastPrinted>2022-11-30T10:28:00Z</cp:lastPrinted>
  <dcterms:created xsi:type="dcterms:W3CDTF">2025-11-17T11:58:00Z</dcterms:created>
  <dcterms:modified xsi:type="dcterms:W3CDTF">2026-06-18T08:41:00Z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62214b-4402-4fd7-9e7a-cd3557d9ab45_Enabled">
    <vt:lpwstr>True</vt:lpwstr>
  </property>
  <property fmtid="{D5CDD505-2E9C-101B-9397-08002B2CF9AE}" pid="3" name="MSIP_Label_3262214b-4402-4fd7-9e7a-cd3557d9ab45_SiteId">
    <vt:lpwstr>d3d40c49-151b-4845-b6de-f08b75bdb984</vt:lpwstr>
  </property>
  <property fmtid="{D5CDD505-2E9C-101B-9397-08002B2CF9AE}" pid="4" name="MSIP_Label_3262214b-4402-4fd7-9e7a-cd3557d9ab45_Owner">
    <vt:lpwstr>MPEG@enresa.es</vt:lpwstr>
  </property>
  <property fmtid="{D5CDD505-2E9C-101B-9397-08002B2CF9AE}" pid="5" name="MSIP_Label_3262214b-4402-4fd7-9e7a-cd3557d9ab45_SetDate">
    <vt:lpwstr>2019-11-14T12:17:54.7274483Z</vt:lpwstr>
  </property>
  <property fmtid="{D5CDD505-2E9C-101B-9397-08002B2CF9AE}" pid="6" name="MSIP_Label_3262214b-4402-4fd7-9e7a-cd3557d9ab45_Name">
    <vt:lpwstr>Pública</vt:lpwstr>
  </property>
  <property fmtid="{D5CDD505-2E9C-101B-9397-08002B2CF9AE}" pid="7" name="MSIP_Label_3262214b-4402-4fd7-9e7a-cd3557d9ab45_Application">
    <vt:lpwstr>Microsoft Azure Information Protection</vt:lpwstr>
  </property>
  <property fmtid="{D5CDD505-2E9C-101B-9397-08002B2CF9AE}" pid="8" name="MSIP_Label_3262214b-4402-4fd7-9e7a-cd3557d9ab45_ActionId">
    <vt:lpwstr>2c23fe0d-e545-42bf-a6e7-25776bd84ec4</vt:lpwstr>
  </property>
  <property fmtid="{D5CDD505-2E9C-101B-9397-08002B2CF9AE}" pid="9" name="MSIP_Label_3262214b-4402-4fd7-9e7a-cd3557d9ab45_Extended_MSFT_Method">
    <vt:lpwstr>Automatic</vt:lpwstr>
  </property>
  <property fmtid="{D5CDD505-2E9C-101B-9397-08002B2CF9AE}" pid="10" name="Sensitivity">
    <vt:lpwstr>Pública</vt:lpwstr>
  </property>
  <property fmtid="{D5CDD505-2E9C-101B-9397-08002B2CF9AE}" pid="11" name="ContentTypeId">
    <vt:lpwstr>0x01010030E42E925AEB0D428E82179EA616534B</vt:lpwstr>
  </property>
  <property fmtid="{D5CDD505-2E9C-101B-9397-08002B2CF9AE}" pid="12" name="MediaServiceImageTags">
    <vt:lpwstr/>
  </property>
</Properties>
</file>