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1944C1AA" w14:textId="77777777" w:rsidR="005F3704" w:rsidRPr="0087773A" w:rsidRDefault="005F3704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</w:p>
    <w:p w14:paraId="5F230CDD" w14:textId="0212D789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FB18D7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</w:t>
      </w:r>
      <w:r w:rsidR="005B2C2C">
        <w:rPr>
          <w:rFonts w:ascii="ENRESA Aroma Light" w:hAnsi="ENRESA Aroma Light" w:cs="Arial"/>
          <w:szCs w:val="22"/>
          <w:lang w:val="es-ES"/>
        </w:rPr>
        <w:t>los</w:t>
      </w:r>
      <w:r w:rsidRPr="00FB18D7">
        <w:rPr>
          <w:rFonts w:ascii="ENRESA Aroma Light" w:hAnsi="ENRESA Aroma Light" w:cs="Arial"/>
          <w:szCs w:val="22"/>
          <w:lang w:val="es-ES"/>
        </w:rPr>
        <w:t xml:space="preserve"> siguiente</w:t>
      </w:r>
      <w:r w:rsidR="005B2C2C">
        <w:rPr>
          <w:rFonts w:ascii="ENRESA Aroma Light" w:hAnsi="ENRESA Aroma Light" w:cs="Arial"/>
          <w:szCs w:val="22"/>
          <w:lang w:val="es-ES"/>
        </w:rPr>
        <w:t>s</w:t>
      </w:r>
      <w:r w:rsidRPr="00FB18D7">
        <w:rPr>
          <w:rFonts w:ascii="ENRESA Aroma Light" w:hAnsi="ENRESA Aroma Light" w:cs="Arial"/>
          <w:szCs w:val="22"/>
          <w:lang w:val="es-ES"/>
        </w:rPr>
        <w:t xml:space="preserve"> importe</w:t>
      </w:r>
      <w:r w:rsidR="005B2C2C">
        <w:rPr>
          <w:rFonts w:ascii="ENRESA Aroma Light" w:hAnsi="ENRESA Aroma Light" w:cs="Arial"/>
          <w:szCs w:val="22"/>
          <w:lang w:val="es-ES"/>
        </w:rPr>
        <w:t>s</w:t>
      </w:r>
      <w:r w:rsidRPr="00FB18D7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1"/>
        <w:gridCol w:w="3071"/>
        <w:gridCol w:w="3285"/>
      </w:tblGrid>
      <w:tr w:rsidR="00DD7457" w:rsidRPr="002D2492" w14:paraId="3F4A4CEA" w14:textId="77777777" w:rsidTr="0003433F">
        <w:trPr>
          <w:trHeight w:val="227"/>
          <w:jc w:val="center"/>
        </w:trPr>
        <w:tc>
          <w:tcPr>
            <w:tcW w:w="3071" w:type="dxa"/>
            <w:shd w:val="clear" w:color="auto" w:fill="D9F2D0"/>
            <w:vAlign w:val="center"/>
          </w:tcPr>
          <w:p w14:paraId="2DAE497A" w14:textId="77777777" w:rsidR="00DD7457" w:rsidRPr="002D2492" w:rsidRDefault="00DD7457" w:rsidP="0003433F">
            <w:pPr>
              <w:spacing w:after="0" w:line="360" w:lineRule="auto"/>
              <w:jc w:val="center"/>
              <w:rPr>
                <w:rFonts w:ascii="ENRESA Aroma Light" w:eastAsia="Calibri" w:hAnsi="ENRESA Aroma Light"/>
                <w:b/>
                <w:sz w:val="20"/>
                <w:u w:val="single"/>
                <w:lang w:eastAsia="en-US"/>
              </w:rPr>
            </w:pPr>
            <w:bookmarkStart w:id="0" w:name="_Hlk210381622"/>
            <w:r w:rsidRPr="002D2492">
              <w:rPr>
                <w:rFonts w:ascii="ENRESA Aroma Light" w:hAnsi="ENRESA Aroma Light"/>
                <w:b/>
                <w:sz w:val="20"/>
              </w:rPr>
              <w:t>Concepto</w:t>
            </w:r>
          </w:p>
        </w:tc>
        <w:tc>
          <w:tcPr>
            <w:tcW w:w="3071" w:type="dxa"/>
            <w:shd w:val="clear" w:color="auto" w:fill="D9F2D0"/>
            <w:vAlign w:val="center"/>
          </w:tcPr>
          <w:p w14:paraId="12458CB6" w14:textId="77777777" w:rsidR="00DD7457" w:rsidRPr="002D2492" w:rsidRDefault="00DD7457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Precio MÁXIMO de licitación (€) IVA excluido</w:t>
            </w:r>
          </w:p>
        </w:tc>
        <w:tc>
          <w:tcPr>
            <w:tcW w:w="3285" w:type="dxa"/>
            <w:shd w:val="clear" w:color="auto" w:fill="D9F2D0"/>
            <w:vAlign w:val="center"/>
          </w:tcPr>
          <w:p w14:paraId="1133EF39" w14:textId="77777777" w:rsidR="00DD7457" w:rsidRPr="002D2492" w:rsidRDefault="00DD7457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Precio OFERTADO (€)</w:t>
            </w:r>
          </w:p>
          <w:p w14:paraId="106D0DAA" w14:textId="77777777" w:rsidR="00DD7457" w:rsidRPr="002D2492" w:rsidRDefault="00DD7457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IVA excluido</w:t>
            </w:r>
          </w:p>
          <w:p w14:paraId="42B1EFD3" w14:textId="77777777" w:rsidR="00DD7457" w:rsidRPr="002D2492" w:rsidRDefault="00DD7457" w:rsidP="0003433F">
            <w:pPr>
              <w:spacing w:after="0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(máximo dos decimales)</w:t>
            </w:r>
          </w:p>
        </w:tc>
      </w:tr>
      <w:tr w:rsidR="00DD7457" w:rsidRPr="002D2492" w14:paraId="2D0B9E94" w14:textId="77777777" w:rsidTr="0003433F">
        <w:trPr>
          <w:trHeight w:val="454"/>
          <w:jc w:val="center"/>
        </w:trPr>
        <w:tc>
          <w:tcPr>
            <w:tcW w:w="3071" w:type="dxa"/>
            <w:vAlign w:val="center"/>
          </w:tcPr>
          <w:p w14:paraId="20758FFE" w14:textId="77777777" w:rsidR="00DD7457" w:rsidRPr="002D2492" w:rsidRDefault="00DD7457" w:rsidP="0003433F">
            <w:pPr>
              <w:pStyle w:val="NormalWeb"/>
              <w:spacing w:after="0" w:afterAutospacing="0" w:line="360" w:lineRule="auto"/>
              <w:jc w:val="center"/>
              <w:rPr>
                <w:rFonts w:ascii="ENRESA Aroma Light" w:eastAsia="Calibri" w:hAnsi="ENRESA Aroma Light" w:cs="Arial"/>
                <w:sz w:val="20"/>
                <w:szCs w:val="20"/>
                <w:lang w:eastAsia="en-US"/>
              </w:rPr>
            </w:pPr>
            <w:r w:rsidRPr="002D2492">
              <w:rPr>
                <w:rFonts w:ascii="ENRESA Aroma Light" w:eastAsia="Calibri" w:hAnsi="ENRESA Aroma Light" w:cs="Arial"/>
                <w:sz w:val="20"/>
                <w:szCs w:val="20"/>
                <w:lang w:eastAsia="en-US"/>
              </w:rPr>
              <w:t>Servicio de supervisión de trabajos</w:t>
            </w:r>
          </w:p>
        </w:tc>
        <w:tc>
          <w:tcPr>
            <w:tcW w:w="3071" w:type="dxa"/>
            <w:vAlign w:val="center"/>
          </w:tcPr>
          <w:p w14:paraId="5921B4BA" w14:textId="77777777" w:rsidR="00DD7457" w:rsidRPr="002D2492" w:rsidRDefault="00DD7457" w:rsidP="0003433F">
            <w:pPr>
              <w:spacing w:after="0" w:line="360" w:lineRule="auto"/>
              <w:jc w:val="center"/>
              <w:rPr>
                <w:rFonts w:ascii="ENRESA Aroma Light" w:eastAsia="Calibri" w:hAnsi="ENRESA Aroma Light"/>
                <w:b/>
                <w:sz w:val="20"/>
                <w:u w:val="single"/>
                <w:lang w:eastAsia="en-US"/>
              </w:rPr>
            </w:pPr>
            <w:r w:rsidRPr="00C96C12">
              <w:rPr>
                <w:rFonts w:ascii="ENRESA Aroma Light" w:eastAsia="Calibri" w:hAnsi="ENRESA Aroma Light" w:cs="Arial"/>
                <w:b/>
                <w:bCs/>
                <w:color w:val="000000"/>
                <w:sz w:val="20"/>
                <w:lang w:val="es-ES" w:eastAsia="en-US"/>
              </w:rPr>
              <w:t>160.346,10</w:t>
            </w:r>
            <w:r>
              <w:rPr>
                <w:rFonts w:ascii="ENRESA Aroma Light" w:eastAsia="Calibri" w:hAnsi="ENRESA Aroma Light" w:cs="Arial"/>
                <w:b/>
                <w:bCs/>
                <w:color w:val="000000"/>
                <w:sz w:val="20"/>
                <w:lang w:val="es-ES" w:eastAsia="en-US"/>
              </w:rPr>
              <w:t xml:space="preserve"> €</w:t>
            </w:r>
          </w:p>
        </w:tc>
        <w:tc>
          <w:tcPr>
            <w:tcW w:w="3285" w:type="dxa"/>
            <w:vAlign w:val="center"/>
          </w:tcPr>
          <w:p w14:paraId="7D1F18E9" w14:textId="77777777" w:rsidR="00DD7457" w:rsidRPr="002D2492" w:rsidRDefault="00DD7457" w:rsidP="0003433F">
            <w:pPr>
              <w:pStyle w:val="NormalWeb"/>
              <w:spacing w:after="0" w:afterAutospacing="0" w:line="360" w:lineRule="auto"/>
              <w:jc w:val="center"/>
              <w:rPr>
                <w:rFonts w:ascii="ENRESA Aroma Light" w:eastAsia="Calibri" w:hAnsi="ENRESA Aroma Light" w:cs="Arial"/>
                <w:b/>
                <w:sz w:val="20"/>
                <w:szCs w:val="20"/>
                <w:u w:val="single"/>
                <w:lang w:eastAsia="en-US"/>
              </w:rPr>
            </w:pPr>
            <w:permStart w:id="1396245532" w:edGrp="everyone"/>
            <w:permEnd w:id="1396245532"/>
          </w:p>
        </w:tc>
      </w:tr>
      <w:bookmarkEnd w:id="0"/>
    </w:tbl>
    <w:p w14:paraId="06547229" w14:textId="77777777" w:rsidR="005F3704" w:rsidRDefault="005F3704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1"/>
        <w:gridCol w:w="3071"/>
        <w:gridCol w:w="3285"/>
      </w:tblGrid>
      <w:tr w:rsidR="00BA5AB1" w:rsidRPr="00A2273D" w14:paraId="25CB5A7C" w14:textId="77777777" w:rsidTr="0003433F">
        <w:trPr>
          <w:trHeight w:val="941"/>
          <w:jc w:val="center"/>
        </w:trPr>
        <w:tc>
          <w:tcPr>
            <w:tcW w:w="3071" w:type="dxa"/>
            <w:shd w:val="clear" w:color="auto" w:fill="D9F2D0"/>
            <w:vAlign w:val="center"/>
          </w:tcPr>
          <w:p w14:paraId="61900050" w14:textId="77777777" w:rsidR="00BA5AB1" w:rsidRPr="002D2492" w:rsidRDefault="00BA5AB1" w:rsidP="0003433F">
            <w:pPr>
              <w:spacing w:line="360" w:lineRule="auto"/>
              <w:jc w:val="center"/>
              <w:rPr>
                <w:rFonts w:ascii="ENRESA Aroma Light" w:eastAsia="Calibri" w:hAnsi="ENRESA Aroma Light"/>
                <w:b/>
                <w:sz w:val="20"/>
                <w:u w:val="single"/>
                <w:lang w:eastAsia="en-US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Concepto</w:t>
            </w:r>
          </w:p>
        </w:tc>
        <w:tc>
          <w:tcPr>
            <w:tcW w:w="3071" w:type="dxa"/>
            <w:shd w:val="clear" w:color="auto" w:fill="D9F2D0"/>
            <w:vAlign w:val="center"/>
          </w:tcPr>
          <w:p w14:paraId="6C68F0C0" w14:textId="77777777" w:rsidR="00BA5AB1" w:rsidRPr="002D2492" w:rsidRDefault="00BA5AB1" w:rsidP="0003433F">
            <w:pPr>
              <w:spacing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Precio unitario MÁXIMO de licitación (€) IVA excluido</w:t>
            </w:r>
          </w:p>
        </w:tc>
        <w:tc>
          <w:tcPr>
            <w:tcW w:w="3285" w:type="dxa"/>
            <w:shd w:val="clear" w:color="auto" w:fill="D9F2D0"/>
            <w:vAlign w:val="center"/>
          </w:tcPr>
          <w:p w14:paraId="10E8E0FA" w14:textId="77777777" w:rsidR="00BA5AB1" w:rsidRPr="002D2492" w:rsidRDefault="00BA5AB1" w:rsidP="0003433F">
            <w:pPr>
              <w:spacing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584DAC">
              <w:rPr>
                <w:rFonts w:ascii="ENRESA Aroma Light" w:hAnsi="ENRESA Aroma Light"/>
                <w:b/>
                <w:sz w:val="20"/>
              </w:rPr>
              <w:t>Precio unitario OFERTADO</w:t>
            </w:r>
            <w:r w:rsidRPr="002D2492">
              <w:rPr>
                <w:rFonts w:ascii="ENRESA Aroma Light" w:hAnsi="ENRESA Aroma Light"/>
                <w:b/>
                <w:sz w:val="20"/>
              </w:rPr>
              <w:t xml:space="preserve"> (€)</w:t>
            </w:r>
          </w:p>
          <w:p w14:paraId="510B8799" w14:textId="77777777" w:rsidR="00BA5AB1" w:rsidRPr="002D2492" w:rsidRDefault="00BA5AB1" w:rsidP="0003433F">
            <w:pPr>
              <w:spacing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IVA excluido</w:t>
            </w:r>
          </w:p>
          <w:p w14:paraId="425DDBF0" w14:textId="77777777" w:rsidR="00BA5AB1" w:rsidRPr="002D2492" w:rsidRDefault="00BA5AB1" w:rsidP="0003433F">
            <w:pPr>
              <w:spacing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 w:rsidRPr="002D2492">
              <w:rPr>
                <w:rFonts w:ascii="ENRESA Aroma Light" w:hAnsi="ENRESA Aroma Light"/>
                <w:b/>
                <w:sz w:val="20"/>
              </w:rPr>
              <w:t>(máximo dos decimales)</w:t>
            </w:r>
          </w:p>
        </w:tc>
      </w:tr>
      <w:tr w:rsidR="00BA5AB1" w:rsidRPr="00A2273D" w14:paraId="10E2441C" w14:textId="77777777" w:rsidTr="0003433F">
        <w:trPr>
          <w:trHeight w:val="454"/>
          <w:jc w:val="center"/>
        </w:trPr>
        <w:tc>
          <w:tcPr>
            <w:tcW w:w="3071" w:type="dxa"/>
            <w:vAlign w:val="bottom"/>
          </w:tcPr>
          <w:p w14:paraId="055B07CA" w14:textId="77777777" w:rsidR="00BA5AB1" w:rsidRPr="002D2492" w:rsidRDefault="00BA5AB1" w:rsidP="0003433F">
            <w:pPr>
              <w:pStyle w:val="NormalWeb"/>
              <w:spacing w:line="360" w:lineRule="auto"/>
              <w:jc w:val="center"/>
              <w:rPr>
                <w:rFonts w:ascii="ENRESA Aroma Light" w:eastAsia="Calibri" w:hAnsi="ENRESA Aroma Light" w:cs="Arial"/>
                <w:b/>
                <w:bCs/>
                <w:sz w:val="20"/>
                <w:szCs w:val="20"/>
                <w:u w:val="single"/>
                <w:lang w:eastAsia="en-US"/>
              </w:rPr>
            </w:pPr>
            <w:r w:rsidRPr="002D2492">
              <w:rPr>
                <w:rFonts w:ascii="ENRESA Aroma Light" w:hAnsi="ENRESA Aroma Light" w:cs="Arial"/>
                <w:bCs/>
                <w:sz w:val="20"/>
                <w:szCs w:val="20"/>
              </w:rPr>
              <w:t>Horas adicionales</w:t>
            </w:r>
          </w:p>
        </w:tc>
        <w:tc>
          <w:tcPr>
            <w:tcW w:w="3071" w:type="dxa"/>
            <w:vAlign w:val="bottom"/>
          </w:tcPr>
          <w:p w14:paraId="10468177" w14:textId="77777777" w:rsidR="00BA5AB1" w:rsidRPr="002D2492" w:rsidRDefault="00BA5AB1" w:rsidP="0003433F">
            <w:pPr>
              <w:pStyle w:val="NormalWeb"/>
              <w:spacing w:line="360" w:lineRule="auto"/>
              <w:jc w:val="center"/>
              <w:rPr>
                <w:rFonts w:ascii="ENRESA Aroma Light" w:eastAsia="Calibri" w:hAnsi="ENRESA Aroma Light" w:cs="Arial"/>
                <w:b/>
                <w:sz w:val="20"/>
                <w:szCs w:val="20"/>
                <w:lang w:eastAsia="en-US"/>
              </w:rPr>
            </w:pPr>
            <w:r w:rsidRPr="002D2492">
              <w:rPr>
                <w:rFonts w:ascii="ENRESA Aroma Light" w:eastAsia="Calibri" w:hAnsi="ENRESA Aroma Light" w:cs="Arial"/>
                <w:b/>
                <w:sz w:val="20"/>
                <w:szCs w:val="20"/>
                <w:lang w:eastAsia="en-US"/>
              </w:rPr>
              <w:t>44,96 €/hora adicional</w:t>
            </w:r>
          </w:p>
        </w:tc>
        <w:tc>
          <w:tcPr>
            <w:tcW w:w="3285" w:type="dxa"/>
            <w:vAlign w:val="bottom"/>
          </w:tcPr>
          <w:p w14:paraId="7BE164BB" w14:textId="77777777" w:rsidR="00BA5AB1" w:rsidRPr="002D2492" w:rsidRDefault="00BA5AB1" w:rsidP="0003433F">
            <w:pPr>
              <w:pStyle w:val="NormalWeb"/>
              <w:spacing w:line="360" w:lineRule="auto"/>
              <w:jc w:val="center"/>
              <w:rPr>
                <w:rFonts w:ascii="ENRESA Aroma Light" w:eastAsia="Calibri" w:hAnsi="ENRESA Aroma Light" w:cs="Arial"/>
                <w:b/>
                <w:sz w:val="20"/>
                <w:szCs w:val="20"/>
                <w:u w:val="single"/>
                <w:lang w:eastAsia="en-US"/>
              </w:rPr>
            </w:pPr>
            <w:permStart w:id="1497827753" w:edGrp="everyone"/>
            <w:permEnd w:id="1497827753"/>
          </w:p>
        </w:tc>
      </w:tr>
    </w:tbl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A9E15" w14:textId="77777777" w:rsidR="006714A8" w:rsidRDefault="006714A8">
      <w:r>
        <w:separator/>
      </w:r>
    </w:p>
  </w:endnote>
  <w:endnote w:type="continuationSeparator" w:id="0">
    <w:p w14:paraId="251CA7A7" w14:textId="77777777" w:rsidR="006714A8" w:rsidRDefault="006714A8">
      <w:r>
        <w:continuationSeparator/>
      </w:r>
    </w:p>
  </w:endnote>
  <w:endnote w:type="continuationNotice" w:id="1">
    <w:p w14:paraId="7743B60E" w14:textId="77777777" w:rsidR="006714A8" w:rsidRDefault="006714A8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728F3A45-5D6D-474A-9E22-2FCA0CE9961C}"/>
    <w:embedBold r:id="rId2" w:fontKey="{47FE8AF4-559D-408F-B938-A8A66198A9FF}"/>
    <w:embedItalic r:id="rId3" w:fontKey="{80EA2B93-4F1F-48D2-BC18-F994118279E9}"/>
    <w:embedBoldItalic r:id="rId4" w:fontKey="{D3C1F80D-F6E1-4FF2-BF66-EC90F1F181F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7D0221A-9D26-4D2F-A283-9B0A549BF083}"/>
    <w:embedBold r:id="rId6" w:fontKey="{8A28DE29-8594-463A-90C9-CAB11992D7B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4BC30438-11D1-43BE-930C-4BE46C5DDF89}"/>
    <w:embedBold r:id="rId8" w:fontKey="{6AE00000-6B93-43D8-A97A-90AF2CD1D96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6FEA1BB3-B95A-46A9-9D92-297C2E662A5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E3EEB255-FA86-4D36-BE29-08398A640AE5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C5CDFA65-CCFF-4C70-971C-8E1225DEAE9F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89E70B4F-A8E5-4CE2-BC84-71C2EFCFF71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48630" w14:textId="77777777" w:rsidR="006714A8" w:rsidRDefault="006714A8">
      <w:r>
        <w:separator/>
      </w:r>
    </w:p>
  </w:footnote>
  <w:footnote w:type="continuationSeparator" w:id="0">
    <w:p w14:paraId="2ED4D3DA" w14:textId="77777777" w:rsidR="006714A8" w:rsidRDefault="006714A8">
      <w:r>
        <w:continuationSeparator/>
      </w:r>
    </w:p>
  </w:footnote>
  <w:footnote w:type="continuationNotice" w:id="1">
    <w:p w14:paraId="0A92D0D9" w14:textId="77777777" w:rsidR="006714A8" w:rsidRDefault="006714A8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4A0DBA6" w14:textId="77777777" w:rsidR="00147F54" w:rsidRDefault="00147F54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47F54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Servicios de dirección de obras, supervisión de trabajos y de coordinación de seguridad y salud para la instalación nuclear Vandellós I </w:t>
          </w:r>
        </w:p>
        <w:p w14:paraId="20CC2581" w14:textId="14478F4D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987A96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B55400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9503C2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9E6E1A" w:rsidRPr="009E6E1A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supervisión de trabajos</w:t>
          </w:r>
        </w:p>
      </w:tc>
      <w:tc>
        <w:tcPr>
          <w:tcW w:w="2552" w:type="dxa"/>
          <w:vAlign w:val="center"/>
        </w:tcPr>
        <w:p w14:paraId="52C77EF5" w14:textId="4FF2CFEC" w:rsidR="00A2064F" w:rsidRPr="00360F17" w:rsidRDefault="0027485D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7485D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CO-CV-26-004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dPpfRBkW377sdFyTh8xjxnp7gKpYwN8N08ocLCD5o6uy0qlv5NlcfA+uxTjO4n/dl3dd4KEnZkEWiimwhiKbPw==" w:salt="ArJ5uupnNTd9K2ruU6FYL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2FE4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4B4F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47F54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5BFA"/>
    <w:rsid w:val="001671D8"/>
    <w:rsid w:val="0016734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4474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485D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9763D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2C2C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3704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14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436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03C2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A96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4E22"/>
    <w:rsid w:val="009E6519"/>
    <w:rsid w:val="009E6E1A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5025"/>
    <w:rsid w:val="00B55400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B1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61AB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5E75"/>
    <w:rsid w:val="00DC6665"/>
    <w:rsid w:val="00DC7902"/>
    <w:rsid w:val="00DD0EA2"/>
    <w:rsid w:val="00DD3956"/>
    <w:rsid w:val="00DD5357"/>
    <w:rsid w:val="00DD55C3"/>
    <w:rsid w:val="00DD7457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8D7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71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6FF2793-0080-432E-B8B2-8D50FCBD6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6</TotalTime>
  <Pages>1</Pages>
  <Words>240</Words>
  <Characters>1321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10</cp:revision>
  <cp:lastPrinted>2022-11-30T10:28:00Z</cp:lastPrinted>
  <dcterms:created xsi:type="dcterms:W3CDTF">2026-06-17T07:16:00Z</dcterms:created>
  <dcterms:modified xsi:type="dcterms:W3CDTF">2026-06-17T07:27:00Z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