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1A26F8E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BD0D99">
        <w:rPr>
          <w:rFonts w:ascii="ENRESA Aroma Light" w:hAnsi="ENRESA Aroma Light" w:cs="Arial"/>
          <w:szCs w:val="22"/>
          <w:lang w:val="es-ES"/>
        </w:rPr>
        <w:t>declara de forma responsable</w:t>
      </w:r>
      <w:r w:rsidR="00393D0B">
        <w:rPr>
          <w:rFonts w:ascii="ENRESA Aroma Light" w:hAnsi="ENRESA Aroma Light" w:cs="Arial"/>
          <w:szCs w:val="22"/>
          <w:lang w:val="es-ES"/>
        </w:rPr>
        <w:t xml:space="preserve">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393D0B">
        <w:rPr>
          <w:rFonts w:ascii="ENRESA Aroma Light" w:hAnsi="ENRESA Aroma Light" w:cs="Arial"/>
          <w:szCs w:val="22"/>
          <w:lang w:val="es-ES"/>
        </w:rPr>
        <w:t>que</w:t>
      </w:r>
      <w:r w:rsidR="00393D0B" w:rsidRPr="00393D0B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2693"/>
        <w:gridCol w:w="2552"/>
      </w:tblGrid>
      <w:tr w:rsidR="000F5DBC" w:rsidRPr="00FC1286" w14:paraId="1246988D" w14:textId="77777777" w:rsidTr="0003433F">
        <w:trPr>
          <w:tblHeader/>
        </w:trPr>
        <w:tc>
          <w:tcPr>
            <w:tcW w:w="10031" w:type="dxa"/>
            <w:gridSpan w:val="3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4C5C76CE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8"/>
              </w:rPr>
              <w:t>DIRECTOR DE OBRA</w:t>
            </w:r>
            <w:r w:rsidRPr="00FC1286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FC1286">
              <w:rPr>
                <w:rFonts w:ascii="ENRESA Aroma Light" w:hAnsi="ENRESA Aroma Light" w:cs="Arial"/>
                <w:b/>
                <w:bCs/>
                <w:sz w:val="18"/>
                <w:szCs w:val="18"/>
                <w:shd w:val="clear" w:color="auto" w:fill="E2EFD9"/>
                <w:lang w:val="es-ES"/>
              </w:rPr>
              <w:t>(*)</w:t>
            </w:r>
            <w:r w:rsidRPr="00FC1286">
              <w:rPr>
                <w:rFonts w:ascii="ENRESA Aroma Light" w:hAnsi="ENRESA Aroma Light" w:cs="Calibri"/>
                <w:b/>
                <w:bCs/>
                <w:sz w:val="18"/>
                <w:szCs w:val="18"/>
                <w:shd w:val="clear" w:color="auto" w:fill="E2EFD9"/>
                <w:lang w:val="es-ES"/>
              </w:rPr>
              <w:t>¹</w:t>
            </w:r>
          </w:p>
        </w:tc>
      </w:tr>
      <w:tr w:rsidR="000F5DBC" w:rsidRPr="00FC1286" w14:paraId="7C69F528" w14:textId="77777777" w:rsidTr="0003433F">
        <w:trPr>
          <w:tblHeader/>
        </w:trPr>
        <w:tc>
          <w:tcPr>
            <w:tcW w:w="4786" w:type="dxa"/>
            <w:vMerge w:val="restart"/>
            <w:shd w:val="clear" w:color="auto" w:fill="E2EFD9"/>
            <w:vAlign w:val="center"/>
          </w:tcPr>
          <w:p w14:paraId="39571949" w14:textId="77777777" w:rsidR="000F5DBC" w:rsidRPr="00FC1286" w:rsidRDefault="000F5DBC" w:rsidP="0003433F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 w:line="360" w:lineRule="auto"/>
              <w:outlineLvl w:val="0"/>
              <w:rPr>
                <w:rFonts w:ascii="ENRESA Aroma Light" w:hAnsi="ENRESA Aroma Light" w:cs="Calibri Light"/>
                <w:b/>
                <w:bCs/>
                <w:iCs/>
                <w:sz w:val="18"/>
                <w:szCs w:val="18"/>
              </w:rPr>
            </w:pPr>
            <w:bookmarkStart w:id="0" w:name="_Hlk158981175"/>
            <w:r w:rsidRPr="00FC1286">
              <w:rPr>
                <w:rFonts w:ascii="ENRESA Aroma Light" w:hAnsi="ENRESA Aroma Light" w:cs="Calibri Light"/>
                <w:b/>
                <w:bCs/>
                <w:iCs/>
                <w:sz w:val="18"/>
                <w:szCs w:val="18"/>
                <w:u w:val="single"/>
              </w:rPr>
              <w:t>Experiencia por encima de la requerida como solvencia</w:t>
            </w:r>
            <w:r w:rsidRPr="00FC1286">
              <w:rPr>
                <w:rFonts w:ascii="ENRESA Aroma Light" w:hAnsi="ENRESA Aroma Light" w:cs="Calibri Light"/>
                <w:b/>
                <w:bCs/>
                <w:iCs/>
                <w:sz w:val="18"/>
                <w:szCs w:val="18"/>
              </w:rPr>
              <w:t xml:space="preserve"> </w:t>
            </w:r>
            <w:r w:rsidRPr="00FC1286">
              <w:rPr>
                <w:rFonts w:ascii="ENRESA Aroma Light" w:hAnsi="ENRESA Aroma Light" w:cs="Calibri Light"/>
                <w:b/>
                <w:bCs/>
                <w:iCs/>
                <w:sz w:val="18"/>
                <w:szCs w:val="18"/>
                <w:u w:val="single"/>
              </w:rPr>
              <w:t>técnica y profesional,</w:t>
            </w:r>
            <w:r w:rsidRPr="00FC1286">
              <w:rPr>
                <w:rFonts w:ascii="ENRESA Aroma Light" w:hAnsi="ENRESA Aroma Light" w:cs="Arial"/>
                <w:iCs/>
                <w:color w:val="000000"/>
                <w:sz w:val="18"/>
                <w:szCs w:val="18"/>
                <w:lang w:val="es-ES"/>
              </w:rPr>
              <w:t xml:space="preserve"> </w:t>
            </w:r>
            <w:r w:rsidRPr="00FC1286">
              <w:rPr>
                <w:rFonts w:ascii="ENRESA Aroma Light" w:hAnsi="ENRESA Aroma Light" w:cs="Calibri Light"/>
                <w:b/>
                <w:bCs/>
                <w:iCs/>
                <w:sz w:val="18"/>
                <w:szCs w:val="18"/>
                <w:u w:val="single"/>
                <w:lang w:val="es-ES"/>
              </w:rPr>
              <w:t>en actividades de dirección de obra en instalaciones industriales del perfil propuesto como Técnico de dirección de obras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5D71EAF9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8"/>
                <w:lang w:val="es-ES"/>
              </w:rPr>
            </w:pPr>
            <w:r w:rsidRPr="00FC1286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8"/>
              </w:rPr>
              <w:t>SÍ*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76502A0C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8"/>
                <w:lang w:val="es-ES"/>
              </w:rPr>
            </w:pPr>
            <w:r w:rsidRPr="00FC1286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8"/>
              </w:rPr>
              <w:t>NO</w:t>
            </w:r>
          </w:p>
        </w:tc>
      </w:tr>
      <w:tr w:rsidR="000F5DBC" w:rsidRPr="00FC1286" w14:paraId="200F5A37" w14:textId="77777777" w:rsidTr="0003433F">
        <w:tc>
          <w:tcPr>
            <w:tcW w:w="4786" w:type="dxa"/>
            <w:vMerge/>
            <w:shd w:val="clear" w:color="auto" w:fill="FFFFFF"/>
            <w:vAlign w:val="center"/>
          </w:tcPr>
          <w:p w14:paraId="07EF07D4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8"/>
                <w:lang w:val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780C1313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8"/>
                <w:lang w:val="es-ES"/>
              </w:rPr>
            </w:pPr>
            <w:permStart w:id="182208583" w:edGrp="everyone"/>
            <w:permEnd w:id="182208583"/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0244AF8D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8"/>
                <w:lang w:val="es-ES"/>
              </w:rPr>
            </w:pPr>
            <w:permStart w:id="692672465" w:edGrp="everyone"/>
            <w:permEnd w:id="692672465"/>
          </w:p>
        </w:tc>
      </w:tr>
      <w:tr w:rsidR="000F5DBC" w:rsidRPr="00FC1286" w14:paraId="3DDFC335" w14:textId="77777777" w:rsidTr="0003433F">
        <w:tc>
          <w:tcPr>
            <w:tcW w:w="4786" w:type="dxa"/>
            <w:vMerge/>
            <w:shd w:val="clear" w:color="auto" w:fill="FFFFFF"/>
            <w:vAlign w:val="center"/>
          </w:tcPr>
          <w:p w14:paraId="0804A6FC" w14:textId="77777777" w:rsidR="000F5DBC" w:rsidRPr="00FC1286" w:rsidRDefault="000F5DBC" w:rsidP="0003433F">
            <w:pPr>
              <w:spacing w:after="0" w:line="360" w:lineRule="auto"/>
              <w:jc w:val="left"/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5245" w:type="dxa"/>
            <w:gridSpan w:val="2"/>
            <w:vAlign w:val="center"/>
          </w:tcPr>
          <w:p w14:paraId="3586C21A" w14:textId="77777777" w:rsidR="000F5DBC" w:rsidRPr="00FC1286" w:rsidRDefault="000F5DBC" w:rsidP="0003433F">
            <w:pPr>
              <w:spacing w:after="0" w:line="360" w:lineRule="auto"/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</w:pPr>
            <w:r w:rsidRPr="00FC1286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8"/>
              </w:rPr>
              <w:t xml:space="preserve">* </w:t>
            </w:r>
            <w:r w:rsidRPr="00FC1286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  <w:t>En caso afirmativo, indicar:</w:t>
            </w:r>
          </w:p>
          <w:p w14:paraId="0DD12DE6" w14:textId="77777777" w:rsidR="000F5DBC" w:rsidRPr="00FC1286" w:rsidRDefault="000F5DBC" w:rsidP="0003433F">
            <w:pPr>
              <w:spacing w:after="0" w:line="360" w:lineRule="auto"/>
              <w:rPr>
                <w:rFonts w:ascii="ENRESA Aroma Light" w:hAnsi="ENRESA Aroma Light" w:cs="Calibri Light"/>
                <w:i/>
                <w:iCs/>
                <w:color w:val="000000"/>
                <w:sz w:val="18"/>
                <w:szCs w:val="18"/>
                <w:lang w:val="es-ES"/>
              </w:rPr>
            </w:pPr>
            <w:r w:rsidRPr="00FC1286">
              <w:rPr>
                <w:rFonts w:ascii="ENRESA Aroma Light" w:hAnsi="ENRESA Aroma Light" w:cs="Calibri Light"/>
                <w:i/>
                <w:iCs/>
                <w:color w:val="000000"/>
                <w:sz w:val="18"/>
                <w:szCs w:val="18"/>
                <w:lang w:val="es-ES"/>
              </w:rPr>
              <w:t xml:space="preserve">Nº de años adicionales completos de experiencia ofertados (por encima de la solvencia técnica y profesional): </w:t>
            </w:r>
            <w:permStart w:id="65764970" w:edGrp="everyone"/>
            <w:r w:rsidRPr="00FC1286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____</w:t>
            </w:r>
            <w:permEnd w:id="65764970"/>
            <w:r w:rsidRPr="00FC1286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 xml:space="preserve"> años</w:t>
            </w:r>
          </w:p>
          <w:p w14:paraId="2CDA8ADA" w14:textId="77777777" w:rsidR="000F5DBC" w:rsidRPr="00FC1286" w:rsidRDefault="000F5DBC" w:rsidP="0003433F">
            <w:pPr>
              <w:spacing w:after="0" w:line="360" w:lineRule="auto"/>
              <w:rPr>
                <w:rFonts w:ascii="ENRESA Aroma Light" w:hAnsi="ENRESA Aroma Light" w:cs="Calibri Light"/>
                <w:i/>
                <w:iCs/>
                <w:color w:val="000000"/>
                <w:sz w:val="18"/>
                <w:szCs w:val="18"/>
                <w:highlight w:val="lightGray"/>
              </w:rPr>
            </w:pPr>
          </w:p>
          <w:p w14:paraId="570D8CCF" w14:textId="77777777" w:rsidR="000F5DBC" w:rsidRPr="00FC1286" w:rsidRDefault="000F5DBC" w:rsidP="0003433F">
            <w:pPr>
              <w:spacing w:after="0" w:line="360" w:lineRule="auto"/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  <w:r w:rsidRPr="00FC1286">
              <w:rPr>
                <w:rFonts w:ascii="ENRESA Aroma Light" w:hAnsi="ENRESA Aroma Light" w:cs="Calibri Light"/>
                <w:i/>
                <w:iCs/>
                <w:color w:val="000000"/>
                <w:sz w:val="18"/>
                <w:szCs w:val="18"/>
                <w:highlight w:val="lightGray"/>
                <w:u w:val="single"/>
              </w:rPr>
              <w:t>NOTA</w:t>
            </w:r>
            <w:r w:rsidRPr="00FC1286">
              <w:rPr>
                <w:rFonts w:ascii="ENRESA Aroma Light" w:hAnsi="ENRESA Aroma Light" w:cs="Calibri Light"/>
                <w:i/>
                <w:iCs/>
                <w:color w:val="000000"/>
                <w:sz w:val="18"/>
                <w:szCs w:val="18"/>
                <w:highlight w:val="lightGray"/>
              </w:rPr>
              <w:t>: Experiencia requerida como solvencia técnica y profesional para este perfil: 3 años</w:t>
            </w:r>
          </w:p>
        </w:tc>
      </w:tr>
      <w:bookmarkEnd w:id="0"/>
      <w:tr w:rsidR="000F5DBC" w:rsidRPr="00FC1286" w14:paraId="712DF210" w14:textId="77777777" w:rsidTr="0003433F">
        <w:trPr>
          <w:tblHeader/>
        </w:trPr>
        <w:tc>
          <w:tcPr>
            <w:tcW w:w="4786" w:type="dxa"/>
            <w:vMerge w:val="restart"/>
            <w:shd w:val="clear" w:color="auto" w:fill="E2EFD9"/>
            <w:vAlign w:val="center"/>
          </w:tcPr>
          <w:p w14:paraId="4C509235" w14:textId="77777777" w:rsidR="000F5DBC" w:rsidRDefault="000F5DBC" w:rsidP="0003433F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 w:line="360" w:lineRule="auto"/>
              <w:outlineLvl w:val="0"/>
              <w:rPr>
                <w:rFonts w:ascii="ENRESA Aroma Light" w:hAnsi="ENRESA Aroma Light" w:cs="Calibri Light"/>
                <w:b/>
                <w:bCs/>
                <w:iCs/>
                <w:sz w:val="18"/>
                <w:szCs w:val="18"/>
                <w:u w:val="single"/>
              </w:rPr>
            </w:pPr>
          </w:p>
          <w:p w14:paraId="4A05DFCF" w14:textId="77777777" w:rsidR="000F5DBC" w:rsidRPr="00FC1286" w:rsidRDefault="000F5DBC" w:rsidP="0003433F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 w:line="360" w:lineRule="auto"/>
              <w:outlineLvl w:val="0"/>
              <w:rPr>
                <w:rFonts w:ascii="ENRESA Aroma Light" w:hAnsi="ENRESA Aroma Light" w:cs="Calibri Light"/>
                <w:b/>
                <w:bCs/>
                <w:iCs/>
                <w:sz w:val="18"/>
                <w:szCs w:val="18"/>
              </w:rPr>
            </w:pPr>
            <w:r>
              <w:rPr>
                <w:rFonts w:ascii="ENRESA Aroma Light" w:hAnsi="ENRESA Aroma Light" w:cs="Calibri Light"/>
                <w:b/>
                <w:bCs/>
                <w:iCs/>
                <w:sz w:val="18"/>
                <w:szCs w:val="18"/>
                <w:u w:val="single"/>
              </w:rPr>
              <w:t>D</w:t>
            </w:r>
            <w:r w:rsidRPr="00FC1286">
              <w:rPr>
                <w:rFonts w:ascii="ENRESA Aroma Light" w:hAnsi="ENRESA Aroma Light" w:cs="Calibri Light"/>
                <w:b/>
                <w:bCs/>
                <w:iCs/>
                <w:sz w:val="18"/>
                <w:szCs w:val="18"/>
                <w:u w:val="single"/>
              </w:rPr>
              <w:t>isponibilidad de una plataforma digital de gestión y dirección de obra que integre funcionalidades avanzadas para el seguimiento técnico y administrativo del proyecto y de control, propias de las funciones de la dirección de obra</w:t>
            </w:r>
            <w:r>
              <w:rPr>
                <w:rFonts w:ascii="ENRESA Aroma Light" w:hAnsi="ENRESA Aroma Light" w:cs="Calibri Light"/>
                <w:b/>
                <w:bCs/>
                <w:iCs/>
                <w:sz w:val="18"/>
                <w:szCs w:val="18"/>
                <w:u w:val="single"/>
              </w:rPr>
              <w:t>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5E67D8E5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8"/>
                <w:lang w:val="es-ES"/>
              </w:rPr>
            </w:pPr>
            <w:r w:rsidRPr="00FC1286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8"/>
              </w:rPr>
              <w:t>SÍ*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50F8BB15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8"/>
                <w:lang w:val="es-ES"/>
              </w:rPr>
            </w:pPr>
            <w:r w:rsidRPr="00FC1286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8"/>
              </w:rPr>
              <w:t>NO</w:t>
            </w:r>
          </w:p>
        </w:tc>
      </w:tr>
      <w:tr w:rsidR="000F5DBC" w:rsidRPr="00FC1286" w14:paraId="677B7C28" w14:textId="77777777" w:rsidTr="0003433F">
        <w:tc>
          <w:tcPr>
            <w:tcW w:w="4786" w:type="dxa"/>
            <w:vMerge/>
            <w:shd w:val="clear" w:color="auto" w:fill="FFFFFF"/>
            <w:vAlign w:val="center"/>
          </w:tcPr>
          <w:p w14:paraId="0AAC3D10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8"/>
                <w:lang w:val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0CAF3BFF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8"/>
                <w:lang w:val="es-ES"/>
              </w:rPr>
            </w:pPr>
            <w:permStart w:id="1474298604" w:edGrp="everyone"/>
            <w:permEnd w:id="1474298604"/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399D6D6B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8"/>
                <w:lang w:val="es-ES"/>
              </w:rPr>
            </w:pPr>
            <w:permStart w:id="785544040" w:edGrp="everyone"/>
            <w:permEnd w:id="785544040"/>
          </w:p>
        </w:tc>
      </w:tr>
      <w:tr w:rsidR="000F5DBC" w:rsidRPr="00FC1286" w14:paraId="546F947F" w14:textId="77777777" w:rsidTr="0003433F">
        <w:trPr>
          <w:tblHeader/>
        </w:trPr>
        <w:tc>
          <w:tcPr>
            <w:tcW w:w="4786" w:type="dxa"/>
            <w:vMerge w:val="restart"/>
            <w:shd w:val="clear" w:color="auto" w:fill="E2EFD9"/>
            <w:vAlign w:val="center"/>
          </w:tcPr>
          <w:p w14:paraId="07570604" w14:textId="77777777" w:rsidR="000F5DBC" w:rsidRPr="00FC1286" w:rsidRDefault="000F5DBC" w:rsidP="0003433F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 w:line="360" w:lineRule="auto"/>
              <w:outlineLvl w:val="0"/>
              <w:rPr>
                <w:rFonts w:ascii="ENRESA Aroma Light" w:hAnsi="ENRESA Aroma Light" w:cs="Calibri Light"/>
                <w:b/>
                <w:bCs/>
                <w:iCs/>
                <w:sz w:val="18"/>
                <w:szCs w:val="18"/>
              </w:rPr>
            </w:pPr>
            <w:r w:rsidRPr="00FC1286">
              <w:rPr>
                <w:rFonts w:ascii="ENRESA Aroma Light" w:hAnsi="ENRESA Aroma Light" w:cs="Calibri Light"/>
                <w:b/>
                <w:bCs/>
                <w:iCs/>
                <w:sz w:val="18"/>
                <w:szCs w:val="18"/>
                <w:u w:val="single"/>
              </w:rPr>
              <w:t xml:space="preserve">Cualificación </w:t>
            </w:r>
            <w:r w:rsidRPr="00FC1286">
              <w:rPr>
                <w:rFonts w:ascii="ENRESA Aroma Light" w:hAnsi="ENRESA Aroma Light" w:cs="Calibri Light"/>
                <w:b/>
                <w:bCs/>
                <w:iCs/>
                <w:sz w:val="18"/>
                <w:szCs w:val="18"/>
                <w:u w:val="single"/>
                <w:lang w:val="es-ES"/>
              </w:rPr>
              <w:t>del profesional propuesto como técnico superior de Prevención de Riesgos Laborales, que deberá cumplir al menos las especialidades de seguridad en el trabajo e higiene industrial del perfil propuesto como Técnico de dirección de obras</w:t>
            </w:r>
            <w:r>
              <w:rPr>
                <w:rFonts w:ascii="ENRESA Aroma Light" w:hAnsi="ENRESA Aroma Light" w:cs="Calibri Light"/>
                <w:b/>
                <w:bCs/>
                <w:iCs/>
                <w:sz w:val="18"/>
                <w:szCs w:val="18"/>
                <w:u w:val="single"/>
                <w:lang w:val="es-ES"/>
              </w:rPr>
              <w:t>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308E881E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8"/>
                <w:lang w:val="es-ES"/>
              </w:rPr>
            </w:pPr>
            <w:r w:rsidRPr="00FC1286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8"/>
              </w:rPr>
              <w:t>SÍ*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6708B75F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8"/>
                <w:lang w:val="es-ES"/>
              </w:rPr>
            </w:pPr>
            <w:r w:rsidRPr="00FC1286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8"/>
              </w:rPr>
              <w:t>NO</w:t>
            </w:r>
          </w:p>
        </w:tc>
      </w:tr>
      <w:tr w:rsidR="000F5DBC" w:rsidRPr="00FC1286" w14:paraId="518884AC" w14:textId="77777777" w:rsidTr="0003433F">
        <w:tc>
          <w:tcPr>
            <w:tcW w:w="4786" w:type="dxa"/>
            <w:vMerge/>
            <w:shd w:val="clear" w:color="auto" w:fill="FFFFFF"/>
            <w:vAlign w:val="center"/>
          </w:tcPr>
          <w:p w14:paraId="57A0B5EF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8"/>
                <w:lang w:val="es-E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4B707DF2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8"/>
                <w:lang w:val="es-ES"/>
              </w:rPr>
            </w:pPr>
            <w:permStart w:id="1180064875" w:edGrp="everyone"/>
            <w:permEnd w:id="1180064875"/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359C8AE0" w14:textId="77777777" w:rsidR="000F5DBC" w:rsidRPr="00FC1286" w:rsidRDefault="000F5DBC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8"/>
                <w:lang w:val="es-ES"/>
              </w:rPr>
            </w:pPr>
            <w:permStart w:id="32317985" w:edGrp="everyone"/>
            <w:permEnd w:id="32317985"/>
          </w:p>
        </w:tc>
      </w:tr>
      <w:tr w:rsidR="000F5DBC" w:rsidRPr="00FC1286" w14:paraId="1863B17C" w14:textId="77777777" w:rsidTr="0003433F">
        <w:tc>
          <w:tcPr>
            <w:tcW w:w="4786" w:type="dxa"/>
            <w:vMerge/>
            <w:shd w:val="clear" w:color="auto" w:fill="FFFFFF"/>
            <w:vAlign w:val="center"/>
          </w:tcPr>
          <w:p w14:paraId="7D569764" w14:textId="77777777" w:rsidR="000F5DBC" w:rsidRPr="00FC1286" w:rsidRDefault="000F5DBC" w:rsidP="0003433F">
            <w:pPr>
              <w:spacing w:after="0" w:line="360" w:lineRule="auto"/>
              <w:jc w:val="left"/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5245" w:type="dxa"/>
            <w:gridSpan w:val="2"/>
            <w:vAlign w:val="center"/>
          </w:tcPr>
          <w:p w14:paraId="7DFAE085" w14:textId="77777777" w:rsidR="000F5DBC" w:rsidRPr="00FC1286" w:rsidRDefault="000F5DBC" w:rsidP="0003433F">
            <w:pPr>
              <w:spacing w:after="0" w:line="360" w:lineRule="auto"/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</w:pPr>
            <w:r w:rsidRPr="00FC1286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8"/>
              </w:rPr>
              <w:t xml:space="preserve">* </w:t>
            </w:r>
            <w:r w:rsidRPr="00FC1286">
              <w:rPr>
                <w:rFonts w:ascii="ENRESA Aroma Light" w:hAnsi="ENRESA Aroma Light" w:cs="Calibri Light"/>
                <w:b/>
                <w:bCs/>
                <w:i/>
                <w:iCs/>
                <w:sz w:val="18"/>
                <w:szCs w:val="18"/>
                <w:u w:val="single"/>
              </w:rPr>
              <w:t>En caso afirmativo, se debe acreditar mediante la aportación del certificado de la titulación.</w:t>
            </w:r>
          </w:p>
          <w:p w14:paraId="1C843EA3" w14:textId="77777777" w:rsidR="000F5DBC" w:rsidRPr="00FC1286" w:rsidRDefault="000F5DBC" w:rsidP="0003433F">
            <w:pPr>
              <w:spacing w:after="0" w:line="360" w:lineRule="auto"/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</w:p>
        </w:tc>
      </w:tr>
    </w:tbl>
    <w:p w14:paraId="1FC0EFD5" w14:textId="77777777" w:rsidR="007C37F9" w:rsidRPr="00B82AAA" w:rsidRDefault="007C37F9" w:rsidP="007C37F9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 w:val="20"/>
        </w:rPr>
      </w:pPr>
      <w:r w:rsidRPr="00B82AAA">
        <w:rPr>
          <w:rFonts w:ascii="ENRESA Aroma Light" w:hAnsi="ENRESA Aroma Light"/>
          <w:b/>
          <w:bCs/>
          <w:sz w:val="20"/>
        </w:rPr>
        <w:t>Para acreditar la experiencia ofertada, se completará la siguiente tabla</w:t>
      </w:r>
      <w:r w:rsidRPr="00CA5723">
        <w:rPr>
          <w:rStyle w:val="Refdenotaalpie"/>
          <w:rFonts w:ascii="ENRESA Aroma Light" w:hAnsi="ENRESA Aroma Light"/>
          <w:b/>
          <w:bCs/>
          <w:sz w:val="20"/>
        </w:rPr>
        <w:footnoteReference w:id="2"/>
      </w:r>
      <w:r w:rsidRPr="00B82AAA">
        <w:rPr>
          <w:rFonts w:ascii="ENRESA Aroma Light" w:hAnsi="ENRESA Aroma Light"/>
          <w:b/>
          <w:bCs/>
          <w:sz w:val="20"/>
        </w:rPr>
        <w:t>, correspondientes a</w:t>
      </w:r>
      <w:r>
        <w:rPr>
          <w:rFonts w:ascii="ENRESA Aroma Light" w:hAnsi="ENRESA Aroma Light"/>
          <w:b/>
          <w:bCs/>
          <w:sz w:val="20"/>
        </w:rPr>
        <w:t>l</w:t>
      </w:r>
      <w:r w:rsidRPr="00B82AAA">
        <w:rPr>
          <w:rFonts w:ascii="ENRESA Aroma Light" w:hAnsi="ENRESA Aroma Light"/>
          <w:b/>
          <w:bCs/>
          <w:sz w:val="20"/>
        </w:rPr>
        <w:t xml:space="preserve"> perfil ofertado, en las que </w:t>
      </w:r>
      <w:r w:rsidRPr="004E2D02">
        <w:rPr>
          <w:rFonts w:ascii="ENRESA Aroma Light" w:hAnsi="ENRESA Aroma Light"/>
          <w:b/>
          <w:bCs/>
          <w:sz w:val="20"/>
          <w:u w:val="single"/>
        </w:rPr>
        <w:t>NO se incluirá la experiencia requerida como solvencia técnica y profesional</w:t>
      </w:r>
      <w:r w:rsidRPr="00B82AAA">
        <w:rPr>
          <w:rFonts w:ascii="ENRESA Aroma Light" w:hAnsi="ENRESA Aroma Light"/>
          <w:b/>
          <w:bCs/>
          <w:sz w:val="20"/>
        </w:rPr>
        <w:t>:</w:t>
      </w:r>
    </w:p>
    <w:p w14:paraId="47BD712E" w14:textId="77777777" w:rsidR="007C37F9" w:rsidRDefault="007C37F9" w:rsidP="007C37F9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 w:val="18"/>
          <w:szCs w:val="18"/>
        </w:rPr>
      </w:pPr>
    </w:p>
    <w:p w14:paraId="49ABD165" w14:textId="77777777" w:rsidR="007C37F9" w:rsidRPr="00B82AAA" w:rsidRDefault="007C37F9" w:rsidP="007C37F9">
      <w:pPr>
        <w:spacing w:after="0" w:line="276" w:lineRule="auto"/>
        <w:contextualSpacing/>
        <w:outlineLvl w:val="0"/>
        <w:rPr>
          <w:rFonts w:ascii="Calibri" w:hAnsi="Calibri" w:cs="Calibri"/>
          <w:b/>
          <w:bCs/>
          <w:sz w:val="24"/>
          <w:szCs w:val="24"/>
          <w:lang w:val="es-ES"/>
        </w:rPr>
      </w:pPr>
      <w:r w:rsidRPr="003C0C3D">
        <w:rPr>
          <w:rFonts w:ascii="ENRESA Aroma Light" w:hAnsi="ENRESA Aroma Light" w:cs="Arial"/>
          <w:b/>
          <w:bCs/>
          <w:szCs w:val="22"/>
          <w:shd w:val="clear" w:color="auto" w:fill="E2EFD9"/>
          <w:lang w:val="es-ES"/>
        </w:rPr>
        <w:lastRenderedPageBreak/>
        <w:t>(*)</w:t>
      </w:r>
      <w:r w:rsidRPr="003C0C3D">
        <w:rPr>
          <w:rFonts w:ascii="Calibri" w:hAnsi="Calibri" w:cs="Calibri"/>
          <w:b/>
          <w:bCs/>
          <w:szCs w:val="22"/>
          <w:shd w:val="clear" w:color="auto" w:fill="E2EFD9"/>
          <w:lang w:val="es-ES"/>
        </w:rPr>
        <w:t>¹</w:t>
      </w:r>
      <w:r w:rsidRPr="00B82AAA">
        <w:rPr>
          <w:rFonts w:ascii="Calibri" w:hAnsi="Calibri" w:cs="Calibri"/>
          <w:b/>
          <w:bCs/>
          <w:sz w:val="24"/>
          <w:szCs w:val="24"/>
          <w:lang w:val="es-ES"/>
        </w:rPr>
        <w:t xml:space="preserve"> </w:t>
      </w:r>
      <w:r w:rsidRPr="00B82AAA">
        <w:rPr>
          <w:rFonts w:ascii="ENRESA Aroma Light" w:hAnsi="ENRESA Aroma Light" w:cs="Calibri"/>
          <w:b/>
          <w:bCs/>
          <w:sz w:val="20"/>
          <w:lang w:val="es-ES"/>
        </w:rPr>
        <w:t xml:space="preserve">DIRECTOR DE </w:t>
      </w:r>
      <w:r>
        <w:rPr>
          <w:rFonts w:ascii="ENRESA Aroma Light" w:hAnsi="ENRESA Aroma Light" w:cs="Calibri"/>
          <w:b/>
          <w:bCs/>
          <w:sz w:val="20"/>
          <w:lang w:val="es-ES"/>
        </w:rPr>
        <w:t>OBRA</w:t>
      </w:r>
    </w:p>
    <w:tbl>
      <w:tblPr>
        <w:tblW w:w="1091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134"/>
        <w:gridCol w:w="1134"/>
        <w:gridCol w:w="1843"/>
        <w:gridCol w:w="1276"/>
        <w:gridCol w:w="1276"/>
        <w:gridCol w:w="993"/>
      </w:tblGrid>
      <w:tr w:rsidR="007C37F9" w:rsidRPr="00F02C6A" w14:paraId="6005CD2B" w14:textId="77777777" w:rsidTr="0003433F">
        <w:trPr>
          <w:trHeight w:val="296"/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F8CE7CE" w14:textId="77777777" w:rsidR="007C37F9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Nombre y apellidos</w:t>
            </w:r>
          </w:p>
        </w:tc>
        <w:tc>
          <w:tcPr>
            <w:tcW w:w="7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BB0E" w14:textId="77777777" w:rsidR="007C37F9" w:rsidRPr="00ED53CD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permStart w:id="1656382209" w:edGrp="everyone"/>
            <w:permEnd w:id="1656382209"/>
          </w:p>
        </w:tc>
      </w:tr>
      <w:tr w:rsidR="007C37F9" w:rsidRPr="00F02C6A" w14:paraId="0F900511" w14:textId="77777777" w:rsidTr="0003433F">
        <w:trPr>
          <w:trHeight w:val="296"/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99CD697" w14:textId="77777777" w:rsidR="007C37F9" w:rsidRPr="00423A18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Perfil</w:t>
            </w:r>
          </w:p>
        </w:tc>
        <w:tc>
          <w:tcPr>
            <w:tcW w:w="7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70E1553D" w14:textId="77777777" w:rsidR="007C37F9" w:rsidRPr="00ED53CD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TÉCNICO DIRECCIÓN DE OBRA</w:t>
            </w:r>
          </w:p>
        </w:tc>
      </w:tr>
      <w:tr w:rsidR="007C37F9" w:rsidRPr="00F02C6A" w14:paraId="2518DB58" w14:textId="77777777" w:rsidTr="0003433F">
        <w:trPr>
          <w:trHeight w:val="296"/>
          <w:tblHeader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31F130D" w14:textId="77777777" w:rsidR="007C37F9" w:rsidRPr="00F02C6A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423A18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EXPERIENCIA PROFESIONAL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7A2AA433" w14:textId="77777777" w:rsidR="007C37F9" w:rsidRPr="00F02C6A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0678A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0EA277F" w14:textId="77777777" w:rsidR="007C37F9" w:rsidRPr="00F02C6A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D53C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1FA0D6D" w14:textId="77777777" w:rsidR="007C37F9" w:rsidRPr="00F02C6A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0678A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Actividades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/ Tareas</w:t>
            </w:r>
            <w:r w:rsidRPr="00E0678A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realizadas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por el perfil propuesto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0E1E3B8" w14:textId="77777777" w:rsidR="007C37F9" w:rsidRPr="00ED53CD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D53C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</w:p>
          <w:p w14:paraId="64E9CA81" w14:textId="77777777" w:rsidR="007C37F9" w:rsidRPr="00F02C6A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D53C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780AADB2" w14:textId="77777777" w:rsidR="007C37F9" w:rsidRPr="00ED53CD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D53C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</w:p>
          <w:p w14:paraId="4CB68903" w14:textId="77777777" w:rsidR="007C37F9" w:rsidRPr="00F02C6A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D53C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1B321F7" w14:textId="77777777" w:rsidR="007C37F9" w:rsidRPr="00ED53CD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D53C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</w:t>
            </w:r>
          </w:p>
          <w:p w14:paraId="202ACD76" w14:textId="77777777" w:rsidR="007C37F9" w:rsidRPr="00F02C6A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ED53C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(nº meses)</w:t>
            </w:r>
          </w:p>
        </w:tc>
      </w:tr>
      <w:tr w:rsidR="007C37F9" w:rsidRPr="00F02C6A" w14:paraId="5049C9EE" w14:textId="77777777" w:rsidTr="0003433F">
        <w:trPr>
          <w:trHeight w:val="10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390A4" w14:textId="77777777" w:rsidR="007C37F9" w:rsidRDefault="007C37F9" w:rsidP="0003433F">
            <w:pPr>
              <w:spacing w:after="0" w:line="276" w:lineRule="auto"/>
              <w:rPr>
                <w:rFonts w:ascii="ENRESA Aroma Light" w:hAnsi="ENRESA Aroma Light"/>
                <w:sz w:val="18"/>
                <w:szCs w:val="18"/>
              </w:rPr>
            </w:pPr>
            <w:permStart w:id="779357896" w:edGrp="everyone"/>
          </w:p>
          <w:p w14:paraId="2EF0BCF8" w14:textId="77777777" w:rsidR="007C37F9" w:rsidRDefault="007C37F9" w:rsidP="0003433F">
            <w:pPr>
              <w:spacing w:after="0" w:line="276" w:lineRule="auto"/>
              <w:rPr>
                <w:rFonts w:ascii="ENRESA Aroma Light" w:hAnsi="ENRESA Aroma Light"/>
                <w:sz w:val="18"/>
                <w:szCs w:val="18"/>
              </w:rPr>
            </w:pPr>
            <w:r w:rsidRPr="00E46499">
              <w:rPr>
                <w:rFonts w:ascii="ENRESA Aroma Light" w:hAnsi="ENRESA Aroma Light"/>
                <w:sz w:val="18"/>
                <w:szCs w:val="18"/>
              </w:rPr>
              <w:t xml:space="preserve">Experiencia en </w:t>
            </w:r>
            <w:r>
              <w:rPr>
                <w:rFonts w:ascii="ENRESA Aroma Light" w:hAnsi="ENRESA Aroma Light"/>
                <w:sz w:val="18"/>
                <w:szCs w:val="18"/>
              </w:rPr>
              <w:t>actividades</w:t>
            </w:r>
            <w:r w:rsidRPr="00E46499">
              <w:rPr>
                <w:rFonts w:ascii="ENRESA Aroma Light" w:hAnsi="ENRESA Aroma Light"/>
                <w:sz w:val="18"/>
                <w:szCs w:val="18"/>
              </w:rPr>
              <w:t xml:space="preserve"> de </w:t>
            </w:r>
            <w:r w:rsidRPr="00C4675B">
              <w:rPr>
                <w:rFonts w:ascii="ENRESA Aroma Light" w:hAnsi="ENRESA Aroma Light"/>
                <w:sz w:val="18"/>
                <w:szCs w:val="18"/>
              </w:rPr>
              <w:t xml:space="preserve">Dirección de </w:t>
            </w:r>
            <w:r>
              <w:rPr>
                <w:rFonts w:ascii="ENRESA Aroma Light" w:hAnsi="ENRESA Aroma Light"/>
                <w:sz w:val="18"/>
                <w:szCs w:val="18"/>
              </w:rPr>
              <w:t>obra</w:t>
            </w:r>
            <w:r w:rsidRPr="00A1476A">
              <w:rPr>
                <w:rFonts w:ascii="ENRESA Aroma Light" w:hAnsi="ENRESA Aroma Light" w:cs="Arial"/>
                <w:iCs/>
                <w:color w:val="000000"/>
                <w:sz w:val="17"/>
                <w:szCs w:val="17"/>
                <w:lang w:val="es-ES"/>
              </w:rPr>
              <w:t xml:space="preserve"> </w:t>
            </w:r>
            <w:r w:rsidRPr="00546524">
              <w:rPr>
                <w:rFonts w:ascii="ENRESA Aroma Light" w:hAnsi="ENRESA Aroma Light"/>
                <w:iCs/>
                <w:sz w:val="18"/>
                <w:szCs w:val="18"/>
                <w:lang w:val="es-ES"/>
              </w:rPr>
              <w:t xml:space="preserve">en instalaciones industriales </w:t>
            </w:r>
          </w:p>
          <w:p w14:paraId="648E4451" w14:textId="77777777" w:rsidR="007C37F9" w:rsidRPr="00F02C6A" w:rsidRDefault="007C37F9" w:rsidP="0003433F">
            <w:pPr>
              <w:spacing w:after="0" w:line="276" w:lineRule="auto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FC98B" w14:textId="77777777" w:rsidR="007C37F9" w:rsidRPr="00F02C6A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3A579" w14:textId="77777777" w:rsidR="007C37F9" w:rsidRPr="00F02C6A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F3D8" w14:textId="77777777" w:rsidR="007C37F9" w:rsidRPr="00F02C6A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A53A0" w14:textId="77777777" w:rsidR="007C37F9" w:rsidRPr="00F02C6A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6F6C5" w14:textId="77777777" w:rsidR="007C37F9" w:rsidRPr="00F02C6A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5AEA6" w14:textId="77777777" w:rsidR="007C37F9" w:rsidRPr="00F02C6A" w:rsidRDefault="007C37F9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permEnd w:id="779357896"/>
    </w:tbl>
    <w:p w14:paraId="72E67A5D" w14:textId="0E13917C" w:rsidR="003713A4" w:rsidRDefault="003713A4" w:rsidP="007C37F9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4701428" w14:textId="77777777" w:rsidR="0033337A" w:rsidRDefault="0033337A" w:rsidP="007C37F9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3C92568" w14:textId="77777777" w:rsidR="0033337A" w:rsidRDefault="0033337A" w:rsidP="0033337A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FC73DE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434932678" w:edGrp="everyone"/>
      <w:r w:rsidRPr="00FC73DE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FC73DE">
        <w:rPr>
          <w:rFonts w:ascii="ENRESA Aroma Light" w:hAnsi="ENRESA Aroma Light" w:cs="Arial"/>
          <w:szCs w:val="22"/>
          <w:lang w:val="es-ES"/>
        </w:rPr>
        <w:t>…….</w:t>
      </w:r>
      <w:permEnd w:id="1434932678"/>
      <w:proofErr w:type="gramEnd"/>
      <w:r w:rsidRPr="00FC73DE">
        <w:rPr>
          <w:rFonts w:ascii="ENRESA Aroma Light" w:hAnsi="ENRESA Aroma Light" w:cs="Arial"/>
          <w:szCs w:val="22"/>
          <w:lang w:val="es-ES"/>
        </w:rPr>
        <w:t>a</w:t>
      </w:r>
      <w:permStart w:id="663512371" w:edGrp="everyone"/>
      <w:r w:rsidRPr="00FC73DE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663512371"/>
      <w:r w:rsidRPr="00FC73DE">
        <w:rPr>
          <w:rFonts w:ascii="ENRESA Aroma Light" w:hAnsi="ENRESA Aroma Light" w:cs="Arial"/>
          <w:szCs w:val="22"/>
          <w:lang w:val="es-ES"/>
        </w:rPr>
        <w:t>de</w:t>
      </w:r>
      <w:permStart w:id="1682661684" w:edGrp="everyone"/>
      <w:r w:rsidRPr="00FC73DE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FC73DE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FC73DE">
        <w:rPr>
          <w:rFonts w:ascii="ENRESA Aroma Light" w:hAnsi="ENRESA Aroma Light" w:cs="Arial"/>
          <w:szCs w:val="22"/>
          <w:lang w:val="es-ES"/>
        </w:rPr>
        <w:t>.</w:t>
      </w:r>
      <w:permEnd w:id="1682661684"/>
      <w:r w:rsidRPr="00FC73DE">
        <w:rPr>
          <w:rFonts w:ascii="ENRESA Aroma Light" w:hAnsi="ENRESA Aroma Light" w:cs="Arial"/>
          <w:szCs w:val="22"/>
          <w:lang w:val="es-ES"/>
        </w:rPr>
        <w:t xml:space="preserve"> 202</w:t>
      </w:r>
      <w:permStart w:id="369777670" w:edGrp="everyone"/>
      <w:r w:rsidRPr="00FC73DE">
        <w:rPr>
          <w:rFonts w:ascii="ENRESA Aroma Light" w:hAnsi="ENRESA Aroma Light" w:cs="Arial"/>
          <w:szCs w:val="22"/>
          <w:lang w:val="es-ES"/>
        </w:rPr>
        <w:t>…</w:t>
      </w:r>
      <w:permEnd w:id="369777670"/>
    </w:p>
    <w:p w14:paraId="56569CC5" w14:textId="6AF15B49" w:rsidR="0033337A" w:rsidRPr="00B04615" w:rsidRDefault="0033337A" w:rsidP="0033337A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sectPr w:rsidR="0033337A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7549B" w14:textId="77777777" w:rsidR="007E7BC1" w:rsidRDefault="007E7BC1">
      <w:r>
        <w:separator/>
      </w:r>
    </w:p>
  </w:endnote>
  <w:endnote w:type="continuationSeparator" w:id="0">
    <w:p w14:paraId="331D7C24" w14:textId="77777777" w:rsidR="007E7BC1" w:rsidRDefault="007E7BC1">
      <w:r>
        <w:continuationSeparator/>
      </w:r>
    </w:p>
  </w:endnote>
  <w:endnote w:type="continuationNotice" w:id="1">
    <w:p w14:paraId="0EFC3EF6" w14:textId="77777777" w:rsidR="007E7BC1" w:rsidRDefault="007E7BC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CC421100-163A-4956-9D5C-D2E3B82D82E5}"/>
    <w:embedBold r:id="rId2" w:fontKey="{8A594CD7-D354-4031-A780-1E4C473328C2}"/>
    <w:embedItalic r:id="rId3" w:fontKey="{1F1E28FE-2DE1-4369-926C-C64CAB6D9057}"/>
    <w:embedBoldItalic r:id="rId4" w:fontKey="{B15DBE60-B116-4647-BF7F-158000A36D7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CD703768-2B2D-42D5-8A99-2BD5EE7B2759}"/>
    <w:embedBold r:id="rId6" w:fontKey="{2EC51021-B5B4-484C-B97E-22A9400A969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96124610-771D-4D4E-A354-6A624C056CAC}"/>
    <w:embedBold r:id="rId8" w:fontKey="{06EBBBFB-5BCD-4A12-B006-0FCFD0626C0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3BAFA6D7-8E8E-4E14-813E-2A3F89700123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042C0A7A-9D69-4B34-9BFF-12159E15197C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1" w:fontKey="{10F13AA3-7AE2-4B8F-BADD-6144833051DB}"/>
    <w:embedBold r:id="rId12" w:fontKey="{989F160D-9390-428A-9C2C-5EC3FAE1A585}"/>
    <w:embedItalic r:id="rId13" w:fontKey="{E991DDC0-FC22-4583-80F5-767F85BECBBB}"/>
    <w:embedBoldItalic r:id="rId14" w:fontKey="{8BDB6598-BBFB-4AF5-BAF4-1B65BA5523D1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5" w:fontKey="{A4BFBDB7-8E16-407A-9F95-44946E62F4E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6" w:fontKey="{BFDD1E05-F5EC-4EEB-8EC6-938C21B4ED0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B2816" w14:textId="77777777" w:rsidR="007E7BC1" w:rsidRDefault="007E7BC1">
      <w:r>
        <w:separator/>
      </w:r>
    </w:p>
  </w:footnote>
  <w:footnote w:type="continuationSeparator" w:id="0">
    <w:p w14:paraId="658A7D4B" w14:textId="77777777" w:rsidR="007E7BC1" w:rsidRDefault="007E7BC1">
      <w:r>
        <w:continuationSeparator/>
      </w:r>
    </w:p>
  </w:footnote>
  <w:footnote w:type="continuationNotice" w:id="1">
    <w:p w14:paraId="44619995" w14:textId="77777777" w:rsidR="007E7BC1" w:rsidRDefault="007E7BC1">
      <w:pPr>
        <w:spacing w:after="0"/>
      </w:pPr>
    </w:p>
  </w:footnote>
  <w:footnote w:id="2">
    <w:p w14:paraId="39D48F12" w14:textId="77777777" w:rsidR="007C37F9" w:rsidRPr="00CA5723" w:rsidRDefault="007C37F9" w:rsidP="007C37F9">
      <w:pPr>
        <w:autoSpaceDE w:val="0"/>
        <w:autoSpaceDN w:val="0"/>
        <w:rPr>
          <w:rFonts w:ascii="ENRESA Aroma Light" w:hAnsi="ENRESA Aroma Light"/>
          <w:i/>
          <w:iCs/>
          <w:sz w:val="20"/>
        </w:rPr>
      </w:pPr>
      <w:r w:rsidRPr="00CA5723">
        <w:rPr>
          <w:rStyle w:val="Refdenotaalpie"/>
          <w:sz w:val="20"/>
          <w:szCs w:val="18"/>
        </w:rPr>
        <w:footnoteRef/>
      </w:r>
      <w:r w:rsidRPr="00CA5723">
        <w:rPr>
          <w:sz w:val="20"/>
          <w:szCs w:val="18"/>
        </w:rPr>
        <w:t xml:space="preserve"> </w:t>
      </w:r>
      <w:r w:rsidRPr="00CA5723">
        <w:rPr>
          <w:rFonts w:ascii="ENRESA Aroma Light" w:hAnsi="ENRESA Aroma Light"/>
          <w:i/>
          <w:iCs/>
          <w:sz w:val="18"/>
          <w:szCs w:val="18"/>
        </w:rPr>
        <w:t>Los datos personales incluidos en estas tablas se protegerán conforme a la legislación vigente en materia de protección de datos, concretamente el artículo 1 b) y c) del Reglamento general de protección de datos. Enresa los usará a los meros efectos de comprobar que el perfil cumple con los requisitos de solvencia técnica exigida, dichos datos no serán difundidos ni publicados por ningún medio.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59D10DC8" w14:textId="77777777" w:rsidR="00941952" w:rsidRDefault="00941952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941952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Servicios de dirección de obras, supervisión de trabajos y de coordinación de seguridad y salud para la instalación nuclear Vandellós I </w:t>
          </w:r>
        </w:p>
        <w:p w14:paraId="20CC2581" w14:textId="62BDD642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941952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1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52009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52009A" w:rsidRPr="0052009A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dirección de obras</w:t>
          </w:r>
        </w:p>
      </w:tc>
      <w:tc>
        <w:tcPr>
          <w:tcW w:w="2552" w:type="dxa"/>
          <w:vAlign w:val="center"/>
        </w:tcPr>
        <w:p w14:paraId="52C77EF5" w14:textId="146A4461" w:rsidR="00A2064F" w:rsidRPr="00360F17" w:rsidRDefault="007E7D4B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E7D4B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CO-CV-26-004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zYGi2jfJMwO85jquWM20q0VWO89CxBONwCwN1wAjPvfXvZq2f8XLwDJN1eZcAa85Surg9C+pihFczVVDBc7E5g==" w:salt="oQuxIpWoz5VjIDt4JpQgC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5DBC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17E65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337A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3D0B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6355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09A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1A67"/>
    <w:rsid w:val="00682D34"/>
    <w:rsid w:val="00682D5F"/>
    <w:rsid w:val="00683C1D"/>
    <w:rsid w:val="00687D9F"/>
    <w:rsid w:val="006902FD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482D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37F9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E7BC1"/>
    <w:rsid w:val="007E7D4B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1F23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02B7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1952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439A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338F"/>
    <w:rsid w:val="00B543B9"/>
    <w:rsid w:val="00B55025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0D99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241DD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D574D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iPriority w:val="99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3B5E8D-EEFD-4D8D-97C5-BD630A8FE7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22</TotalTime>
  <Pages>2</Pages>
  <Words>333</Words>
  <Characters>1837</Characters>
  <Application>Microsoft Office Word</Application>
  <DocSecurity>8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27</cp:revision>
  <cp:lastPrinted>2022-11-30T10:28:00Z</cp:lastPrinted>
  <dcterms:created xsi:type="dcterms:W3CDTF">2025-11-17T12:14:00Z</dcterms:created>
  <dcterms:modified xsi:type="dcterms:W3CDTF">2026-06-17T10:11:00Z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