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1D7C6F91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.……………….,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633DAE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934762795" w:edGrp="everyone"/>
      <w:r w:rsidRPr="008F100D">
        <w:rPr>
          <w:rFonts w:ascii="ENRESA Aroma Light" w:hAnsi="ENRESA Aroma Light" w:cs="Arial"/>
          <w:szCs w:val="22"/>
          <w:lang w:val="es-ES"/>
        </w:rPr>
        <w:t>…….. (propio o de la empresa)………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633DAE">
        <w:rPr>
          <w:rFonts w:ascii="ENRESA Aroma Light" w:hAnsi="ENRESA Aroma Light" w:cs="Arial"/>
          <w:szCs w:val="22"/>
          <w:lang w:val="es-ES"/>
        </w:rPr>
        <w:t>que</w:t>
      </w:r>
      <w:r w:rsidR="00633DAE" w:rsidRPr="00633DAE">
        <w:rPr>
          <w:rFonts w:ascii="ENRESA Aroma Light" w:hAnsi="ENRESA Aroma Light" w:cs="Arial"/>
          <w:szCs w:val="22"/>
          <w:lang w:val="es-ES"/>
        </w:rPr>
        <w:t>:</w:t>
      </w:r>
    </w:p>
    <w:p w14:paraId="3F0C9816" w14:textId="77777777" w:rsidR="00E45C91" w:rsidRDefault="00E45C91" w:rsidP="00E45C91">
      <w:pPr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2693"/>
        <w:gridCol w:w="2552"/>
      </w:tblGrid>
      <w:tr w:rsidR="00E45C91" w:rsidRPr="003C48D1" w14:paraId="09A3B190" w14:textId="77777777" w:rsidTr="0003433F">
        <w:trPr>
          <w:tblHeader/>
        </w:trPr>
        <w:tc>
          <w:tcPr>
            <w:tcW w:w="10031" w:type="dxa"/>
            <w:gridSpan w:val="3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61335729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</w:pPr>
            <w:r>
              <w:rPr>
                <w:rFonts w:ascii="ENRESA Aroma Light" w:hAnsi="ENRESA Aroma Light" w:cs="Calibri Light"/>
                <w:b/>
                <w:bCs/>
                <w:iCs/>
                <w:color w:val="000000"/>
                <w:sz w:val="18"/>
                <w:szCs w:val="16"/>
              </w:rPr>
              <w:t xml:space="preserve">SUPERVISION DE TRABAJOS </w:t>
            </w:r>
            <w:r w:rsidRPr="003C0C3D">
              <w:rPr>
                <w:rFonts w:ascii="ENRESA Aroma Light" w:hAnsi="ENRESA Aroma Light" w:cs="Arial"/>
                <w:b/>
                <w:bCs/>
                <w:iCs/>
                <w:szCs w:val="22"/>
                <w:shd w:val="clear" w:color="auto" w:fill="E2EFD9"/>
                <w:lang w:val="es-ES"/>
              </w:rPr>
              <w:t>(**)</w:t>
            </w:r>
            <w:r w:rsidRPr="003C0C3D">
              <w:rPr>
                <w:rFonts w:ascii="Calibri" w:hAnsi="Calibri" w:cs="Calibri"/>
                <w:b/>
                <w:bCs/>
                <w:iCs/>
                <w:szCs w:val="22"/>
                <w:shd w:val="clear" w:color="auto" w:fill="E2EFD9"/>
                <w:lang w:val="es-ES"/>
              </w:rPr>
              <w:t>²</w:t>
            </w:r>
          </w:p>
        </w:tc>
      </w:tr>
      <w:tr w:rsidR="00E45C91" w:rsidRPr="003C48D1" w14:paraId="430AFC86" w14:textId="77777777" w:rsidTr="0003433F">
        <w:trPr>
          <w:tblHeader/>
        </w:trPr>
        <w:tc>
          <w:tcPr>
            <w:tcW w:w="4786" w:type="dxa"/>
            <w:vMerge w:val="restart"/>
            <w:shd w:val="clear" w:color="auto" w:fill="E2EFD9"/>
            <w:vAlign w:val="center"/>
          </w:tcPr>
          <w:p w14:paraId="67DFA9D7" w14:textId="77777777" w:rsidR="00E45C91" w:rsidRPr="003C48D1" w:rsidRDefault="00E45C91" w:rsidP="0003433F">
            <w:pPr>
              <w:spacing w:before="120" w:line="260" w:lineRule="exact"/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</w:rPr>
            </w:pPr>
            <w:bookmarkStart w:id="0" w:name="_Hlk158933237"/>
            <w:r w:rsidRPr="00EE1C9A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  <w:t>Experiencia por encima de la requerida como solvencia</w:t>
            </w:r>
            <w:r w:rsidRPr="003C48D1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</w:rPr>
              <w:t xml:space="preserve"> </w:t>
            </w:r>
            <w:r w:rsidRPr="00EE1C9A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  <w:t>técnica y profesional</w:t>
            </w: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  <w:t xml:space="preserve">, </w:t>
            </w:r>
            <w:r w:rsidRPr="00120EA1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 xml:space="preserve">en tareas de </w:t>
            </w:r>
            <w:r w:rsidRPr="0049796C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>supervisión de trabajos en instalaciones industriales</w:t>
            </w: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 xml:space="preserve"> </w:t>
            </w:r>
            <w:r w:rsidRPr="00506F95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 xml:space="preserve">del perfil propuesto </w:t>
            </w: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>como Técnico de supervisión de trabajos.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0A8396B8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3C48D1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SÍ*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7539BCC0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3C48D1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NO</w:t>
            </w:r>
          </w:p>
        </w:tc>
      </w:tr>
      <w:bookmarkEnd w:id="0"/>
      <w:tr w:rsidR="00E45C91" w:rsidRPr="003C48D1" w14:paraId="04B2D793" w14:textId="77777777" w:rsidTr="0003433F">
        <w:tc>
          <w:tcPr>
            <w:tcW w:w="4786" w:type="dxa"/>
            <w:vMerge/>
            <w:shd w:val="clear" w:color="auto" w:fill="FFFFFF"/>
            <w:vAlign w:val="center"/>
          </w:tcPr>
          <w:p w14:paraId="17867461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1C2B5C98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1623863237" w:edGrp="everyone"/>
            <w:permEnd w:id="1623863237"/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468C0544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1916105735" w:edGrp="everyone"/>
            <w:permEnd w:id="1916105735"/>
          </w:p>
        </w:tc>
      </w:tr>
      <w:tr w:rsidR="00E45C91" w:rsidRPr="003C48D1" w14:paraId="16796ECD" w14:textId="77777777" w:rsidTr="0003433F">
        <w:tc>
          <w:tcPr>
            <w:tcW w:w="4786" w:type="dxa"/>
            <w:vMerge/>
            <w:shd w:val="clear" w:color="auto" w:fill="FFFFFF"/>
            <w:vAlign w:val="center"/>
          </w:tcPr>
          <w:p w14:paraId="5C04DC05" w14:textId="77777777" w:rsidR="00E45C91" w:rsidRPr="003C48D1" w:rsidRDefault="00E45C91" w:rsidP="0003433F">
            <w:pPr>
              <w:spacing w:after="0" w:line="360" w:lineRule="auto"/>
              <w:jc w:val="left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u w:val="single"/>
              </w:rPr>
            </w:pPr>
          </w:p>
        </w:tc>
        <w:tc>
          <w:tcPr>
            <w:tcW w:w="5245" w:type="dxa"/>
            <w:gridSpan w:val="2"/>
            <w:vAlign w:val="center"/>
          </w:tcPr>
          <w:p w14:paraId="41799FCE" w14:textId="77777777" w:rsidR="00E45C91" w:rsidRPr="003C48D1" w:rsidRDefault="00E45C91" w:rsidP="0003433F">
            <w:pPr>
              <w:spacing w:after="0" w:line="360" w:lineRule="auto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u w:val="single"/>
              </w:rPr>
            </w:pPr>
            <w:r w:rsidRPr="003C48D1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</w:rPr>
              <w:t xml:space="preserve">* </w:t>
            </w:r>
            <w:r w:rsidRPr="003C48D1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u w:val="single"/>
              </w:rPr>
              <w:t>En caso afirmativo, indicar:</w:t>
            </w:r>
          </w:p>
          <w:p w14:paraId="71F48291" w14:textId="77777777" w:rsidR="00E45C91" w:rsidRPr="003C48D1" w:rsidRDefault="00E45C91" w:rsidP="0003433F">
            <w:pPr>
              <w:spacing w:after="0" w:line="360" w:lineRule="auto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lang w:val="es-ES"/>
              </w:rPr>
            </w:pPr>
            <w:r w:rsidRPr="0049796C"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6"/>
                <w:lang w:val="es-ES"/>
              </w:rPr>
              <w:t>Nº de años adicionales completos de experiencia ofertados (por encima de la solvencia técnica y profesional):</w:t>
            </w:r>
            <w:r w:rsidRPr="003C48D1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lang w:val="es-ES"/>
              </w:rPr>
              <w:t xml:space="preserve"> </w:t>
            </w:r>
            <w:permStart w:id="1283007371" w:edGrp="everyone"/>
            <w:r w:rsidRPr="003C48D1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lang w:val="es-ES"/>
              </w:rPr>
              <w:t>____</w:t>
            </w:r>
            <w:permEnd w:id="1283007371"/>
            <w:r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lang w:val="es-ES"/>
              </w:rPr>
              <w:t xml:space="preserve"> años</w:t>
            </w:r>
          </w:p>
          <w:p w14:paraId="4C41E19F" w14:textId="77777777" w:rsidR="00E45C91" w:rsidRPr="003C48D1" w:rsidRDefault="00E45C91" w:rsidP="0003433F">
            <w:pPr>
              <w:spacing w:after="0" w:line="360" w:lineRule="auto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lang w:val="es-ES"/>
              </w:rPr>
            </w:pPr>
            <w:r w:rsidRPr="003C48D1"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6"/>
                <w:highlight w:val="lightGray"/>
                <w:u w:val="single"/>
              </w:rPr>
              <w:t>NOTA</w:t>
            </w:r>
            <w:r w:rsidRPr="003C48D1"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6"/>
                <w:highlight w:val="lightGray"/>
              </w:rPr>
              <w:t xml:space="preserve">: Experiencia requerida como solvencia técnica y profesional para este perfil: </w:t>
            </w:r>
            <w:r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6"/>
                <w:highlight w:val="lightGray"/>
              </w:rPr>
              <w:t>2</w:t>
            </w:r>
            <w:r w:rsidRPr="003C48D1"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6"/>
                <w:highlight w:val="lightGray"/>
              </w:rPr>
              <w:t xml:space="preserve"> años</w:t>
            </w:r>
          </w:p>
        </w:tc>
      </w:tr>
      <w:tr w:rsidR="00E45C91" w:rsidRPr="003C48D1" w14:paraId="56C76916" w14:textId="77777777" w:rsidTr="0003433F">
        <w:trPr>
          <w:tblHeader/>
        </w:trPr>
        <w:tc>
          <w:tcPr>
            <w:tcW w:w="4786" w:type="dxa"/>
            <w:vMerge w:val="restart"/>
            <w:shd w:val="clear" w:color="auto" w:fill="E2EFD9"/>
            <w:vAlign w:val="center"/>
          </w:tcPr>
          <w:p w14:paraId="4B9C6060" w14:textId="77777777" w:rsidR="00E45C91" w:rsidRPr="003C48D1" w:rsidRDefault="00E45C91" w:rsidP="0003433F">
            <w:pPr>
              <w:spacing w:before="120" w:line="260" w:lineRule="exact"/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</w:rPr>
            </w:pP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  <w:t>D</w:t>
            </w:r>
            <w:r w:rsidRPr="00D87270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  <w:t>isponibilidad de una plataforma digital de gestión y supervisión de trabajos que integre funcionalidades avanzadas orientadas al seguimiento técnico, administrativo y de control propias de las funciones del supervisor de trabajos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492A1BAA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3C48D1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SÍ*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6F742BF6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3C48D1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NO</w:t>
            </w:r>
          </w:p>
        </w:tc>
      </w:tr>
      <w:tr w:rsidR="00E45C91" w:rsidRPr="003C48D1" w14:paraId="0F815429" w14:textId="77777777" w:rsidTr="0003433F">
        <w:tc>
          <w:tcPr>
            <w:tcW w:w="4786" w:type="dxa"/>
            <w:vMerge/>
            <w:shd w:val="clear" w:color="auto" w:fill="FFFFFF"/>
            <w:vAlign w:val="center"/>
          </w:tcPr>
          <w:p w14:paraId="3B176069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0ADA79CF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2040792400" w:edGrp="everyone"/>
            <w:permEnd w:id="2040792400"/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7A7FAF9F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202532597" w:edGrp="everyone"/>
            <w:permEnd w:id="202532597"/>
          </w:p>
        </w:tc>
      </w:tr>
      <w:tr w:rsidR="00E45C91" w:rsidRPr="003C48D1" w14:paraId="5C195579" w14:textId="77777777" w:rsidTr="0003433F">
        <w:trPr>
          <w:tblHeader/>
        </w:trPr>
        <w:tc>
          <w:tcPr>
            <w:tcW w:w="4786" w:type="dxa"/>
            <w:vMerge w:val="restart"/>
            <w:shd w:val="clear" w:color="auto" w:fill="E2EFD9"/>
            <w:vAlign w:val="center"/>
          </w:tcPr>
          <w:p w14:paraId="6F8663DC" w14:textId="77777777" w:rsidR="00E45C91" w:rsidRPr="003C48D1" w:rsidRDefault="00E45C91" w:rsidP="0003433F">
            <w:pPr>
              <w:spacing w:before="120" w:line="260" w:lineRule="exact"/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</w:rPr>
            </w:pP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>C</w:t>
            </w:r>
            <w:r w:rsidRPr="00120EA1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>ualificación del profesional propuesto como técnico superior de Prevención de Riesgos Laborales, que deberá cumplir al menos las especialidades de seguridad en el trabajo e higiene industrial</w:t>
            </w: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 xml:space="preserve"> </w:t>
            </w:r>
            <w:r w:rsidRPr="00506F95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>del perfil propuesto</w:t>
            </w: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 xml:space="preserve"> como Técnico de supervisión de trabajos.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11B1ED41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3C48D1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SÍ*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71E793AD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3C48D1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NO</w:t>
            </w:r>
          </w:p>
        </w:tc>
      </w:tr>
      <w:tr w:rsidR="00E45C91" w:rsidRPr="003C48D1" w14:paraId="467BC4CD" w14:textId="77777777" w:rsidTr="0003433F">
        <w:tc>
          <w:tcPr>
            <w:tcW w:w="4786" w:type="dxa"/>
            <w:vMerge/>
            <w:shd w:val="clear" w:color="auto" w:fill="FFFFFF"/>
            <w:vAlign w:val="center"/>
          </w:tcPr>
          <w:p w14:paraId="52F0E616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7EB7BFBE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1814508356" w:edGrp="everyone"/>
            <w:permEnd w:id="1814508356"/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6A43CF7C" w14:textId="77777777" w:rsidR="00E45C91" w:rsidRPr="003C48D1" w:rsidRDefault="00E45C91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1305572464" w:edGrp="everyone"/>
            <w:permEnd w:id="1305572464"/>
          </w:p>
        </w:tc>
      </w:tr>
      <w:tr w:rsidR="00E45C91" w:rsidRPr="003C48D1" w14:paraId="6013BB85" w14:textId="77777777" w:rsidTr="0003433F">
        <w:trPr>
          <w:trHeight w:val="822"/>
        </w:trPr>
        <w:tc>
          <w:tcPr>
            <w:tcW w:w="4786" w:type="dxa"/>
            <w:vMerge/>
            <w:shd w:val="clear" w:color="auto" w:fill="FFFFFF"/>
            <w:vAlign w:val="center"/>
          </w:tcPr>
          <w:p w14:paraId="1539D6E0" w14:textId="77777777" w:rsidR="00E45C91" w:rsidRPr="003C48D1" w:rsidRDefault="00E45C91" w:rsidP="0003433F">
            <w:pPr>
              <w:spacing w:after="0" w:line="360" w:lineRule="auto"/>
              <w:jc w:val="left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u w:val="single"/>
              </w:rPr>
            </w:pPr>
          </w:p>
        </w:tc>
        <w:tc>
          <w:tcPr>
            <w:tcW w:w="5245" w:type="dxa"/>
            <w:gridSpan w:val="2"/>
            <w:vAlign w:val="center"/>
          </w:tcPr>
          <w:p w14:paraId="66F50027" w14:textId="77777777" w:rsidR="00E45C91" w:rsidRPr="00120EA1" w:rsidRDefault="00E45C91" w:rsidP="0003433F">
            <w:pPr>
              <w:spacing w:after="0" w:line="360" w:lineRule="auto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</w:rPr>
            </w:pPr>
            <w:r w:rsidRPr="003C48D1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</w:rPr>
              <w:t xml:space="preserve">* </w:t>
            </w:r>
            <w:r w:rsidRPr="00D87270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u w:val="single"/>
              </w:rPr>
              <w:t>En caso afirmativo, se debe acreditar mediante la aportación del certificado de la titulación.</w:t>
            </w:r>
          </w:p>
        </w:tc>
      </w:tr>
    </w:tbl>
    <w:p w14:paraId="700DD7F9" w14:textId="77777777" w:rsidR="00E45C91" w:rsidRPr="00120EA1" w:rsidRDefault="00E45C91" w:rsidP="00E45C91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18"/>
          <w:szCs w:val="18"/>
          <w:lang w:val="es-ES"/>
        </w:rPr>
      </w:pPr>
    </w:p>
    <w:p w14:paraId="4FA40711" w14:textId="77777777" w:rsidR="009D10A8" w:rsidRPr="00120EA1" w:rsidRDefault="009D10A8" w:rsidP="009D10A8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18"/>
          <w:szCs w:val="18"/>
          <w:lang w:val="es-ES"/>
        </w:rPr>
      </w:pPr>
    </w:p>
    <w:p w14:paraId="62AFF309" w14:textId="357F823E" w:rsidR="009D10A8" w:rsidRDefault="009D10A8" w:rsidP="009D10A8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20"/>
        </w:rPr>
      </w:pPr>
      <w:r w:rsidRPr="00B82AAA">
        <w:rPr>
          <w:rFonts w:ascii="ENRESA Aroma Light" w:hAnsi="ENRESA Aroma Light"/>
          <w:b/>
          <w:bCs/>
          <w:sz w:val="20"/>
        </w:rPr>
        <w:t>Para acreditar la experiencia ofertada, se completará la siguiente tabla</w:t>
      </w:r>
      <w:r w:rsidR="00BA42E2">
        <w:rPr>
          <w:rFonts w:ascii="ENRESA Aroma Light" w:hAnsi="ENRESA Aroma Light"/>
          <w:b/>
          <w:bCs/>
          <w:sz w:val="20"/>
          <w:vertAlign w:val="subscript"/>
        </w:rPr>
        <w:t xml:space="preserve"> </w:t>
      </w:r>
      <w:r w:rsidR="006A4598">
        <w:rPr>
          <w:rFonts w:ascii="ENRESA Aroma Light" w:hAnsi="ENRESA Aroma Light"/>
          <w:b/>
          <w:bCs/>
          <w:sz w:val="20"/>
          <w:vertAlign w:val="superscript"/>
        </w:rPr>
        <w:t>2</w:t>
      </w:r>
      <w:r w:rsidRPr="00B82AAA">
        <w:rPr>
          <w:rFonts w:ascii="ENRESA Aroma Light" w:hAnsi="ENRESA Aroma Light"/>
          <w:b/>
          <w:bCs/>
          <w:sz w:val="20"/>
        </w:rPr>
        <w:t>, correspondientes a</w:t>
      </w:r>
      <w:r>
        <w:rPr>
          <w:rFonts w:ascii="ENRESA Aroma Light" w:hAnsi="ENRESA Aroma Light"/>
          <w:b/>
          <w:bCs/>
          <w:sz w:val="20"/>
        </w:rPr>
        <w:t>l</w:t>
      </w:r>
      <w:r w:rsidRPr="00B82AAA">
        <w:rPr>
          <w:rFonts w:ascii="ENRESA Aroma Light" w:hAnsi="ENRESA Aroma Light"/>
          <w:b/>
          <w:bCs/>
          <w:sz w:val="20"/>
        </w:rPr>
        <w:t xml:space="preserve"> perfil ofertado, en las que </w:t>
      </w:r>
      <w:r w:rsidRPr="004E2D02">
        <w:rPr>
          <w:rFonts w:ascii="ENRESA Aroma Light" w:hAnsi="ENRESA Aroma Light"/>
          <w:b/>
          <w:bCs/>
          <w:sz w:val="20"/>
          <w:u w:val="single"/>
        </w:rPr>
        <w:t>NO se incluirá la experiencia requerida como solvencia técnica y profesional</w:t>
      </w:r>
      <w:r w:rsidRPr="00B82AAA">
        <w:rPr>
          <w:rFonts w:ascii="ENRESA Aroma Light" w:hAnsi="ENRESA Aroma Light"/>
          <w:b/>
          <w:bCs/>
          <w:sz w:val="20"/>
        </w:rPr>
        <w:t>:</w:t>
      </w:r>
    </w:p>
    <w:p w14:paraId="72635B6C" w14:textId="77777777" w:rsidR="005D64D3" w:rsidRDefault="005D64D3" w:rsidP="009D10A8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20"/>
        </w:rPr>
      </w:pPr>
    </w:p>
    <w:p w14:paraId="4DC1BAB5" w14:textId="77777777" w:rsidR="005D64D3" w:rsidRDefault="005D64D3" w:rsidP="009D10A8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20"/>
        </w:rPr>
      </w:pPr>
    </w:p>
    <w:p w14:paraId="3E51E810" w14:textId="77777777" w:rsidR="009D10A8" w:rsidRDefault="009D10A8" w:rsidP="009D10A8">
      <w:pPr>
        <w:spacing w:after="0" w:line="276" w:lineRule="auto"/>
        <w:contextualSpacing/>
        <w:outlineLvl w:val="0"/>
        <w:rPr>
          <w:rFonts w:ascii="ENRESA Aroma Light" w:hAnsi="ENRESA Aroma Light" w:cs="Arial"/>
          <w:b/>
          <w:bCs/>
          <w:iCs/>
          <w:szCs w:val="22"/>
          <w:lang w:val="es-ES"/>
        </w:rPr>
      </w:pPr>
    </w:p>
    <w:p w14:paraId="67408627" w14:textId="77777777" w:rsidR="009D10A8" w:rsidRDefault="009D10A8" w:rsidP="009D10A8">
      <w:pPr>
        <w:spacing w:after="0" w:line="276" w:lineRule="auto"/>
        <w:contextualSpacing/>
        <w:outlineLvl w:val="0"/>
        <w:rPr>
          <w:rFonts w:ascii="Calibri" w:hAnsi="Calibri" w:cs="Calibri"/>
          <w:b/>
          <w:bCs/>
          <w:szCs w:val="22"/>
          <w:lang w:val="es-ES"/>
        </w:rPr>
      </w:pPr>
      <w:r w:rsidRPr="003C0C3D">
        <w:rPr>
          <w:rFonts w:ascii="ENRESA Aroma Light" w:hAnsi="ENRESA Aroma Light" w:cs="Arial"/>
          <w:b/>
          <w:bCs/>
          <w:iCs/>
          <w:szCs w:val="22"/>
          <w:shd w:val="clear" w:color="auto" w:fill="E2EFD9"/>
          <w:lang w:val="es-ES"/>
        </w:rPr>
        <w:t>(**)</w:t>
      </w:r>
      <w:r w:rsidRPr="003C0C3D">
        <w:rPr>
          <w:rFonts w:ascii="Calibri" w:hAnsi="Calibri" w:cs="Calibri"/>
          <w:b/>
          <w:bCs/>
          <w:iCs/>
          <w:szCs w:val="22"/>
          <w:shd w:val="clear" w:color="auto" w:fill="E2EFD9"/>
          <w:lang w:val="es-ES"/>
        </w:rPr>
        <w:t>²</w:t>
      </w:r>
      <w:r>
        <w:rPr>
          <w:rFonts w:ascii="Calibri" w:hAnsi="Calibri" w:cs="Calibri"/>
          <w:b/>
          <w:bCs/>
          <w:iCs/>
          <w:szCs w:val="22"/>
          <w:lang w:val="es-ES"/>
        </w:rPr>
        <w:t xml:space="preserve"> </w:t>
      </w:r>
      <w:r>
        <w:rPr>
          <w:rFonts w:ascii="ENRESA Aroma Light" w:hAnsi="ENRESA Aroma Light" w:cs="Calibri"/>
          <w:b/>
          <w:bCs/>
          <w:sz w:val="20"/>
          <w:lang w:val="es-ES"/>
        </w:rPr>
        <w:t>SUPERVISOR DE TRABAJOS</w:t>
      </w:r>
    </w:p>
    <w:tbl>
      <w:tblPr>
        <w:tblW w:w="1091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134"/>
        <w:gridCol w:w="1134"/>
        <w:gridCol w:w="1843"/>
        <w:gridCol w:w="1276"/>
        <w:gridCol w:w="1276"/>
        <w:gridCol w:w="993"/>
      </w:tblGrid>
      <w:tr w:rsidR="009D10A8" w:rsidRPr="00F02C6A" w14:paraId="251915CF" w14:textId="77777777" w:rsidTr="00021AAB">
        <w:trPr>
          <w:trHeight w:val="296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16765ED" w14:textId="77777777" w:rsidR="009D10A8" w:rsidRPr="00423A18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Nombre y apellidos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E142E" w14:textId="77777777" w:rsidR="009D10A8" w:rsidRPr="00ED53CD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permStart w:id="152043566" w:edGrp="everyone"/>
            <w:permEnd w:id="152043566"/>
          </w:p>
        </w:tc>
      </w:tr>
      <w:tr w:rsidR="009D10A8" w:rsidRPr="00F02C6A" w14:paraId="1F7BF478" w14:textId="77777777" w:rsidTr="00021AAB">
        <w:trPr>
          <w:trHeight w:val="296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E666BA8" w14:textId="77777777" w:rsidR="009D10A8" w:rsidRPr="00423A18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A3CF47B" w14:textId="77777777" w:rsidR="009D10A8" w:rsidRPr="00B82AA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sz w:val="18"/>
                <w:szCs w:val="18"/>
                <w:lang w:val="es-ES"/>
              </w:rPr>
              <w:t>TÉCNICO DE SUPERVISIÓN DE TRABAJOS</w:t>
            </w:r>
          </w:p>
        </w:tc>
      </w:tr>
      <w:tr w:rsidR="009D10A8" w:rsidRPr="00F02C6A" w14:paraId="6729E241" w14:textId="77777777" w:rsidTr="00021AAB">
        <w:trPr>
          <w:trHeight w:val="296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15E54A4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423A18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EXPERIENCIA PROFESIONAL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AE2087F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0678A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C6CBFC9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3065F14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0678A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Actividades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/ Tareas</w:t>
            </w:r>
            <w:r w:rsidRPr="00E0678A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realizadas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por el perfil propuesto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67A7309" w14:textId="77777777" w:rsidR="009D10A8" w:rsidRPr="00ED53CD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129BE1E9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1365F9F" w14:textId="77777777" w:rsidR="009D10A8" w:rsidRPr="00ED53CD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1DFEFE2D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A69CCA7" w14:textId="77777777" w:rsidR="009D10A8" w:rsidRPr="00ED53CD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27DD12E0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(nº meses)</w:t>
            </w:r>
          </w:p>
        </w:tc>
      </w:tr>
      <w:tr w:rsidR="009D10A8" w:rsidRPr="00F02C6A" w14:paraId="1ACE669B" w14:textId="77777777" w:rsidTr="00021AAB">
        <w:trPr>
          <w:trHeight w:val="10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9D15F" w14:textId="77777777" w:rsidR="009D10A8" w:rsidRDefault="009D10A8" w:rsidP="0003433F">
            <w:pPr>
              <w:spacing w:after="0" w:line="276" w:lineRule="auto"/>
              <w:rPr>
                <w:rFonts w:ascii="ENRESA Aroma Light" w:hAnsi="ENRESA Aroma Light"/>
                <w:sz w:val="18"/>
                <w:szCs w:val="18"/>
              </w:rPr>
            </w:pPr>
            <w:permStart w:id="890203447" w:edGrp="everyone"/>
          </w:p>
          <w:p w14:paraId="5B4209B8" w14:textId="77777777" w:rsidR="009D10A8" w:rsidRDefault="009D10A8" w:rsidP="0003433F">
            <w:pPr>
              <w:spacing w:after="0" w:line="276" w:lineRule="auto"/>
              <w:rPr>
                <w:rFonts w:ascii="ENRESA Aroma Light" w:hAnsi="ENRESA Aroma Light"/>
                <w:sz w:val="18"/>
                <w:szCs w:val="18"/>
              </w:rPr>
            </w:pPr>
            <w:r w:rsidRPr="00E46499">
              <w:rPr>
                <w:rFonts w:ascii="ENRESA Aroma Light" w:hAnsi="ENRESA Aroma Light"/>
                <w:sz w:val="18"/>
                <w:szCs w:val="18"/>
              </w:rPr>
              <w:t xml:space="preserve">Experiencia </w:t>
            </w:r>
            <w:r>
              <w:rPr>
                <w:rFonts w:ascii="ENRESA Aroma Light" w:hAnsi="ENRESA Aroma Light"/>
                <w:sz w:val="18"/>
                <w:szCs w:val="18"/>
              </w:rPr>
              <w:t xml:space="preserve">en supervisión de </w:t>
            </w:r>
            <w:r w:rsidRPr="002C40E9">
              <w:rPr>
                <w:rFonts w:ascii="ENRESA Aroma Light" w:hAnsi="ENRESA Aroma Light"/>
                <w:sz w:val="18"/>
                <w:szCs w:val="18"/>
              </w:rPr>
              <w:t>actividades de desmontaje y/o desmantelamiento en instalaciones industriales</w:t>
            </w:r>
          </w:p>
          <w:p w14:paraId="0F7BBA61" w14:textId="77777777" w:rsidR="009D10A8" w:rsidRPr="00F02C6A" w:rsidRDefault="009D10A8" w:rsidP="0003433F">
            <w:pPr>
              <w:spacing w:after="0" w:line="276" w:lineRule="auto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9C93F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A3D98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C389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5E5E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4493E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8433" w14:textId="77777777" w:rsidR="009D10A8" w:rsidRPr="00F02C6A" w:rsidRDefault="009D10A8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permEnd w:id="890203447"/>
    </w:tbl>
    <w:p w14:paraId="7B43061F" w14:textId="77777777" w:rsidR="009D10A8" w:rsidRDefault="009D10A8" w:rsidP="009D10A8">
      <w:pPr>
        <w:spacing w:after="0" w:line="276" w:lineRule="auto"/>
        <w:contextualSpacing/>
        <w:outlineLvl w:val="0"/>
        <w:rPr>
          <w:rFonts w:ascii="Calibri" w:hAnsi="Calibri" w:cs="Calibri"/>
          <w:b/>
          <w:bCs/>
          <w:iCs/>
          <w:szCs w:val="22"/>
          <w:lang w:val="es-ES"/>
        </w:rPr>
      </w:pPr>
    </w:p>
    <w:p w14:paraId="554ECDD8" w14:textId="77777777" w:rsidR="009D10A8" w:rsidRDefault="009D10A8" w:rsidP="009D10A8">
      <w:pPr>
        <w:spacing w:after="0" w:line="276" w:lineRule="auto"/>
        <w:contextualSpacing/>
        <w:outlineLvl w:val="0"/>
        <w:rPr>
          <w:rFonts w:ascii="Calibri" w:hAnsi="Calibri" w:cs="Calibri"/>
          <w:b/>
          <w:bCs/>
          <w:iCs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footerReference w:type="default" r:id="rId13"/>
      <w:headerReference w:type="first" r:id="rId14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BF240" w14:textId="77777777" w:rsidR="00AA14BC" w:rsidRDefault="00AA14BC">
      <w:r>
        <w:separator/>
      </w:r>
    </w:p>
  </w:endnote>
  <w:endnote w:type="continuationSeparator" w:id="0">
    <w:p w14:paraId="3454DBD3" w14:textId="77777777" w:rsidR="00AA14BC" w:rsidRDefault="00AA14BC">
      <w:r>
        <w:continuationSeparator/>
      </w:r>
    </w:p>
  </w:endnote>
  <w:endnote w:type="continuationNotice" w:id="1">
    <w:p w14:paraId="3155AD43" w14:textId="77777777" w:rsidR="00AA14BC" w:rsidRDefault="00AA14B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2102640-0E33-4493-92FF-DA776F336296}"/>
    <w:embedBold r:id="rId2" w:fontKey="{B328668C-AAAE-4275-8081-5E3F7DEA94F0}"/>
    <w:embedItalic r:id="rId3" w:fontKey="{E24D80F3-3C4F-4C44-A400-2083119242F6}"/>
    <w:embedBoldItalic r:id="rId4" w:fontKey="{A7C6E71E-963B-4752-81D1-0574C3C5328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C728CAA-A1F4-45AC-AE30-ACCC0E962D93}"/>
    <w:embedBold r:id="rId6" w:fontKey="{F57C92E1-CC48-4CCA-BF76-CE7A336EA6C3}"/>
    <w:embedBoldItalic r:id="rId7" w:fontKey="{5BC5D273-03A4-4018-A4F6-DE7688DD523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1B88FB6D-CD3A-43A2-A251-37D48B8306C4}"/>
    <w:embedBold r:id="rId9" w:fontKey="{B6A7CCC1-8658-476E-AE10-2AAE38283BD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3BE64EFB-E405-4C47-BAC4-9E97816B81A9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E608CD15-745D-448F-9383-36C87D6286DC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EF0619FA-83A9-4F48-80CF-EA34D357BCE7}"/>
    <w:embedBold r:id="rId13" w:fontKey="{D5E24081-6035-4B79-A117-50070761AF84}"/>
    <w:embedItalic r:id="rId14" w:fontKey="{8E1B563F-D7E7-44D5-A7AB-85775958BF79}"/>
    <w:embedBoldItalic r:id="rId15" w:fontKey="{FC936B46-B29B-4F72-A18D-43064841A65A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6" w:fontKey="{C05BE9D7-F34F-4ED9-A73E-CAF6E3D6576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7" w:fontKey="{465A7251-14EA-4151-A6AE-48C323B9D0A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58C56" w14:textId="1828A924" w:rsidR="005D64D3" w:rsidRPr="005D64D3" w:rsidRDefault="005D64D3" w:rsidP="005D64D3">
    <w:pPr>
      <w:autoSpaceDE w:val="0"/>
      <w:autoSpaceDN w:val="0"/>
      <w:rPr>
        <w:rFonts w:ascii="ENRESA Aroma Light" w:hAnsi="ENRESA Aroma Light"/>
        <w:i/>
        <w:iCs/>
        <w:sz w:val="18"/>
        <w:szCs w:val="18"/>
        <w:vertAlign w:val="superscript"/>
      </w:rPr>
    </w:pPr>
    <w:r>
      <w:rPr>
        <w:rFonts w:ascii="ENRESA Aroma Light" w:hAnsi="ENRESA Aroma Light"/>
        <w:i/>
        <w:iCs/>
        <w:sz w:val="18"/>
        <w:szCs w:val="18"/>
        <w:vertAlign w:val="superscript"/>
      </w:rPr>
      <w:t xml:space="preserve">2 </w:t>
    </w:r>
    <w:r w:rsidRPr="00CA5723">
      <w:rPr>
        <w:rFonts w:ascii="ENRESA Aroma Light" w:hAnsi="ENRESA Aroma Light"/>
        <w:i/>
        <w:iCs/>
        <w:sz w:val="18"/>
        <w:szCs w:val="18"/>
      </w:rPr>
      <w:t>Los datos personales incluidos en estas tablas se protegerán conforme a la legislación vigente en materia de protección de datos, concretamente el artículo 1 b) y c) del Reglamento general de protección de datos. Enresa los usará a los meros efectos de comprobar que el perfil cumple con los requisitos de solvencia técnica exigida, dichos datos no serán difundidos ni publicados por ningún medio.</w:t>
    </w:r>
  </w:p>
  <w:p w14:paraId="503CB33E" w14:textId="77777777" w:rsidR="005D64D3" w:rsidRDefault="005D64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91CFB" w14:textId="77777777" w:rsidR="00AA14BC" w:rsidRDefault="00AA14BC">
      <w:r>
        <w:separator/>
      </w:r>
    </w:p>
  </w:footnote>
  <w:footnote w:type="continuationSeparator" w:id="0">
    <w:p w14:paraId="0AD82D0B" w14:textId="77777777" w:rsidR="00AA14BC" w:rsidRDefault="00AA14BC">
      <w:r>
        <w:continuationSeparator/>
      </w:r>
    </w:p>
  </w:footnote>
  <w:footnote w:type="continuationNotice" w:id="1">
    <w:p w14:paraId="43487D8E" w14:textId="77777777" w:rsidR="00AA14BC" w:rsidRDefault="00AA14B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59D10DC8" w14:textId="77777777" w:rsidR="00941952" w:rsidRDefault="00941952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4195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Servicios de dirección de obras, supervisión de trabajos y de coordinación de seguridad y salud para la instalación nuclear Vandellós I </w:t>
          </w:r>
        </w:p>
        <w:p w14:paraId="20CC2581" w14:textId="0B5EF6EE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EA2BD7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2</w:t>
          </w:r>
          <w:r w:rsidR="0094195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52009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961B34" w:rsidRPr="00961B34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supervisión de trabajos</w:t>
          </w:r>
        </w:p>
      </w:tc>
      <w:tc>
        <w:tcPr>
          <w:tcW w:w="2552" w:type="dxa"/>
          <w:vAlign w:val="center"/>
        </w:tcPr>
        <w:p w14:paraId="52C77EF5" w14:textId="146A4461" w:rsidR="00A2064F" w:rsidRPr="00360F17" w:rsidRDefault="007E7D4B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E7D4B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apoRsI39kJgkRkFs9fERKHP0jYmjQ4UXl9+K3ZhYNST7ibVpVvOdhi5l6LfCesbDdhdwB0KKF2sp+1cqQy3aw==" w:salt="eJ01R5dwnQeAM6x5Nr9Am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575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6355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4F7D89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09A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49D"/>
    <w:rsid w:val="005C6FE8"/>
    <w:rsid w:val="005C783F"/>
    <w:rsid w:val="005C7EBE"/>
    <w:rsid w:val="005D2259"/>
    <w:rsid w:val="005D35A3"/>
    <w:rsid w:val="005D606E"/>
    <w:rsid w:val="005D646E"/>
    <w:rsid w:val="005D64D3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3DAE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598"/>
    <w:rsid w:val="006A4731"/>
    <w:rsid w:val="006A4CF6"/>
    <w:rsid w:val="006A5C8C"/>
    <w:rsid w:val="006A7F5D"/>
    <w:rsid w:val="006B0D40"/>
    <w:rsid w:val="006B4401"/>
    <w:rsid w:val="006B50B0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5A5E"/>
    <w:rsid w:val="007E7B93"/>
    <w:rsid w:val="007E7D4B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1952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1B3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096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0A8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4BC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0ACE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5025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2E2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5D8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36B92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7CD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5C91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2BD7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3C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iPriority w:val="99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49AE4-9E2D-4CB8-8E15-68A7166F3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16</TotalTime>
  <Pages>2</Pages>
  <Words>344</Words>
  <Characters>1893</Characters>
  <Application>Microsoft Office Word</Application>
  <DocSecurity>8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18</cp:revision>
  <cp:lastPrinted>2022-11-30T10:28:00Z</cp:lastPrinted>
  <dcterms:created xsi:type="dcterms:W3CDTF">2026-06-17T09:49:00Z</dcterms:created>
  <dcterms:modified xsi:type="dcterms:W3CDTF">2026-06-17T10:46:00Z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