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2F3B8207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permStart w:id="557853482" w:edGrp="everyone"/>
      <w:permEnd w:id="557853482"/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143F1B">
        <w:rPr>
          <w:rFonts w:ascii="ENRESA Aroma Light" w:hAnsi="ENRESA Aroma Light"/>
          <w:b/>
          <w:bCs/>
          <w:szCs w:val="22"/>
        </w:rPr>
        <w:t>5</w:t>
      </w:r>
    </w:p>
    <w:p w14:paraId="70CFF06F" w14:textId="2919F64B" w:rsidR="003168CF" w:rsidRPr="008F100D" w:rsidRDefault="003168CF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 xml:space="preserve">MODELO DE </w:t>
      </w:r>
      <w:r w:rsidR="00143F1B">
        <w:rPr>
          <w:rFonts w:ascii="ENRESA Aroma Light" w:hAnsi="ENRESA Aroma Light"/>
          <w:b/>
          <w:bCs/>
          <w:szCs w:val="22"/>
        </w:rPr>
        <w:t>CRITERIOS TÉCNICOS OBJETIVOS</w:t>
      </w:r>
    </w:p>
    <w:p w14:paraId="01B21ED0" w14:textId="417BC22F" w:rsidR="003168CF" w:rsidRPr="008C193B" w:rsidRDefault="003168C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>D/Dª</w:t>
      </w:r>
      <w:permStart w:id="1356416533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………………… </w:t>
      </w:r>
      <w:permEnd w:id="1356416533"/>
      <w:r w:rsidRPr="008F100D">
        <w:rPr>
          <w:rFonts w:ascii="ENRESA Aroma Light" w:hAnsi="ENRESA Aroma Light" w:cs="Arial"/>
          <w:szCs w:val="22"/>
          <w:lang w:val="es-ES"/>
        </w:rPr>
        <w:t>con domicilio en</w:t>
      </w:r>
      <w:permStart w:id="276723937" w:edGrp="everyone"/>
      <w:r w:rsidRPr="008F100D">
        <w:rPr>
          <w:rFonts w:ascii="ENRESA Aroma Light" w:hAnsi="ENRESA Aroma Light" w:cs="Arial"/>
          <w:szCs w:val="22"/>
          <w:lang w:val="es-ES"/>
        </w:rPr>
        <w:t>.…………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permEnd w:id="276723937"/>
      <w:r w:rsidRPr="008F100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2069562240" w:edGrp="everyone"/>
      <w:r w:rsidRPr="008F100D">
        <w:rPr>
          <w:rFonts w:ascii="ENRESA Aroma Light" w:hAnsi="ENRESA Aroma Light" w:cs="Arial"/>
          <w:szCs w:val="22"/>
          <w:lang w:val="es-ES"/>
        </w:rPr>
        <w:t>suministro/servicio</w:t>
      </w:r>
      <w:permEnd w:id="2069562240"/>
      <w:r w:rsidRPr="008F100D">
        <w:rPr>
          <w:rFonts w:ascii="ENRESA Aroma Light" w:hAnsi="ENRESA Aroma Light" w:cs="Arial"/>
          <w:szCs w:val="22"/>
          <w:lang w:val="es-ES"/>
        </w:rPr>
        <w:t xml:space="preserve"> de </w:t>
      </w:r>
      <w:permStart w:id="1059331718" w:edGrp="everyone"/>
      <w:r w:rsidRPr="008F100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059331718"/>
      <w:r w:rsidRPr="008F100D">
        <w:rPr>
          <w:rFonts w:ascii="ENRESA Aroma Light" w:hAnsi="ENRESA Aroma Light" w:cs="Arial"/>
          <w:szCs w:val="22"/>
          <w:lang w:val="es-ES"/>
        </w:rPr>
        <w:t>expediente nº</w:t>
      </w:r>
      <w:permStart w:id="1878993898" w:edGrp="everyone"/>
      <w:r w:rsidRPr="008F100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878993898"/>
      <w:r w:rsidRPr="008F100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</w:t>
      </w:r>
      <w:r w:rsidR="008C193B">
        <w:rPr>
          <w:rFonts w:ascii="ENRESA Aroma Light" w:hAnsi="ENRESA Aroma Light" w:cs="Arial"/>
          <w:szCs w:val="22"/>
          <w:lang w:val="es-ES"/>
        </w:rPr>
        <w:t>declara de forma responsable</w:t>
      </w:r>
      <w:r w:rsidRPr="008F100D">
        <w:rPr>
          <w:rFonts w:ascii="ENRESA Aroma Light" w:hAnsi="ENRESA Aroma Light" w:cs="Arial"/>
          <w:szCs w:val="22"/>
          <w:lang w:val="es-ES"/>
        </w:rPr>
        <w:t xml:space="preserve"> en nombre </w:t>
      </w:r>
      <w:permStart w:id="1934762795" w:edGrp="everyone"/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>……</w:t>
      </w:r>
      <w:permEnd w:id="1934762795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r w:rsidR="00574A0D" w:rsidRPr="008F100D">
        <w:rPr>
          <w:rFonts w:ascii="ENRESA Aroma Light" w:hAnsi="ENRESA Aroma Light" w:cs="Arial"/>
          <w:szCs w:val="22"/>
          <w:lang w:val="es-ES"/>
        </w:rPr>
        <w:t>con NIF</w:t>
      </w:r>
      <w:permStart w:id="410671430" w:edGrp="everyone"/>
      <w:proofErr w:type="gramStart"/>
      <w:r w:rsidR="00574A0D"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="00574A0D"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410671430"/>
      <w:r w:rsidRPr="008F100D">
        <w:rPr>
          <w:rFonts w:ascii="ENRESA Aroma Light" w:hAnsi="ENRESA Aroma Light" w:cs="Arial"/>
          <w:szCs w:val="22"/>
          <w:lang w:val="es-ES"/>
        </w:rPr>
        <w:t>según poder</w:t>
      </w:r>
      <w:permStart w:id="2088962117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……. (se hará constar apoderamiento) </w:t>
      </w:r>
      <w:permEnd w:id="2088962117"/>
      <w:r w:rsidR="00143F1B" w:rsidRPr="008C193B">
        <w:rPr>
          <w:rFonts w:ascii="ENRESA Aroma Light" w:hAnsi="ENRESA Aroma Light" w:cs="Arial"/>
          <w:szCs w:val="22"/>
          <w:lang w:val="es-ES"/>
        </w:rPr>
        <w:t>que</w:t>
      </w:r>
      <w:r w:rsidR="008C193B" w:rsidRPr="008C193B">
        <w:rPr>
          <w:rFonts w:ascii="ENRESA Aroma Light" w:hAnsi="ENRESA Aroma Light" w:cs="Arial"/>
          <w:szCs w:val="22"/>
          <w:lang w:val="es-ES"/>
        </w:rPr>
        <w:t>:</w:t>
      </w:r>
    </w:p>
    <w:p w14:paraId="77CE3790" w14:textId="77777777" w:rsidR="0096557F" w:rsidRDefault="0096557F" w:rsidP="0096557F">
      <w:pPr>
        <w:spacing w:before="120" w:line="280" w:lineRule="exact"/>
        <w:ind w:hanging="567"/>
        <w:rPr>
          <w:rFonts w:ascii="ENRESA Aroma Light" w:hAnsi="ENRESA Aroma Light" w:cs="Arial"/>
          <w:szCs w:val="22"/>
          <w:lang w:val="es-ES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11"/>
        <w:gridCol w:w="2268"/>
        <w:gridCol w:w="2552"/>
      </w:tblGrid>
      <w:tr w:rsidR="0096557F" w:rsidRPr="001E087D" w14:paraId="6FC81CBC" w14:textId="77777777" w:rsidTr="0003433F">
        <w:trPr>
          <w:tblHeader/>
        </w:trPr>
        <w:tc>
          <w:tcPr>
            <w:tcW w:w="10031" w:type="dxa"/>
            <w:gridSpan w:val="3"/>
            <w:tcBorders>
              <w:bottom w:val="single" w:sz="4" w:space="0" w:color="auto"/>
            </w:tcBorders>
            <w:shd w:val="clear" w:color="auto" w:fill="E2EFD9"/>
            <w:vAlign w:val="center"/>
          </w:tcPr>
          <w:p w14:paraId="3D368639" w14:textId="77777777" w:rsidR="0096557F" w:rsidRPr="001E087D" w:rsidRDefault="0096557F" w:rsidP="0003433F">
            <w:pPr>
              <w:spacing w:before="120" w:line="260" w:lineRule="exact"/>
              <w:jc w:val="center"/>
              <w:rPr>
                <w:rFonts w:ascii="ENRESA Aroma Light" w:hAnsi="ENRESA Aroma Light" w:cs="Calibri Light"/>
                <w:b/>
                <w:bCs/>
                <w:color w:val="000000"/>
                <w:sz w:val="18"/>
                <w:szCs w:val="16"/>
              </w:rPr>
            </w:pPr>
            <w:r w:rsidRPr="001E087D">
              <w:rPr>
                <w:rFonts w:ascii="ENRESA Aroma Light" w:hAnsi="ENRESA Aroma Light" w:cs="Calibri Light"/>
                <w:b/>
                <w:bCs/>
                <w:iCs/>
                <w:color w:val="000000"/>
                <w:sz w:val="18"/>
                <w:szCs w:val="16"/>
              </w:rPr>
              <w:t xml:space="preserve">Coordinación de seguridad y salud </w:t>
            </w:r>
            <w:r w:rsidRPr="001E087D">
              <w:rPr>
                <w:rFonts w:ascii="ENRESA Aroma Light" w:hAnsi="ENRESA Aroma Light" w:cs="Arial"/>
                <w:b/>
                <w:bCs/>
                <w:iCs/>
                <w:szCs w:val="22"/>
                <w:shd w:val="clear" w:color="auto" w:fill="E2EFD9"/>
                <w:lang w:val="es-ES"/>
              </w:rPr>
              <w:t>(***)</w:t>
            </w:r>
            <w:r w:rsidRPr="001E087D">
              <w:rPr>
                <w:rFonts w:ascii="Calibri" w:hAnsi="Calibri" w:cs="Calibri"/>
                <w:b/>
                <w:bCs/>
                <w:iCs/>
                <w:szCs w:val="22"/>
                <w:shd w:val="clear" w:color="auto" w:fill="E2EFD9"/>
                <w:lang w:val="es-ES"/>
              </w:rPr>
              <w:t>³</w:t>
            </w:r>
          </w:p>
        </w:tc>
      </w:tr>
      <w:tr w:rsidR="0096557F" w:rsidRPr="001E087D" w14:paraId="7BA3E4E7" w14:textId="77777777" w:rsidTr="0003433F">
        <w:trPr>
          <w:tblHeader/>
        </w:trPr>
        <w:tc>
          <w:tcPr>
            <w:tcW w:w="5211" w:type="dxa"/>
            <w:vMerge w:val="restart"/>
            <w:shd w:val="clear" w:color="auto" w:fill="E2EFD9"/>
            <w:vAlign w:val="center"/>
          </w:tcPr>
          <w:p w14:paraId="6B0344F1" w14:textId="77777777" w:rsidR="0096557F" w:rsidRPr="001E087D" w:rsidRDefault="0096557F" w:rsidP="0003433F">
            <w:pPr>
              <w:tabs>
                <w:tab w:val="left" w:pos="1560"/>
                <w:tab w:val="left" w:pos="1843"/>
                <w:tab w:val="left" w:pos="2127"/>
                <w:tab w:val="left" w:pos="2410"/>
                <w:tab w:val="left" w:pos="3156"/>
                <w:tab w:val="left" w:pos="3701"/>
                <w:tab w:val="left" w:pos="4312"/>
              </w:tabs>
              <w:spacing w:after="0" w:line="360" w:lineRule="auto"/>
              <w:outlineLvl w:val="0"/>
              <w:rPr>
                <w:rFonts w:ascii="ENRESA Aroma Light" w:hAnsi="ENRESA Aroma Light" w:cs="Calibri Light"/>
                <w:b/>
                <w:bCs/>
                <w:iCs/>
                <w:sz w:val="18"/>
                <w:szCs w:val="16"/>
              </w:rPr>
            </w:pPr>
            <w:r w:rsidRPr="001E087D">
              <w:rPr>
                <w:rFonts w:ascii="ENRESA Aroma Light" w:hAnsi="ENRESA Aroma Light" w:cs="Calibri Light"/>
                <w:b/>
                <w:bCs/>
                <w:iCs/>
                <w:sz w:val="18"/>
                <w:szCs w:val="16"/>
                <w:u w:val="single"/>
              </w:rPr>
              <w:t>Experiencia por encima de la requerida como solvencia</w:t>
            </w:r>
            <w:r w:rsidRPr="001E087D">
              <w:rPr>
                <w:rFonts w:ascii="ENRESA Aroma Light" w:hAnsi="ENRESA Aroma Light" w:cs="Calibri Light"/>
                <w:b/>
                <w:bCs/>
                <w:iCs/>
                <w:sz w:val="18"/>
                <w:szCs w:val="16"/>
              </w:rPr>
              <w:t xml:space="preserve"> </w:t>
            </w:r>
            <w:r w:rsidRPr="001E087D">
              <w:rPr>
                <w:rFonts w:ascii="ENRESA Aroma Light" w:hAnsi="ENRESA Aroma Light" w:cs="Calibri Light"/>
                <w:b/>
                <w:bCs/>
                <w:iCs/>
                <w:sz w:val="18"/>
                <w:szCs w:val="16"/>
                <w:u w:val="single"/>
              </w:rPr>
              <w:t>técnica y profesional,</w:t>
            </w:r>
            <w:r w:rsidRPr="001E087D">
              <w:rPr>
                <w:rFonts w:ascii="ENRESA Aroma Light" w:hAnsi="ENRESA Aroma Light" w:cs="Arial"/>
                <w:iCs/>
                <w:sz w:val="17"/>
                <w:szCs w:val="17"/>
                <w:lang w:val="es-ES"/>
              </w:rPr>
              <w:t xml:space="preserve"> </w:t>
            </w:r>
            <w:r w:rsidRPr="001E087D">
              <w:rPr>
                <w:rFonts w:ascii="ENRESA Aroma Light" w:hAnsi="ENRESA Aroma Light" w:cs="Calibri Light"/>
                <w:b/>
                <w:bCs/>
                <w:iCs/>
                <w:sz w:val="18"/>
                <w:szCs w:val="16"/>
                <w:u w:val="single"/>
                <w:lang w:val="es-ES"/>
              </w:rPr>
              <w:t>tareas de supervisión desde el punto de vista de PRL en instalaciones industriales del perfil propuesto como Técnico superior de PRL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E2EFD9"/>
            <w:vAlign w:val="center"/>
          </w:tcPr>
          <w:p w14:paraId="7778BA13" w14:textId="77777777" w:rsidR="0096557F" w:rsidRPr="001E087D" w:rsidRDefault="0096557F" w:rsidP="0003433F">
            <w:pPr>
              <w:spacing w:before="120" w:line="260" w:lineRule="exact"/>
              <w:jc w:val="center"/>
              <w:rPr>
                <w:rFonts w:ascii="ENRESA Aroma Light" w:hAnsi="ENRESA Aroma Light" w:cs="Calibri Light"/>
                <w:sz w:val="18"/>
                <w:szCs w:val="16"/>
                <w:lang w:val="es-ES"/>
              </w:rPr>
            </w:pPr>
            <w:r w:rsidRPr="001E087D">
              <w:rPr>
                <w:rFonts w:ascii="ENRESA Aroma Light" w:hAnsi="ENRESA Aroma Light" w:cs="Calibri Light"/>
                <w:b/>
                <w:bCs/>
                <w:color w:val="000000"/>
                <w:sz w:val="18"/>
                <w:szCs w:val="16"/>
              </w:rPr>
              <w:t>SÍ*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E2EFD9"/>
            <w:vAlign w:val="center"/>
          </w:tcPr>
          <w:p w14:paraId="6D8753B9" w14:textId="77777777" w:rsidR="0096557F" w:rsidRPr="001E087D" w:rsidRDefault="0096557F" w:rsidP="0003433F">
            <w:pPr>
              <w:spacing w:before="120" w:line="260" w:lineRule="exact"/>
              <w:jc w:val="center"/>
              <w:rPr>
                <w:rFonts w:ascii="ENRESA Aroma Light" w:hAnsi="ENRESA Aroma Light" w:cs="Calibri Light"/>
                <w:sz w:val="18"/>
                <w:szCs w:val="16"/>
                <w:lang w:val="es-ES"/>
              </w:rPr>
            </w:pPr>
            <w:r w:rsidRPr="001E087D">
              <w:rPr>
                <w:rFonts w:ascii="ENRESA Aroma Light" w:hAnsi="ENRESA Aroma Light" w:cs="Calibri Light"/>
                <w:b/>
                <w:bCs/>
                <w:color w:val="000000"/>
                <w:sz w:val="18"/>
                <w:szCs w:val="16"/>
              </w:rPr>
              <w:t>NO</w:t>
            </w:r>
          </w:p>
        </w:tc>
      </w:tr>
      <w:tr w:rsidR="0096557F" w:rsidRPr="001E087D" w14:paraId="194DF7A8" w14:textId="77777777" w:rsidTr="0003433F">
        <w:tc>
          <w:tcPr>
            <w:tcW w:w="5211" w:type="dxa"/>
            <w:vMerge/>
            <w:shd w:val="clear" w:color="auto" w:fill="FFFFFF"/>
            <w:vAlign w:val="center"/>
          </w:tcPr>
          <w:p w14:paraId="59916621" w14:textId="77777777" w:rsidR="0096557F" w:rsidRPr="001E087D" w:rsidRDefault="0096557F" w:rsidP="0003433F">
            <w:pPr>
              <w:spacing w:before="120" w:line="260" w:lineRule="exact"/>
              <w:jc w:val="center"/>
              <w:rPr>
                <w:rFonts w:ascii="ENRESA Aroma Light" w:hAnsi="ENRESA Aroma Light" w:cs="Calibri Light"/>
                <w:b/>
                <w:bCs/>
                <w:sz w:val="18"/>
                <w:szCs w:val="16"/>
                <w:lang w:val="es-ES"/>
              </w:rPr>
            </w:pPr>
          </w:p>
        </w:tc>
        <w:tc>
          <w:tcPr>
            <w:tcW w:w="2268" w:type="dxa"/>
            <w:vAlign w:val="center"/>
          </w:tcPr>
          <w:p w14:paraId="3A07F5B4" w14:textId="77777777" w:rsidR="0096557F" w:rsidRPr="001E087D" w:rsidRDefault="0096557F" w:rsidP="0003433F">
            <w:pPr>
              <w:spacing w:before="120" w:line="260" w:lineRule="exact"/>
              <w:jc w:val="center"/>
              <w:rPr>
                <w:rFonts w:ascii="ENRESA Aroma Light" w:hAnsi="ENRESA Aroma Light" w:cs="Calibri Light"/>
                <w:sz w:val="18"/>
                <w:szCs w:val="16"/>
                <w:lang w:val="es-ES"/>
              </w:rPr>
            </w:pPr>
            <w:permStart w:id="1407256367" w:edGrp="everyone"/>
            <w:permEnd w:id="1407256367"/>
          </w:p>
        </w:tc>
        <w:tc>
          <w:tcPr>
            <w:tcW w:w="2552" w:type="dxa"/>
            <w:vAlign w:val="center"/>
          </w:tcPr>
          <w:p w14:paraId="5E69BB94" w14:textId="77777777" w:rsidR="0096557F" w:rsidRPr="001E087D" w:rsidRDefault="0096557F" w:rsidP="0003433F">
            <w:pPr>
              <w:spacing w:before="120" w:line="260" w:lineRule="exact"/>
              <w:jc w:val="center"/>
              <w:rPr>
                <w:rFonts w:ascii="ENRESA Aroma Light" w:hAnsi="ENRESA Aroma Light" w:cs="Calibri Light"/>
                <w:sz w:val="18"/>
                <w:szCs w:val="16"/>
                <w:lang w:val="es-ES"/>
              </w:rPr>
            </w:pPr>
            <w:permStart w:id="292107928" w:edGrp="everyone"/>
            <w:permEnd w:id="292107928"/>
          </w:p>
        </w:tc>
      </w:tr>
      <w:tr w:rsidR="0096557F" w:rsidRPr="001E087D" w14:paraId="5A7A6F6A" w14:textId="77777777" w:rsidTr="0003433F">
        <w:tc>
          <w:tcPr>
            <w:tcW w:w="5211" w:type="dxa"/>
            <w:vMerge/>
            <w:shd w:val="clear" w:color="auto" w:fill="FFFFFF"/>
            <w:vAlign w:val="center"/>
          </w:tcPr>
          <w:p w14:paraId="5F22A82B" w14:textId="77777777" w:rsidR="0096557F" w:rsidRPr="001E087D" w:rsidRDefault="0096557F" w:rsidP="0003433F">
            <w:pPr>
              <w:spacing w:after="0" w:line="360" w:lineRule="auto"/>
              <w:jc w:val="left"/>
              <w:rPr>
                <w:rFonts w:ascii="ENRESA Aroma Light" w:hAnsi="ENRESA Aroma Light" w:cs="Calibri Light"/>
                <w:b/>
                <w:bCs/>
                <w:i/>
                <w:iCs/>
                <w:color w:val="000000"/>
                <w:sz w:val="18"/>
                <w:szCs w:val="16"/>
                <w:u w:val="single"/>
              </w:rPr>
            </w:pPr>
          </w:p>
        </w:tc>
        <w:tc>
          <w:tcPr>
            <w:tcW w:w="4820" w:type="dxa"/>
            <w:gridSpan w:val="2"/>
            <w:vAlign w:val="center"/>
          </w:tcPr>
          <w:p w14:paraId="4F9A660B" w14:textId="77777777" w:rsidR="0096557F" w:rsidRPr="001E087D" w:rsidRDefault="0096557F" w:rsidP="0003433F">
            <w:pPr>
              <w:spacing w:after="0" w:line="360" w:lineRule="auto"/>
              <w:rPr>
                <w:rFonts w:ascii="ENRESA Aroma Light" w:hAnsi="ENRESA Aroma Light" w:cs="Calibri Light"/>
                <w:b/>
                <w:bCs/>
                <w:i/>
                <w:iCs/>
                <w:color w:val="000000"/>
                <w:sz w:val="18"/>
                <w:szCs w:val="16"/>
                <w:u w:val="single"/>
              </w:rPr>
            </w:pPr>
            <w:r w:rsidRPr="001E087D">
              <w:rPr>
                <w:rFonts w:ascii="ENRESA Aroma Light" w:hAnsi="ENRESA Aroma Light" w:cs="Calibri Light"/>
                <w:b/>
                <w:bCs/>
                <w:i/>
                <w:iCs/>
                <w:color w:val="000000"/>
                <w:sz w:val="18"/>
                <w:szCs w:val="16"/>
              </w:rPr>
              <w:t xml:space="preserve">* </w:t>
            </w:r>
            <w:r w:rsidRPr="001E087D">
              <w:rPr>
                <w:rFonts w:ascii="ENRESA Aroma Light" w:hAnsi="ENRESA Aroma Light" w:cs="Calibri Light"/>
                <w:b/>
                <w:bCs/>
                <w:i/>
                <w:iCs/>
                <w:color w:val="000000"/>
                <w:sz w:val="18"/>
                <w:szCs w:val="16"/>
                <w:u w:val="single"/>
              </w:rPr>
              <w:t>En caso afirmativo, indicar:</w:t>
            </w:r>
          </w:p>
          <w:p w14:paraId="71498777" w14:textId="77777777" w:rsidR="0096557F" w:rsidRPr="001E087D" w:rsidRDefault="0096557F" w:rsidP="0003433F">
            <w:pPr>
              <w:spacing w:after="0" w:line="360" w:lineRule="auto"/>
              <w:rPr>
                <w:rFonts w:ascii="ENRESA Aroma Light" w:hAnsi="ENRESA Aroma Light" w:cs="Calibri Light"/>
                <w:b/>
                <w:bCs/>
                <w:i/>
                <w:iCs/>
                <w:color w:val="000000"/>
                <w:sz w:val="18"/>
                <w:szCs w:val="16"/>
                <w:lang w:val="es-ES"/>
              </w:rPr>
            </w:pPr>
            <w:r w:rsidRPr="001E087D">
              <w:rPr>
                <w:rFonts w:ascii="ENRESA Aroma Light" w:hAnsi="ENRESA Aroma Light" w:cs="Calibri Light"/>
                <w:b/>
                <w:bCs/>
                <w:i/>
                <w:iCs/>
                <w:color w:val="000000"/>
                <w:sz w:val="18"/>
                <w:szCs w:val="16"/>
                <w:lang w:val="es-ES"/>
              </w:rPr>
              <w:t xml:space="preserve">Nº de años adicionales completos de experiencia ofertados (por encima de la solvencia técnica y profesional): </w:t>
            </w:r>
            <w:permStart w:id="259880527" w:edGrp="everyone"/>
            <w:r w:rsidRPr="001E087D">
              <w:rPr>
                <w:rFonts w:ascii="ENRESA Aroma Light" w:hAnsi="ENRESA Aroma Light" w:cs="Calibri Light"/>
                <w:b/>
                <w:bCs/>
                <w:i/>
                <w:iCs/>
                <w:color w:val="000000"/>
                <w:sz w:val="18"/>
                <w:szCs w:val="16"/>
                <w:lang w:val="es-ES"/>
              </w:rPr>
              <w:t>____</w:t>
            </w:r>
            <w:permEnd w:id="259880527"/>
            <w:r w:rsidRPr="001E087D">
              <w:rPr>
                <w:rFonts w:ascii="ENRESA Aroma Light" w:hAnsi="ENRESA Aroma Light" w:cs="Calibri Light"/>
                <w:b/>
                <w:bCs/>
                <w:i/>
                <w:iCs/>
                <w:color w:val="000000"/>
                <w:sz w:val="18"/>
                <w:szCs w:val="16"/>
                <w:lang w:val="es-ES"/>
              </w:rPr>
              <w:t xml:space="preserve"> años</w:t>
            </w:r>
          </w:p>
          <w:p w14:paraId="2CDEC769" w14:textId="77777777" w:rsidR="0096557F" w:rsidRPr="001E087D" w:rsidRDefault="0096557F" w:rsidP="0003433F">
            <w:pPr>
              <w:spacing w:after="0" w:line="360" w:lineRule="auto"/>
              <w:rPr>
                <w:rFonts w:ascii="ENRESA Aroma Light" w:hAnsi="ENRESA Aroma Light" w:cs="Calibri Light"/>
                <w:i/>
                <w:iCs/>
                <w:color w:val="000000"/>
                <w:sz w:val="18"/>
                <w:szCs w:val="16"/>
                <w:u w:val="single"/>
              </w:rPr>
            </w:pPr>
          </w:p>
          <w:p w14:paraId="7994BF43" w14:textId="77777777" w:rsidR="0096557F" w:rsidRPr="001E087D" w:rsidRDefault="0096557F" w:rsidP="0003433F">
            <w:pPr>
              <w:spacing w:after="0" w:line="360" w:lineRule="auto"/>
              <w:rPr>
                <w:rFonts w:ascii="ENRESA Aroma Light" w:hAnsi="ENRESA Aroma Light" w:cs="Calibri Light"/>
                <w:i/>
                <w:iCs/>
                <w:color w:val="000000"/>
                <w:sz w:val="18"/>
                <w:szCs w:val="16"/>
                <w:lang w:val="es-ES"/>
              </w:rPr>
            </w:pPr>
            <w:r w:rsidRPr="001E087D">
              <w:rPr>
                <w:rFonts w:ascii="ENRESA Aroma Light" w:hAnsi="ENRESA Aroma Light" w:cs="Calibri Light"/>
                <w:i/>
                <w:iCs/>
                <w:color w:val="000000"/>
                <w:sz w:val="18"/>
                <w:szCs w:val="16"/>
                <w:u w:val="single"/>
              </w:rPr>
              <w:t>NOTA</w:t>
            </w:r>
            <w:r w:rsidRPr="001E087D">
              <w:rPr>
                <w:rFonts w:ascii="ENRESA Aroma Light" w:hAnsi="ENRESA Aroma Light" w:cs="Calibri Light"/>
                <w:i/>
                <w:iCs/>
                <w:color w:val="000000"/>
                <w:sz w:val="18"/>
                <w:szCs w:val="16"/>
              </w:rPr>
              <w:t>: Experiencia requerida como solvencia técnica y profesional para este perfil: 3 años</w:t>
            </w:r>
          </w:p>
        </w:tc>
      </w:tr>
      <w:tr w:rsidR="0096557F" w:rsidRPr="001E087D" w14:paraId="1B4CD893" w14:textId="77777777" w:rsidTr="0003433F">
        <w:trPr>
          <w:tblHeader/>
        </w:trPr>
        <w:tc>
          <w:tcPr>
            <w:tcW w:w="5211" w:type="dxa"/>
            <w:vMerge w:val="restart"/>
            <w:shd w:val="clear" w:color="auto" w:fill="E2EFD9"/>
            <w:vAlign w:val="center"/>
          </w:tcPr>
          <w:p w14:paraId="26111BF0" w14:textId="77777777" w:rsidR="0096557F" w:rsidRDefault="0096557F" w:rsidP="0003433F">
            <w:pPr>
              <w:tabs>
                <w:tab w:val="left" w:pos="1560"/>
                <w:tab w:val="left" w:pos="1843"/>
                <w:tab w:val="left" w:pos="2127"/>
                <w:tab w:val="left" w:pos="2410"/>
                <w:tab w:val="left" w:pos="3156"/>
                <w:tab w:val="left" w:pos="3701"/>
                <w:tab w:val="left" w:pos="4312"/>
              </w:tabs>
              <w:spacing w:after="0" w:line="360" w:lineRule="auto"/>
              <w:outlineLvl w:val="0"/>
              <w:rPr>
                <w:rFonts w:ascii="ENRESA Aroma Light" w:hAnsi="ENRESA Aroma Light" w:cs="Calibri Light"/>
                <w:b/>
                <w:bCs/>
                <w:iCs/>
                <w:sz w:val="18"/>
                <w:szCs w:val="16"/>
                <w:u w:val="single"/>
              </w:rPr>
            </w:pPr>
          </w:p>
          <w:p w14:paraId="79698546" w14:textId="77777777" w:rsidR="0096557F" w:rsidRDefault="0096557F" w:rsidP="0003433F">
            <w:pPr>
              <w:tabs>
                <w:tab w:val="left" w:pos="1560"/>
                <w:tab w:val="left" w:pos="1843"/>
                <w:tab w:val="left" w:pos="2127"/>
                <w:tab w:val="left" w:pos="2410"/>
                <w:tab w:val="left" w:pos="3156"/>
                <w:tab w:val="left" w:pos="3701"/>
                <w:tab w:val="left" w:pos="4312"/>
              </w:tabs>
              <w:spacing w:after="0" w:line="360" w:lineRule="auto"/>
              <w:outlineLvl w:val="0"/>
              <w:rPr>
                <w:rFonts w:ascii="ENRESA Aroma Light" w:hAnsi="ENRESA Aroma Light" w:cs="Calibri Light"/>
                <w:b/>
                <w:bCs/>
                <w:iCs/>
                <w:sz w:val="18"/>
                <w:szCs w:val="16"/>
                <w:u w:val="single"/>
              </w:rPr>
            </w:pPr>
            <w:r>
              <w:rPr>
                <w:rFonts w:ascii="ENRESA Aroma Light" w:hAnsi="ENRESA Aroma Light" w:cs="Calibri Light"/>
                <w:b/>
                <w:bCs/>
                <w:iCs/>
                <w:sz w:val="18"/>
                <w:szCs w:val="16"/>
                <w:u w:val="single"/>
              </w:rPr>
              <w:t>D</w:t>
            </w:r>
            <w:r w:rsidRPr="001E087D">
              <w:rPr>
                <w:rFonts w:ascii="ENRESA Aroma Light" w:hAnsi="ENRESA Aroma Light" w:cs="Calibri Light"/>
                <w:b/>
                <w:bCs/>
                <w:iCs/>
                <w:sz w:val="18"/>
                <w:szCs w:val="16"/>
                <w:u w:val="single"/>
              </w:rPr>
              <w:t>isponibilidad de una plataforma digital de gestión y coordinación en materia de seguridad y salud que integre funcionalidades avanzadas orientadas al seguimiento preventivo, técnico y documental propias de las funciones del coordinador de seguridad y salud en fase de ejecución</w:t>
            </w:r>
            <w:r>
              <w:rPr>
                <w:rFonts w:ascii="ENRESA Aroma Light" w:hAnsi="ENRESA Aroma Light" w:cs="Calibri Light"/>
                <w:b/>
                <w:bCs/>
                <w:iCs/>
                <w:sz w:val="18"/>
                <w:szCs w:val="16"/>
                <w:u w:val="single"/>
              </w:rPr>
              <w:t>.</w:t>
            </w:r>
          </w:p>
          <w:p w14:paraId="602ACC62" w14:textId="77777777" w:rsidR="0096557F" w:rsidRPr="001E087D" w:rsidRDefault="0096557F" w:rsidP="0003433F">
            <w:pPr>
              <w:tabs>
                <w:tab w:val="left" w:pos="1560"/>
                <w:tab w:val="left" w:pos="1843"/>
                <w:tab w:val="left" w:pos="2127"/>
                <w:tab w:val="left" w:pos="2410"/>
                <w:tab w:val="left" w:pos="3156"/>
                <w:tab w:val="left" w:pos="3701"/>
                <w:tab w:val="left" w:pos="4312"/>
              </w:tabs>
              <w:spacing w:after="0" w:line="360" w:lineRule="auto"/>
              <w:outlineLvl w:val="0"/>
              <w:rPr>
                <w:rFonts w:ascii="ENRESA Aroma Light" w:hAnsi="ENRESA Aroma Light" w:cs="Calibri Light"/>
                <w:b/>
                <w:bCs/>
                <w:iCs/>
                <w:sz w:val="18"/>
                <w:szCs w:val="16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E2EFD9"/>
            <w:vAlign w:val="center"/>
          </w:tcPr>
          <w:p w14:paraId="64EFB27A" w14:textId="77777777" w:rsidR="0096557F" w:rsidRPr="001E087D" w:rsidRDefault="0096557F" w:rsidP="0003433F">
            <w:pPr>
              <w:spacing w:before="120" w:line="260" w:lineRule="exact"/>
              <w:jc w:val="center"/>
              <w:rPr>
                <w:rFonts w:ascii="ENRESA Aroma Light" w:hAnsi="ENRESA Aroma Light" w:cs="Calibri Light"/>
                <w:sz w:val="18"/>
                <w:szCs w:val="16"/>
                <w:lang w:val="es-ES"/>
              </w:rPr>
            </w:pPr>
            <w:r w:rsidRPr="001E087D">
              <w:rPr>
                <w:rFonts w:ascii="ENRESA Aroma Light" w:hAnsi="ENRESA Aroma Light" w:cs="Calibri Light"/>
                <w:b/>
                <w:bCs/>
                <w:color w:val="000000"/>
                <w:sz w:val="18"/>
                <w:szCs w:val="16"/>
              </w:rPr>
              <w:t>SÍ*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E2EFD9"/>
            <w:vAlign w:val="center"/>
          </w:tcPr>
          <w:p w14:paraId="5A9EDB38" w14:textId="77777777" w:rsidR="0096557F" w:rsidRPr="001E087D" w:rsidRDefault="0096557F" w:rsidP="0003433F">
            <w:pPr>
              <w:spacing w:before="120" w:line="260" w:lineRule="exact"/>
              <w:jc w:val="center"/>
              <w:rPr>
                <w:rFonts w:ascii="ENRESA Aroma Light" w:hAnsi="ENRESA Aroma Light" w:cs="Calibri Light"/>
                <w:sz w:val="18"/>
                <w:szCs w:val="16"/>
                <w:lang w:val="es-ES"/>
              </w:rPr>
            </w:pPr>
            <w:r w:rsidRPr="001E087D">
              <w:rPr>
                <w:rFonts w:ascii="ENRESA Aroma Light" w:hAnsi="ENRESA Aroma Light" w:cs="Calibri Light"/>
                <w:b/>
                <w:bCs/>
                <w:color w:val="000000"/>
                <w:sz w:val="18"/>
                <w:szCs w:val="16"/>
              </w:rPr>
              <w:t>NO</w:t>
            </w:r>
          </w:p>
        </w:tc>
      </w:tr>
      <w:tr w:rsidR="0096557F" w:rsidRPr="001E087D" w14:paraId="65787B1A" w14:textId="77777777" w:rsidTr="0003433F">
        <w:tc>
          <w:tcPr>
            <w:tcW w:w="5211" w:type="dxa"/>
            <w:vMerge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E1D4216" w14:textId="77777777" w:rsidR="0096557F" w:rsidRPr="001E087D" w:rsidRDefault="0096557F" w:rsidP="0003433F">
            <w:pPr>
              <w:spacing w:before="120" w:line="260" w:lineRule="exact"/>
              <w:jc w:val="center"/>
              <w:rPr>
                <w:rFonts w:ascii="ENRESA Aroma Light" w:hAnsi="ENRESA Aroma Light" w:cs="Calibri Light"/>
                <w:b/>
                <w:bCs/>
                <w:sz w:val="18"/>
                <w:szCs w:val="16"/>
                <w:lang w:val="es-ES"/>
              </w:rPr>
            </w:pPr>
          </w:p>
        </w:tc>
        <w:tc>
          <w:tcPr>
            <w:tcW w:w="2268" w:type="dxa"/>
            <w:vAlign w:val="center"/>
          </w:tcPr>
          <w:p w14:paraId="737D3927" w14:textId="77777777" w:rsidR="0096557F" w:rsidRPr="001E087D" w:rsidRDefault="0096557F" w:rsidP="0003433F">
            <w:pPr>
              <w:spacing w:before="120" w:line="260" w:lineRule="exact"/>
              <w:jc w:val="center"/>
              <w:rPr>
                <w:rFonts w:ascii="ENRESA Aroma Light" w:hAnsi="ENRESA Aroma Light" w:cs="Calibri Light"/>
                <w:sz w:val="18"/>
                <w:szCs w:val="16"/>
                <w:lang w:val="es-ES"/>
              </w:rPr>
            </w:pPr>
            <w:permStart w:id="1483805318" w:edGrp="everyone"/>
            <w:permEnd w:id="1483805318"/>
          </w:p>
        </w:tc>
        <w:tc>
          <w:tcPr>
            <w:tcW w:w="2552" w:type="dxa"/>
            <w:vAlign w:val="center"/>
          </w:tcPr>
          <w:p w14:paraId="2606946A" w14:textId="77777777" w:rsidR="0096557F" w:rsidRPr="001E087D" w:rsidRDefault="0096557F" w:rsidP="0003433F">
            <w:pPr>
              <w:spacing w:before="120" w:line="260" w:lineRule="exact"/>
              <w:jc w:val="center"/>
              <w:rPr>
                <w:rFonts w:ascii="ENRESA Aroma Light" w:hAnsi="ENRESA Aroma Light" w:cs="Calibri Light"/>
                <w:sz w:val="18"/>
                <w:szCs w:val="16"/>
                <w:lang w:val="es-ES"/>
              </w:rPr>
            </w:pPr>
            <w:permStart w:id="852703233" w:edGrp="everyone"/>
            <w:permEnd w:id="852703233"/>
          </w:p>
        </w:tc>
      </w:tr>
      <w:tr w:rsidR="0096557F" w:rsidRPr="001E087D" w14:paraId="55B3D7F3" w14:textId="77777777" w:rsidTr="0003433F">
        <w:trPr>
          <w:tblHeader/>
        </w:trPr>
        <w:tc>
          <w:tcPr>
            <w:tcW w:w="5211" w:type="dxa"/>
            <w:vMerge w:val="restart"/>
            <w:shd w:val="clear" w:color="auto" w:fill="E2EFD9"/>
            <w:vAlign w:val="center"/>
          </w:tcPr>
          <w:p w14:paraId="5A17710E" w14:textId="77777777" w:rsidR="0096557F" w:rsidRDefault="0096557F" w:rsidP="0003433F">
            <w:pPr>
              <w:tabs>
                <w:tab w:val="left" w:pos="1560"/>
                <w:tab w:val="left" w:pos="1843"/>
                <w:tab w:val="left" w:pos="2127"/>
                <w:tab w:val="left" w:pos="2410"/>
                <w:tab w:val="left" w:pos="3156"/>
                <w:tab w:val="left" w:pos="3701"/>
                <w:tab w:val="left" w:pos="4312"/>
              </w:tabs>
              <w:spacing w:after="0" w:line="360" w:lineRule="auto"/>
              <w:jc w:val="center"/>
              <w:outlineLvl w:val="0"/>
              <w:rPr>
                <w:rFonts w:ascii="ENRESA Aroma Light" w:hAnsi="ENRESA Aroma Light" w:cs="Calibri Light"/>
                <w:b/>
                <w:bCs/>
                <w:iCs/>
                <w:sz w:val="18"/>
                <w:szCs w:val="16"/>
                <w:u w:val="single"/>
                <w:lang w:val="es-ES"/>
              </w:rPr>
            </w:pPr>
          </w:p>
          <w:p w14:paraId="50591368" w14:textId="77777777" w:rsidR="0096557F" w:rsidRPr="001E087D" w:rsidRDefault="0096557F" w:rsidP="0003433F">
            <w:pPr>
              <w:tabs>
                <w:tab w:val="left" w:pos="1560"/>
                <w:tab w:val="left" w:pos="1843"/>
                <w:tab w:val="left" w:pos="2127"/>
                <w:tab w:val="left" w:pos="2410"/>
                <w:tab w:val="left" w:pos="3156"/>
                <w:tab w:val="left" w:pos="3701"/>
                <w:tab w:val="left" w:pos="4312"/>
              </w:tabs>
              <w:spacing w:after="0" w:line="360" w:lineRule="auto"/>
              <w:outlineLvl w:val="0"/>
              <w:rPr>
                <w:rFonts w:ascii="ENRESA Aroma Light" w:hAnsi="ENRESA Aroma Light" w:cs="Calibri Light"/>
                <w:b/>
                <w:bCs/>
                <w:iCs/>
                <w:sz w:val="18"/>
                <w:szCs w:val="16"/>
              </w:rPr>
            </w:pPr>
            <w:r>
              <w:rPr>
                <w:rFonts w:ascii="ENRESA Aroma Light" w:hAnsi="ENRESA Aroma Light" w:cs="Calibri Light"/>
                <w:b/>
                <w:bCs/>
                <w:iCs/>
                <w:sz w:val="18"/>
                <w:szCs w:val="16"/>
                <w:u w:val="single"/>
                <w:lang w:val="es-ES"/>
              </w:rPr>
              <w:t>D</w:t>
            </w:r>
            <w:r w:rsidRPr="00B219EE">
              <w:rPr>
                <w:rFonts w:ascii="ENRESA Aroma Light" w:hAnsi="ENRESA Aroma Light" w:cs="Calibri Light"/>
                <w:b/>
                <w:bCs/>
                <w:iCs/>
                <w:sz w:val="18"/>
                <w:szCs w:val="16"/>
                <w:u w:val="single"/>
                <w:lang w:val="es-ES"/>
              </w:rPr>
              <w:t>isponer de formación en la norma ISO 45001:2023 Sistema de gestión en seguridad y salud en el trabajo, de al menos 8 horas</w:t>
            </w:r>
            <w:r>
              <w:rPr>
                <w:rFonts w:ascii="ENRESA Aroma Light" w:hAnsi="ENRESA Aroma Light" w:cs="Calibri Light"/>
                <w:b/>
                <w:bCs/>
                <w:iCs/>
                <w:sz w:val="18"/>
                <w:szCs w:val="16"/>
                <w:u w:val="single"/>
                <w:lang w:val="es-ES"/>
              </w:rPr>
              <w:t>.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E2EFD9"/>
            <w:vAlign w:val="center"/>
          </w:tcPr>
          <w:p w14:paraId="044A5726" w14:textId="77777777" w:rsidR="0096557F" w:rsidRPr="001E087D" w:rsidRDefault="0096557F" w:rsidP="0003433F">
            <w:pPr>
              <w:spacing w:before="120" w:line="260" w:lineRule="exact"/>
              <w:jc w:val="center"/>
              <w:rPr>
                <w:rFonts w:ascii="ENRESA Aroma Light" w:hAnsi="ENRESA Aroma Light" w:cs="Calibri Light"/>
                <w:sz w:val="18"/>
                <w:szCs w:val="16"/>
                <w:lang w:val="es-ES"/>
              </w:rPr>
            </w:pPr>
            <w:r w:rsidRPr="001E087D">
              <w:rPr>
                <w:rFonts w:ascii="ENRESA Aroma Light" w:hAnsi="ENRESA Aroma Light" w:cs="Calibri Light"/>
                <w:b/>
                <w:bCs/>
                <w:color w:val="000000"/>
                <w:sz w:val="18"/>
                <w:szCs w:val="16"/>
              </w:rPr>
              <w:t>SÍ*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E2EFD9"/>
            <w:vAlign w:val="center"/>
          </w:tcPr>
          <w:p w14:paraId="32FE0288" w14:textId="77777777" w:rsidR="0096557F" w:rsidRPr="001E087D" w:rsidRDefault="0096557F" w:rsidP="0003433F">
            <w:pPr>
              <w:spacing w:before="120" w:line="260" w:lineRule="exact"/>
              <w:jc w:val="center"/>
              <w:rPr>
                <w:rFonts w:ascii="ENRESA Aroma Light" w:hAnsi="ENRESA Aroma Light" w:cs="Calibri Light"/>
                <w:sz w:val="18"/>
                <w:szCs w:val="16"/>
                <w:lang w:val="es-ES"/>
              </w:rPr>
            </w:pPr>
            <w:r w:rsidRPr="001E087D">
              <w:rPr>
                <w:rFonts w:ascii="ENRESA Aroma Light" w:hAnsi="ENRESA Aroma Light" w:cs="Calibri Light"/>
                <w:b/>
                <w:bCs/>
                <w:color w:val="000000"/>
                <w:sz w:val="18"/>
                <w:szCs w:val="16"/>
              </w:rPr>
              <w:t>NO</w:t>
            </w:r>
          </w:p>
        </w:tc>
      </w:tr>
      <w:tr w:rsidR="0096557F" w:rsidRPr="001E087D" w14:paraId="0FA8AE99" w14:textId="77777777" w:rsidTr="0003433F">
        <w:tc>
          <w:tcPr>
            <w:tcW w:w="5211" w:type="dxa"/>
            <w:vMerge/>
            <w:shd w:val="clear" w:color="auto" w:fill="FFFFFF"/>
            <w:vAlign w:val="center"/>
          </w:tcPr>
          <w:p w14:paraId="6F70561F" w14:textId="77777777" w:rsidR="0096557F" w:rsidRPr="001E087D" w:rsidRDefault="0096557F" w:rsidP="0003433F">
            <w:pPr>
              <w:spacing w:before="120" w:line="260" w:lineRule="exact"/>
              <w:jc w:val="center"/>
              <w:rPr>
                <w:rFonts w:ascii="ENRESA Aroma Light" w:hAnsi="ENRESA Aroma Light" w:cs="Calibri Light"/>
                <w:b/>
                <w:bCs/>
                <w:sz w:val="18"/>
                <w:szCs w:val="16"/>
                <w:lang w:val="es-ES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14:paraId="43A4E317" w14:textId="77777777" w:rsidR="0096557F" w:rsidRPr="001E087D" w:rsidRDefault="0096557F" w:rsidP="0003433F">
            <w:pPr>
              <w:spacing w:before="120" w:line="260" w:lineRule="exact"/>
              <w:jc w:val="center"/>
              <w:rPr>
                <w:rFonts w:ascii="ENRESA Aroma Light" w:hAnsi="ENRESA Aroma Light" w:cs="Calibri Light"/>
                <w:sz w:val="18"/>
                <w:szCs w:val="16"/>
                <w:lang w:val="es-ES"/>
              </w:rPr>
            </w:pPr>
            <w:permStart w:id="1805522667" w:edGrp="everyone"/>
            <w:permEnd w:id="1805522667"/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14:paraId="27A8BEB3" w14:textId="77777777" w:rsidR="0096557F" w:rsidRPr="001E087D" w:rsidRDefault="0096557F" w:rsidP="0003433F">
            <w:pPr>
              <w:spacing w:before="120" w:line="260" w:lineRule="exact"/>
              <w:jc w:val="center"/>
              <w:rPr>
                <w:rFonts w:ascii="ENRESA Aroma Light" w:hAnsi="ENRESA Aroma Light" w:cs="Calibri Light"/>
                <w:sz w:val="18"/>
                <w:szCs w:val="16"/>
                <w:lang w:val="es-ES"/>
              </w:rPr>
            </w:pPr>
            <w:permStart w:id="733765782" w:edGrp="everyone"/>
            <w:permEnd w:id="733765782"/>
          </w:p>
        </w:tc>
      </w:tr>
      <w:tr w:rsidR="0096557F" w:rsidRPr="001E087D" w14:paraId="09324E62" w14:textId="77777777" w:rsidTr="0003433F">
        <w:tc>
          <w:tcPr>
            <w:tcW w:w="5211" w:type="dxa"/>
            <w:vMerge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53EE7B1" w14:textId="77777777" w:rsidR="0096557F" w:rsidRPr="001E087D" w:rsidRDefault="0096557F" w:rsidP="0003433F">
            <w:pPr>
              <w:spacing w:before="120" w:line="260" w:lineRule="exact"/>
              <w:jc w:val="center"/>
              <w:rPr>
                <w:rFonts w:ascii="ENRESA Aroma Light" w:hAnsi="ENRESA Aroma Light" w:cs="Calibri Light"/>
                <w:b/>
                <w:bCs/>
                <w:sz w:val="18"/>
                <w:szCs w:val="16"/>
                <w:lang w:val="es-ES"/>
              </w:rPr>
            </w:pPr>
          </w:p>
        </w:tc>
        <w:tc>
          <w:tcPr>
            <w:tcW w:w="4820" w:type="dxa"/>
            <w:gridSpan w:val="2"/>
            <w:vAlign w:val="center"/>
          </w:tcPr>
          <w:p w14:paraId="694B4F69" w14:textId="77777777" w:rsidR="0096557F" w:rsidRPr="001E087D" w:rsidRDefault="0096557F" w:rsidP="0003433F">
            <w:pPr>
              <w:spacing w:before="120" w:line="260" w:lineRule="exact"/>
              <w:rPr>
                <w:rFonts w:ascii="ENRESA Aroma Light" w:hAnsi="ENRESA Aroma Light" w:cs="Calibri Light"/>
                <w:sz w:val="18"/>
                <w:szCs w:val="16"/>
                <w:lang w:val="es-ES"/>
              </w:rPr>
            </w:pPr>
            <w:r w:rsidRPr="00B6495A">
              <w:rPr>
                <w:rFonts w:ascii="ENRESA Aroma Light" w:hAnsi="ENRESA Aroma Light" w:cs="Calibri Light"/>
                <w:b/>
                <w:bCs/>
                <w:i/>
                <w:iCs/>
                <w:color w:val="000000"/>
                <w:sz w:val="18"/>
                <w:szCs w:val="16"/>
              </w:rPr>
              <w:t xml:space="preserve">* </w:t>
            </w:r>
            <w:r w:rsidRPr="00D87270">
              <w:rPr>
                <w:rFonts w:ascii="ENRESA Aroma Light" w:hAnsi="ENRESA Aroma Light" w:cs="Calibri Light"/>
                <w:b/>
                <w:bCs/>
                <w:i/>
                <w:iCs/>
                <w:color w:val="000000"/>
                <w:sz w:val="18"/>
                <w:szCs w:val="16"/>
                <w:u w:val="single"/>
              </w:rPr>
              <w:t xml:space="preserve">En caso afirmativo, se debe acreditar mediante la aportación del </w:t>
            </w:r>
            <w:r>
              <w:rPr>
                <w:rFonts w:ascii="ENRESA Aroma Light" w:hAnsi="ENRESA Aroma Light" w:cs="Calibri Light"/>
                <w:b/>
                <w:bCs/>
                <w:i/>
                <w:iCs/>
                <w:color w:val="000000"/>
                <w:sz w:val="18"/>
                <w:szCs w:val="16"/>
                <w:u w:val="single"/>
              </w:rPr>
              <w:t xml:space="preserve">certificado </w:t>
            </w:r>
            <w:r w:rsidRPr="00B6495A">
              <w:rPr>
                <w:rFonts w:ascii="ENRESA Aroma Light" w:hAnsi="ENRESA Aroma Light" w:cs="Calibri Light"/>
                <w:b/>
                <w:bCs/>
                <w:i/>
                <w:iCs/>
                <w:color w:val="000000"/>
                <w:sz w:val="18"/>
                <w:szCs w:val="16"/>
                <w:u w:val="single"/>
              </w:rPr>
              <w:t>emitido por empresa formadora que incluya contenido y duración del curso.</w:t>
            </w:r>
          </w:p>
        </w:tc>
      </w:tr>
    </w:tbl>
    <w:p w14:paraId="69F5B3E8" w14:textId="77777777" w:rsidR="0096557F" w:rsidRPr="001E087D" w:rsidRDefault="0096557F" w:rsidP="0096557F">
      <w:pPr>
        <w:spacing w:after="0" w:line="276" w:lineRule="auto"/>
        <w:contextualSpacing/>
        <w:outlineLvl w:val="0"/>
        <w:rPr>
          <w:rFonts w:ascii="ENRESA Aroma Light" w:hAnsi="ENRESA Aroma Light"/>
          <w:b/>
          <w:bCs/>
          <w:sz w:val="18"/>
          <w:szCs w:val="18"/>
          <w:lang w:val="es-ES"/>
        </w:rPr>
      </w:pPr>
    </w:p>
    <w:p w14:paraId="787B8A64" w14:textId="77777777" w:rsidR="00AC07A4" w:rsidRDefault="00AC07A4" w:rsidP="0096557F">
      <w:pPr>
        <w:spacing w:after="0" w:line="276" w:lineRule="auto"/>
        <w:contextualSpacing/>
        <w:outlineLvl w:val="0"/>
        <w:rPr>
          <w:rFonts w:ascii="ENRESA Aroma Light" w:hAnsi="ENRESA Aroma Light"/>
          <w:b/>
          <w:bCs/>
          <w:sz w:val="20"/>
        </w:rPr>
      </w:pPr>
    </w:p>
    <w:p w14:paraId="490E1D51" w14:textId="77777777" w:rsidR="00AC07A4" w:rsidRDefault="00AC07A4" w:rsidP="0096557F">
      <w:pPr>
        <w:spacing w:after="0" w:line="276" w:lineRule="auto"/>
        <w:contextualSpacing/>
        <w:outlineLvl w:val="0"/>
        <w:rPr>
          <w:rFonts w:ascii="ENRESA Aroma Light" w:hAnsi="ENRESA Aroma Light"/>
          <w:b/>
          <w:bCs/>
          <w:sz w:val="20"/>
        </w:rPr>
      </w:pPr>
    </w:p>
    <w:p w14:paraId="1203AEDD" w14:textId="7201C5CC" w:rsidR="0096557F" w:rsidRPr="001E087D" w:rsidRDefault="0096557F" w:rsidP="0096557F">
      <w:pPr>
        <w:spacing w:after="0" w:line="276" w:lineRule="auto"/>
        <w:contextualSpacing/>
        <w:outlineLvl w:val="0"/>
        <w:rPr>
          <w:rFonts w:ascii="ENRESA Aroma Light" w:hAnsi="ENRESA Aroma Light"/>
          <w:b/>
          <w:bCs/>
          <w:sz w:val="20"/>
        </w:rPr>
      </w:pPr>
      <w:r w:rsidRPr="001E087D">
        <w:rPr>
          <w:rFonts w:ascii="ENRESA Aroma Light" w:hAnsi="ENRESA Aroma Light"/>
          <w:b/>
          <w:bCs/>
          <w:sz w:val="20"/>
        </w:rPr>
        <w:t>Para acreditar la experiencia ofertada, se completará la siguiente tabla</w:t>
      </w:r>
      <w:r w:rsidR="0008107E">
        <w:rPr>
          <w:rFonts w:ascii="ENRESA Aroma Light" w:hAnsi="ENRESA Aroma Light"/>
          <w:b/>
          <w:bCs/>
          <w:sz w:val="20"/>
        </w:rPr>
        <w:t xml:space="preserve"> </w:t>
      </w:r>
      <w:r w:rsidR="00AC07A4">
        <w:rPr>
          <w:rFonts w:ascii="ENRESA Aroma Light" w:hAnsi="ENRESA Aroma Light"/>
          <w:b/>
          <w:bCs/>
          <w:sz w:val="20"/>
          <w:vertAlign w:val="superscript"/>
        </w:rPr>
        <w:t>3</w:t>
      </w:r>
      <w:r w:rsidRPr="001E087D">
        <w:rPr>
          <w:rFonts w:ascii="ENRESA Aroma Light" w:hAnsi="ENRESA Aroma Light"/>
          <w:b/>
          <w:bCs/>
          <w:sz w:val="20"/>
        </w:rPr>
        <w:t xml:space="preserve">, correspondientes al perfil ofertado, en las que </w:t>
      </w:r>
      <w:r w:rsidRPr="001E087D">
        <w:rPr>
          <w:rFonts w:ascii="ENRESA Aroma Light" w:hAnsi="ENRESA Aroma Light"/>
          <w:b/>
          <w:bCs/>
          <w:sz w:val="20"/>
          <w:u w:val="single"/>
        </w:rPr>
        <w:t>NO se incluirá la experiencia requerida como solvencia técnica y profesional</w:t>
      </w:r>
      <w:r w:rsidRPr="001E087D">
        <w:rPr>
          <w:rFonts w:ascii="ENRESA Aroma Light" w:hAnsi="ENRESA Aroma Light"/>
          <w:b/>
          <w:bCs/>
          <w:sz w:val="20"/>
        </w:rPr>
        <w:t>:</w:t>
      </w:r>
    </w:p>
    <w:p w14:paraId="3258171F" w14:textId="77777777" w:rsidR="0096557F" w:rsidRPr="001E087D" w:rsidRDefault="0096557F" w:rsidP="0096557F">
      <w:pPr>
        <w:spacing w:after="0" w:line="276" w:lineRule="auto"/>
        <w:contextualSpacing/>
        <w:outlineLvl w:val="0"/>
        <w:rPr>
          <w:rFonts w:ascii="ENRESA Aroma Light" w:hAnsi="ENRESA Aroma Light"/>
          <w:b/>
          <w:bCs/>
          <w:sz w:val="18"/>
          <w:szCs w:val="18"/>
        </w:rPr>
      </w:pPr>
    </w:p>
    <w:p w14:paraId="787BDAFF" w14:textId="77777777" w:rsidR="0096557F" w:rsidRPr="001E087D" w:rsidRDefault="0096557F" w:rsidP="0096557F">
      <w:pPr>
        <w:spacing w:after="0" w:line="276" w:lineRule="auto"/>
        <w:contextualSpacing/>
        <w:outlineLvl w:val="0"/>
        <w:rPr>
          <w:rFonts w:ascii="Calibri" w:hAnsi="Calibri" w:cs="Calibri"/>
          <w:b/>
          <w:bCs/>
          <w:szCs w:val="22"/>
          <w:lang w:val="es-ES"/>
        </w:rPr>
      </w:pPr>
      <w:r w:rsidRPr="001E087D">
        <w:rPr>
          <w:rFonts w:ascii="ENRESA Aroma Light" w:hAnsi="ENRESA Aroma Light" w:cs="Arial"/>
          <w:b/>
          <w:bCs/>
          <w:iCs/>
          <w:szCs w:val="22"/>
          <w:shd w:val="clear" w:color="auto" w:fill="E2EFD9"/>
          <w:lang w:val="es-ES"/>
        </w:rPr>
        <w:t>(***)</w:t>
      </w:r>
      <w:r w:rsidRPr="001E087D">
        <w:rPr>
          <w:rFonts w:ascii="Calibri" w:hAnsi="Calibri" w:cs="Calibri"/>
          <w:b/>
          <w:bCs/>
          <w:iCs/>
          <w:szCs w:val="22"/>
          <w:shd w:val="clear" w:color="auto" w:fill="E2EFD9"/>
          <w:lang w:val="es-ES"/>
        </w:rPr>
        <w:t>³</w:t>
      </w:r>
      <w:r w:rsidRPr="001E087D">
        <w:rPr>
          <w:rFonts w:ascii="Calibri" w:hAnsi="Calibri" w:cs="Calibri"/>
          <w:b/>
          <w:bCs/>
          <w:iCs/>
          <w:szCs w:val="22"/>
          <w:lang w:val="es-ES"/>
        </w:rPr>
        <w:t xml:space="preserve"> </w:t>
      </w:r>
      <w:r w:rsidRPr="001E087D">
        <w:rPr>
          <w:rFonts w:ascii="ENRESA Aroma Light" w:hAnsi="ENRESA Aroma Light" w:cs="Calibri"/>
          <w:b/>
          <w:bCs/>
          <w:sz w:val="20"/>
          <w:lang w:val="es-ES"/>
        </w:rPr>
        <w:t>TÉCNICO EN PREVENCIÓN DE RIESGOS LABORALES</w:t>
      </w:r>
    </w:p>
    <w:tbl>
      <w:tblPr>
        <w:tblW w:w="10917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78"/>
        <w:gridCol w:w="1276"/>
        <w:gridCol w:w="992"/>
        <w:gridCol w:w="1626"/>
        <w:gridCol w:w="1276"/>
        <w:gridCol w:w="1276"/>
        <w:gridCol w:w="993"/>
      </w:tblGrid>
      <w:tr w:rsidR="0096557F" w:rsidRPr="001E087D" w14:paraId="16045049" w14:textId="77777777" w:rsidTr="0003433F">
        <w:trPr>
          <w:trHeight w:val="296"/>
          <w:tblHeader/>
        </w:trPr>
        <w:tc>
          <w:tcPr>
            <w:tcW w:w="3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428D6791" w14:textId="77777777" w:rsidR="0096557F" w:rsidRPr="001E087D" w:rsidRDefault="0096557F" w:rsidP="0003433F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1E087D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Nombre y apellidos</w:t>
            </w:r>
          </w:p>
        </w:tc>
        <w:tc>
          <w:tcPr>
            <w:tcW w:w="74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CAF420" w14:textId="77777777" w:rsidR="0096557F" w:rsidRPr="001E087D" w:rsidRDefault="0096557F" w:rsidP="0003433F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permStart w:id="2027117273" w:edGrp="everyone"/>
            <w:permEnd w:id="2027117273"/>
          </w:p>
        </w:tc>
      </w:tr>
      <w:tr w:rsidR="0096557F" w:rsidRPr="001E087D" w14:paraId="6ADD2560" w14:textId="77777777" w:rsidTr="0003433F">
        <w:trPr>
          <w:trHeight w:val="296"/>
          <w:tblHeader/>
        </w:trPr>
        <w:tc>
          <w:tcPr>
            <w:tcW w:w="3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3E88C022" w14:textId="77777777" w:rsidR="0096557F" w:rsidRPr="001E087D" w:rsidRDefault="0096557F" w:rsidP="0003433F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1E087D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Perfil</w:t>
            </w:r>
          </w:p>
        </w:tc>
        <w:tc>
          <w:tcPr>
            <w:tcW w:w="74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1F3FBA5C" w14:textId="77777777" w:rsidR="0096557F" w:rsidRPr="001E087D" w:rsidRDefault="0096557F" w:rsidP="0003433F">
            <w:pPr>
              <w:spacing w:after="0" w:line="276" w:lineRule="auto"/>
              <w:ind w:left="720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1E087D">
              <w:rPr>
                <w:rFonts w:ascii="ENRESA Aroma Light" w:hAnsi="ENRESA Aroma Light" w:cs="Calibri"/>
                <w:b/>
                <w:bCs/>
                <w:sz w:val="18"/>
                <w:szCs w:val="18"/>
                <w:lang w:val="es-ES"/>
              </w:rPr>
              <w:t>TÉCNICO EN PREVENCIÓN DE RIESGOS LABORALES</w:t>
            </w:r>
          </w:p>
        </w:tc>
      </w:tr>
      <w:tr w:rsidR="0096557F" w:rsidRPr="001E087D" w14:paraId="23E490BA" w14:textId="77777777" w:rsidTr="0003433F">
        <w:trPr>
          <w:trHeight w:val="296"/>
          <w:tblHeader/>
        </w:trPr>
        <w:tc>
          <w:tcPr>
            <w:tcW w:w="3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40EFB86E" w14:textId="77777777" w:rsidR="0096557F" w:rsidRPr="001E087D" w:rsidRDefault="0096557F" w:rsidP="0003433F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1E087D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EXPERIENCIA PROFESIONAL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478324CF" w14:textId="77777777" w:rsidR="0096557F" w:rsidRPr="001E087D" w:rsidRDefault="0096557F" w:rsidP="0003433F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1E087D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Instalación / Proyecto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0D27F2AB" w14:textId="77777777" w:rsidR="0096557F" w:rsidRPr="001E087D" w:rsidRDefault="0096557F" w:rsidP="0003433F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1E087D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Cliente / Promotor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509538F3" w14:textId="77777777" w:rsidR="0096557F" w:rsidRPr="001E087D" w:rsidRDefault="0096557F" w:rsidP="0003433F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1E087D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Actividades / Tareas realizadas por el perfil propuesto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07B6B047" w14:textId="77777777" w:rsidR="0096557F" w:rsidRPr="001E087D" w:rsidRDefault="0096557F" w:rsidP="0003433F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1E087D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Fecha inicio</w:t>
            </w:r>
          </w:p>
          <w:p w14:paraId="069539C9" w14:textId="77777777" w:rsidR="0096557F" w:rsidRPr="001E087D" w:rsidRDefault="0096557F" w:rsidP="0003433F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1E087D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(día/mes/año)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25D68B05" w14:textId="77777777" w:rsidR="0096557F" w:rsidRPr="001E087D" w:rsidRDefault="0096557F" w:rsidP="0003433F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1E087D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Fecha fin</w:t>
            </w:r>
          </w:p>
          <w:p w14:paraId="329FFEBB" w14:textId="77777777" w:rsidR="0096557F" w:rsidRPr="001E087D" w:rsidRDefault="0096557F" w:rsidP="0003433F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1E087D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(día/mes/año)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3EFC2373" w14:textId="77777777" w:rsidR="0096557F" w:rsidRPr="001E087D" w:rsidRDefault="0096557F" w:rsidP="0003433F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1E087D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Duración</w:t>
            </w:r>
          </w:p>
          <w:p w14:paraId="69E8D29C" w14:textId="77777777" w:rsidR="0096557F" w:rsidRPr="001E087D" w:rsidRDefault="0096557F" w:rsidP="0003433F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1E087D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(nº meses)</w:t>
            </w:r>
          </w:p>
        </w:tc>
      </w:tr>
      <w:tr w:rsidR="0096557F" w:rsidRPr="001E087D" w14:paraId="35E61376" w14:textId="77777777" w:rsidTr="0003433F">
        <w:trPr>
          <w:trHeight w:val="109"/>
        </w:trPr>
        <w:tc>
          <w:tcPr>
            <w:tcW w:w="3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0F22F" w14:textId="77777777" w:rsidR="0096557F" w:rsidRPr="001E087D" w:rsidRDefault="0096557F" w:rsidP="0003433F">
            <w:pPr>
              <w:spacing w:after="0" w:line="276" w:lineRule="auto"/>
              <w:rPr>
                <w:rFonts w:ascii="ENRESA Aroma Light" w:hAnsi="ENRESA Aroma Light" w:cs="Arial"/>
                <w:sz w:val="18"/>
                <w:szCs w:val="18"/>
              </w:rPr>
            </w:pPr>
            <w:permStart w:id="972521458" w:edGrp="everyone"/>
          </w:p>
          <w:p w14:paraId="5DA7BAE8" w14:textId="77777777" w:rsidR="0096557F" w:rsidRPr="001E087D" w:rsidRDefault="0096557F" w:rsidP="0003433F">
            <w:pPr>
              <w:spacing w:after="0" w:line="276" w:lineRule="auto"/>
              <w:rPr>
                <w:rFonts w:ascii="ENRESA Aroma Light" w:hAnsi="ENRESA Aroma Light" w:cs="Arial"/>
                <w:sz w:val="18"/>
                <w:szCs w:val="18"/>
              </w:rPr>
            </w:pPr>
            <w:r w:rsidRPr="001E087D">
              <w:rPr>
                <w:rFonts w:ascii="ENRESA Aroma Light" w:hAnsi="ENRESA Aroma Light"/>
                <w:sz w:val="18"/>
                <w:szCs w:val="18"/>
              </w:rPr>
              <w:t>Experiencia como Técnico de PRL</w:t>
            </w:r>
            <w:r w:rsidRPr="001E087D">
              <w:rPr>
                <w:rFonts w:ascii="ENRESA Aroma Light" w:hAnsi="ENRESA Aroma Light" w:cs="Arial"/>
                <w:bCs/>
                <w:szCs w:val="22"/>
                <w:lang w:val="es-ES"/>
              </w:rPr>
              <w:t xml:space="preserve"> </w:t>
            </w:r>
            <w:r w:rsidRPr="001E087D">
              <w:rPr>
                <w:rFonts w:ascii="ENRESA Aroma Light" w:hAnsi="ENRESA Aroma Light"/>
                <w:bCs/>
                <w:sz w:val="18"/>
                <w:szCs w:val="18"/>
                <w:lang w:val="es-ES"/>
              </w:rPr>
              <w:t>en obras o plantas industriales</w:t>
            </w:r>
            <w:r w:rsidRPr="001E087D">
              <w:rPr>
                <w:rFonts w:ascii="ENRESA Aroma Light" w:hAnsi="ENRESA Aroma Light"/>
                <w:sz w:val="18"/>
                <w:szCs w:val="18"/>
              </w:rPr>
              <w:t>.</w:t>
            </w:r>
          </w:p>
          <w:p w14:paraId="06BA3B37" w14:textId="77777777" w:rsidR="0096557F" w:rsidRPr="001E087D" w:rsidRDefault="0096557F" w:rsidP="0003433F">
            <w:pPr>
              <w:spacing w:after="0" w:line="276" w:lineRule="auto"/>
              <w:rPr>
                <w:rFonts w:ascii="ENRESA Aroma Light" w:hAnsi="ENRESA Aroma Light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E53CB" w14:textId="77777777" w:rsidR="0096557F" w:rsidRPr="001E087D" w:rsidRDefault="0096557F" w:rsidP="0003433F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17008" w14:textId="77777777" w:rsidR="0096557F" w:rsidRPr="001E087D" w:rsidRDefault="0096557F" w:rsidP="0003433F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3C236" w14:textId="77777777" w:rsidR="0096557F" w:rsidRPr="001E087D" w:rsidRDefault="0096557F" w:rsidP="0003433F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E939E" w14:textId="77777777" w:rsidR="0096557F" w:rsidRPr="001E087D" w:rsidRDefault="0096557F" w:rsidP="0003433F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1F3EF" w14:textId="77777777" w:rsidR="0096557F" w:rsidRPr="001E087D" w:rsidRDefault="0096557F" w:rsidP="0003433F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7E200" w14:textId="77777777" w:rsidR="0096557F" w:rsidRPr="001E087D" w:rsidRDefault="0096557F" w:rsidP="0003433F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</w:tr>
      <w:permEnd w:id="972521458"/>
    </w:tbl>
    <w:p w14:paraId="56855A47" w14:textId="77777777" w:rsidR="0096557F" w:rsidRPr="001E087D" w:rsidRDefault="0096557F" w:rsidP="0096557F">
      <w:pPr>
        <w:spacing w:before="120" w:line="280" w:lineRule="exact"/>
        <w:ind w:hanging="567"/>
        <w:rPr>
          <w:rFonts w:ascii="ENRESA Aroma Light" w:hAnsi="ENRESA Aroma Light" w:cs="Arial"/>
          <w:szCs w:val="22"/>
          <w:lang w:val="es-ES"/>
        </w:rPr>
      </w:pPr>
    </w:p>
    <w:p w14:paraId="4EC0F892" w14:textId="77777777" w:rsidR="00A63D92" w:rsidRPr="007A55DF" w:rsidRDefault="00A63D92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A2064F">
      <w:headerReference w:type="default" r:id="rId12"/>
      <w:footerReference w:type="default" r:id="rId13"/>
      <w:headerReference w:type="first" r:id="rId14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2EF9D9" w14:textId="77777777" w:rsidR="002C1092" w:rsidRDefault="002C1092">
      <w:r>
        <w:separator/>
      </w:r>
    </w:p>
  </w:endnote>
  <w:endnote w:type="continuationSeparator" w:id="0">
    <w:p w14:paraId="332ED269" w14:textId="77777777" w:rsidR="002C1092" w:rsidRDefault="002C1092">
      <w:r>
        <w:continuationSeparator/>
      </w:r>
    </w:p>
  </w:endnote>
  <w:endnote w:type="continuationNotice" w:id="1">
    <w:p w14:paraId="2077241E" w14:textId="77777777" w:rsidR="002C1092" w:rsidRDefault="002C1092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altName w:val="Calibri"/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09AFB816-F049-46A8-BF19-71D9C5A1903C}"/>
    <w:embedBold r:id="rId2" w:fontKey="{E687657B-29AE-4B08-9C4C-FB10E0889A75}"/>
    <w:embedItalic r:id="rId3" w:fontKey="{3D130FB7-B951-4401-9907-E58EBBEACEE9}"/>
    <w:embedBoldItalic r:id="rId4" w:fontKey="{A91DD966-F3F9-4795-8283-E89C4ABF3742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9E374BA2-0949-4A49-814B-D86C0181668C}"/>
    <w:embedBold r:id="rId6" w:fontKey="{19C701E1-36D0-42A6-8188-AEE329E733EF}"/>
    <w:embedBoldItalic r:id="rId7" w:fontKey="{EBA20E1B-9D05-4116-95B7-01E95C5417C5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8" w:fontKey="{3F0BCB5A-50C8-4964-A429-9403C40AAAA8}"/>
    <w:embedBold r:id="rId9" w:fontKey="{A8603F23-D662-4622-9961-E7F154E69691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0" w:fontKey="{507C0B70-2897-46E9-AB13-8BF0EB4EEE50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11" w:fontKey="{28CFB3A1-CBF2-4F05-925F-C8DC699E78ED}"/>
  </w:font>
  <w:font w:name="ENRESA Aroma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12" w:fontKey="{81569D8A-6B54-4084-AE5F-014288167402}"/>
    <w:embedBold r:id="rId13" w:fontKey="{E436DE5E-ECE3-4140-A0D6-415FBCE5C643}"/>
    <w:embedItalic r:id="rId14" w:fontKey="{2CCE8E14-5DC0-41BA-91ED-6A646B1299D8}"/>
    <w:embedBoldItalic r:id="rId15" w:fontKey="{D9877578-8776-40FB-82BE-9CA05449587F}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6" w:fontKey="{B5AC8E97-66FC-4C20-8F2D-32740D1D23A7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7" w:fontKey="{4D1DFFA6-7936-4E04-9C9C-B19A66EF34A5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FE1678" w14:textId="250A976D" w:rsidR="00AC07A4" w:rsidRPr="00AC07A4" w:rsidRDefault="00AC07A4" w:rsidP="00AC07A4">
    <w:pPr>
      <w:pStyle w:val="Piedepgina"/>
    </w:pPr>
    <w:r>
      <w:rPr>
        <w:rFonts w:ascii="ENRESA Aroma Light" w:hAnsi="ENRESA Aroma Light"/>
        <w:i/>
        <w:iCs/>
        <w:sz w:val="18"/>
        <w:szCs w:val="18"/>
        <w:vertAlign w:val="superscript"/>
      </w:rPr>
      <w:t xml:space="preserve">3 </w:t>
    </w:r>
    <w:proofErr w:type="gramStart"/>
    <w:r w:rsidRPr="00CA5723">
      <w:rPr>
        <w:rFonts w:ascii="ENRESA Aroma Light" w:hAnsi="ENRESA Aroma Light"/>
        <w:i/>
        <w:iCs/>
        <w:sz w:val="18"/>
        <w:szCs w:val="18"/>
      </w:rPr>
      <w:t>Los</w:t>
    </w:r>
    <w:proofErr w:type="gramEnd"/>
    <w:r w:rsidRPr="00CA5723">
      <w:rPr>
        <w:rFonts w:ascii="ENRESA Aroma Light" w:hAnsi="ENRESA Aroma Light"/>
        <w:i/>
        <w:iCs/>
        <w:sz w:val="18"/>
        <w:szCs w:val="18"/>
      </w:rPr>
      <w:t xml:space="preserve"> datos personales incluidos en estas tablas se protegerán conforme a la legislación vigente en materia de protección de datos, concretamente el artículo 1 b) y c) del Reglamento general de protección de datos. Enresa los usará a los meros efectos de comprobar que el perfil cumple con los requisitos de solvencia técnica exigida, dichos datos no serán difundidos ni publicados por ningún medio.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DFE70C" w14:textId="77777777" w:rsidR="002C1092" w:rsidRDefault="002C1092">
      <w:r>
        <w:separator/>
      </w:r>
    </w:p>
  </w:footnote>
  <w:footnote w:type="continuationSeparator" w:id="0">
    <w:p w14:paraId="32AF11AB" w14:textId="77777777" w:rsidR="002C1092" w:rsidRDefault="002C1092">
      <w:r>
        <w:continuationSeparator/>
      </w:r>
    </w:p>
  </w:footnote>
  <w:footnote w:type="continuationNotice" w:id="1">
    <w:p w14:paraId="673FE741" w14:textId="77777777" w:rsidR="002C1092" w:rsidRDefault="002C1092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A2064F" w:rsidRPr="00360F17" w14:paraId="796BBBD9" w14:textId="77777777" w:rsidTr="00AE143F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5D1A979" w14:textId="77777777" w:rsidR="00A2064F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229212FC" wp14:editId="667F7866">
                <wp:extent cx="3370580" cy="542290"/>
                <wp:effectExtent l="0" t="0" r="0" b="0"/>
                <wp:docPr id="497790332" name="Imagen 497790332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7790332" name="Imagen 497790332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75F2DC5" w14:textId="77777777" w:rsidR="00A2064F" w:rsidRPr="00360F17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A2064F" w:rsidRPr="00360F17" w14:paraId="4A5E6694" w14:textId="77777777" w:rsidTr="00AE143F">
      <w:trPr>
        <w:cantSplit/>
        <w:trHeight w:val="984"/>
      </w:trPr>
      <w:tc>
        <w:tcPr>
          <w:tcW w:w="7583" w:type="dxa"/>
          <w:vAlign w:val="center"/>
        </w:tcPr>
        <w:p w14:paraId="59D10DC8" w14:textId="77777777" w:rsidR="00941952" w:rsidRDefault="00941952" w:rsidP="00A2064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941952">
            <w:rPr>
              <w:rFonts w:ascii="ENRESA Aroma Light" w:hAnsi="ENRESA Aroma Light" w:cs="Arial"/>
              <w:b/>
              <w:bCs/>
              <w:szCs w:val="22"/>
              <w:lang w:val="pt-PT"/>
            </w:rPr>
            <w:t xml:space="preserve">Servicios de dirección de obras, supervisión de trabajos y de coordinación de seguridad y salud para la instalación nuclear Vandellós I </w:t>
          </w:r>
        </w:p>
        <w:p w14:paraId="20CC2581" w14:textId="4F3BC6EF" w:rsidR="00A2064F" w:rsidRPr="00B04615" w:rsidRDefault="00A2064F" w:rsidP="00A2064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</w:t>
          </w:r>
          <w:r w:rsidR="00F7048A">
            <w:rPr>
              <w:rFonts w:ascii="ENRESA Aroma Light" w:hAnsi="ENRESA Aroma Light" w:cs="Arial"/>
              <w:b/>
              <w:bCs/>
              <w:szCs w:val="22"/>
              <w:lang w:val="pt-PT"/>
            </w:rPr>
            <w:t xml:space="preserve"> 3</w:t>
          </w:r>
          <w:r w:rsidR="00941952">
            <w:rPr>
              <w:rFonts w:ascii="ENRESA Aroma Light" w:hAnsi="ENRESA Aroma Light" w:cs="Arial"/>
              <w:b/>
              <w:bCs/>
              <w:szCs w:val="22"/>
              <w:lang w:val="pt-PT"/>
            </w:rPr>
            <w:t xml:space="preserve"> </w:t>
          </w: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:</w:t>
          </w:r>
          <w:r w:rsidR="0052009A">
            <w:rPr>
              <w:rFonts w:ascii="ENRESA Aroma Light" w:hAnsi="ENRESA Aroma Light" w:cs="Arial"/>
              <w:b/>
              <w:bCs/>
              <w:szCs w:val="22"/>
              <w:lang w:val="pt-PT"/>
            </w:rPr>
            <w:t xml:space="preserve"> </w:t>
          </w:r>
          <w:r w:rsidR="00F7048A" w:rsidRPr="00F7048A">
            <w:rPr>
              <w:rFonts w:ascii="ENRESA Aroma Light" w:hAnsi="ENRESA Aroma Light" w:cs="Arial"/>
              <w:b/>
              <w:bCs/>
              <w:szCs w:val="22"/>
              <w:lang w:val="pt-PT"/>
            </w:rPr>
            <w:t>Servicio de coordinación de seguridad y salud</w:t>
          </w:r>
        </w:p>
      </w:tc>
      <w:tc>
        <w:tcPr>
          <w:tcW w:w="2552" w:type="dxa"/>
          <w:vAlign w:val="center"/>
        </w:tcPr>
        <w:p w14:paraId="52C77EF5" w14:textId="146A4461" w:rsidR="00A2064F" w:rsidRPr="00360F17" w:rsidRDefault="007E7D4B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7E7D4B">
            <w:rPr>
              <w:rFonts w:ascii="ENRESA Aroma Light" w:hAnsi="ENRESA Aroma Light" w:cs="Arial"/>
              <w:b/>
              <w:bCs/>
              <w:szCs w:val="22"/>
              <w:lang w:val="pt-PT"/>
            </w:rPr>
            <w:t>CO-CV-26-004</w:t>
          </w:r>
        </w:p>
      </w:tc>
    </w:tr>
  </w:tbl>
  <w:p w14:paraId="55EFA481" w14:textId="433AC888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eIO6bo1taulZmuzWphqVWcyah/LkwBxBl4nyib2eEBBmDwzcYqTnDw54QuNJGND7fMkwvdECnloc/3CTmUD8VQ==" w:salt="lkKLR6bRaUKM8Q4O0gaPDA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107E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567C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3F1B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1BD6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AFA"/>
    <w:rsid w:val="00164C1B"/>
    <w:rsid w:val="001671D8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68C2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6E0A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1092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2F43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24AC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061B"/>
    <w:rsid w:val="00441977"/>
    <w:rsid w:val="00441CF5"/>
    <w:rsid w:val="00442932"/>
    <w:rsid w:val="0044597A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8D1"/>
    <w:rsid w:val="00493E39"/>
    <w:rsid w:val="0049517B"/>
    <w:rsid w:val="00496355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09A"/>
    <w:rsid w:val="00520338"/>
    <w:rsid w:val="00520D7E"/>
    <w:rsid w:val="00521960"/>
    <w:rsid w:val="00521F28"/>
    <w:rsid w:val="005233BB"/>
    <w:rsid w:val="00524C24"/>
    <w:rsid w:val="00524EEE"/>
    <w:rsid w:val="00525369"/>
    <w:rsid w:val="00525E65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18D9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B54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309F1"/>
    <w:rsid w:val="00630FAE"/>
    <w:rsid w:val="0063112B"/>
    <w:rsid w:val="006314BB"/>
    <w:rsid w:val="00631B2C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E7D4B"/>
    <w:rsid w:val="007F1254"/>
    <w:rsid w:val="007F1F44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193B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1952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557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F5B"/>
    <w:rsid w:val="009C26AD"/>
    <w:rsid w:val="009C44B0"/>
    <w:rsid w:val="009C469B"/>
    <w:rsid w:val="009C49FF"/>
    <w:rsid w:val="009C4A20"/>
    <w:rsid w:val="009C50BB"/>
    <w:rsid w:val="009C5FD3"/>
    <w:rsid w:val="009C70ED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64F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04C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69ED"/>
    <w:rsid w:val="00A76B8E"/>
    <w:rsid w:val="00A76E81"/>
    <w:rsid w:val="00A77E79"/>
    <w:rsid w:val="00A80023"/>
    <w:rsid w:val="00A806A2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07A4"/>
    <w:rsid w:val="00AC1C3C"/>
    <w:rsid w:val="00AC1EEF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77F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5025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C7DE6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B0428"/>
    <w:rsid w:val="00CB2388"/>
    <w:rsid w:val="00CB27E7"/>
    <w:rsid w:val="00CB2B80"/>
    <w:rsid w:val="00CB567C"/>
    <w:rsid w:val="00CB70FE"/>
    <w:rsid w:val="00CB7270"/>
    <w:rsid w:val="00CC2121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4E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071"/>
    <w:rsid w:val="00D82226"/>
    <w:rsid w:val="00D82E03"/>
    <w:rsid w:val="00D830C7"/>
    <w:rsid w:val="00D838AC"/>
    <w:rsid w:val="00D843EE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D8A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048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4A82"/>
    <w:rsid w:val="00FE59EE"/>
    <w:rsid w:val="00FE61DE"/>
    <w:rsid w:val="00FE6710"/>
    <w:rsid w:val="00FF4164"/>
    <w:rsid w:val="00FF4726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iPriority w:val="99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17" Type="http://schemas.openxmlformats.org/officeDocument/2006/relationships/font" Target="fonts/font17.odttf"/><Relationship Id="rId2" Type="http://schemas.openxmlformats.org/officeDocument/2006/relationships/font" Target="fonts/font2.odttf"/><Relationship Id="rId16" Type="http://schemas.openxmlformats.org/officeDocument/2006/relationships/font" Target="fonts/font16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c58f5ed14266be85abea696115e5c1c7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e50349bc110a1a6672437df647846e2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customXml/itemProps4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61074E89-DA52-41D2-8D1D-55BD6D3895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136f9e-4c62-4529-96d7-4d45c08bd7fe"/>
    <ds:schemaRef ds:uri="09521594-1c3f-4dc0-883b-87d08b31eb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5</TotalTime>
  <Pages>2</Pages>
  <Words>340</Words>
  <Characters>1876</Characters>
  <Application>Microsoft Office Word</Application>
  <DocSecurity>8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2212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Guerrero Martínez, Sonia María</cp:lastModifiedBy>
  <cp:revision>9</cp:revision>
  <cp:lastPrinted>2022-11-30T10:28:00Z</cp:lastPrinted>
  <dcterms:created xsi:type="dcterms:W3CDTF">2026-06-17T09:49:00Z</dcterms:created>
  <dcterms:modified xsi:type="dcterms:W3CDTF">2026-06-17T10:49:00Z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