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D87FE64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4B7AE2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</w:t>
      </w:r>
      <w:r w:rsidR="004B7AE2" w:rsidRPr="004B7AE2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4"/>
        <w:gridCol w:w="2687"/>
        <w:gridCol w:w="2544"/>
      </w:tblGrid>
      <w:tr w:rsidR="008E4220" w:rsidRPr="00802741" w14:paraId="6BE88E6E" w14:textId="77777777" w:rsidTr="00813B1D">
        <w:trPr>
          <w:trHeight w:val="755"/>
        </w:trPr>
        <w:tc>
          <w:tcPr>
            <w:tcW w:w="4514" w:type="dxa"/>
            <w:shd w:val="clear" w:color="000000" w:fill="E2EFDA"/>
            <w:vAlign w:val="center"/>
            <w:hideMark/>
          </w:tcPr>
          <w:p w14:paraId="130E799B" w14:textId="77777777" w:rsidR="008E4220" w:rsidRPr="00B44825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B44825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 1</w:t>
            </w:r>
          </w:p>
        </w:tc>
        <w:tc>
          <w:tcPr>
            <w:tcW w:w="2687" w:type="dxa"/>
            <w:shd w:val="clear" w:color="000000" w:fill="E2EFDA"/>
            <w:vAlign w:val="center"/>
            <w:hideMark/>
          </w:tcPr>
          <w:p w14:paraId="2D5BF418" w14:textId="77777777" w:rsidR="008E4220" w:rsidRPr="00F835D0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proofErr w:type="spellStart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Nº</w:t>
            </w:r>
            <w:proofErr w:type="spellEnd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de obras o trabajos con una duración de al menos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6 meses</w:t>
            </w:r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*</w:t>
            </w:r>
          </w:p>
        </w:tc>
        <w:tc>
          <w:tcPr>
            <w:tcW w:w="2544" w:type="dxa"/>
            <w:shd w:val="clear" w:color="000000" w:fill="E2EFDA"/>
            <w:vAlign w:val="center"/>
            <w:hideMark/>
          </w:tcPr>
          <w:p w14:paraId="3BB00CD1" w14:textId="77777777" w:rsidR="008E4220" w:rsidRPr="00802741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Señalar con una X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(marcar solo una opción)</w:t>
            </w:r>
          </w:p>
        </w:tc>
      </w:tr>
      <w:tr w:rsidR="008E4220" w:rsidRPr="00802741" w14:paraId="3E7C4B72" w14:textId="77777777" w:rsidTr="004854DE">
        <w:trPr>
          <w:cantSplit/>
          <w:trHeight w:val="397"/>
        </w:trPr>
        <w:tc>
          <w:tcPr>
            <w:tcW w:w="4514" w:type="dxa"/>
            <w:vMerge w:val="restart"/>
            <w:shd w:val="clear" w:color="000000" w:fill="FFFFFF"/>
            <w:vAlign w:val="center"/>
          </w:tcPr>
          <w:p w14:paraId="53AD105D" w14:textId="77777777" w:rsidR="008E4220" w:rsidRPr="0081035B" w:rsidRDefault="008E4220" w:rsidP="00813B1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81035B">
              <w:rPr>
                <w:rFonts w:ascii="ENRESA Aroma Light" w:hAnsi="ENRESA Aroma Light" w:cs="Arial"/>
                <w:szCs w:val="22"/>
              </w:rPr>
              <w:t xml:space="preserve">Participación del jefe de obra en la ejecución de obras o trabajos en emplazamientos nucleares, </w:t>
            </w:r>
            <w:r w:rsidRPr="00DC3464">
              <w:rPr>
                <w:rFonts w:ascii="ENRESA Aroma Light" w:hAnsi="ENRESA Aroma Light" w:cs="Arial"/>
                <w:szCs w:val="22"/>
              </w:rPr>
              <w:t xml:space="preserve">de al menos una duración de 6 meses </w:t>
            </w:r>
            <w:r w:rsidRPr="0081035B">
              <w:rPr>
                <w:rFonts w:ascii="ENRESA Aroma Light" w:hAnsi="ENRESA Aroma Light" w:cs="Arial"/>
                <w:szCs w:val="22"/>
              </w:rPr>
              <w:t>realizados en los últimos 10 años y en los que haya ejercido labores de supervisión y ejecución.</w:t>
            </w:r>
            <w:r>
              <w:t xml:space="preserve"> </w:t>
            </w:r>
          </w:p>
        </w:tc>
        <w:tc>
          <w:tcPr>
            <w:tcW w:w="2687" w:type="dxa"/>
            <w:shd w:val="clear" w:color="000000" w:fill="FFFFFF"/>
            <w:vAlign w:val="center"/>
            <w:hideMark/>
          </w:tcPr>
          <w:p w14:paraId="3159AA1C" w14:textId="77777777" w:rsidR="008E4220" w:rsidRPr="00802741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0</w:t>
            </w:r>
          </w:p>
        </w:tc>
        <w:tc>
          <w:tcPr>
            <w:tcW w:w="2544" w:type="dxa"/>
            <w:shd w:val="clear" w:color="000000" w:fill="FFFFFF"/>
            <w:vAlign w:val="center"/>
            <w:hideMark/>
          </w:tcPr>
          <w:p w14:paraId="57DFC458" w14:textId="504B3E22" w:rsidR="008E4220" w:rsidRPr="00802741" w:rsidRDefault="008E4220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429006843" w:edGrp="everyone"/>
            <w:permEnd w:id="429006843"/>
          </w:p>
        </w:tc>
      </w:tr>
      <w:tr w:rsidR="008E4220" w:rsidRPr="00802741" w14:paraId="605A2AD9" w14:textId="77777777" w:rsidTr="004854DE">
        <w:trPr>
          <w:cantSplit/>
          <w:trHeight w:val="397"/>
        </w:trPr>
        <w:tc>
          <w:tcPr>
            <w:tcW w:w="4514" w:type="dxa"/>
            <w:vMerge/>
            <w:shd w:val="clear" w:color="000000" w:fill="FFFFFF"/>
            <w:vAlign w:val="center"/>
          </w:tcPr>
          <w:p w14:paraId="41672856" w14:textId="77777777" w:rsidR="008E4220" w:rsidRPr="00802741" w:rsidRDefault="008E4220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87" w:type="dxa"/>
            <w:shd w:val="clear" w:color="000000" w:fill="FFFFFF"/>
            <w:vAlign w:val="center"/>
            <w:hideMark/>
          </w:tcPr>
          <w:p w14:paraId="2D832F81" w14:textId="77777777" w:rsidR="008E4220" w:rsidRPr="00802741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 a 3</w:t>
            </w:r>
          </w:p>
        </w:tc>
        <w:tc>
          <w:tcPr>
            <w:tcW w:w="2544" w:type="dxa"/>
            <w:shd w:val="clear" w:color="000000" w:fill="FFFFFF"/>
            <w:vAlign w:val="center"/>
            <w:hideMark/>
          </w:tcPr>
          <w:p w14:paraId="1CC22D8D" w14:textId="719B8321" w:rsidR="008E4220" w:rsidRPr="00802741" w:rsidRDefault="008E4220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518410452" w:edGrp="everyone"/>
            <w:permEnd w:id="1518410452"/>
          </w:p>
        </w:tc>
      </w:tr>
      <w:tr w:rsidR="008E4220" w:rsidRPr="00802741" w14:paraId="6E598AAE" w14:textId="77777777" w:rsidTr="004854DE">
        <w:trPr>
          <w:cantSplit/>
          <w:trHeight w:val="397"/>
        </w:trPr>
        <w:tc>
          <w:tcPr>
            <w:tcW w:w="4514" w:type="dxa"/>
            <w:vMerge/>
            <w:shd w:val="clear" w:color="000000" w:fill="FFFFFF"/>
            <w:vAlign w:val="center"/>
          </w:tcPr>
          <w:p w14:paraId="7E2AC29C" w14:textId="77777777" w:rsidR="008E4220" w:rsidRPr="00802741" w:rsidRDefault="008E4220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87" w:type="dxa"/>
            <w:shd w:val="clear" w:color="000000" w:fill="FFFFFF"/>
            <w:vAlign w:val="center"/>
            <w:hideMark/>
          </w:tcPr>
          <w:p w14:paraId="4978DD92" w14:textId="77777777" w:rsidR="008E4220" w:rsidRPr="00802741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 a 6</w:t>
            </w:r>
          </w:p>
        </w:tc>
        <w:tc>
          <w:tcPr>
            <w:tcW w:w="2544" w:type="dxa"/>
            <w:shd w:val="clear" w:color="000000" w:fill="FFFFFF"/>
            <w:vAlign w:val="center"/>
            <w:hideMark/>
          </w:tcPr>
          <w:p w14:paraId="3CD91077" w14:textId="76026E97" w:rsidR="008E4220" w:rsidRPr="00802741" w:rsidRDefault="008E4220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566386277" w:edGrp="everyone"/>
            <w:permEnd w:id="566386277"/>
          </w:p>
        </w:tc>
      </w:tr>
      <w:tr w:rsidR="008E4220" w:rsidRPr="00802741" w14:paraId="4670FA6C" w14:textId="77777777" w:rsidTr="004854DE">
        <w:trPr>
          <w:cantSplit/>
          <w:trHeight w:val="397"/>
        </w:trPr>
        <w:tc>
          <w:tcPr>
            <w:tcW w:w="4514" w:type="dxa"/>
            <w:vMerge/>
            <w:shd w:val="clear" w:color="000000" w:fill="FFFFFF"/>
            <w:vAlign w:val="center"/>
          </w:tcPr>
          <w:p w14:paraId="7C2A3329" w14:textId="77777777" w:rsidR="008E4220" w:rsidRPr="00802741" w:rsidRDefault="008E4220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87" w:type="dxa"/>
            <w:shd w:val="clear" w:color="000000" w:fill="FFFFFF"/>
            <w:vAlign w:val="center"/>
            <w:hideMark/>
          </w:tcPr>
          <w:p w14:paraId="79F9B922" w14:textId="77777777" w:rsidR="008E4220" w:rsidRPr="00802741" w:rsidRDefault="008E4220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Más de 6 obras</w:t>
            </w:r>
          </w:p>
        </w:tc>
        <w:tc>
          <w:tcPr>
            <w:tcW w:w="2544" w:type="dxa"/>
            <w:shd w:val="clear" w:color="000000" w:fill="FFFFFF"/>
            <w:vAlign w:val="center"/>
            <w:hideMark/>
          </w:tcPr>
          <w:p w14:paraId="7C403653" w14:textId="56597C62" w:rsidR="008E4220" w:rsidRPr="00802741" w:rsidRDefault="008E4220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995056123" w:edGrp="everyone"/>
            <w:permEnd w:id="995056123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2691"/>
        <w:gridCol w:w="2547"/>
      </w:tblGrid>
      <w:tr w:rsidR="00782E74" w:rsidRPr="00802741" w14:paraId="10BCDD47" w14:textId="77777777" w:rsidTr="00813B1D">
        <w:trPr>
          <w:trHeight w:val="821"/>
        </w:trPr>
        <w:tc>
          <w:tcPr>
            <w:tcW w:w="4520" w:type="dxa"/>
            <w:shd w:val="clear" w:color="000000" w:fill="E2EFDA"/>
            <w:vAlign w:val="center"/>
            <w:hideMark/>
          </w:tcPr>
          <w:p w14:paraId="5A07AE59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2</w:t>
            </w:r>
          </w:p>
        </w:tc>
        <w:tc>
          <w:tcPr>
            <w:tcW w:w="2691" w:type="dxa"/>
            <w:shd w:val="clear" w:color="000000" w:fill="E2EFDA"/>
            <w:vAlign w:val="center"/>
            <w:hideMark/>
          </w:tcPr>
          <w:p w14:paraId="73B87C32" w14:textId="77777777" w:rsidR="00782E74" w:rsidRPr="00F835D0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proofErr w:type="spellStart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Nº</w:t>
            </w:r>
            <w:proofErr w:type="spellEnd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de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años de experiencia*</w:t>
            </w:r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</w:t>
            </w:r>
          </w:p>
        </w:tc>
        <w:tc>
          <w:tcPr>
            <w:tcW w:w="2547" w:type="dxa"/>
            <w:shd w:val="clear" w:color="000000" w:fill="E2EFDA"/>
            <w:vAlign w:val="center"/>
            <w:hideMark/>
          </w:tcPr>
          <w:p w14:paraId="078191A3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Señalar con una X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(marcar solo una opción)</w:t>
            </w:r>
          </w:p>
        </w:tc>
      </w:tr>
      <w:tr w:rsidR="00782E74" w:rsidRPr="00802741" w14:paraId="4A896FF4" w14:textId="77777777" w:rsidTr="004854DE">
        <w:trPr>
          <w:cantSplit/>
          <w:trHeight w:val="432"/>
        </w:trPr>
        <w:tc>
          <w:tcPr>
            <w:tcW w:w="4520" w:type="dxa"/>
            <w:vMerge w:val="restart"/>
            <w:shd w:val="clear" w:color="000000" w:fill="FFFFFF"/>
            <w:vAlign w:val="center"/>
          </w:tcPr>
          <w:p w14:paraId="3881B613" w14:textId="77777777" w:rsidR="00782E74" w:rsidRPr="006C4E6C" w:rsidRDefault="00782E74" w:rsidP="00813B1D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Arial"/>
                <w:szCs w:val="22"/>
              </w:rPr>
              <w:t>E</w:t>
            </w:r>
            <w:r w:rsidRPr="00FA61BC">
              <w:rPr>
                <w:rFonts w:ascii="ENRESA Aroma Light" w:hAnsi="ENRESA Aroma Light" w:cs="Arial"/>
                <w:szCs w:val="22"/>
              </w:rPr>
              <w:t>xperiencia del perfil propuesto como responsable de PRL en trabajos relacionados con líneas de alta tensión, asignándose un punto por cada año de experiencia acreditada hasta un máximo de 5 años.</w:t>
            </w: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6332C31A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0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2D73B23C" w14:textId="42059A3C" w:rsidR="00782E74" w:rsidRPr="00802741" w:rsidRDefault="00782E74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870136122" w:edGrp="everyone"/>
            <w:permEnd w:id="1870136122"/>
          </w:p>
        </w:tc>
      </w:tr>
      <w:tr w:rsidR="00782E74" w:rsidRPr="00802741" w14:paraId="7F592EAF" w14:textId="77777777" w:rsidTr="004854DE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1598BA69" w14:textId="77777777" w:rsidR="00782E74" w:rsidRPr="00802741" w:rsidRDefault="00782E74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1F340EA9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2B232BEF" w14:textId="6BFAD972" w:rsidR="00782E74" w:rsidRPr="00802741" w:rsidRDefault="00782E74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936905993" w:edGrp="everyone"/>
            <w:permEnd w:id="936905993"/>
          </w:p>
        </w:tc>
      </w:tr>
      <w:tr w:rsidR="00782E74" w:rsidRPr="00802741" w14:paraId="097ACF95" w14:textId="77777777" w:rsidTr="004854DE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1B60FEFD" w14:textId="77777777" w:rsidR="00782E74" w:rsidRPr="00802741" w:rsidRDefault="00782E74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7322FCDC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204B72AB" w14:textId="1174C89A" w:rsidR="00782E74" w:rsidRPr="00802741" w:rsidRDefault="00782E74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571756392" w:edGrp="everyone"/>
            <w:permEnd w:id="1571756392"/>
          </w:p>
        </w:tc>
      </w:tr>
      <w:tr w:rsidR="00782E74" w:rsidRPr="00802741" w14:paraId="4E3B902B" w14:textId="77777777" w:rsidTr="004854DE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477A4937" w14:textId="77777777" w:rsidR="00782E74" w:rsidRPr="00802741" w:rsidRDefault="00782E74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3957A4C3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3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7258A840" w14:textId="48407BDC" w:rsidR="00782E74" w:rsidRPr="00802741" w:rsidRDefault="00782E74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68249208" w:edGrp="everyone"/>
            <w:permEnd w:id="168249208"/>
          </w:p>
        </w:tc>
      </w:tr>
      <w:tr w:rsidR="00782E74" w:rsidRPr="00802741" w14:paraId="3FC9D954" w14:textId="77777777" w:rsidTr="004854DE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5E169145" w14:textId="77777777" w:rsidR="00782E74" w:rsidRPr="00802741" w:rsidRDefault="00782E74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22CFE121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1BFC7965" w14:textId="6CDC7E70" w:rsidR="00782E74" w:rsidRPr="00802741" w:rsidRDefault="00782E74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623732897" w:edGrp="everyone"/>
            <w:permEnd w:id="623732897"/>
          </w:p>
        </w:tc>
      </w:tr>
      <w:tr w:rsidR="00782E74" w:rsidRPr="00802741" w14:paraId="4C707A8B" w14:textId="77777777" w:rsidTr="004854DE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  <w:hideMark/>
          </w:tcPr>
          <w:p w14:paraId="3DA349DA" w14:textId="77777777" w:rsidR="00782E74" w:rsidRPr="00802741" w:rsidRDefault="00782E74" w:rsidP="00813B1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3C54FDF9" w14:textId="77777777" w:rsidR="00782E74" w:rsidRPr="00802741" w:rsidRDefault="00782E74" w:rsidP="00813B1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5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23A001C4" w14:textId="61EB6E85" w:rsidR="00782E74" w:rsidRPr="00802741" w:rsidRDefault="00782E74" w:rsidP="004854DE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29252845" w:edGrp="everyone"/>
            <w:permEnd w:id="829252845"/>
          </w:p>
        </w:tc>
      </w:tr>
    </w:tbl>
    <w:p w14:paraId="53F2404C" w14:textId="4E398997" w:rsidR="00935075" w:rsidRDefault="00832759" w:rsidP="00832759">
      <w:pPr>
        <w:shd w:val="clear" w:color="auto" w:fill="FFFFFF"/>
        <w:spacing w:before="120" w:line="280" w:lineRule="exact"/>
        <w:ind w:hanging="567"/>
        <w:rPr>
          <w:rFonts w:ascii="ENRESA Aroma Light" w:hAnsi="ENRESA Aroma Light" w:cs="Arial"/>
          <w:b/>
          <w:bCs/>
          <w:i/>
          <w:iCs/>
          <w:sz w:val="20"/>
          <w:lang w:val="es-ES"/>
        </w:rPr>
      </w:pPr>
      <w:r w:rsidRPr="009D1E0A">
        <w:rPr>
          <w:rFonts w:ascii="ENRESA Aroma Light" w:hAnsi="ENRESA Aroma Light" w:cs="Calibri"/>
          <w:b/>
          <w:bCs/>
          <w:color w:val="000000"/>
          <w:szCs w:val="22"/>
          <w:lang w:val="es-ES"/>
        </w:rPr>
        <w:t>*</w:t>
      </w:r>
      <w:r w:rsidRPr="00CA2036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Para acreditar la experiencia 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de los Criterios 1 y 2 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>se completará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n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la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s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siguiente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s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 xml:space="preserve"> tabla</w:t>
      </w: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t>s respectivamente</w:t>
      </w:r>
      <w:r w:rsidRPr="00E40B00">
        <w:rPr>
          <w:rFonts w:ascii="ENRESA Aroma Light" w:hAnsi="ENRESA Aroma Light" w:cs="Arial"/>
          <w:b/>
          <w:bCs/>
          <w:i/>
          <w:iCs/>
          <w:sz w:val="20"/>
          <w:lang w:val="es-ES"/>
        </w:rPr>
        <w:t>:</w:t>
      </w:r>
    </w:p>
    <w:p w14:paraId="10603CB3" w14:textId="77777777" w:rsidR="00935075" w:rsidRDefault="00935075">
      <w:pPr>
        <w:spacing w:after="0"/>
        <w:jc w:val="left"/>
        <w:rPr>
          <w:rFonts w:ascii="ENRESA Aroma Light" w:hAnsi="ENRESA Aroma Light" w:cs="Arial"/>
          <w:b/>
          <w:bCs/>
          <w:i/>
          <w:iCs/>
          <w:sz w:val="20"/>
          <w:lang w:val="es-ES"/>
        </w:rPr>
      </w:pPr>
      <w:r>
        <w:rPr>
          <w:rFonts w:ascii="ENRESA Aroma Light" w:hAnsi="ENRESA Aroma Light" w:cs="Arial"/>
          <w:b/>
          <w:bCs/>
          <w:i/>
          <w:iCs/>
          <w:sz w:val="20"/>
          <w:lang w:val="es-ES"/>
        </w:rPr>
        <w:br w:type="page"/>
      </w:r>
    </w:p>
    <w:tbl>
      <w:tblPr>
        <w:tblW w:w="1034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3"/>
        <w:gridCol w:w="1135"/>
        <w:gridCol w:w="921"/>
        <w:gridCol w:w="1561"/>
        <w:gridCol w:w="1275"/>
        <w:gridCol w:w="1276"/>
        <w:gridCol w:w="1204"/>
      </w:tblGrid>
      <w:tr w:rsidR="00935075" w:rsidRPr="005C20D6" w14:paraId="2153C8EF" w14:textId="77777777" w:rsidTr="00813B1D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96BD649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lastRenderedPageBreak/>
              <w:t xml:space="preserve">Nombre y apellidos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5FE7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818438695" w:edGrp="everyone"/>
            <w:permEnd w:id="818438695"/>
          </w:p>
        </w:tc>
      </w:tr>
      <w:tr w:rsidR="00935075" w:rsidRPr="005C20D6" w14:paraId="4D625A8D" w14:textId="77777777" w:rsidTr="00813B1D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6502C27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CBA97E7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Jefe de obra</w:t>
            </w:r>
          </w:p>
        </w:tc>
      </w:tr>
      <w:tr w:rsidR="00935075" w:rsidRPr="005C20D6" w14:paraId="4B0B9E77" w14:textId="77777777" w:rsidTr="00813B1D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138A0C6" w14:textId="77777777" w:rsidR="00935075" w:rsidRPr="005C20D6" w:rsidRDefault="00935075" w:rsidP="00813B1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Nº</w:t>
            </w:r>
            <w:proofErr w:type="spellEnd"/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de trabajos </w:t>
            </w:r>
            <w:r w:rsidRPr="007223A8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en emplazamientos nucleares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47CA5B3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CED685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AC9BBA8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831103F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7D49103B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700B558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7139F25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713F4A9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339DE29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semanas</w:t>
            </w: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)</w:t>
            </w:r>
          </w:p>
        </w:tc>
      </w:tr>
      <w:tr w:rsidR="00935075" w:rsidRPr="005C20D6" w14:paraId="5C2E6D44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179F" w14:textId="77777777" w:rsidR="00935075" w:rsidRPr="005C20D6" w:rsidRDefault="00935075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85605888" w:edGrp="everyone" w:colFirst="0" w:colLast="0"/>
            <w:permStart w:id="2145788843" w:edGrp="everyone" w:colFirst="1" w:colLast="1"/>
            <w:permStart w:id="1103192475" w:edGrp="everyone" w:colFirst="2" w:colLast="2"/>
            <w:permStart w:id="2125485027" w:edGrp="everyone" w:colFirst="3" w:colLast="3"/>
            <w:permStart w:id="1715340080" w:edGrp="everyone" w:colFirst="4" w:colLast="4"/>
            <w:permStart w:id="831854314" w:edGrp="everyone" w:colFirst="5" w:colLast="5"/>
            <w:permStart w:id="1449287441" w:edGrp="everyone" w:colFirst="6" w:colLast="6"/>
            <w:permStart w:id="844970255" w:edGrp="everyone" w:colFirst="7" w:colLast="7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E0D0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724A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5BD9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5AEF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917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3C42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935075" w:rsidRPr="005C20D6" w14:paraId="16DDD258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9DE" w14:textId="77777777" w:rsidR="00935075" w:rsidRPr="005C20D6" w:rsidRDefault="00935075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124894720" w:edGrp="everyone" w:colFirst="0" w:colLast="0"/>
            <w:permStart w:id="2102400250" w:edGrp="everyone" w:colFirst="1" w:colLast="1"/>
            <w:permStart w:id="1398878056" w:edGrp="everyone" w:colFirst="2" w:colLast="2"/>
            <w:permStart w:id="1360228948" w:edGrp="everyone" w:colFirst="3" w:colLast="3"/>
            <w:permStart w:id="1680412738" w:edGrp="everyone" w:colFirst="4" w:colLast="4"/>
            <w:permStart w:id="1728986745" w:edGrp="everyone" w:colFirst="5" w:colLast="5"/>
            <w:permStart w:id="2037926032" w:edGrp="everyone" w:colFirst="6" w:colLast="6"/>
            <w:permStart w:id="123030235" w:edGrp="everyone" w:colFirst="7" w:colLast="7"/>
            <w:permEnd w:id="185605888"/>
            <w:permEnd w:id="2145788843"/>
            <w:permEnd w:id="1103192475"/>
            <w:permEnd w:id="2125485027"/>
            <w:permEnd w:id="1715340080"/>
            <w:permEnd w:id="831854314"/>
            <w:permEnd w:id="1449287441"/>
            <w:permEnd w:id="844970255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76A1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D76D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61BC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744A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129F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5280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935075" w:rsidRPr="005C20D6" w14:paraId="22475503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2547" w14:textId="77777777" w:rsidR="00935075" w:rsidRPr="005C20D6" w:rsidRDefault="00935075" w:rsidP="00813B1D">
            <w:pPr>
              <w:spacing w:after="0" w:line="276" w:lineRule="auto"/>
              <w:rPr>
                <w:rFonts w:ascii="ENRESA Aroma Light" w:eastAsia="Calibri" w:hAnsi="ENRESA Aroma Light"/>
                <w:sz w:val="18"/>
                <w:szCs w:val="18"/>
                <w:lang w:eastAsia="en-US"/>
              </w:rPr>
            </w:pPr>
            <w:permStart w:id="1917154891" w:edGrp="everyone" w:colFirst="0" w:colLast="0"/>
            <w:permStart w:id="333258860" w:edGrp="everyone" w:colFirst="1" w:colLast="1"/>
            <w:permStart w:id="4598139" w:edGrp="everyone" w:colFirst="2" w:colLast="2"/>
            <w:permStart w:id="182726955" w:edGrp="everyone" w:colFirst="3" w:colLast="3"/>
            <w:permStart w:id="1114206417" w:edGrp="everyone" w:colFirst="4" w:colLast="4"/>
            <w:permStart w:id="2031971598" w:edGrp="everyone" w:colFirst="5" w:colLast="5"/>
            <w:permStart w:id="1764432849" w:edGrp="everyone" w:colFirst="6" w:colLast="6"/>
            <w:permStart w:id="2031574485" w:edGrp="everyone" w:colFirst="7" w:colLast="7"/>
            <w:permEnd w:id="2124894720"/>
            <w:permEnd w:id="2102400250"/>
            <w:permEnd w:id="1398878056"/>
            <w:permEnd w:id="1360228948"/>
            <w:permEnd w:id="1680412738"/>
            <w:permEnd w:id="1728986745"/>
            <w:permEnd w:id="2037926032"/>
            <w:permEnd w:id="123030235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EE2F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4F4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8BA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938B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42B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B479E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935075" w:rsidRPr="005C20D6" w14:paraId="29EB2B4F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1B0D" w14:textId="77777777" w:rsidR="00935075" w:rsidRPr="005C20D6" w:rsidRDefault="00935075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319910252" w:edGrp="everyone" w:colFirst="0" w:colLast="0"/>
            <w:permStart w:id="375675386" w:edGrp="everyone" w:colFirst="1" w:colLast="1"/>
            <w:permStart w:id="640498612" w:edGrp="everyone" w:colFirst="2" w:colLast="2"/>
            <w:permStart w:id="863715756" w:edGrp="everyone" w:colFirst="3" w:colLast="3"/>
            <w:permStart w:id="915686151" w:edGrp="everyone" w:colFirst="4" w:colLast="4"/>
            <w:permStart w:id="1623786678" w:edGrp="everyone" w:colFirst="5" w:colLast="5"/>
            <w:permStart w:id="630807101" w:edGrp="everyone" w:colFirst="6" w:colLast="6"/>
            <w:permStart w:id="347739317" w:edGrp="everyone" w:colFirst="7" w:colLast="7"/>
            <w:permEnd w:id="1917154891"/>
            <w:permEnd w:id="333258860"/>
            <w:permEnd w:id="4598139"/>
            <w:permEnd w:id="182726955"/>
            <w:permEnd w:id="1114206417"/>
            <w:permEnd w:id="2031971598"/>
            <w:permEnd w:id="1764432849"/>
            <w:permEnd w:id="2031574485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B75B9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0164B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1E26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8F04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65EC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BD90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935075" w:rsidRPr="005C20D6" w14:paraId="0599B392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420D" w14:textId="77777777" w:rsidR="00935075" w:rsidRPr="007223A8" w:rsidRDefault="00935075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24084300" w:edGrp="everyone" w:colFirst="0" w:colLast="0"/>
            <w:permStart w:id="1753246035" w:edGrp="everyone" w:colFirst="1" w:colLast="1"/>
            <w:permStart w:id="2124889788" w:edGrp="everyone" w:colFirst="2" w:colLast="2"/>
            <w:permStart w:id="501880076" w:edGrp="everyone" w:colFirst="3" w:colLast="3"/>
            <w:permStart w:id="2031173985" w:edGrp="everyone" w:colFirst="4" w:colLast="4"/>
            <w:permStart w:id="2007590554" w:edGrp="everyone" w:colFirst="5" w:colLast="5"/>
            <w:permStart w:id="1377591053" w:edGrp="everyone" w:colFirst="6" w:colLast="6"/>
            <w:permStart w:id="1442790462" w:edGrp="everyone" w:colFirst="7" w:colLast="7"/>
            <w:permEnd w:id="1319910252"/>
            <w:permEnd w:id="375675386"/>
            <w:permEnd w:id="640498612"/>
            <w:permEnd w:id="863715756"/>
            <w:permEnd w:id="915686151"/>
            <w:permEnd w:id="1623786678"/>
            <w:permEnd w:id="630807101"/>
            <w:permEnd w:id="347739317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CA16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6DE8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34CD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55F2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E49B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D0EC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935075" w:rsidRPr="005C20D6" w14:paraId="0B2929AB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A69A" w14:textId="77777777" w:rsidR="00935075" w:rsidRPr="005C20D6" w:rsidRDefault="00935075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438869029" w:edGrp="everyone" w:colFirst="0" w:colLast="0"/>
            <w:permStart w:id="400972162" w:edGrp="everyone" w:colFirst="1" w:colLast="1"/>
            <w:permStart w:id="801404723" w:edGrp="everyone" w:colFirst="2" w:colLast="2"/>
            <w:permStart w:id="1231631755" w:edGrp="everyone" w:colFirst="3" w:colLast="3"/>
            <w:permStart w:id="595854736" w:edGrp="everyone" w:colFirst="4" w:colLast="4"/>
            <w:permStart w:id="1662271491" w:edGrp="everyone" w:colFirst="5" w:colLast="5"/>
            <w:permStart w:id="472994795" w:edGrp="everyone" w:colFirst="6" w:colLast="6"/>
            <w:permStart w:id="1477195017" w:edGrp="everyone" w:colFirst="7" w:colLast="7"/>
            <w:permEnd w:id="124084300"/>
            <w:permEnd w:id="1753246035"/>
            <w:permEnd w:id="2124889788"/>
            <w:permEnd w:id="501880076"/>
            <w:permEnd w:id="2031173985"/>
            <w:permEnd w:id="2007590554"/>
            <w:permEnd w:id="1377591053"/>
            <w:permEnd w:id="1442790462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557D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537C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82EE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B7DB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2CC5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3DBB" w14:textId="77777777" w:rsidR="00935075" w:rsidRPr="007223A8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935075" w:rsidRPr="005C20D6" w14:paraId="60646A32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4CD4" w14:textId="77777777" w:rsidR="00935075" w:rsidRPr="007223A8" w:rsidRDefault="00935075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039736234" w:edGrp="everyone" w:colFirst="0" w:colLast="0"/>
            <w:permStart w:id="3687327" w:edGrp="everyone" w:colFirst="1" w:colLast="1"/>
            <w:permStart w:id="1251679328" w:edGrp="everyone" w:colFirst="2" w:colLast="2"/>
            <w:permStart w:id="22893436" w:edGrp="everyone" w:colFirst="3" w:colLast="3"/>
            <w:permStart w:id="1666869647" w:edGrp="everyone" w:colFirst="4" w:colLast="4"/>
            <w:permStart w:id="997867662" w:edGrp="everyone" w:colFirst="5" w:colLast="5"/>
            <w:permStart w:id="1610285197" w:edGrp="everyone" w:colFirst="6" w:colLast="6"/>
            <w:permStart w:id="478633553" w:edGrp="everyone" w:colFirst="7" w:colLast="7"/>
            <w:permEnd w:id="1438869029"/>
            <w:permEnd w:id="400972162"/>
            <w:permEnd w:id="801404723"/>
            <w:permEnd w:id="1231631755"/>
            <w:permEnd w:id="595854736"/>
            <w:permEnd w:id="1662271491"/>
            <w:permEnd w:id="472994795"/>
            <w:permEnd w:id="1477195017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3455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A07B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556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383D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4764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88E4" w14:textId="77777777" w:rsidR="00935075" w:rsidRPr="005C20D6" w:rsidRDefault="00935075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1039736234"/>
      <w:permEnd w:id="3687327"/>
      <w:permEnd w:id="1251679328"/>
      <w:permEnd w:id="22893436"/>
      <w:permEnd w:id="1666869647"/>
      <w:permEnd w:id="997867662"/>
      <w:permEnd w:id="1610285197"/>
      <w:permEnd w:id="478633553"/>
    </w:tbl>
    <w:p w14:paraId="575B43E3" w14:textId="77777777" w:rsidR="00B04615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46D4845" w14:textId="77777777" w:rsidR="005943E9" w:rsidRPr="007A55DF" w:rsidRDefault="005943E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34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3"/>
        <w:gridCol w:w="1135"/>
        <w:gridCol w:w="921"/>
        <w:gridCol w:w="1561"/>
        <w:gridCol w:w="1275"/>
        <w:gridCol w:w="1276"/>
        <w:gridCol w:w="1204"/>
      </w:tblGrid>
      <w:tr w:rsidR="005943E9" w:rsidRPr="005C20D6" w14:paraId="5F2113A5" w14:textId="77777777" w:rsidTr="00813B1D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04AAFBF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Nombre y apellidos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06C1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0489702" w:edGrp="everyone"/>
            <w:permEnd w:id="10489702"/>
          </w:p>
        </w:tc>
      </w:tr>
      <w:tr w:rsidR="005943E9" w:rsidRPr="005C20D6" w14:paraId="659D2522" w14:textId="77777777" w:rsidTr="00813B1D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2FB929C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8343334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R</w:t>
            </w:r>
            <w:r w:rsidRPr="006B6D1D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 xml:space="preserve">esponsable de </w:t>
            </w:r>
            <w:r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PRL</w:t>
            </w:r>
          </w:p>
        </w:tc>
      </w:tr>
      <w:tr w:rsidR="005943E9" w:rsidRPr="005C20D6" w14:paraId="04972234" w14:textId="77777777" w:rsidTr="00813B1D">
        <w:trPr>
          <w:trHeight w:val="296"/>
          <w:tblHeader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8A681FC" w14:textId="77777777" w:rsidR="005943E9" w:rsidRPr="005C20D6" w:rsidRDefault="005943E9" w:rsidP="00813B1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Nº</w:t>
            </w:r>
            <w:proofErr w:type="spellEnd"/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de </w:t>
            </w:r>
            <w:r w:rsidRPr="00E7721F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trabajos relacionados con líneas de alta tensión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6D58B53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94E9C69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7D336E4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CEDC55C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38B92FEA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3700784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6BDD0ED2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A8E6D27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64FE2325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semanas</w:t>
            </w: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)</w:t>
            </w:r>
          </w:p>
        </w:tc>
      </w:tr>
      <w:tr w:rsidR="005943E9" w:rsidRPr="005C20D6" w14:paraId="62A337CF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DD9D" w14:textId="77777777" w:rsidR="005943E9" w:rsidRPr="005C20D6" w:rsidRDefault="005943E9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530865801" w:edGrp="everyone" w:colFirst="0" w:colLast="0"/>
            <w:permStart w:id="79780422" w:edGrp="everyone" w:colFirst="1" w:colLast="1"/>
            <w:permStart w:id="819208735" w:edGrp="everyone" w:colFirst="2" w:colLast="2"/>
            <w:permStart w:id="1769694000" w:edGrp="everyone" w:colFirst="3" w:colLast="3"/>
            <w:permStart w:id="1256413975" w:edGrp="everyone" w:colFirst="4" w:colLast="4"/>
            <w:permStart w:id="487987285" w:edGrp="everyone" w:colFirst="5" w:colLast="5"/>
            <w:permStart w:id="1896682936" w:edGrp="everyone" w:colFirst="6" w:colLast="6"/>
            <w:permStart w:id="1477723395" w:edGrp="everyone" w:colFirst="7" w:colLast="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96C5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C907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D3A2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A944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77A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143D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5943E9" w:rsidRPr="005C20D6" w14:paraId="3A5F41DD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DD43" w14:textId="77777777" w:rsidR="005943E9" w:rsidRPr="005C20D6" w:rsidRDefault="005943E9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688220534" w:edGrp="everyone" w:colFirst="0" w:colLast="0"/>
            <w:permStart w:id="888286588" w:edGrp="everyone" w:colFirst="1" w:colLast="1"/>
            <w:permStart w:id="723282601" w:edGrp="everyone" w:colFirst="2" w:colLast="2"/>
            <w:permStart w:id="483005411" w:edGrp="everyone" w:colFirst="3" w:colLast="3"/>
            <w:permStart w:id="385946938" w:edGrp="everyone" w:colFirst="4" w:colLast="4"/>
            <w:permStart w:id="470824163" w:edGrp="everyone" w:colFirst="5" w:colLast="5"/>
            <w:permStart w:id="1381782552" w:edGrp="everyone" w:colFirst="6" w:colLast="6"/>
            <w:permStart w:id="320360413" w:edGrp="everyone" w:colFirst="7" w:colLast="7"/>
            <w:permEnd w:id="1530865801"/>
            <w:permEnd w:id="79780422"/>
            <w:permEnd w:id="819208735"/>
            <w:permEnd w:id="1769694000"/>
            <w:permEnd w:id="1256413975"/>
            <w:permEnd w:id="487987285"/>
            <w:permEnd w:id="1896682936"/>
            <w:permEnd w:id="147772339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1DBE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EA05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C684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83CD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451C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523E7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5943E9" w:rsidRPr="005C20D6" w14:paraId="7DF97A1D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E992B" w14:textId="77777777" w:rsidR="005943E9" w:rsidRPr="005C20D6" w:rsidRDefault="005943E9" w:rsidP="00813B1D">
            <w:pPr>
              <w:spacing w:after="0" w:line="276" w:lineRule="auto"/>
              <w:rPr>
                <w:rFonts w:ascii="ENRESA Aroma Light" w:eastAsia="Calibri" w:hAnsi="ENRESA Aroma Light"/>
                <w:sz w:val="18"/>
                <w:szCs w:val="18"/>
                <w:lang w:eastAsia="en-US"/>
              </w:rPr>
            </w:pPr>
            <w:permStart w:id="1776298879" w:edGrp="everyone" w:colFirst="0" w:colLast="0"/>
            <w:permStart w:id="259195136" w:edGrp="everyone" w:colFirst="1" w:colLast="1"/>
            <w:permStart w:id="1643077240" w:edGrp="everyone" w:colFirst="2" w:colLast="2"/>
            <w:permStart w:id="1471897685" w:edGrp="everyone" w:colFirst="3" w:colLast="3"/>
            <w:permStart w:id="1542415932" w:edGrp="everyone" w:colFirst="4" w:colLast="4"/>
            <w:permStart w:id="1856779213" w:edGrp="everyone" w:colFirst="5" w:colLast="5"/>
            <w:permStart w:id="1656619957" w:edGrp="everyone" w:colFirst="6" w:colLast="6"/>
            <w:permStart w:id="1067672727" w:edGrp="everyone" w:colFirst="7" w:colLast="7"/>
            <w:permEnd w:id="1688220534"/>
            <w:permEnd w:id="888286588"/>
            <w:permEnd w:id="723282601"/>
            <w:permEnd w:id="483005411"/>
            <w:permEnd w:id="385946938"/>
            <w:permEnd w:id="470824163"/>
            <w:permEnd w:id="1381782552"/>
            <w:permEnd w:id="32036041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F74F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9918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1041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3B9E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0A78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70FD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5943E9" w:rsidRPr="005C20D6" w14:paraId="31439D25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36D" w14:textId="77777777" w:rsidR="005943E9" w:rsidRPr="005C20D6" w:rsidRDefault="005943E9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02773875" w:edGrp="everyone" w:colFirst="0" w:colLast="0"/>
            <w:permStart w:id="658795374" w:edGrp="everyone" w:colFirst="1" w:colLast="1"/>
            <w:permStart w:id="1728907329" w:edGrp="everyone" w:colFirst="2" w:colLast="2"/>
            <w:permStart w:id="230761961" w:edGrp="everyone" w:colFirst="3" w:colLast="3"/>
            <w:permStart w:id="1481721809" w:edGrp="everyone" w:colFirst="4" w:colLast="4"/>
            <w:permStart w:id="1626760154" w:edGrp="everyone" w:colFirst="5" w:colLast="5"/>
            <w:permStart w:id="947157198" w:edGrp="everyone" w:colFirst="6" w:colLast="6"/>
            <w:permStart w:id="1193151209" w:edGrp="everyone" w:colFirst="7" w:colLast="7"/>
            <w:permEnd w:id="1776298879"/>
            <w:permEnd w:id="259195136"/>
            <w:permEnd w:id="1643077240"/>
            <w:permEnd w:id="1471897685"/>
            <w:permEnd w:id="1542415932"/>
            <w:permEnd w:id="1856779213"/>
            <w:permEnd w:id="1656619957"/>
            <w:permEnd w:id="1067672727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5768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FF75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FAB4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A502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FA7F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9986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5943E9" w:rsidRPr="005C20D6" w14:paraId="0BE05EDA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6AD6" w14:textId="77777777" w:rsidR="005943E9" w:rsidRPr="007223A8" w:rsidRDefault="005943E9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17538836" w:edGrp="everyone" w:colFirst="0" w:colLast="0"/>
            <w:permStart w:id="414457674" w:edGrp="everyone" w:colFirst="1" w:colLast="1"/>
            <w:permStart w:id="41056200" w:edGrp="everyone" w:colFirst="2" w:colLast="2"/>
            <w:permStart w:id="1194553076" w:edGrp="everyone" w:colFirst="3" w:colLast="3"/>
            <w:permStart w:id="1052326600" w:edGrp="everyone" w:colFirst="4" w:colLast="4"/>
            <w:permStart w:id="96014867" w:edGrp="everyone" w:colFirst="5" w:colLast="5"/>
            <w:permStart w:id="1516981308" w:edGrp="everyone" w:colFirst="6" w:colLast="6"/>
            <w:permStart w:id="1478427549" w:edGrp="everyone" w:colFirst="7" w:colLast="7"/>
            <w:permEnd w:id="202773875"/>
            <w:permEnd w:id="658795374"/>
            <w:permEnd w:id="1728907329"/>
            <w:permEnd w:id="230761961"/>
            <w:permEnd w:id="1481721809"/>
            <w:permEnd w:id="1626760154"/>
            <w:permEnd w:id="947157198"/>
            <w:permEnd w:id="119315120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F57C6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4470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39AF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69C81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E7F7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C62D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5943E9" w:rsidRPr="005C20D6" w14:paraId="45EACEA4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502" w14:textId="77777777" w:rsidR="005943E9" w:rsidRPr="005C20D6" w:rsidRDefault="005943E9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656318011" w:edGrp="everyone" w:colFirst="0" w:colLast="0"/>
            <w:permStart w:id="154350098" w:edGrp="everyone" w:colFirst="1" w:colLast="1"/>
            <w:permStart w:id="1902718090" w:edGrp="everyone" w:colFirst="2" w:colLast="2"/>
            <w:permStart w:id="528353354" w:edGrp="everyone" w:colFirst="3" w:colLast="3"/>
            <w:permStart w:id="1806855311" w:edGrp="everyone" w:colFirst="4" w:colLast="4"/>
            <w:permStart w:id="467880238" w:edGrp="everyone" w:colFirst="5" w:colLast="5"/>
            <w:permStart w:id="1285230524" w:edGrp="everyone" w:colFirst="6" w:colLast="6"/>
            <w:permStart w:id="9572385" w:edGrp="everyone" w:colFirst="7" w:colLast="7"/>
            <w:permEnd w:id="517538836"/>
            <w:permEnd w:id="414457674"/>
            <w:permEnd w:id="41056200"/>
            <w:permEnd w:id="1194553076"/>
            <w:permEnd w:id="1052326600"/>
            <w:permEnd w:id="96014867"/>
            <w:permEnd w:id="1516981308"/>
            <w:permEnd w:id="1478427549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2FF6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E017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7F29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3990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11EB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3E95" w14:textId="77777777" w:rsidR="005943E9" w:rsidRPr="007223A8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5943E9" w:rsidRPr="005C20D6" w14:paraId="3A9A2795" w14:textId="77777777" w:rsidTr="00813B1D">
        <w:trPr>
          <w:trHeight w:val="109"/>
        </w:trPr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4CD" w14:textId="77777777" w:rsidR="005943E9" w:rsidRPr="007223A8" w:rsidRDefault="005943E9" w:rsidP="00813B1D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64339060" w:edGrp="everyone" w:colFirst="0" w:colLast="0"/>
            <w:permStart w:id="816918074" w:edGrp="everyone" w:colFirst="1" w:colLast="1"/>
            <w:permStart w:id="1555185193" w:edGrp="everyone" w:colFirst="2" w:colLast="2"/>
            <w:permStart w:id="1911777489" w:edGrp="everyone" w:colFirst="3" w:colLast="3"/>
            <w:permStart w:id="1786329894" w:edGrp="everyone" w:colFirst="4" w:colLast="4"/>
            <w:permStart w:id="769156347" w:edGrp="everyone" w:colFirst="5" w:colLast="5"/>
            <w:permStart w:id="3802458" w:edGrp="everyone" w:colFirst="6" w:colLast="6"/>
            <w:permStart w:id="899572066" w:edGrp="everyone" w:colFirst="7" w:colLast="7"/>
            <w:permEnd w:id="1656318011"/>
            <w:permEnd w:id="154350098"/>
            <w:permEnd w:id="1902718090"/>
            <w:permEnd w:id="528353354"/>
            <w:permEnd w:id="1806855311"/>
            <w:permEnd w:id="467880238"/>
            <w:permEnd w:id="1285230524"/>
            <w:permEnd w:id="9572385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1389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7186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D3CF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7387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FF40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1CF" w14:textId="77777777" w:rsidR="005943E9" w:rsidRPr="005C20D6" w:rsidRDefault="005943E9" w:rsidP="00813B1D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564339060"/>
      <w:permEnd w:id="816918074"/>
      <w:permEnd w:id="1555185193"/>
      <w:permEnd w:id="1911777489"/>
      <w:permEnd w:id="1786329894"/>
      <w:permEnd w:id="769156347"/>
      <w:permEnd w:id="3802458"/>
      <w:permEnd w:id="899572066"/>
    </w:tbl>
    <w:p w14:paraId="7B73B65B" w14:textId="77777777" w:rsidR="004854DE" w:rsidRDefault="004854DE" w:rsidP="00510487">
      <w:pPr>
        <w:spacing w:before="120" w:line="280" w:lineRule="exact"/>
        <w:rPr>
          <w:rFonts w:ascii="ENRESA Aroma Light" w:hAnsi="ENRESA Aroma Light" w:cs="Arial"/>
          <w:b/>
          <w:i/>
          <w:iCs/>
          <w:sz w:val="20"/>
          <w:lang w:val="es-ES"/>
        </w:rPr>
      </w:pPr>
    </w:p>
    <w:p w14:paraId="7723737E" w14:textId="6D277DC3" w:rsidR="00143F1B" w:rsidRDefault="00510487" w:rsidP="004854DE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>
        <w:rPr>
          <w:rFonts w:ascii="ENRESA Aroma Light" w:hAnsi="ENRESA Aroma Light" w:cs="Arial"/>
          <w:b/>
          <w:i/>
          <w:iCs/>
          <w:sz w:val="20"/>
          <w:lang w:val="es-ES"/>
        </w:rPr>
        <w:t>*</w:t>
      </w:r>
      <w:r w:rsidRPr="00103459">
        <w:rPr>
          <w:rFonts w:ascii="ENRESA Aroma Light" w:hAnsi="ENRESA Aroma Light" w:cs="Arial"/>
          <w:b/>
          <w:i/>
          <w:iCs/>
          <w:sz w:val="20"/>
          <w:lang w:val="es-ES"/>
        </w:rPr>
        <w:t>*</w:t>
      </w:r>
      <w:r w:rsidRPr="00103459">
        <w:rPr>
          <w:rFonts w:ascii="ENRESA Aroma Light" w:hAnsi="ENRESA Aroma Light" w:cs="Arial"/>
          <w:bCs/>
          <w:i/>
          <w:iCs/>
          <w:sz w:val="20"/>
          <w:lang w:val="es-ES"/>
        </w:rPr>
        <w:t>Los datos personales incluidos en esta</w:t>
      </w:r>
      <w:r>
        <w:rPr>
          <w:rFonts w:ascii="ENRESA Aroma Light" w:hAnsi="ENRESA Aroma Light" w:cs="Arial"/>
          <w:bCs/>
          <w:i/>
          <w:iCs/>
          <w:sz w:val="20"/>
          <w:lang w:val="es-ES"/>
        </w:rPr>
        <w:t>s</w:t>
      </w:r>
      <w:r w:rsidRPr="00103459">
        <w:rPr>
          <w:rFonts w:ascii="ENRESA Aroma Light" w:hAnsi="ENRESA Aroma Light" w:cs="Arial"/>
          <w:bCs/>
          <w:i/>
          <w:iCs/>
          <w:sz w:val="20"/>
          <w:lang w:val="es-ES"/>
        </w:rPr>
        <w:t xml:space="preserve"> tabla</w:t>
      </w:r>
      <w:r>
        <w:rPr>
          <w:rFonts w:ascii="ENRESA Aroma Light" w:hAnsi="ENRESA Aroma Light" w:cs="Arial"/>
          <w:bCs/>
          <w:i/>
          <w:iCs/>
          <w:sz w:val="20"/>
          <w:lang w:val="es-ES"/>
        </w:rPr>
        <w:t>s</w:t>
      </w:r>
      <w:r w:rsidRPr="00103459">
        <w:rPr>
          <w:rFonts w:ascii="ENRESA Aroma Light" w:hAnsi="ENRESA Aroma Light" w:cs="Arial"/>
          <w:bCs/>
          <w:i/>
          <w:iCs/>
          <w:sz w:val="20"/>
          <w:lang w:val="es-ES"/>
        </w:rPr>
        <w:t xml:space="preserve">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  </w: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B89CA" w14:textId="77777777" w:rsidR="00E85DEC" w:rsidRDefault="00E85DEC">
      <w:r>
        <w:separator/>
      </w:r>
    </w:p>
  </w:endnote>
  <w:endnote w:type="continuationSeparator" w:id="0">
    <w:p w14:paraId="43B3C385" w14:textId="77777777" w:rsidR="00E85DEC" w:rsidRDefault="00E85DEC">
      <w:r>
        <w:continuationSeparator/>
      </w:r>
    </w:p>
  </w:endnote>
  <w:endnote w:type="continuationNotice" w:id="1">
    <w:p w14:paraId="2F1FDAB5" w14:textId="77777777" w:rsidR="00E85DEC" w:rsidRDefault="00E85DE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B69A6B3-46F1-40A6-B5B7-BC2B6F7A5072}"/>
    <w:embedBold r:id="rId2" w:fontKey="{9CE01C81-A85C-49DC-B25A-01F334C2246D}"/>
    <w:embedItalic r:id="rId3" w:fontKey="{AE614514-9758-426E-B920-9A43FF629CB1}"/>
    <w:embedBoldItalic r:id="rId4" w:fontKey="{1A371FA4-A0EE-4E7B-B59B-406FD4C2A42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2E0EBC6-EC9E-4913-A18F-689C164ED9BF}"/>
    <w:embedBold r:id="rId6" w:fontKey="{EEE3B2BC-B69B-4304-AE6B-6C587D0C6DF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2F872856-BB9D-4A44-8D90-50BFA1378AD2}"/>
    <w:embedBold r:id="rId8" w:fontKey="{F6EC6C1C-3BB7-4096-A537-8E3C4DF0A68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1C44B83D-DE6C-40DA-B864-27A7703D6DE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9C0F4613-9AB7-4DE6-B06D-11385FF4CEE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7FFBF871-8A03-4AA1-AB19-F4F0FF26CDD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D99D14B0-6ABE-424B-B594-8F1CAB35D7A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871E8" w14:textId="77777777" w:rsidR="00E85DEC" w:rsidRDefault="00E85DEC">
      <w:r>
        <w:separator/>
      </w:r>
    </w:p>
  </w:footnote>
  <w:footnote w:type="continuationSeparator" w:id="0">
    <w:p w14:paraId="576BD21C" w14:textId="77777777" w:rsidR="00E85DEC" w:rsidRDefault="00E85DEC">
      <w:r>
        <w:continuationSeparator/>
      </w:r>
    </w:p>
  </w:footnote>
  <w:footnote w:type="continuationNotice" w:id="1">
    <w:p w14:paraId="650E935F" w14:textId="77777777" w:rsidR="00E85DEC" w:rsidRDefault="00E85DE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031A014" w:rsidR="00A2064F" w:rsidRPr="00B04615" w:rsidRDefault="004B7AE2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B7AE2">
            <w:rPr>
              <w:rFonts w:ascii="ENRESA Aroma Light" w:hAnsi="ENRESA Aroma Light" w:cs="Arial"/>
              <w:b/>
              <w:bCs/>
              <w:szCs w:val="22"/>
              <w:lang w:val="pt-PT"/>
            </w:rPr>
            <w:t>Obra de acondicionamiento del actual edificio del comedor y cocina como almacén de residuos radiactivos de muy baja actividad (RBBA) en la Central Nuclear Santa María de Garoña</w:t>
          </w:r>
        </w:p>
      </w:tc>
      <w:tc>
        <w:tcPr>
          <w:tcW w:w="2552" w:type="dxa"/>
          <w:vAlign w:val="center"/>
        </w:tcPr>
        <w:p w14:paraId="52C77EF5" w14:textId="1C450FAC" w:rsidR="00A2064F" w:rsidRPr="00360F17" w:rsidRDefault="004B7AE2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B7AE2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CO-TA-25-019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17tJd4Q1jHNSBsJ8t+4BxBB3pGhaNk80+9HPisEwG1wzgIJT5ytwxdNY54wqOHA7rIN7qgoSezy98/EUVYZCA==" w:salt="8uIAagyuYZO1eUc/KiI+M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174F5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54DE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B7AE2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0487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43E9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2E74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02C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2759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220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5075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5DEC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C9E1B-21E5-4583-9460-074EC5C8FB7C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2</Pages>
  <Words>382</Words>
  <Characters>2102</Characters>
  <Application>Microsoft Office Word</Application>
  <DocSecurity>8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2025-11-17T12:14:00Z</dcterms:created>
  <dcterms:modified xsi:type="dcterms:W3CDTF">2026-05-07T07:52:00Z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