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1C25AF76" w:rsidR="003168CF" w:rsidRPr="00C35881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C35881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C35881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C35881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2115CF" w:rsidRPr="00C35881">
        <w:rPr>
          <w:rFonts w:ascii="ENRESA Aroma Light" w:hAnsi="ENRESA Aroma Light" w:cs="Arial"/>
          <w:b/>
          <w:bCs/>
          <w:szCs w:val="22"/>
          <w:lang w:val="es-ES"/>
        </w:rPr>
        <w:t>por un porcentaje de descuento de</w:t>
      </w:r>
      <w:proofErr w:type="gramStart"/>
      <w:r w:rsidR="002115CF" w:rsidRPr="00C35881">
        <w:rPr>
          <w:rFonts w:ascii="ENRESA Aroma Light" w:hAnsi="ENRESA Aroma Light" w:cs="Arial"/>
          <w:b/>
          <w:bCs/>
          <w:szCs w:val="22"/>
          <w:lang w:val="es-ES"/>
        </w:rPr>
        <w:t xml:space="preserve"> </w:t>
      </w:r>
      <w:permStart w:id="2053114112" w:edGrp="everyone"/>
      <w:r w:rsidR="002115CF" w:rsidRPr="00C35881">
        <w:rPr>
          <w:rFonts w:ascii="ENRESA Aroma Light" w:hAnsi="ENRESA Aroma Light" w:cs="Arial"/>
          <w:b/>
          <w:bCs/>
          <w:szCs w:val="22"/>
          <w:lang w:val="es-ES"/>
        </w:rPr>
        <w:t>….</w:t>
      </w:r>
      <w:permEnd w:id="2053114112"/>
      <w:proofErr w:type="gramEnd"/>
      <w:r w:rsidR="002115CF" w:rsidRPr="00C35881">
        <w:rPr>
          <w:rFonts w:ascii="ENRESA Aroma Light" w:hAnsi="ENRESA Aroma Light" w:cs="Arial"/>
          <w:b/>
          <w:bCs/>
          <w:szCs w:val="22"/>
          <w:lang w:val="es-ES"/>
        </w:rPr>
        <w:t>%</w:t>
      </w:r>
      <w:r w:rsidR="00E375BD" w:rsidRPr="00C35881">
        <w:rPr>
          <w:rFonts w:ascii="ENRESA Aroma Light" w:hAnsi="ENRESA Aroma Light" w:cs="Arial"/>
          <w:b/>
          <w:bCs/>
          <w:szCs w:val="22"/>
          <w:lang w:val="es-ES"/>
        </w:rPr>
        <w:t xml:space="preserve"> (</w:t>
      </w:r>
      <w:permStart w:id="1808689221" w:edGrp="everyone"/>
      <w:r w:rsidR="00E375BD" w:rsidRPr="00C35881">
        <w:rPr>
          <w:rFonts w:ascii="ENRESA Aroma Light" w:hAnsi="ENRESA Aroma Light" w:cs="Arial"/>
          <w:b/>
          <w:bCs/>
          <w:szCs w:val="22"/>
          <w:lang w:val="es-ES"/>
        </w:rPr>
        <w:t>EN LETRA Y NUMERO</w:t>
      </w:r>
      <w:permEnd w:id="1808689221"/>
      <w:r w:rsidR="00E375BD" w:rsidRPr="00C35881">
        <w:rPr>
          <w:rFonts w:ascii="ENRESA Aroma Light" w:hAnsi="ENRESA Aroma Light" w:cs="Arial"/>
          <w:b/>
          <w:bCs/>
          <w:szCs w:val="22"/>
          <w:lang w:val="es-ES"/>
        </w:rPr>
        <w:t>)</w:t>
      </w:r>
      <w:r w:rsidR="00E375BD" w:rsidRPr="00C35881">
        <w:rPr>
          <w:rFonts w:ascii="ENRESA Aroma Light" w:hAnsi="ENRESA Aroma Light" w:cs="Arial"/>
          <w:szCs w:val="22"/>
          <w:lang w:val="es-ES"/>
        </w:rPr>
        <w:t xml:space="preserve"> por ciento (máximo dos decimales), </w:t>
      </w:r>
      <w:r w:rsidR="00C35881" w:rsidRPr="00C35881">
        <w:rPr>
          <w:rFonts w:ascii="ENRESA Aroma Light" w:hAnsi="ENRESA Aroma Light" w:cs="Arial"/>
          <w:szCs w:val="22"/>
          <w:lang w:val="es-ES"/>
        </w:rPr>
        <w:t>aplicable a la totalidad de los precios unitarios máximos establecidos para cada uno de los artículos incluidos en el Anexo 8 al PTCA.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</w:t>
      </w:r>
      <w:proofErr w:type="gramStart"/>
      <w:r w:rsidRPr="00FC73DE">
        <w:rPr>
          <w:rFonts w:ascii="ENRESA Aroma Light" w:hAnsi="ENRESA Aroma Light"/>
          <w:i/>
          <w:iCs/>
          <w:szCs w:val="22"/>
        </w:rPr>
        <w:t>s</w:t>
      </w:r>
      <w:proofErr w:type="gramEnd"/>
      <w:r w:rsidRPr="00FC73DE">
        <w:rPr>
          <w:rFonts w:ascii="ENRESA Aroma Light" w:hAnsi="ENRESA Aroma Light"/>
          <w:i/>
          <w:iCs/>
          <w:szCs w:val="22"/>
        </w:rPr>
        <w:t xml:space="preserve">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3EDB2" w14:textId="77777777" w:rsidR="00945B91" w:rsidRDefault="00945B91">
      <w:r>
        <w:separator/>
      </w:r>
    </w:p>
  </w:endnote>
  <w:endnote w:type="continuationSeparator" w:id="0">
    <w:p w14:paraId="6C9C78A6" w14:textId="77777777" w:rsidR="00945B91" w:rsidRDefault="00945B91">
      <w:r>
        <w:continuationSeparator/>
      </w:r>
    </w:p>
  </w:endnote>
  <w:endnote w:type="continuationNotice" w:id="1">
    <w:p w14:paraId="67088DD7" w14:textId="77777777" w:rsidR="00945B91" w:rsidRDefault="00945B9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CDB58791-849C-449D-96A0-8DBACCF22B25}"/>
    <w:embedBold r:id="rId2" w:fontKey="{CD0A26F2-A4DA-4D51-8848-4532DE03F169}"/>
    <w:embedItalic r:id="rId3" w:fontKey="{7455CD6C-37A1-474B-8D71-EB3D9FE187CE}"/>
    <w:embedBoldItalic r:id="rId4" w:fontKey="{78862594-5736-47F9-A776-6902B4C3DB6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D27B99B6-7154-49E4-AB9F-FD26C22083E3}"/>
    <w:embedBold r:id="rId6" w:fontKey="{B4445CEA-418E-43B9-9278-23EDF2987D1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1B05A0DF-A15A-4527-AAB3-0A311FA433AA}"/>
    <w:embedBold r:id="rId8" w:fontKey="{062D437C-47CB-4FA9-80DA-0D8B323B357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5EB22807-7753-4BAD-8B44-80AC6C64C6B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B854DE77-FAB2-4AF7-AC63-7C10B95AD0D9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D84FDBE0-B922-4CF4-8246-5DDBE76BDFE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455186F6-264C-43B1-9073-B344410A26D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DD7B4" w14:textId="77777777" w:rsidR="00945B91" w:rsidRDefault="00945B91">
      <w:r>
        <w:separator/>
      </w:r>
    </w:p>
  </w:footnote>
  <w:footnote w:type="continuationSeparator" w:id="0">
    <w:p w14:paraId="014DE0C1" w14:textId="77777777" w:rsidR="00945B91" w:rsidRDefault="00945B91">
      <w:r>
        <w:continuationSeparator/>
      </w:r>
    </w:p>
  </w:footnote>
  <w:footnote w:type="continuationNotice" w:id="1">
    <w:p w14:paraId="499AE9F6" w14:textId="77777777" w:rsidR="00945B91" w:rsidRDefault="00945B9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39B47C25" w14:textId="77777777" w:rsidR="003A7B92" w:rsidRDefault="003A7B92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A7B92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productos de droguería y lavandería para el Centro de Almacenamiento de El Cabril</w:t>
          </w:r>
          <w:r w:rsidRPr="003A7B9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</w:p>
        <w:p w14:paraId="151CC97A" w14:textId="505C5629" w:rsidR="00DC3364" w:rsidRPr="00B04615" w:rsidRDefault="00DC3364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3A7B9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F0640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F0640D" w:rsidRPr="00F0640D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productos de droguería</w:t>
          </w:r>
        </w:p>
      </w:tc>
      <w:tc>
        <w:tcPr>
          <w:tcW w:w="2552" w:type="dxa"/>
          <w:vAlign w:val="center"/>
        </w:tcPr>
        <w:p w14:paraId="0C69FF14" w14:textId="09E96EF3" w:rsidR="00DC3364" w:rsidRPr="00360F17" w:rsidRDefault="00AE6C6E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E6C6E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CO-CB-26-020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3GZZNUHyceiKzvkWENl3l+RJFxBhLczAnQHQ/SG12rbZ8GZ2zeB4wiatNotpegq40+w1xkkC0YWKAuk5O2sWsg==" w:salt="4sI3s93jF4wUz8CNTXMh2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15CF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09D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2DE"/>
    <w:rsid w:val="003A27C4"/>
    <w:rsid w:val="003A2E1C"/>
    <w:rsid w:val="003A3141"/>
    <w:rsid w:val="003A3313"/>
    <w:rsid w:val="003A3AF4"/>
    <w:rsid w:val="003A4A56"/>
    <w:rsid w:val="003A6045"/>
    <w:rsid w:val="003A70B5"/>
    <w:rsid w:val="003A7B92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0820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5B91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C6E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73D"/>
    <w:rsid w:val="00C30E4C"/>
    <w:rsid w:val="00C313B7"/>
    <w:rsid w:val="00C32633"/>
    <w:rsid w:val="00C3373C"/>
    <w:rsid w:val="00C35881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8FF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375BD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40D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2ABD3B-089A-4E82-8A85-76377E9F72FB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27</TotalTime>
  <Pages>1</Pages>
  <Words>219</Words>
  <Characters>1210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22</cp:revision>
  <cp:lastPrinted>2022-11-30T10:28:00Z</cp:lastPrinted>
  <dcterms:created xsi:type="dcterms:W3CDTF">2025-11-17T11:58:00Z</dcterms:created>
  <dcterms:modified xsi:type="dcterms:W3CDTF">2026-06-29T11:18:00Z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