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71D37A0C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864FDC">
        <w:rPr>
          <w:rFonts w:ascii="ENRESA Aroma Light" w:hAnsi="ENRESA Aroma Light" w:cs="Arial"/>
          <w:szCs w:val="22"/>
          <w:lang w:val="es-ES"/>
        </w:rPr>
        <w:t>declara de forma responsable</w:t>
      </w:r>
      <w:r w:rsidR="00E3075B">
        <w:rPr>
          <w:rFonts w:ascii="ENRESA Aroma Light" w:hAnsi="ENRESA Aroma Light" w:cs="Arial"/>
          <w:szCs w:val="22"/>
          <w:lang w:val="es-ES"/>
        </w:rPr>
        <w:t xml:space="preserve"> en nombre </w:t>
      </w:r>
      <w:proofErr w:type="gramStart"/>
      <w:r w:rsidR="00E3075B">
        <w:rPr>
          <w:rFonts w:ascii="ENRESA Aroma Light" w:hAnsi="ENRESA Aroma Light" w:cs="Arial"/>
          <w:szCs w:val="22"/>
          <w:lang w:val="es-ES"/>
        </w:rPr>
        <w:t xml:space="preserve">de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E3075B">
        <w:rPr>
          <w:rFonts w:ascii="ENRESA Aroma Light" w:hAnsi="ENRESA Aroma Light" w:cs="Arial"/>
          <w:szCs w:val="22"/>
          <w:lang w:val="es-ES"/>
        </w:rPr>
        <w:t>que</w:t>
      </w:r>
      <w:r w:rsidR="00E3075B" w:rsidRPr="00E3075B">
        <w:rPr>
          <w:rFonts w:ascii="ENRESA Aroma Light" w:hAnsi="ENRESA Aroma Light" w:cs="Arial"/>
          <w:szCs w:val="22"/>
          <w:lang w:val="es-ES"/>
        </w:rPr>
        <w:t>:</w:t>
      </w:r>
    </w:p>
    <w:p w14:paraId="273AD3D2" w14:textId="77777777" w:rsidR="00E3075B" w:rsidRDefault="00E3075B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94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2360"/>
        <w:gridCol w:w="1320"/>
        <w:gridCol w:w="1500"/>
        <w:gridCol w:w="1480"/>
        <w:gridCol w:w="880"/>
      </w:tblGrid>
      <w:tr w:rsidR="00566724" w:rsidRPr="00281721" w14:paraId="20E7043D" w14:textId="77777777" w:rsidTr="008B7DE9">
        <w:trPr>
          <w:trHeight w:val="348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5C91E92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2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FA67C04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PERFIL</w:t>
            </w:r>
          </w:p>
        </w:tc>
        <w:tc>
          <w:tcPr>
            <w:tcW w:w="43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E2EFD9"/>
            <w:vAlign w:val="center"/>
            <w:hideMark/>
          </w:tcPr>
          <w:p w14:paraId="00F0690B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SÍ*</w:t>
            </w:r>
          </w:p>
        </w:tc>
        <w:tc>
          <w:tcPr>
            <w:tcW w:w="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21FA7854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566724" w:rsidRPr="00281721" w14:paraId="423A9733" w14:textId="77777777" w:rsidTr="008B7DE9">
        <w:trPr>
          <w:trHeight w:val="684"/>
        </w:trPr>
        <w:tc>
          <w:tcPr>
            <w:tcW w:w="24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9A4F58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2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E2C77D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0A0BC069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1 CURSO / CONGRESO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FE11FE2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2 CURSOS / CONGRESOS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2EFD9"/>
            <w:vAlign w:val="center"/>
            <w:hideMark/>
          </w:tcPr>
          <w:p w14:paraId="7A911397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3 CURSOS / CONGRESOS</w:t>
            </w:r>
          </w:p>
        </w:tc>
        <w:tc>
          <w:tcPr>
            <w:tcW w:w="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AA976AD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</w:tr>
      <w:tr w:rsidR="00566724" w:rsidRPr="00281721" w14:paraId="228C69C3" w14:textId="77777777" w:rsidTr="00566724">
        <w:trPr>
          <w:trHeight w:val="399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C75CE3" w14:textId="77777777" w:rsidR="00566724" w:rsidRPr="00281721" w:rsidRDefault="00566724" w:rsidP="008B7DE9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275607105" w:edGrp="everyone" w:colFirst="2" w:colLast="2"/>
            <w:permStart w:id="850069641" w:edGrp="everyone" w:colFirst="3" w:colLast="3"/>
            <w:permStart w:id="645597878" w:edGrp="everyone" w:colFirst="4" w:colLast="4"/>
            <w:permStart w:id="662308381" w:edGrp="everyone" w:colFirst="5" w:colLast="5"/>
            <w:r w:rsidRPr="00281721">
              <w:rPr>
                <w:rFonts w:ascii="ENRESA Aroma Light" w:hAnsi="ENRESA Aroma Light"/>
                <w:color w:val="000000"/>
                <w:szCs w:val="22"/>
              </w:rPr>
              <w:t>Curso</w:t>
            </w:r>
            <w:r>
              <w:rPr>
                <w:rFonts w:ascii="ENRESA Aroma Light" w:hAnsi="ENRESA Aroma Light"/>
                <w:color w:val="000000"/>
                <w:szCs w:val="22"/>
              </w:rPr>
              <w:t>s</w:t>
            </w:r>
            <w:r w:rsidRPr="00281721">
              <w:rPr>
                <w:rFonts w:ascii="ENRESA Aroma Light" w:hAnsi="ENRESA Aroma Light"/>
                <w:color w:val="000000"/>
                <w:szCs w:val="22"/>
              </w:rPr>
              <w:t xml:space="preserve"> y/o congreso</w:t>
            </w:r>
            <w:r>
              <w:rPr>
                <w:rFonts w:ascii="ENRESA Aroma Light" w:hAnsi="ENRESA Aroma Light"/>
                <w:color w:val="000000"/>
                <w:szCs w:val="22"/>
              </w:rPr>
              <w:t>s</w:t>
            </w:r>
            <w:r w:rsidRPr="00281721">
              <w:rPr>
                <w:rFonts w:ascii="ENRESA Aroma Light" w:hAnsi="ENRESA Aroma Light"/>
                <w:color w:val="000000"/>
                <w:szCs w:val="22"/>
              </w:rPr>
              <w:t xml:space="preserve"> relacionados con la fenomenología y caracterización, métodos de inspección y/o acondicionamiento del combustible gastado y/o de residuos especiales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4356BD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Director de proyecto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638E8B" w14:textId="617F0524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6023F8" w14:textId="60F53096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50A0C8" w14:textId="3955C3A8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3501A2" w14:textId="2A3FE3B7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  <w:tr w:rsidR="00566724" w:rsidRPr="00281721" w14:paraId="441745C0" w14:textId="77777777" w:rsidTr="00566724">
        <w:trPr>
          <w:trHeight w:val="399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C2235F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permStart w:id="57285633" w:edGrp="everyone" w:colFirst="2" w:colLast="2"/>
            <w:permStart w:id="320545760" w:edGrp="everyone" w:colFirst="3" w:colLast="3"/>
            <w:permStart w:id="1621833643" w:edGrp="everyone" w:colFirst="4" w:colLast="4"/>
            <w:permStart w:id="2099662806" w:edGrp="everyone" w:colFirst="5" w:colLast="5"/>
            <w:permEnd w:id="1275607105"/>
            <w:permEnd w:id="850069641"/>
            <w:permEnd w:id="645597878"/>
            <w:permEnd w:id="662308381"/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5D3E2EE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Técnico senior (1)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B5A232" w14:textId="700FBB98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1C3AEC" w14:textId="269CA770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0D32A6" w14:textId="62D038D8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5CC5A6" w14:textId="6921A968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  <w:tr w:rsidR="00566724" w:rsidRPr="00281721" w14:paraId="03211FFB" w14:textId="77777777" w:rsidTr="00566724">
        <w:trPr>
          <w:trHeight w:val="399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DBA56D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permStart w:id="824206043" w:edGrp="everyone" w:colFirst="2" w:colLast="2"/>
            <w:permStart w:id="497569750" w:edGrp="everyone" w:colFirst="3" w:colLast="3"/>
            <w:permStart w:id="1017671171" w:edGrp="everyone" w:colFirst="4" w:colLast="4"/>
            <w:permStart w:id="959000536" w:edGrp="everyone" w:colFirst="5" w:colLast="5"/>
            <w:permEnd w:id="57285633"/>
            <w:permEnd w:id="320545760"/>
            <w:permEnd w:id="1621833643"/>
            <w:permEnd w:id="2099662806"/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6615CC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Técnico senior (2)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5F0CBA" w14:textId="4B6CED0C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77F857" w14:textId="2CCEBF46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EE0FF" w14:textId="128CB913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8A63BD" w14:textId="3BA4BCCF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  <w:tr w:rsidR="00566724" w:rsidRPr="00281721" w14:paraId="2EE76790" w14:textId="77777777" w:rsidTr="00566724">
        <w:trPr>
          <w:trHeight w:val="399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D49D40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permStart w:id="1729042842" w:edGrp="everyone" w:colFirst="2" w:colLast="2"/>
            <w:permStart w:id="338980247" w:edGrp="everyone" w:colFirst="3" w:colLast="3"/>
            <w:permStart w:id="844576852" w:edGrp="everyone" w:colFirst="4" w:colLast="4"/>
            <w:permStart w:id="1928032926" w:edGrp="everyone" w:colFirst="5" w:colLast="5"/>
            <w:permEnd w:id="824206043"/>
            <w:permEnd w:id="497569750"/>
            <w:permEnd w:id="1017671171"/>
            <w:permEnd w:id="959000536"/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FA17B83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Técnico junior (1)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C4A92" w14:textId="39EC1FCD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95B826" w14:textId="328CC3B4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C68669" w14:textId="5D3CAE20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1F46AF" w14:textId="7BF0E461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  <w:tr w:rsidR="00566724" w:rsidRPr="00281721" w14:paraId="2AC05681" w14:textId="77777777" w:rsidTr="00566724">
        <w:trPr>
          <w:trHeight w:val="399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7CDDCB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permStart w:id="1194614998" w:edGrp="everyone" w:colFirst="2" w:colLast="2"/>
            <w:permStart w:id="2007125496" w:edGrp="everyone" w:colFirst="3" w:colLast="3"/>
            <w:permStart w:id="41836847" w:edGrp="everyone" w:colFirst="4" w:colLast="4"/>
            <w:permStart w:id="216874411" w:edGrp="everyone" w:colFirst="5" w:colLast="5"/>
            <w:permEnd w:id="1729042842"/>
            <w:permEnd w:id="338980247"/>
            <w:permEnd w:id="844576852"/>
            <w:permEnd w:id="1928032926"/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755B6D3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Técnico junio (2)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537CB7" w14:textId="63764683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E45DEE" w14:textId="4B7BF15F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F4716B" w14:textId="6CE7A4EC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FD663" w14:textId="0DAEE2A8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  <w:tr w:rsidR="00566724" w:rsidRPr="00281721" w14:paraId="75DCFE6B" w14:textId="77777777" w:rsidTr="00566724">
        <w:trPr>
          <w:trHeight w:val="660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351BB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permStart w:id="1841831933" w:edGrp="everyone" w:colFirst="2" w:colLast="2"/>
            <w:permStart w:id="1195468835" w:edGrp="everyone" w:colFirst="3" w:colLast="3"/>
            <w:permStart w:id="1376273807" w:edGrp="everyone" w:colFirst="4" w:colLast="4"/>
            <w:permStart w:id="1995980423" w:edGrp="everyone" w:colFirst="5" w:colLast="5"/>
            <w:permEnd w:id="1194614998"/>
            <w:permEnd w:id="2007125496"/>
            <w:permEnd w:id="41836847"/>
            <w:permEnd w:id="216874411"/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23359E" w14:textId="77777777" w:rsidR="00566724" w:rsidRPr="00281721" w:rsidRDefault="00566724" w:rsidP="008B7DE9">
            <w:pPr>
              <w:spacing w:after="0"/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281721">
              <w:rPr>
                <w:rFonts w:ascii="ENRESA Aroma Light" w:hAnsi="ENRESA Aroma Light"/>
                <w:color w:val="000000"/>
                <w:szCs w:val="22"/>
              </w:rPr>
              <w:t>Técnico especialista de garantía de calidad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CCE191" w14:textId="0939F052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F63232" w14:textId="0EC5307D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07CAF" w14:textId="3DE1F5D0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EC1B37" w14:textId="20A01491" w:rsidR="00566724" w:rsidRPr="00281721" w:rsidRDefault="00566724" w:rsidP="00566724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</w:tbl>
    <w:permEnd w:id="1841831933"/>
    <w:permEnd w:id="1195468835"/>
    <w:permEnd w:id="1376273807"/>
    <w:permEnd w:id="1995980423"/>
    <w:p w14:paraId="08F5EE8D" w14:textId="77777777" w:rsidR="00437B5E" w:rsidRPr="00281721" w:rsidRDefault="00437B5E" w:rsidP="00437B5E">
      <w:pPr>
        <w:spacing w:before="120" w:line="260" w:lineRule="exact"/>
        <w:rPr>
          <w:rFonts w:ascii="ENRESA Aroma Light" w:hAnsi="ENRESA Aroma Light" w:cs="Arial"/>
          <w:i/>
          <w:iCs/>
          <w:sz w:val="20"/>
        </w:rPr>
      </w:pPr>
      <w:r w:rsidRPr="00281721">
        <w:rPr>
          <w:rFonts w:ascii="ENRESA Aroma Light" w:hAnsi="ENRESA Aroma Light"/>
          <w:b/>
          <w:bCs/>
          <w:i/>
          <w:iCs/>
          <w:sz w:val="20"/>
        </w:rPr>
        <w:t>*</w:t>
      </w:r>
      <w:r w:rsidRPr="00281721">
        <w:rPr>
          <w:rFonts w:ascii="ENRESA Aroma Light" w:hAnsi="ENRESA Aroma Light" w:cs="ENRESA Aroma"/>
          <w:i/>
          <w:iCs/>
          <w:color w:val="000000"/>
          <w:sz w:val="20"/>
        </w:rPr>
        <w:t xml:space="preserve"> </w:t>
      </w:r>
      <w:r w:rsidRPr="00281721">
        <w:rPr>
          <w:rFonts w:ascii="ENRESA Aroma Light" w:hAnsi="ENRESA Aroma Light"/>
          <w:i/>
          <w:iCs/>
          <w:sz w:val="20"/>
        </w:rPr>
        <w:t>Deberá presentar el/</w:t>
      </w:r>
      <w:proofErr w:type="gramStart"/>
      <w:r w:rsidRPr="00281721">
        <w:rPr>
          <w:rFonts w:ascii="ENRESA Aroma Light" w:hAnsi="ENRESA Aroma Light"/>
          <w:i/>
          <w:iCs/>
          <w:sz w:val="20"/>
        </w:rPr>
        <w:t>los certificado</w:t>
      </w:r>
      <w:proofErr w:type="gramEnd"/>
      <w:r w:rsidRPr="00281721">
        <w:rPr>
          <w:rFonts w:ascii="ENRESA Aroma Light" w:hAnsi="ENRESA Aroma Light"/>
          <w:i/>
          <w:iCs/>
          <w:sz w:val="20"/>
        </w:rPr>
        <w:t>/s acreditativo/s correspondiente/s.</w:t>
      </w: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DFB4D" w14:textId="77777777" w:rsidR="00F716A1" w:rsidRDefault="00F716A1">
      <w:r>
        <w:separator/>
      </w:r>
    </w:p>
  </w:endnote>
  <w:endnote w:type="continuationSeparator" w:id="0">
    <w:p w14:paraId="0C5ACF33" w14:textId="77777777" w:rsidR="00F716A1" w:rsidRDefault="00F716A1">
      <w:r>
        <w:continuationSeparator/>
      </w:r>
    </w:p>
  </w:endnote>
  <w:endnote w:type="continuationNotice" w:id="1">
    <w:p w14:paraId="26ABCB02" w14:textId="77777777" w:rsidR="00F716A1" w:rsidRDefault="00F716A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B1D90C1-2F4B-48F2-BD97-0F89A7521139}"/>
    <w:embedBold r:id="rId2" w:fontKey="{0C7BA2EF-E43B-4A31-B14E-A1ECE6D80746}"/>
    <w:embedItalic r:id="rId3" w:fontKey="{786EEA52-8294-409A-B338-0D0E4A1CEF8B}"/>
    <w:embedBoldItalic r:id="rId4" w:fontKey="{B651DF71-B1D6-46B6-9847-92AE15C33B3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  <w:embedRegular r:id="rId5" w:fontKey="{655F37B9-D4A9-41CA-8D1B-58BBFE684E5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81C7F2E6-28D0-44CE-A095-881BC205081D}"/>
    <w:embedBold r:id="rId7" w:fontKey="{334DF2AA-86DB-43EC-9411-996AB8A1CBA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D5087940-7B7D-449B-AC74-37A29779969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FE62CC24-F41E-4BEF-A61D-9435329A0D2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1FBB1E5B-2C2F-4C0F-9E56-5919847F98F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EBC100AB-53DC-4884-A0F1-17AA972750D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2AD96" w14:textId="77777777" w:rsidR="00F716A1" w:rsidRDefault="00F716A1">
      <w:r>
        <w:separator/>
      </w:r>
    </w:p>
  </w:footnote>
  <w:footnote w:type="continuationSeparator" w:id="0">
    <w:p w14:paraId="1A17D4EE" w14:textId="77777777" w:rsidR="00F716A1" w:rsidRDefault="00F716A1">
      <w:r>
        <w:continuationSeparator/>
      </w:r>
    </w:p>
  </w:footnote>
  <w:footnote w:type="continuationNotice" w:id="1">
    <w:p w14:paraId="6CC6A375" w14:textId="77777777" w:rsidR="00F716A1" w:rsidRDefault="00F716A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612F0B4D" w:rsidR="00A2064F" w:rsidRPr="00B04615" w:rsidRDefault="008C53C8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8C53C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ingeniería para la aplicación y mantenimiento del sistema de caracterización y aceptación de los Residuos de Alta Actividad y Residuos Especiales</w:t>
          </w:r>
        </w:p>
      </w:tc>
      <w:tc>
        <w:tcPr>
          <w:tcW w:w="2552" w:type="dxa"/>
          <w:vAlign w:val="center"/>
        </w:tcPr>
        <w:p w14:paraId="52C77EF5" w14:textId="2DD51B1E" w:rsidR="00A2064F" w:rsidRPr="00360F17" w:rsidRDefault="00DA5093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A5093">
            <w:rPr>
              <w:rFonts w:ascii="ENRESA Aroma Light" w:hAnsi="ENRESA Aroma Light" w:cs="Arial"/>
              <w:b/>
              <w:bCs/>
              <w:szCs w:val="22"/>
              <w:lang w:val="pt-PT"/>
            </w:rPr>
            <w:t>CO-IA-26-002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ktRwCc0Bk0iggnfUmzM8ZifCkj7+R2RloKAWH3Oiduig9MX6KK6XcJn3olvMK7tsuv1GEdahDy7Ma+H/Z0Z4pw==" w:salt="Plu36OwN0vAcP7Cn7dJcj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2D0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37B5E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6724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4FDC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53C8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A70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3CF4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093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045F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075B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0C95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6A1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893474-CF21-4B80-9F07-390EC56701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15</TotalTime>
  <Pages>1</Pages>
  <Words>159</Words>
  <Characters>877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19</cp:revision>
  <cp:lastPrinted>2022-11-30T10:28:00Z</cp:lastPrinted>
  <dcterms:created xsi:type="dcterms:W3CDTF">2025-11-17T12:14:00Z</dcterms:created>
  <dcterms:modified xsi:type="dcterms:W3CDTF">2026-07-21T11:03:00Z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