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5FBA2D8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250698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250698">
        <w:rPr>
          <w:rFonts w:ascii="ENRESA Aroma Light" w:hAnsi="ENRESA Aroma Light" w:cs="Arial"/>
          <w:szCs w:val="22"/>
          <w:lang w:val="es-ES"/>
        </w:rPr>
        <w:t>que</w:t>
      </w:r>
      <w:r w:rsidR="00250698" w:rsidRPr="00250698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275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8"/>
        <w:gridCol w:w="1985"/>
        <w:gridCol w:w="1842"/>
      </w:tblGrid>
      <w:tr w:rsidR="00C44B22" w:rsidRPr="0068296F" w14:paraId="3AF4FF20" w14:textId="77777777" w:rsidTr="002C1ADF">
        <w:trPr>
          <w:trHeight w:val="938"/>
        </w:trPr>
        <w:tc>
          <w:tcPr>
            <w:tcW w:w="5448" w:type="dxa"/>
            <w:tcBorders>
              <w:top w:val="single" w:sz="8" w:space="0" w:color="000000"/>
              <w:left w:val="single" w:sz="8" w:space="0" w:color="auto"/>
              <w:bottom w:val="nil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2C4DDECC" w14:textId="77777777" w:rsidR="00C44B22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CRITERIO</w:t>
            </w:r>
          </w:p>
          <w:p w14:paraId="4268F8FF" w14:textId="77777777" w:rsidR="00C44B22" w:rsidRPr="0068296F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B3E5A1" w:themeFill="accent6" w:themeFillTint="66"/>
            <w:vAlign w:val="center"/>
          </w:tcPr>
          <w:p w14:paraId="50253404" w14:textId="77777777" w:rsidR="00C44B22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Si OFERTA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 xml:space="preserve"> </w:t>
            </w:r>
          </w:p>
          <w:p w14:paraId="3E494E14" w14:textId="77777777" w:rsidR="00C44B22" w:rsidRPr="00036712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(*) En caso afirmativo cumplimentar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3E5A1" w:themeFill="accent6" w:themeFillTint="66"/>
          </w:tcPr>
          <w:p w14:paraId="1D4519D4" w14:textId="77777777" w:rsidR="00C44B22" w:rsidRPr="00036712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</w:p>
          <w:p w14:paraId="7EFC9535" w14:textId="77777777" w:rsidR="00C44B22" w:rsidRPr="00036712" w:rsidRDefault="00C44B22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036712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NO OFERTA</w:t>
            </w:r>
          </w:p>
        </w:tc>
      </w:tr>
      <w:tr w:rsidR="00C44B22" w:rsidRPr="00036712" w14:paraId="3328B64C" w14:textId="77777777" w:rsidTr="00D41FAD">
        <w:trPr>
          <w:trHeight w:val="652"/>
        </w:trPr>
        <w:tc>
          <w:tcPr>
            <w:tcW w:w="5448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EC459D" w14:textId="77777777" w:rsidR="00C44B22" w:rsidRPr="0003671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C</w:t>
            </w:r>
            <w:r w:rsidRPr="00B25A78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ompromiso de incorporar, durante la preparación y ejecución de las pruebas de puesta en funcionamiento del sistema de ventilación un perfil con experiencia previa en este tipo de pruebas de puesta en marcha bajo norma ASME-AG1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</w:t>
            </w:r>
            <w:r w:rsidRPr="00510230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(*)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3793D0" w14:textId="77777777" w:rsidR="00C44B22" w:rsidRPr="00036712" w:rsidRDefault="00C44B22" w:rsidP="0074565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385383319" w:edGrp="everyone"/>
            <w:permEnd w:id="385383319"/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2E9576" w14:textId="77777777" w:rsidR="00C44B22" w:rsidRPr="00036712" w:rsidRDefault="00C44B22" w:rsidP="0074565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53769722" w:edGrp="everyone"/>
            <w:permEnd w:id="153769722"/>
          </w:p>
        </w:tc>
      </w:tr>
      <w:tr w:rsidR="00C44B22" w:rsidRPr="00036712" w14:paraId="6155C4DE" w14:textId="77777777" w:rsidTr="002C1ADF">
        <w:trPr>
          <w:trHeight w:val="888"/>
        </w:trPr>
        <w:tc>
          <w:tcPr>
            <w:tcW w:w="544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E640B3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0B4CEA9F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FF73AA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En caso afirmativo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:</w:t>
            </w:r>
          </w:p>
          <w:p w14:paraId="20D19634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roofErr w:type="spellStart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N</w:t>
            </w:r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º</w:t>
            </w:r>
            <w:proofErr w:type="spellEnd"/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de trabajos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del perfil</w:t>
            </w:r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: ______</w:t>
            </w:r>
            <w:permStart w:id="1448771350" w:edGrp="everyone"/>
            <w:permEnd w:id="1448771350"/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</w:t>
            </w:r>
          </w:p>
          <w:p w14:paraId="237C0476" w14:textId="77777777" w:rsidR="00C44B22" w:rsidRPr="0003671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8" w:space="0" w:color="auto"/>
            </w:tcBorders>
            <w:shd w:val="clear" w:color="auto" w:fill="FFFFFF" w:themeFill="background1"/>
          </w:tcPr>
          <w:p w14:paraId="67C3E5DA" w14:textId="77777777" w:rsidR="00C44B22" w:rsidRPr="0003671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C44B22" w:rsidRPr="00036712" w14:paraId="51921E1B" w14:textId="77777777" w:rsidTr="0074565F">
        <w:trPr>
          <w:trHeight w:val="624"/>
        </w:trPr>
        <w:tc>
          <w:tcPr>
            <w:tcW w:w="544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6E6F56" w14:textId="77777777" w:rsidR="00C44B22" w:rsidRPr="0003671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</w:rPr>
              <w:t>C</w:t>
            </w:r>
            <w:proofErr w:type="spellStart"/>
            <w:r w:rsidRPr="00FF73AA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ompromiso</w:t>
            </w:r>
            <w:proofErr w:type="spellEnd"/>
            <w:r w:rsidRPr="00FF73AA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de incorporar durante toda la ejecución del contrato 1 perfil adicional cualificado como técnico experto en protección radiológica</w:t>
            </w:r>
            <w: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 </w:t>
            </w:r>
            <w:r w:rsidRPr="00B3755F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(*)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B2054A" w14:textId="77777777" w:rsidR="00C44B22" w:rsidRPr="00036712" w:rsidRDefault="00C44B22" w:rsidP="0074565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827021128" w:edGrp="everyone"/>
            <w:permEnd w:id="1827021128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3581D9ED" w14:textId="77777777" w:rsidR="00C44B22" w:rsidRPr="00036712" w:rsidRDefault="00C44B22" w:rsidP="0074565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854045435" w:edGrp="everyone"/>
            <w:permEnd w:id="1854045435"/>
          </w:p>
        </w:tc>
      </w:tr>
      <w:tr w:rsidR="00C44B22" w:rsidRPr="00036712" w14:paraId="7DF0A6F1" w14:textId="77777777" w:rsidTr="002C1ADF">
        <w:trPr>
          <w:trHeight w:val="576"/>
        </w:trPr>
        <w:tc>
          <w:tcPr>
            <w:tcW w:w="544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99D6CF" w14:textId="77777777" w:rsidR="00C44B22" w:rsidRPr="006453E3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41D2BDB5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FF73AA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En caso afirmativo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:</w:t>
            </w:r>
          </w:p>
          <w:p w14:paraId="4CC4A1FE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roofErr w:type="spellStart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N</w:t>
            </w:r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º</w:t>
            </w:r>
            <w:proofErr w:type="spellEnd"/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de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meses de experiencia del perfil</w:t>
            </w:r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: ______</w:t>
            </w:r>
            <w:permStart w:id="668420842" w:edGrp="everyone"/>
            <w:permEnd w:id="668420842"/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</w:t>
            </w:r>
          </w:p>
          <w:p w14:paraId="2E8773ED" w14:textId="77777777" w:rsidR="00C44B22" w:rsidRPr="0003671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8" w:space="0" w:color="auto"/>
            </w:tcBorders>
          </w:tcPr>
          <w:p w14:paraId="1D771F18" w14:textId="77777777" w:rsidR="00C44B22" w:rsidRPr="0003671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C44B22" w:rsidRPr="00036712" w14:paraId="18F66C77" w14:textId="77777777" w:rsidTr="002B2FEB">
        <w:trPr>
          <w:trHeight w:val="679"/>
        </w:trPr>
        <w:tc>
          <w:tcPr>
            <w:tcW w:w="544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4179D8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</w:rPr>
              <w:t>G</w:t>
            </w:r>
            <w:r w:rsidRPr="00171270">
              <w:rPr>
                <w:rFonts w:ascii="ENRESA Aroma Light" w:hAnsi="ENRESA Aroma Light" w:cs="Calibri"/>
                <w:color w:val="000000"/>
                <w:szCs w:val="22"/>
              </w:rPr>
              <w:t xml:space="preserve">arantía de los equipos de ventilación (ventilador y compuertas) superior a 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 xml:space="preserve">la de </w:t>
            </w:r>
            <w:r w:rsidRPr="00171270">
              <w:rPr>
                <w:rFonts w:ascii="ENRESA Aroma Light" w:hAnsi="ENRESA Aroma Light" w:cs="Calibri"/>
                <w:color w:val="000000"/>
                <w:szCs w:val="22"/>
              </w:rPr>
              <w:t>los 12 meses exigidos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 xml:space="preserve"> en los pliegos</w:t>
            </w:r>
          </w:p>
          <w:p w14:paraId="2EEC048C" w14:textId="77777777" w:rsidR="00C44B2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  <w:p w14:paraId="2F7747BA" w14:textId="77777777" w:rsidR="00C44B22" w:rsidRPr="0003671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076E62" w14:textId="77777777" w:rsidR="00C44B22" w:rsidRPr="00036712" w:rsidRDefault="00C44B22" w:rsidP="002B2FEB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541550789" w:edGrp="everyone"/>
            <w:permEnd w:id="541550789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4E2267D6" w14:textId="77777777" w:rsidR="00C44B22" w:rsidRPr="00036712" w:rsidRDefault="00C44B22" w:rsidP="002B2FEB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113457058" w:edGrp="everyone"/>
            <w:permEnd w:id="1113457058"/>
          </w:p>
        </w:tc>
      </w:tr>
      <w:tr w:rsidR="00C44B22" w:rsidRPr="00036712" w14:paraId="5D4EB9E5" w14:textId="77777777" w:rsidTr="00D41FAD">
        <w:trPr>
          <w:trHeight w:val="1411"/>
        </w:trPr>
        <w:tc>
          <w:tcPr>
            <w:tcW w:w="544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ABBE0A" w14:textId="77777777" w:rsidR="00C44B2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7A650F0" w14:textId="77777777" w:rsidR="00C44B22" w:rsidRPr="00FF73AA" w:rsidRDefault="00C44B22" w:rsidP="002B2FEB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FF73AA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En caso afirmativo:</w:t>
            </w:r>
          </w:p>
          <w:p w14:paraId="42DC9917" w14:textId="58A19C01" w:rsidR="00C44B22" w:rsidRPr="00036712" w:rsidRDefault="00C44B22" w:rsidP="002B2FEB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roofErr w:type="spellStart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N</w:t>
            </w: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º</w:t>
            </w:r>
            <w:proofErr w:type="spellEnd"/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de años de garantía superior a </w:t>
            </w:r>
            <w:r w:rsidR="00D41FAD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la exigida</w:t>
            </w:r>
            <w:r w:rsidR="00D41FAD"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: ______</w:t>
            </w:r>
            <w:permStart w:id="2072841079" w:edGrp="everyone"/>
            <w:permEnd w:id="2072841079"/>
            <w:r w:rsidR="00D41FAD"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23E9D9A1" w14:textId="77777777" w:rsidR="00C44B22" w:rsidRPr="00036712" w:rsidRDefault="00C44B22" w:rsidP="002C1ADF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</w:tr>
      <w:tr w:rsidR="00C44B22" w:rsidRPr="007B3557" w14:paraId="0FE5C2BF" w14:textId="77777777" w:rsidTr="00D41FAD">
        <w:trPr>
          <w:trHeight w:val="552"/>
        </w:trPr>
        <w:tc>
          <w:tcPr>
            <w:tcW w:w="5448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3E802D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color w:val="000000"/>
                <w:szCs w:val="22"/>
              </w:rPr>
              <w:t>G</w:t>
            </w:r>
            <w:r w:rsidRPr="00F20304">
              <w:rPr>
                <w:rFonts w:ascii="ENRESA Aroma Light" w:hAnsi="ENRESA Aroma Light" w:cs="Calibri"/>
                <w:color w:val="000000"/>
                <w:szCs w:val="22"/>
              </w:rPr>
              <w:t xml:space="preserve">arantía de los tres puentes grúa superior a 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 xml:space="preserve">la de </w:t>
            </w:r>
            <w:r w:rsidRPr="00F20304">
              <w:rPr>
                <w:rFonts w:ascii="ENRESA Aroma Light" w:hAnsi="ENRESA Aroma Light" w:cs="Calibri"/>
                <w:color w:val="000000"/>
                <w:szCs w:val="22"/>
              </w:rPr>
              <w:t>los 12 meses exigidos</w:t>
            </w:r>
            <w:r>
              <w:rPr>
                <w:rFonts w:ascii="ENRESA Aroma Light" w:hAnsi="ENRESA Aroma Light" w:cs="Calibri"/>
                <w:color w:val="000000"/>
                <w:szCs w:val="22"/>
              </w:rPr>
              <w:t xml:space="preserve"> en los pliegos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C80D18" w14:textId="77777777" w:rsidR="00C44B22" w:rsidRPr="00036712" w:rsidRDefault="00C44B22" w:rsidP="00D41FA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319704789" w:edGrp="everyone"/>
            <w:permEnd w:id="319704789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5DAB4E40" w14:textId="77777777" w:rsidR="00C44B22" w:rsidRPr="00036712" w:rsidRDefault="00C44B22" w:rsidP="00D41FAD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permStart w:id="2070488239" w:edGrp="everyone"/>
            <w:permEnd w:id="2070488239"/>
          </w:p>
        </w:tc>
      </w:tr>
      <w:tr w:rsidR="00C44B22" w:rsidRPr="007B3557" w14:paraId="3CD85AA1" w14:textId="77777777" w:rsidTr="00D41FAD">
        <w:trPr>
          <w:trHeight w:val="1437"/>
        </w:trPr>
        <w:tc>
          <w:tcPr>
            <w:tcW w:w="544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6CD686" w14:textId="77777777" w:rsidR="00C44B22" w:rsidRDefault="00C44B22" w:rsidP="002C1ADF">
            <w:pPr>
              <w:spacing w:after="0"/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5BE0B11" w14:textId="77777777" w:rsidR="00D41FAD" w:rsidRPr="00FF73AA" w:rsidRDefault="00D41FAD" w:rsidP="00D41FAD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r w:rsidRPr="00FF73AA"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  <w:t>En caso afirmativo:</w:t>
            </w:r>
          </w:p>
          <w:p w14:paraId="23F82E05" w14:textId="56BB610B" w:rsidR="00C44B22" w:rsidRDefault="00D41FAD" w:rsidP="00D41FAD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roofErr w:type="spellStart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N</w:t>
            </w:r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º</w:t>
            </w:r>
            <w:proofErr w:type="spellEnd"/>
            <w:r w:rsidRPr="00FE3556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de años de garantía superior a la exigida</w:t>
            </w:r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: ______</w:t>
            </w:r>
            <w:permStart w:id="1178169089" w:edGrp="everyone"/>
            <w:permEnd w:id="1178169089"/>
            <w:r w:rsidRPr="00FF73AA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________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030A4A7D" w14:textId="77777777" w:rsidR="00C44B22" w:rsidRPr="00036712" w:rsidRDefault="00C44B22" w:rsidP="002C1ADF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</w:p>
        </w:tc>
      </w:tr>
    </w:tbl>
    <w:p w14:paraId="4BF7FE38" w14:textId="77777777" w:rsidR="000040BA" w:rsidRDefault="000040BA" w:rsidP="000040BA">
      <w:pPr>
        <w:spacing w:after="0" w:line="276" w:lineRule="auto"/>
        <w:ind w:left="340"/>
        <w:contextualSpacing/>
        <w:outlineLvl w:val="0"/>
        <w:rPr>
          <w:rFonts w:ascii="ENRESA Aroma Light" w:hAnsi="ENRESA Aroma Light"/>
          <w:b/>
          <w:bCs/>
          <w:szCs w:val="22"/>
        </w:rPr>
      </w:pPr>
      <w:r>
        <w:rPr>
          <w:rFonts w:ascii="ENRESA Aroma Light" w:hAnsi="ENRESA Aroma Light"/>
          <w:b/>
          <w:bCs/>
          <w:szCs w:val="22"/>
        </w:rPr>
        <w:t xml:space="preserve">(*) </w:t>
      </w:r>
      <w:r w:rsidRPr="009E19D7">
        <w:rPr>
          <w:rFonts w:ascii="ENRESA Aroma Light" w:hAnsi="ENRESA Aroma Light"/>
          <w:b/>
          <w:bCs/>
          <w:szCs w:val="22"/>
        </w:rPr>
        <w:t xml:space="preserve">Para acreditar la experiencia ofertada, se completarán las siguientes tablas, correspondientes a </w:t>
      </w:r>
      <w:r>
        <w:rPr>
          <w:rFonts w:ascii="ENRESA Aroma Light" w:hAnsi="ENRESA Aroma Light"/>
          <w:b/>
          <w:bCs/>
          <w:szCs w:val="22"/>
        </w:rPr>
        <w:t>los criterios a acreditar.</w:t>
      </w:r>
    </w:p>
    <w:p w14:paraId="1D2BE6FA" w14:textId="77777777" w:rsidR="005237A6" w:rsidRDefault="005237A6" w:rsidP="000040BA">
      <w:pPr>
        <w:spacing w:after="0" w:line="276" w:lineRule="auto"/>
        <w:ind w:left="340"/>
        <w:contextualSpacing/>
        <w:outlineLvl w:val="0"/>
        <w:rPr>
          <w:rFonts w:ascii="ENRESA Aroma Light" w:hAnsi="ENRESA Aroma Light"/>
          <w:b/>
          <w:bCs/>
          <w:szCs w:val="22"/>
        </w:rPr>
      </w:pPr>
    </w:p>
    <w:tbl>
      <w:tblPr>
        <w:tblW w:w="11434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6"/>
        <w:gridCol w:w="1086"/>
        <w:gridCol w:w="1080"/>
        <w:gridCol w:w="1412"/>
        <w:gridCol w:w="1215"/>
        <w:gridCol w:w="1215"/>
        <w:gridCol w:w="1150"/>
      </w:tblGrid>
      <w:tr w:rsidR="000A575A" w:rsidRPr="00201182" w14:paraId="36A4AF62" w14:textId="77777777" w:rsidTr="002C1ADF">
        <w:trPr>
          <w:trHeight w:val="316"/>
        </w:trPr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40BDBB7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F8DF5C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1089352615" w:edGrp="everyone"/>
            <w:permEnd w:id="1089352615"/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79DAB22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3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BB019C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F397160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3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BF3016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0A575A" w:rsidRPr="00201182" w14:paraId="5BA865E7" w14:textId="77777777" w:rsidTr="009011EB">
        <w:trPr>
          <w:trHeight w:val="316"/>
        </w:trPr>
        <w:tc>
          <w:tcPr>
            <w:tcW w:w="43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6E911F3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1632702019" w:edGrp="everyone" w:colFirst="1" w:colLast="1"/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711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16627ED5" w14:textId="77777777" w:rsidR="000A575A" w:rsidRPr="00201182" w:rsidRDefault="000A575A" w:rsidP="009011EB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permEnd w:id="1632702019"/>
      <w:tr w:rsidR="000A575A" w:rsidRPr="00201182" w14:paraId="12456B33" w14:textId="77777777" w:rsidTr="002C1ADF">
        <w:trPr>
          <w:trHeight w:val="340"/>
        </w:trPr>
        <w:tc>
          <w:tcPr>
            <w:tcW w:w="4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665A356B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DC0364B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41EFAEB7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230E89A9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19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FC3D070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19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162053CC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</w:tcPr>
          <w:p w14:paraId="713B7D5E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Nª</w:t>
            </w:r>
            <w:proofErr w:type="spellEnd"/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meses</w:t>
            </w:r>
          </w:p>
        </w:tc>
      </w:tr>
      <w:tr w:rsidR="000A575A" w:rsidRPr="00201182" w14:paraId="37FFAE42" w14:textId="77777777" w:rsidTr="002C1ADF">
        <w:trPr>
          <w:trHeight w:val="316"/>
        </w:trPr>
        <w:tc>
          <w:tcPr>
            <w:tcW w:w="4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344F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77B0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9599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CF53" w14:textId="77777777" w:rsidR="000A575A" w:rsidRPr="00201182" w:rsidRDefault="000A575A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1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432543B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1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09D6344D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</w:tcPr>
          <w:p w14:paraId="79A131C8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A575A" w:rsidRPr="00201182" w14:paraId="68051177" w14:textId="77777777" w:rsidTr="002C1ADF">
        <w:trPr>
          <w:trHeight w:val="316"/>
        </w:trPr>
        <w:tc>
          <w:tcPr>
            <w:tcW w:w="4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E354" w14:textId="77777777" w:rsidR="000A575A" w:rsidRPr="00201182" w:rsidRDefault="000A575A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291272275" w:edGrp="everyone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Trabajos del perfil en</w:t>
            </w:r>
            <w:r w:rsidRPr="00510230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 pruebas de puesta en marcha </w:t>
            </w:r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 xml:space="preserve">del sistema de ventilación </w:t>
            </w:r>
            <w:r w:rsidRPr="00510230"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bajo norma ASME-AG1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070C" w14:textId="77777777" w:rsidR="000A575A" w:rsidRPr="00201182" w:rsidRDefault="000A575A" w:rsidP="002C1ADF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4907" w14:textId="77777777" w:rsidR="000A575A" w:rsidRPr="00201182" w:rsidRDefault="000A575A" w:rsidP="002C1ADF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5A12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5E26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AA14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85AD" w14:textId="77777777" w:rsidR="000A575A" w:rsidRPr="00201182" w:rsidRDefault="000A575A" w:rsidP="002C1ADF">
            <w:pPr>
              <w:spacing w:after="0"/>
              <w:jc w:val="center"/>
              <w:rPr>
                <w:rFonts w:ascii="ENRESA Aroma Light" w:hAnsi="ENRESA Aroma Light" w:cs="Arial"/>
                <w:color w:val="000000"/>
                <w:sz w:val="18"/>
                <w:szCs w:val="18"/>
              </w:rPr>
            </w:pPr>
          </w:p>
        </w:tc>
      </w:tr>
      <w:permEnd w:id="291272275"/>
    </w:tbl>
    <w:p w14:paraId="5A04BB38" w14:textId="77777777" w:rsidR="00250698" w:rsidRDefault="00250698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444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3"/>
        <w:gridCol w:w="1099"/>
        <w:gridCol w:w="1078"/>
        <w:gridCol w:w="1525"/>
        <w:gridCol w:w="1312"/>
        <w:gridCol w:w="1314"/>
        <w:gridCol w:w="1063"/>
      </w:tblGrid>
      <w:tr w:rsidR="005237A6" w:rsidRPr="00201182" w14:paraId="3987B018" w14:textId="77777777" w:rsidTr="002C1ADF">
        <w:trPr>
          <w:trHeight w:val="258"/>
        </w:trPr>
        <w:tc>
          <w:tcPr>
            <w:tcW w:w="4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3742B7E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B5579E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 </w:t>
            </w:r>
            <w:permStart w:id="1804151042" w:edGrp="everyone"/>
            <w:permEnd w:id="1804151042"/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EF0FE2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410F85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FD208E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23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D6CD1D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5237A6" w:rsidRPr="00201182" w14:paraId="039E5141" w14:textId="77777777" w:rsidTr="00764AC6">
        <w:trPr>
          <w:trHeight w:val="258"/>
        </w:trPr>
        <w:tc>
          <w:tcPr>
            <w:tcW w:w="40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57B6B67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permStart w:id="582692066" w:edGrp="everyone" w:colFirst="1" w:colLast="1"/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Perfil</w:t>
            </w:r>
          </w:p>
        </w:tc>
        <w:tc>
          <w:tcPr>
            <w:tcW w:w="739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0AD40A5D" w14:textId="77777777" w:rsidR="005237A6" w:rsidRPr="00201182" w:rsidRDefault="005237A6" w:rsidP="00764AC6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permEnd w:id="582692066"/>
      <w:tr w:rsidR="005237A6" w:rsidRPr="00201182" w14:paraId="7966957C" w14:textId="77777777" w:rsidTr="002C1ADF">
        <w:trPr>
          <w:trHeight w:val="279"/>
        </w:trPr>
        <w:tc>
          <w:tcPr>
            <w:tcW w:w="4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</w:tcPr>
          <w:p w14:paraId="6B9FD851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E3A93FC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Instalación / Proyecto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584C0E6D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Cliente / Promotor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8D24A61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Tarea/Actividad</w:t>
            </w:r>
          </w:p>
        </w:tc>
        <w:tc>
          <w:tcPr>
            <w:tcW w:w="131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67C62D3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inicio</w:t>
            </w:r>
          </w:p>
        </w:tc>
        <w:tc>
          <w:tcPr>
            <w:tcW w:w="131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5CE80E98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Fecha fin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E2EFD9"/>
          </w:tcPr>
          <w:p w14:paraId="4D84C42B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Nª</w:t>
            </w:r>
            <w:proofErr w:type="spellEnd"/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 xml:space="preserve"> meses</w:t>
            </w:r>
          </w:p>
        </w:tc>
      </w:tr>
      <w:tr w:rsidR="005237A6" w:rsidRPr="00201182" w14:paraId="2028A92E" w14:textId="77777777" w:rsidTr="002C1ADF">
        <w:trPr>
          <w:trHeight w:val="258"/>
        </w:trPr>
        <w:tc>
          <w:tcPr>
            <w:tcW w:w="4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BD84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5A60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0498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0E63" w14:textId="77777777" w:rsidR="005237A6" w:rsidRPr="00201182" w:rsidRDefault="005237A6" w:rsidP="002C1ADF">
            <w:pPr>
              <w:spacing w:after="0"/>
              <w:jc w:val="left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2C5DDA2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3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6BD45861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201182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(día/mes/año)</w:t>
            </w: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</w:tcPr>
          <w:p w14:paraId="4C4F7AD9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237A6" w:rsidRPr="00201182" w14:paraId="38381CAF" w14:textId="77777777" w:rsidTr="002C1ADF">
        <w:trPr>
          <w:trHeight w:val="258"/>
        </w:trPr>
        <w:tc>
          <w:tcPr>
            <w:tcW w:w="4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F1517" w14:textId="77777777" w:rsidR="005237A6" w:rsidRPr="00201182" w:rsidRDefault="005237A6" w:rsidP="002C1ADF">
            <w:pPr>
              <w:spacing w:after="0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902240835" w:edGrp="everyone"/>
            <w:r>
              <w:rPr>
                <w:rFonts w:ascii="ENRESA Aroma Light" w:hAnsi="ENRESA Aroma Light" w:cs="Calibri"/>
                <w:color w:val="000000"/>
                <w:sz w:val="20"/>
                <w:lang w:val="es-ES"/>
              </w:rPr>
              <w:t>Experiencia del perfil adicional como técnico experto en protección radiológica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E2DB" w14:textId="77777777" w:rsidR="005237A6" w:rsidRPr="00201182" w:rsidRDefault="005237A6" w:rsidP="002C1ADF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BAAF" w14:textId="77777777" w:rsidR="005237A6" w:rsidRPr="00201182" w:rsidRDefault="005237A6" w:rsidP="002C1ADF">
            <w:pPr>
              <w:spacing w:after="0"/>
              <w:jc w:val="left"/>
              <w:rPr>
                <w:rFonts w:ascii="Times New Roman" w:hAnsi="Times New Roman"/>
                <w:color w:val="000000"/>
                <w:sz w:val="20"/>
                <w:lang w:val="es-ES"/>
              </w:rPr>
            </w:pPr>
            <w:r w:rsidRPr="00201182">
              <w:rPr>
                <w:rFonts w:ascii="Times New Roman" w:hAnsi="Times New Roman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9E39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B197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F999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201182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3348" w14:textId="77777777" w:rsidR="005237A6" w:rsidRPr="00201182" w:rsidRDefault="005237A6" w:rsidP="002C1ADF">
            <w:pPr>
              <w:spacing w:after="0"/>
              <w:jc w:val="center"/>
              <w:rPr>
                <w:rFonts w:ascii="ENRESA Aroma Light" w:hAnsi="ENRESA Aroma Light" w:cs="Arial"/>
                <w:color w:val="000000"/>
                <w:sz w:val="18"/>
                <w:szCs w:val="18"/>
              </w:rPr>
            </w:pPr>
          </w:p>
        </w:tc>
      </w:tr>
      <w:permEnd w:id="902240835"/>
    </w:tbl>
    <w:p w14:paraId="6C494F4D" w14:textId="77777777" w:rsidR="005237A6" w:rsidRDefault="005237A6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236370" w14:textId="77777777" w:rsidR="00250698" w:rsidRPr="00250698" w:rsidRDefault="00250698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83FCC" w14:textId="77777777" w:rsidR="001347CA" w:rsidRDefault="001347CA">
      <w:r>
        <w:separator/>
      </w:r>
    </w:p>
  </w:endnote>
  <w:endnote w:type="continuationSeparator" w:id="0">
    <w:p w14:paraId="5387494D" w14:textId="77777777" w:rsidR="001347CA" w:rsidRDefault="001347CA">
      <w:r>
        <w:continuationSeparator/>
      </w:r>
    </w:p>
  </w:endnote>
  <w:endnote w:type="continuationNotice" w:id="1">
    <w:p w14:paraId="7EA9474D" w14:textId="77777777" w:rsidR="001347CA" w:rsidRDefault="001347C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F924C15-FCE1-4B7B-971D-96506D98B049}"/>
    <w:embedBold r:id="rId2" w:fontKey="{725DA846-E6DA-429D-BF1C-79E93B8E4620}"/>
    <w:embedItalic r:id="rId3" w:fontKey="{51143CFD-DFE6-430D-8808-5600A2FCF6D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90B6EE5-B25B-45BC-BCFF-2EE0CEB8B65B}"/>
    <w:embedBold r:id="rId5" w:fontKey="{BFD00FAC-517A-4F58-A4D3-C95AB525176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91BCC3A1-EFC6-4666-A059-0A52085030B4}"/>
    <w:embedBold r:id="rId7" w:fontKey="{9A752011-48C5-4F46-8722-A5FC29BBEA5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F32C486-08AA-4874-BDF3-B2AF24C6F13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808DCB62-213D-4AB4-BE71-D4822377177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B705CA87-44F8-4C84-B9D9-2B85BB84E6E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87AC7D44-CDB5-4DBA-B413-A793B19FF68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765DA" w14:textId="77777777" w:rsidR="001347CA" w:rsidRDefault="001347CA">
      <w:r>
        <w:separator/>
      </w:r>
    </w:p>
  </w:footnote>
  <w:footnote w:type="continuationSeparator" w:id="0">
    <w:p w14:paraId="4189FBC0" w14:textId="77777777" w:rsidR="001347CA" w:rsidRDefault="001347CA">
      <w:r>
        <w:continuationSeparator/>
      </w:r>
    </w:p>
  </w:footnote>
  <w:footnote w:type="continuationNotice" w:id="1">
    <w:p w14:paraId="3FAF4675" w14:textId="77777777" w:rsidR="001347CA" w:rsidRDefault="001347C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4BED89E" w:rsidR="00A2064F" w:rsidRPr="00B04615" w:rsidRDefault="00CF3C92" w:rsidP="00CF3C92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F3C92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marcha de un SAS en la planta de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CF3C92">
            <w:rPr>
              <w:rFonts w:ascii="ENRESA Aroma Light" w:hAnsi="ENRESA Aroma Light" w:cs="Arial"/>
              <w:b/>
              <w:bCs/>
              <w:szCs w:val="22"/>
              <w:lang w:val="pt-PT"/>
            </w:rPr>
            <w:t>operación del</w:t>
          </w:r>
          <w:r w:rsidR="00B05FD6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CF3C92">
            <w:rPr>
              <w:rFonts w:ascii="ENRESA Aroma Light" w:hAnsi="ENRESA Aroma Light" w:cs="Arial"/>
              <w:b/>
              <w:bCs/>
              <w:szCs w:val="22"/>
              <w:lang w:val="pt-PT"/>
            </w:rPr>
            <w:t>edificio de turbina en la central nuclear Sª Mª de Garoña</w:t>
          </w:r>
        </w:p>
      </w:tc>
      <w:tc>
        <w:tcPr>
          <w:tcW w:w="2552" w:type="dxa"/>
          <w:vAlign w:val="center"/>
        </w:tcPr>
        <w:p w14:paraId="52C77EF5" w14:textId="3D90E1DD" w:rsidR="00A2064F" w:rsidRPr="00360F17" w:rsidRDefault="00385C1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85C1D">
            <w:rPr>
              <w:rFonts w:ascii="ENRESA Aroma Light" w:hAnsi="ENRESA Aroma Light" w:cs="Arial"/>
              <w:b/>
              <w:bCs/>
              <w:szCs w:val="22"/>
              <w:lang w:val="es-ES"/>
            </w:rPr>
            <w:t>CO-TA-26-003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VNws3KwonoEY9srAxTKYJ9iCh1T1kKpQmP2ppMilDmIflQNyrV6F+AOOuJWbWEB0b4LJWQO+3Jz6MxNN328mQ==" w:salt="sreKIlAMqDY15nBMQR9ej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0BA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A575A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47CA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698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2FEB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5C1D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4D1F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37A6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708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565F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AC6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11EB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5FD6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22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3C92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1FAD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7E1035-3365-4F3B-9519-DDC57A4E5CE7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2</Pages>
  <Words>340</Words>
  <Characters>1873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2025-11-17T12:14:00Z</dcterms:created>
  <dcterms:modified xsi:type="dcterms:W3CDTF">2026-06-05T10:01:00Z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