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655D0127" w:rsidR="003168CF" w:rsidRPr="000049AB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FF2F21">
        <w:rPr>
          <w:rFonts w:ascii="ENRESA Aroma Light" w:hAnsi="ENRESA Aroma Light" w:cs="Arial"/>
          <w:szCs w:val="22"/>
          <w:lang w:val="es-ES"/>
        </w:rPr>
        <w:t>declara de forma</w:t>
      </w:r>
      <w:r w:rsidR="000049AB">
        <w:rPr>
          <w:rFonts w:ascii="ENRESA Aroma Light" w:hAnsi="ENRESA Aroma Light" w:cs="Arial"/>
          <w:szCs w:val="22"/>
          <w:lang w:val="es-ES"/>
        </w:rPr>
        <w:t xml:space="preserve"> responsable </w:t>
      </w:r>
      <w:r w:rsidRPr="008F100D">
        <w:rPr>
          <w:rFonts w:ascii="ENRESA Aroma Light" w:hAnsi="ENRESA Aroma Light" w:cs="Arial"/>
          <w:szCs w:val="22"/>
          <w:lang w:val="es-ES"/>
        </w:rPr>
        <w:t xml:space="preserve">en nombre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0049AB">
        <w:rPr>
          <w:rFonts w:ascii="ENRESA Aroma Light" w:hAnsi="ENRESA Aroma Light" w:cs="Arial"/>
          <w:szCs w:val="22"/>
          <w:lang w:val="es-ES"/>
        </w:rPr>
        <w:t>que la información que figura a continuación se corresponde con la documentación que adjunta para acreditarla.</w:t>
      </w:r>
    </w:p>
    <w:tbl>
      <w:tblPr>
        <w:tblpPr w:leftFromText="141" w:rightFromText="141" w:vertAnchor="text" w:horzAnchor="margin" w:tblpXSpec="center" w:tblpY="374"/>
        <w:tblW w:w="9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6"/>
        <w:gridCol w:w="2365"/>
        <w:gridCol w:w="2693"/>
      </w:tblGrid>
      <w:tr w:rsidR="004E36D1" w:rsidRPr="00DC6EB2" w14:paraId="6745855D" w14:textId="77777777" w:rsidTr="00F037F7">
        <w:trPr>
          <w:trHeight w:val="479"/>
        </w:trPr>
        <w:tc>
          <w:tcPr>
            <w:tcW w:w="928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F2D0"/>
            <w:noWrap/>
            <w:vAlign w:val="center"/>
            <w:hideMark/>
          </w:tcPr>
          <w:p w14:paraId="30CDEE8E" w14:textId="77777777" w:rsidR="004E36D1" w:rsidRPr="00131F9A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i/>
                <w:iCs/>
                <w:color w:val="000000"/>
                <w:szCs w:val="22"/>
                <w:highlight w:val="yellow"/>
                <w:u w:val="single"/>
                <w:lang w:val="es-ES"/>
              </w:rPr>
            </w:pPr>
            <w:r w:rsidRPr="00131F9A">
              <w:rPr>
                <w:rFonts w:ascii="ENRESA Aroma Light" w:hAnsi="ENRESA Aroma Light"/>
                <w:b/>
                <w:bCs/>
                <w:i/>
                <w:iCs/>
                <w:color w:val="000000"/>
                <w:szCs w:val="22"/>
                <w:u w:val="single"/>
                <w:lang w:val="es-ES"/>
              </w:rPr>
              <w:t xml:space="preserve">Perfil </w:t>
            </w:r>
            <w:r w:rsidRPr="00131F9A">
              <w:rPr>
                <w:rFonts w:ascii="ENRESA Aroma Light" w:hAnsi="ENRESA Aroma Light"/>
                <w:b/>
                <w:bCs/>
                <w:i/>
                <w:iCs/>
                <w:szCs w:val="22"/>
                <w:u w:val="single"/>
              </w:rPr>
              <w:t>Coordinador de Seguridad y Salud</w:t>
            </w:r>
            <w:r w:rsidRPr="00131F9A">
              <w:rPr>
                <w:rFonts w:ascii="ENRESA Aroma Light" w:hAnsi="ENRESA Aroma Light"/>
                <w:b/>
                <w:bCs/>
                <w:i/>
                <w:iCs/>
                <w:color w:val="000000"/>
                <w:szCs w:val="22"/>
                <w:u w:val="single"/>
                <w:lang w:val="es-ES"/>
              </w:rPr>
              <w:t xml:space="preserve"> </w:t>
            </w:r>
          </w:p>
        </w:tc>
      </w:tr>
      <w:tr w:rsidR="004E36D1" w:rsidRPr="00DC6EB2" w14:paraId="0EC709C3" w14:textId="77777777" w:rsidTr="00F037F7">
        <w:trPr>
          <w:trHeight w:val="316"/>
        </w:trPr>
        <w:tc>
          <w:tcPr>
            <w:tcW w:w="42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711A416F" w14:textId="77777777" w:rsidR="004E36D1" w:rsidRPr="00DC6EB2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highlight w:val="yellow"/>
                <w:lang w:val="es-ES"/>
              </w:rPr>
            </w:pPr>
            <w:r w:rsidRPr="0050468E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Criterios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 1 y 2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174D3ACF" w14:textId="77777777" w:rsidR="004E36D1" w:rsidRPr="0050468E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50468E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SI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08D5D7DE" w14:textId="77777777" w:rsidR="004E36D1" w:rsidRPr="0050468E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50468E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NO</w:t>
            </w:r>
          </w:p>
        </w:tc>
      </w:tr>
      <w:tr w:rsidR="004E36D1" w:rsidRPr="00DC6EB2" w14:paraId="21927CF5" w14:textId="77777777" w:rsidTr="00CB249E">
        <w:trPr>
          <w:trHeight w:val="1841"/>
        </w:trPr>
        <w:tc>
          <w:tcPr>
            <w:tcW w:w="4226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4CE3477" w14:textId="77777777" w:rsidR="004E36D1" w:rsidRDefault="004E36D1" w:rsidP="00F037F7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</w:pPr>
            <w:r w:rsidRPr="00F72198"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  <w:t>Acreditación como técnico superior en Prevención de Riesgos Laborales, con las especialidades de Seguridad en el Trabajo, Higiene Industrial y Ergonomía y Psicosociología</w:t>
            </w:r>
            <w:r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  <w:t xml:space="preserve"> (</w:t>
            </w:r>
            <w:r w:rsidRPr="00C97B20">
              <w:rPr>
                <w:rFonts w:ascii="ENRESA Aroma Light" w:hAnsi="ENRESA Aroma Light" w:cs="Arial"/>
                <w:b/>
                <w:bCs/>
                <w:color w:val="00B050"/>
                <w:szCs w:val="22"/>
                <w:lang w:val="es-ES"/>
              </w:rPr>
              <w:t>*</w:t>
            </w:r>
            <w:r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  <w:t>)</w:t>
            </w:r>
          </w:p>
          <w:p w14:paraId="75BF7CAA" w14:textId="77777777" w:rsidR="004E36D1" w:rsidRPr="00F72198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4"/>
                <w:szCs w:val="24"/>
                <w:highlight w:val="yellow"/>
                <w:lang w:val="es-ES"/>
              </w:rPr>
            </w:pPr>
          </w:p>
        </w:tc>
        <w:tc>
          <w:tcPr>
            <w:tcW w:w="23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E1E71E1" w14:textId="77777777" w:rsidR="004E36D1" w:rsidRPr="00DC6EB2" w:rsidRDefault="004E36D1" w:rsidP="00CB249E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highlight w:val="yellow"/>
                <w:lang w:val="es-ES"/>
              </w:rPr>
            </w:pPr>
            <w:permStart w:id="1766207156" w:edGrp="everyone"/>
            <w:permEnd w:id="1766207156"/>
          </w:p>
        </w:tc>
        <w:tc>
          <w:tcPr>
            <w:tcW w:w="26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103A2C7" w14:textId="77777777" w:rsidR="004E36D1" w:rsidRPr="00DC6EB2" w:rsidRDefault="004E36D1" w:rsidP="00CB249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</w:p>
          <w:p w14:paraId="03885E33" w14:textId="77777777" w:rsidR="004E36D1" w:rsidRPr="00DC6EB2" w:rsidRDefault="004E36D1" w:rsidP="00CB249E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highlight w:val="yellow"/>
                <w:lang w:val="es-ES"/>
              </w:rPr>
            </w:pPr>
            <w:permStart w:id="298678990" w:edGrp="everyone"/>
            <w:permEnd w:id="298678990"/>
          </w:p>
        </w:tc>
      </w:tr>
      <w:tr w:rsidR="004E36D1" w:rsidRPr="00DC6EB2" w14:paraId="4D4E00CF" w14:textId="77777777" w:rsidTr="00CB249E">
        <w:trPr>
          <w:trHeight w:val="2236"/>
        </w:trPr>
        <w:tc>
          <w:tcPr>
            <w:tcW w:w="4226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14:paraId="0BD08B59" w14:textId="77777777" w:rsidR="004E36D1" w:rsidRDefault="004E36D1" w:rsidP="00F037F7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</w:pPr>
          </w:p>
          <w:p w14:paraId="5A7E7C55" w14:textId="77777777" w:rsidR="004E36D1" w:rsidRDefault="004E36D1" w:rsidP="00F037F7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</w:pPr>
            <w:r w:rsidRPr="0050468E"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  <w:t>Compromiso de realizar un análisis de actualizaciones reglamentarias, normativas y documentales en el campo de la prevención de riesgos laborales, elaborando un informe anual sobre su aplicabilidad al proyecto de desmantelamiento de la CN José Cabrera</w:t>
            </w:r>
          </w:p>
          <w:p w14:paraId="4174A467" w14:textId="77777777" w:rsidR="004E36D1" w:rsidRPr="0050468E" w:rsidRDefault="004E36D1" w:rsidP="00F037F7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</w:pPr>
          </w:p>
        </w:tc>
        <w:tc>
          <w:tcPr>
            <w:tcW w:w="23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32D3EB92" w14:textId="77777777" w:rsidR="004E36D1" w:rsidRPr="00DC6EB2" w:rsidRDefault="004E36D1" w:rsidP="00CB249E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highlight w:val="yellow"/>
                <w:lang w:val="es-ES"/>
              </w:rPr>
            </w:pPr>
            <w:permStart w:id="980690086" w:edGrp="everyone"/>
            <w:permEnd w:id="980690086"/>
          </w:p>
        </w:tc>
        <w:tc>
          <w:tcPr>
            <w:tcW w:w="26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70105F3" w14:textId="77777777" w:rsidR="004E36D1" w:rsidRPr="00DC6EB2" w:rsidRDefault="004E36D1" w:rsidP="00CB249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permStart w:id="1602894857" w:edGrp="everyone"/>
            <w:permEnd w:id="1602894857"/>
          </w:p>
        </w:tc>
      </w:tr>
      <w:tr w:rsidR="004E36D1" w:rsidRPr="00DC6EB2" w14:paraId="260EA132" w14:textId="77777777" w:rsidTr="00F037F7">
        <w:trPr>
          <w:trHeight w:val="316"/>
        </w:trPr>
        <w:tc>
          <w:tcPr>
            <w:tcW w:w="42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4481F49E" w14:textId="77777777" w:rsidR="004E36D1" w:rsidRPr="00DC6EB2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highlight w:val="yellow"/>
                <w:lang w:val="es-ES"/>
              </w:rPr>
            </w:pPr>
            <w:r w:rsidRPr="00A138AF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Criterio 3</w:t>
            </w:r>
          </w:p>
        </w:tc>
        <w:tc>
          <w:tcPr>
            <w:tcW w:w="236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48922F0F" w14:textId="77777777" w:rsidR="004E36D1" w:rsidRPr="00497F15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497F15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SI*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2B242E3D" w14:textId="77777777" w:rsidR="004E36D1" w:rsidRPr="00497F15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497F15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NO</w:t>
            </w:r>
          </w:p>
        </w:tc>
      </w:tr>
      <w:tr w:rsidR="004E36D1" w:rsidRPr="003159F9" w14:paraId="1D0E1915" w14:textId="77777777" w:rsidTr="00CB249E">
        <w:trPr>
          <w:trHeight w:val="678"/>
        </w:trPr>
        <w:tc>
          <w:tcPr>
            <w:tcW w:w="42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4AB623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3159F9"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  <w:t xml:space="preserve">Experiencia adicional de al menos 1 año del perfil propuesto en actividades de coordinación de seguridad y salud en obras de movimiento de tierras o excavación de terrenos. </w:t>
            </w:r>
            <w:r w:rsidRPr="003159F9">
              <w:rPr>
                <w:rFonts w:ascii="ENRESA Aroma Light" w:hAnsi="ENRESA Aroma Light"/>
                <w:b/>
                <w:bCs/>
                <w:szCs w:val="22"/>
                <w:lang w:val="es-ES"/>
              </w:rPr>
              <w:t>(</w:t>
            </w:r>
            <w:r w:rsidRPr="003159F9">
              <w:rPr>
                <w:rFonts w:ascii="ENRESA Aroma Light" w:hAnsi="ENRESA Aroma Light"/>
                <w:b/>
                <w:bCs/>
                <w:color w:val="EE0000"/>
                <w:szCs w:val="22"/>
                <w:lang w:val="es-ES"/>
              </w:rPr>
              <w:t>**</w:t>
            </w:r>
            <w:r w:rsidRPr="003159F9">
              <w:rPr>
                <w:rFonts w:ascii="ENRESA Aroma Light" w:hAnsi="ENRESA Aroma Light"/>
                <w:b/>
                <w:bCs/>
                <w:color w:val="000000"/>
                <w:szCs w:val="22"/>
                <w:u w:val="single"/>
                <w:lang w:val="es-ES"/>
              </w:rPr>
              <w:t xml:space="preserve">) </w:t>
            </w:r>
          </w:p>
        </w:tc>
        <w:tc>
          <w:tcPr>
            <w:tcW w:w="23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F3A0E51" w14:textId="73C58D5F" w:rsidR="004E36D1" w:rsidRPr="003159F9" w:rsidRDefault="004E36D1" w:rsidP="00CB249E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permStart w:id="289042369" w:edGrp="everyone"/>
            <w:permEnd w:id="289042369"/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1441CB5" w14:textId="7CCD6C58" w:rsidR="004E36D1" w:rsidRPr="003159F9" w:rsidRDefault="004E36D1" w:rsidP="00CB249E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permStart w:id="556147784" w:edGrp="everyone"/>
            <w:permEnd w:id="556147784"/>
          </w:p>
        </w:tc>
      </w:tr>
      <w:tr w:rsidR="004E36D1" w:rsidRPr="003159F9" w14:paraId="7614A92B" w14:textId="77777777" w:rsidTr="00F037F7">
        <w:trPr>
          <w:trHeight w:val="1492"/>
        </w:trPr>
        <w:tc>
          <w:tcPr>
            <w:tcW w:w="4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0E4FF7D" w14:textId="77777777" w:rsidR="004E36D1" w:rsidRPr="003159F9" w:rsidRDefault="004E36D1" w:rsidP="00F037F7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4"/>
                <w:szCs w:val="24"/>
                <w:lang w:val="es-ES"/>
              </w:rPr>
            </w:pPr>
          </w:p>
        </w:tc>
        <w:tc>
          <w:tcPr>
            <w:tcW w:w="505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C2A357A" w14:textId="77777777" w:rsidR="004E36D1" w:rsidRPr="003159F9" w:rsidRDefault="004E36D1" w:rsidP="00F037F7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color w:val="000000"/>
                <w:sz w:val="18"/>
                <w:szCs w:val="18"/>
                <w:u w:val="single"/>
                <w:lang w:val="es-ES"/>
              </w:rPr>
              <w:t>*</w:t>
            </w: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u w:val="single"/>
                <w:lang w:val="es-ES"/>
              </w:rPr>
              <w:t xml:space="preserve"> En caso afirmativo, indicar:</w:t>
            </w: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br/>
            </w:r>
            <w:proofErr w:type="spellStart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Nº</w:t>
            </w:r>
            <w:proofErr w:type="spellEnd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 xml:space="preserve"> de años adicionales </w:t>
            </w: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u w:val="single"/>
                <w:lang w:val="es-ES"/>
              </w:rPr>
              <w:t>completos</w:t>
            </w: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 xml:space="preserve"> de experiencia ofertados</w:t>
            </w: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br/>
              <w:t xml:space="preserve">:   </w:t>
            </w:r>
            <w:permStart w:id="1228040267" w:edGrp="everyone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____</w:t>
            </w:r>
            <w:permEnd w:id="1228040267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 xml:space="preserve"> años</w:t>
            </w:r>
          </w:p>
          <w:p w14:paraId="6A5265B4" w14:textId="77777777" w:rsidR="004E36D1" w:rsidRPr="003159F9" w:rsidRDefault="004E36D1" w:rsidP="00F037F7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</w:tr>
    </w:tbl>
    <w:p w14:paraId="11AABD5A" w14:textId="77777777" w:rsidR="004E36D1" w:rsidRPr="003159F9" w:rsidRDefault="004E36D1" w:rsidP="004E36D1">
      <w:pPr>
        <w:spacing w:before="120" w:line="280" w:lineRule="exact"/>
        <w:ind w:hanging="567"/>
        <w:rPr>
          <w:rFonts w:ascii="ENRESA Aroma Light" w:hAnsi="ENRESA Aroma Light" w:cs="Arial"/>
          <w:szCs w:val="22"/>
          <w:lang w:val="es-ES"/>
        </w:rPr>
      </w:pPr>
    </w:p>
    <w:p w14:paraId="5E2EDA5E" w14:textId="77777777" w:rsidR="004E36D1" w:rsidRPr="003159F9" w:rsidRDefault="004E36D1" w:rsidP="004E36D1">
      <w:pPr>
        <w:spacing w:before="120" w:line="280" w:lineRule="exact"/>
        <w:ind w:hanging="567"/>
        <w:rPr>
          <w:rFonts w:ascii="ENRESA Aroma Light" w:hAnsi="ENRESA Aroma Light" w:cs="Arial"/>
          <w:szCs w:val="22"/>
          <w:lang w:val="es-ES"/>
        </w:rPr>
      </w:pPr>
      <w:r w:rsidRPr="003159F9">
        <w:rPr>
          <w:rFonts w:ascii="ENRESA Aroma Light" w:hAnsi="ENRESA Aroma Light" w:cs="Arial"/>
          <w:szCs w:val="22"/>
          <w:lang w:val="es-ES"/>
        </w:rPr>
        <w:br w:type="page"/>
      </w:r>
    </w:p>
    <w:tbl>
      <w:tblPr>
        <w:tblpPr w:leftFromText="141" w:rightFromText="141" w:vertAnchor="text" w:horzAnchor="margin" w:tblpXSpec="center" w:tblpY="374"/>
        <w:tblW w:w="9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6"/>
        <w:gridCol w:w="2365"/>
        <w:gridCol w:w="2693"/>
      </w:tblGrid>
      <w:tr w:rsidR="004E36D1" w:rsidRPr="003159F9" w14:paraId="272D2AAC" w14:textId="77777777" w:rsidTr="00F037F7">
        <w:trPr>
          <w:trHeight w:val="479"/>
        </w:trPr>
        <w:tc>
          <w:tcPr>
            <w:tcW w:w="928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F2D0"/>
            <w:noWrap/>
            <w:vAlign w:val="center"/>
            <w:hideMark/>
          </w:tcPr>
          <w:p w14:paraId="467C3C96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i/>
                <w:iCs/>
                <w:color w:val="000000"/>
                <w:szCs w:val="22"/>
                <w:u w:val="single"/>
                <w:lang w:val="es-ES"/>
              </w:rPr>
            </w:pPr>
            <w:proofErr w:type="gramStart"/>
            <w:r w:rsidRPr="003159F9">
              <w:rPr>
                <w:rFonts w:ascii="ENRESA Aroma Light" w:hAnsi="ENRESA Aroma Light"/>
                <w:b/>
                <w:bCs/>
                <w:i/>
                <w:iCs/>
                <w:color w:val="000000"/>
                <w:szCs w:val="22"/>
                <w:u w:val="single"/>
                <w:lang w:val="es-ES"/>
              </w:rPr>
              <w:lastRenderedPageBreak/>
              <w:t xml:space="preserve">Perfil </w:t>
            </w:r>
            <w:r w:rsidRPr="003159F9">
              <w:rPr>
                <w:rFonts w:ascii="ENRESA Aroma Light" w:hAnsi="ENRESA Aroma Light"/>
                <w:b/>
                <w:bCs/>
                <w:i/>
                <w:iCs/>
                <w:szCs w:val="22"/>
                <w:u w:val="single"/>
              </w:rPr>
              <w:t xml:space="preserve"> Técnico</w:t>
            </w:r>
            <w:proofErr w:type="gramEnd"/>
            <w:r w:rsidRPr="003159F9">
              <w:rPr>
                <w:rFonts w:ascii="ENRESA Aroma Light" w:hAnsi="ENRESA Aroma Light"/>
                <w:b/>
                <w:bCs/>
                <w:i/>
                <w:iCs/>
                <w:szCs w:val="22"/>
                <w:u w:val="single"/>
              </w:rPr>
              <w:t xml:space="preserve"> de prevención de riesgos laborales</w:t>
            </w:r>
          </w:p>
        </w:tc>
      </w:tr>
      <w:tr w:rsidR="004E36D1" w:rsidRPr="003159F9" w14:paraId="04020005" w14:textId="77777777" w:rsidTr="00F037F7">
        <w:trPr>
          <w:trHeight w:val="316"/>
        </w:trPr>
        <w:tc>
          <w:tcPr>
            <w:tcW w:w="42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0ACADCB5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Criterio 1 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2381C587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SI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4483813E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NO</w:t>
            </w:r>
          </w:p>
        </w:tc>
      </w:tr>
      <w:tr w:rsidR="004E36D1" w:rsidRPr="003159F9" w14:paraId="4F54B1FB" w14:textId="77777777" w:rsidTr="00B32C66">
        <w:trPr>
          <w:trHeight w:val="702"/>
        </w:trPr>
        <w:tc>
          <w:tcPr>
            <w:tcW w:w="4226" w:type="dxa"/>
            <w:vMerge w:val="restart"/>
            <w:tcBorders>
              <w:top w:val="nil"/>
              <w:left w:val="single" w:sz="8" w:space="0" w:color="auto"/>
              <w:right w:val="nil"/>
            </w:tcBorders>
            <w:vAlign w:val="center"/>
            <w:hideMark/>
          </w:tcPr>
          <w:p w14:paraId="5BC760C9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3159F9"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  <w:t xml:space="preserve">Experiencia adicional mínima de 1 año del perfil propuesto para tareas de supervisión desde el punto de vista de PRL de obras de movimiento de tierras o de excavación de terrenos. </w:t>
            </w:r>
            <w:r w:rsidRPr="003159F9">
              <w:rPr>
                <w:rFonts w:ascii="ENRESA Aroma Light" w:hAnsi="ENRESA Aroma Light" w:cs="Arial"/>
                <w:b/>
                <w:bCs/>
                <w:szCs w:val="22"/>
              </w:rPr>
              <w:t>(</w:t>
            </w:r>
            <w:r w:rsidRPr="003159F9">
              <w:rPr>
                <w:rFonts w:ascii="ENRESA Aroma Light" w:hAnsi="ENRESA Aroma Light" w:cs="Arial"/>
                <w:b/>
                <w:bCs/>
                <w:color w:val="EE0000"/>
                <w:szCs w:val="22"/>
              </w:rPr>
              <w:t>**</w:t>
            </w:r>
            <w:r w:rsidRPr="003159F9">
              <w:rPr>
                <w:rFonts w:ascii="ENRESA Aroma Light" w:hAnsi="ENRESA Aroma Light" w:cs="Arial"/>
                <w:b/>
                <w:bCs/>
                <w:szCs w:val="22"/>
              </w:rPr>
              <w:t>)</w:t>
            </w:r>
          </w:p>
        </w:tc>
        <w:tc>
          <w:tcPr>
            <w:tcW w:w="23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AD8D5DD" w14:textId="77777777" w:rsidR="004E36D1" w:rsidRPr="003159F9" w:rsidRDefault="004E36D1" w:rsidP="00B32C66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permStart w:id="614731957" w:edGrp="everyone"/>
            <w:permEnd w:id="614731957"/>
          </w:p>
        </w:tc>
        <w:tc>
          <w:tcPr>
            <w:tcW w:w="26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B9146C4" w14:textId="77777777" w:rsidR="004E36D1" w:rsidRPr="003159F9" w:rsidRDefault="004E36D1" w:rsidP="00B32C66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permStart w:id="1316444744" w:edGrp="everyone"/>
            <w:permEnd w:id="1316444744"/>
          </w:p>
        </w:tc>
      </w:tr>
      <w:tr w:rsidR="004E36D1" w:rsidRPr="003159F9" w14:paraId="2A43CF6D" w14:textId="77777777" w:rsidTr="00F037F7">
        <w:trPr>
          <w:trHeight w:val="702"/>
        </w:trPr>
        <w:tc>
          <w:tcPr>
            <w:tcW w:w="4226" w:type="dxa"/>
            <w:vMerge/>
            <w:tcBorders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14:paraId="7F3CCFC8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4"/>
                <w:szCs w:val="24"/>
                <w:lang w:val="es-ES"/>
              </w:rPr>
            </w:pPr>
          </w:p>
        </w:tc>
        <w:tc>
          <w:tcPr>
            <w:tcW w:w="505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5AFC378C" w14:textId="77777777" w:rsidR="004E36D1" w:rsidRPr="003159F9" w:rsidRDefault="004E36D1" w:rsidP="00F037F7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color w:val="000000"/>
                <w:sz w:val="18"/>
                <w:szCs w:val="18"/>
                <w:u w:val="single"/>
                <w:lang w:val="es-ES"/>
              </w:rPr>
              <w:t>*</w:t>
            </w: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u w:val="single"/>
                <w:lang w:val="es-ES"/>
              </w:rPr>
              <w:t xml:space="preserve"> En caso afirmativo, indicar:</w:t>
            </w: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br/>
            </w:r>
            <w:proofErr w:type="spellStart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Nº</w:t>
            </w:r>
            <w:proofErr w:type="spellEnd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 xml:space="preserve"> de años adicionales </w:t>
            </w: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u w:val="single"/>
                <w:lang w:val="es-ES"/>
              </w:rPr>
              <w:t>completos</w:t>
            </w: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 xml:space="preserve"> de experiencia ofertados</w:t>
            </w: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br/>
              <w:t xml:space="preserve">:   </w:t>
            </w:r>
            <w:permStart w:id="1107651502" w:edGrp="everyone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____</w:t>
            </w:r>
            <w:permEnd w:id="1107651502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 xml:space="preserve"> años</w:t>
            </w:r>
          </w:p>
          <w:p w14:paraId="18EBD47F" w14:textId="77777777" w:rsidR="004E36D1" w:rsidRPr="003159F9" w:rsidRDefault="004E36D1" w:rsidP="00F037F7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</w:p>
        </w:tc>
      </w:tr>
      <w:tr w:rsidR="004E36D1" w:rsidRPr="003159F9" w14:paraId="546D6BCE" w14:textId="77777777" w:rsidTr="00F037F7">
        <w:trPr>
          <w:trHeight w:val="316"/>
        </w:trPr>
        <w:tc>
          <w:tcPr>
            <w:tcW w:w="42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0679406C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Criterio 2</w:t>
            </w:r>
          </w:p>
        </w:tc>
        <w:tc>
          <w:tcPr>
            <w:tcW w:w="236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74A92F12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SI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197FBC74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NO</w:t>
            </w:r>
          </w:p>
        </w:tc>
      </w:tr>
      <w:tr w:rsidR="004E36D1" w:rsidRPr="003159F9" w14:paraId="6819FCDF" w14:textId="77777777" w:rsidTr="00B32C66">
        <w:trPr>
          <w:trHeight w:val="2170"/>
        </w:trPr>
        <w:tc>
          <w:tcPr>
            <w:tcW w:w="4226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CDAA7C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3159F9"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  <w:t>Formación teórico-práctica en materia de extinción de incendios de al menos 8 horas (</w:t>
            </w:r>
            <w:r w:rsidRPr="003159F9">
              <w:rPr>
                <w:rFonts w:ascii="ENRESA Aroma Light" w:hAnsi="ENRESA Aroma Light" w:cs="Arial"/>
                <w:b/>
                <w:bCs/>
                <w:color w:val="00B050"/>
                <w:szCs w:val="22"/>
                <w:lang w:val="es-ES"/>
              </w:rPr>
              <w:t>*</w:t>
            </w:r>
            <w:r w:rsidRPr="003159F9"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  <w:t>)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112190F" w14:textId="77777777" w:rsidR="004E36D1" w:rsidRPr="003159F9" w:rsidRDefault="004E36D1" w:rsidP="00B32C66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permStart w:id="1455127942" w:edGrp="everyone"/>
            <w:permEnd w:id="1455127942"/>
          </w:p>
        </w:tc>
        <w:tc>
          <w:tcPr>
            <w:tcW w:w="26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82F44" w14:textId="77777777" w:rsidR="004E36D1" w:rsidRPr="003159F9" w:rsidRDefault="004E36D1" w:rsidP="00B32C66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permStart w:id="1629494993" w:edGrp="everyone"/>
            <w:permEnd w:id="1629494993"/>
          </w:p>
        </w:tc>
      </w:tr>
    </w:tbl>
    <w:p w14:paraId="4806E78E" w14:textId="77777777" w:rsidR="004E36D1" w:rsidRPr="003159F9" w:rsidRDefault="004E36D1" w:rsidP="004E36D1">
      <w:pPr>
        <w:spacing w:before="120" w:line="280" w:lineRule="exact"/>
        <w:ind w:hanging="567"/>
        <w:jc w:val="center"/>
        <w:rPr>
          <w:rFonts w:ascii="ENRESA Aroma Light" w:hAnsi="ENRESA Aroma Light" w:cs="Arial"/>
          <w:szCs w:val="22"/>
          <w:lang w:val="es-ES"/>
        </w:rPr>
      </w:pPr>
    </w:p>
    <w:p w14:paraId="4BEE05AE" w14:textId="77777777" w:rsidR="004E36D1" w:rsidRPr="003159F9" w:rsidRDefault="004E36D1" w:rsidP="004E36D1">
      <w:pPr>
        <w:spacing w:before="120" w:line="280" w:lineRule="exact"/>
        <w:ind w:hanging="567"/>
        <w:rPr>
          <w:rFonts w:ascii="ENRESA Aroma Light" w:hAnsi="ENRESA Aroma Light" w:cs="Arial"/>
          <w:szCs w:val="22"/>
          <w:lang w:val="es-ES"/>
        </w:rPr>
      </w:pPr>
    </w:p>
    <w:tbl>
      <w:tblPr>
        <w:tblpPr w:leftFromText="141" w:rightFromText="141" w:vertAnchor="text" w:horzAnchor="margin" w:tblpXSpec="center" w:tblpY="374"/>
        <w:tblW w:w="9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6"/>
        <w:gridCol w:w="2365"/>
        <w:gridCol w:w="2693"/>
      </w:tblGrid>
      <w:tr w:rsidR="004E36D1" w:rsidRPr="003159F9" w14:paraId="547A8D4C" w14:textId="77777777" w:rsidTr="00F037F7">
        <w:trPr>
          <w:trHeight w:val="479"/>
        </w:trPr>
        <w:tc>
          <w:tcPr>
            <w:tcW w:w="928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F2D0"/>
            <w:noWrap/>
            <w:vAlign w:val="center"/>
            <w:hideMark/>
          </w:tcPr>
          <w:p w14:paraId="055CCEEA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i/>
                <w:iCs/>
                <w:color w:val="000000"/>
                <w:szCs w:val="22"/>
                <w:u w:val="single"/>
                <w:lang w:val="es-ES"/>
              </w:rPr>
            </w:pPr>
            <w:proofErr w:type="gramStart"/>
            <w:r w:rsidRPr="003159F9">
              <w:rPr>
                <w:rFonts w:ascii="ENRESA Aroma Light" w:hAnsi="ENRESA Aroma Light"/>
                <w:b/>
                <w:bCs/>
                <w:i/>
                <w:iCs/>
                <w:color w:val="000000"/>
                <w:szCs w:val="22"/>
                <w:u w:val="single"/>
                <w:lang w:val="es-ES"/>
              </w:rPr>
              <w:t xml:space="preserve">Perfil </w:t>
            </w:r>
            <w:r w:rsidRPr="003159F9">
              <w:rPr>
                <w:rFonts w:ascii="ENRESA Aroma Light" w:hAnsi="ENRESA Aroma Light"/>
                <w:b/>
                <w:bCs/>
                <w:i/>
                <w:iCs/>
                <w:szCs w:val="22"/>
                <w:u w:val="single"/>
              </w:rPr>
              <w:t xml:space="preserve"> Director</w:t>
            </w:r>
            <w:proofErr w:type="gramEnd"/>
            <w:r w:rsidRPr="003159F9">
              <w:rPr>
                <w:rFonts w:ascii="ENRESA Aroma Light" w:hAnsi="ENRESA Aroma Light"/>
                <w:b/>
                <w:bCs/>
                <w:i/>
                <w:iCs/>
                <w:szCs w:val="22"/>
                <w:u w:val="single"/>
              </w:rPr>
              <w:t xml:space="preserve"> de obras</w:t>
            </w:r>
          </w:p>
        </w:tc>
      </w:tr>
      <w:tr w:rsidR="004E36D1" w:rsidRPr="003159F9" w14:paraId="0B8320DD" w14:textId="77777777" w:rsidTr="00F037F7">
        <w:trPr>
          <w:trHeight w:val="316"/>
        </w:trPr>
        <w:tc>
          <w:tcPr>
            <w:tcW w:w="42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7C8B6F7A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Criterio 1 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0C40977B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SI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24FFFC69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NO</w:t>
            </w:r>
          </w:p>
        </w:tc>
      </w:tr>
      <w:tr w:rsidR="004E36D1" w:rsidRPr="003159F9" w14:paraId="4322D2E6" w14:textId="77777777" w:rsidTr="00B32C66">
        <w:trPr>
          <w:trHeight w:val="1806"/>
        </w:trPr>
        <w:tc>
          <w:tcPr>
            <w:tcW w:w="422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0907429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3159F9"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  <w:t>Formación en materia de coordinación de seguridad y salud para obras de construcción (mínimo 200 horas) según el contenido del apéndice 2 de la Guía Técnica para la evaluación y prevención de los riesgos relativos a las obras de construcción del Real Decreto 1627/1997 (</w:t>
            </w:r>
            <w:r w:rsidRPr="003159F9">
              <w:rPr>
                <w:rFonts w:ascii="ENRESA Aroma Light" w:hAnsi="ENRESA Aroma Light" w:cs="Arial"/>
                <w:b/>
                <w:bCs/>
                <w:color w:val="4EA72E"/>
                <w:szCs w:val="22"/>
                <w:lang w:val="es-ES"/>
              </w:rPr>
              <w:t>*</w:t>
            </w:r>
            <w:r w:rsidRPr="003159F9"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  <w:t>)</w:t>
            </w:r>
          </w:p>
        </w:tc>
        <w:tc>
          <w:tcPr>
            <w:tcW w:w="2365" w:type="dxa"/>
            <w:tcBorders>
              <w:top w:val="nil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00C51361" w14:textId="77777777" w:rsidR="004E36D1" w:rsidRPr="003159F9" w:rsidRDefault="004E36D1" w:rsidP="00B32C66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permStart w:id="1837058438" w:edGrp="everyone"/>
            <w:permEnd w:id="1837058438"/>
          </w:p>
        </w:tc>
        <w:tc>
          <w:tcPr>
            <w:tcW w:w="2693" w:type="dxa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2385127C" w14:textId="77777777" w:rsidR="004E36D1" w:rsidRPr="003159F9" w:rsidRDefault="004E36D1" w:rsidP="00B32C66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permStart w:id="399402988" w:edGrp="everyone"/>
            <w:permEnd w:id="399402988"/>
          </w:p>
        </w:tc>
      </w:tr>
      <w:tr w:rsidR="004E36D1" w:rsidRPr="003159F9" w14:paraId="28BF9903" w14:textId="77777777" w:rsidTr="00F037F7">
        <w:trPr>
          <w:trHeight w:val="316"/>
        </w:trPr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vAlign w:val="center"/>
            <w:hideMark/>
          </w:tcPr>
          <w:p w14:paraId="2A019B35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Criterio 2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1AAC13BA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SI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567D8762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NO</w:t>
            </w:r>
          </w:p>
        </w:tc>
      </w:tr>
      <w:tr w:rsidR="004E36D1" w:rsidRPr="003159F9" w14:paraId="6C694776" w14:textId="77777777" w:rsidTr="00B32C66">
        <w:trPr>
          <w:trHeight w:val="1086"/>
        </w:trPr>
        <w:tc>
          <w:tcPr>
            <w:tcW w:w="4226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14:paraId="595DDCD5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3159F9"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  <w:t>Experiencia adicional del perfil propuesto en actividades de dirección de obra en instalaciones nucleares. (</w:t>
            </w:r>
            <w:r w:rsidRPr="00C139AA">
              <w:rPr>
                <w:rFonts w:ascii="ENRESA Aroma Light" w:hAnsi="ENRESA Aroma Light" w:cs="Arial"/>
                <w:b/>
                <w:bCs/>
                <w:color w:val="EE0000"/>
                <w:szCs w:val="22"/>
                <w:lang w:val="es-ES"/>
              </w:rPr>
              <w:t>**</w:t>
            </w:r>
            <w:r w:rsidRPr="003159F9"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  <w:t>)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EDC1EE" w14:textId="77777777" w:rsidR="004E36D1" w:rsidRPr="003159F9" w:rsidRDefault="004E36D1" w:rsidP="00B32C66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permStart w:id="548633692" w:edGrp="everyone"/>
            <w:permEnd w:id="548633692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5862D" w14:textId="77777777" w:rsidR="004E36D1" w:rsidRPr="003159F9" w:rsidRDefault="004E36D1" w:rsidP="00B32C66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permStart w:id="1738546396" w:edGrp="everyone"/>
            <w:permEnd w:id="1738546396"/>
          </w:p>
        </w:tc>
      </w:tr>
      <w:tr w:rsidR="004E36D1" w:rsidRPr="003159F9" w14:paraId="44CE282E" w14:textId="77777777" w:rsidTr="00F037F7">
        <w:trPr>
          <w:trHeight w:val="1086"/>
        </w:trPr>
        <w:tc>
          <w:tcPr>
            <w:tcW w:w="4226" w:type="dxa"/>
            <w:vMerge/>
            <w:tcBorders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1DE75A61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</w:pPr>
          </w:p>
        </w:tc>
        <w:tc>
          <w:tcPr>
            <w:tcW w:w="5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82ECEA" w14:textId="77777777" w:rsidR="004E36D1" w:rsidRPr="003159F9" w:rsidRDefault="004E36D1" w:rsidP="00F037F7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color w:val="000000"/>
                <w:sz w:val="18"/>
                <w:szCs w:val="18"/>
                <w:u w:val="single"/>
                <w:lang w:val="es-ES"/>
              </w:rPr>
              <w:t>*</w:t>
            </w: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u w:val="single"/>
                <w:lang w:val="es-ES"/>
              </w:rPr>
              <w:t xml:space="preserve"> En caso afirmativo, indicar:</w:t>
            </w: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br/>
            </w:r>
            <w:proofErr w:type="spellStart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Nº</w:t>
            </w:r>
            <w:proofErr w:type="spellEnd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 xml:space="preserve"> de años adicionales </w:t>
            </w: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u w:val="single"/>
                <w:lang w:val="es-ES"/>
              </w:rPr>
              <w:t>completos</w:t>
            </w: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 xml:space="preserve"> de experiencia ofertados</w:t>
            </w: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br/>
              <w:t xml:space="preserve">:   </w:t>
            </w:r>
            <w:permStart w:id="1297888417" w:edGrp="everyone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____</w:t>
            </w:r>
            <w:permEnd w:id="1297888417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 xml:space="preserve"> años</w:t>
            </w:r>
          </w:p>
          <w:p w14:paraId="6CC7B741" w14:textId="77777777" w:rsidR="004E36D1" w:rsidRPr="003159F9" w:rsidRDefault="004E36D1" w:rsidP="00F037F7">
            <w:pPr>
              <w:spacing w:after="0"/>
              <w:jc w:val="left"/>
              <w:rPr>
                <w:rFonts w:ascii="Aptos Narrow" w:hAnsi="Aptos Narrow"/>
                <w:color w:val="000000"/>
                <w:szCs w:val="22"/>
                <w:lang w:val="es-ES"/>
              </w:rPr>
            </w:pPr>
          </w:p>
        </w:tc>
      </w:tr>
      <w:tr w:rsidR="004E36D1" w:rsidRPr="003159F9" w14:paraId="23FE54B0" w14:textId="77777777" w:rsidTr="00B30A76">
        <w:trPr>
          <w:trHeight w:val="1086"/>
        </w:trPr>
        <w:tc>
          <w:tcPr>
            <w:tcW w:w="4226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14:paraId="33E85862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3159F9"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  <w:lastRenderedPageBreak/>
              <w:t>Experiencia adicional de al menos 2 años del perfil propuesto en actividades de dirección de obra en obras de movimiento de tierras o excavación de terrenos. (</w:t>
            </w:r>
            <w:r w:rsidRPr="00DC39EB">
              <w:rPr>
                <w:rFonts w:ascii="ENRESA Aroma Light" w:hAnsi="ENRESA Aroma Light" w:cs="Arial"/>
                <w:b/>
                <w:bCs/>
                <w:color w:val="EE0000"/>
                <w:szCs w:val="22"/>
                <w:lang w:val="es-ES"/>
              </w:rPr>
              <w:t>**</w:t>
            </w:r>
            <w:r w:rsidRPr="003159F9"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  <w:t>)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93821D" w14:textId="77777777" w:rsidR="004E36D1" w:rsidRPr="003159F9" w:rsidRDefault="004E36D1" w:rsidP="00B30A76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permStart w:id="833686018" w:edGrp="everyone"/>
            <w:permEnd w:id="833686018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37C8E" w14:textId="77777777" w:rsidR="004E36D1" w:rsidRPr="003159F9" w:rsidRDefault="004E36D1" w:rsidP="00B30A76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permStart w:id="1552425507" w:edGrp="everyone"/>
            <w:permEnd w:id="1552425507"/>
          </w:p>
        </w:tc>
      </w:tr>
      <w:tr w:rsidR="004E36D1" w:rsidRPr="003159F9" w14:paraId="77C9250E" w14:textId="77777777" w:rsidTr="00F037F7">
        <w:trPr>
          <w:trHeight w:val="1086"/>
        </w:trPr>
        <w:tc>
          <w:tcPr>
            <w:tcW w:w="4226" w:type="dxa"/>
            <w:vMerge/>
            <w:tcBorders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6F03BC93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</w:pPr>
          </w:p>
        </w:tc>
        <w:tc>
          <w:tcPr>
            <w:tcW w:w="5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664F08" w14:textId="77777777" w:rsidR="004E36D1" w:rsidRPr="003159F9" w:rsidRDefault="004E36D1" w:rsidP="00F037F7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color w:val="000000"/>
                <w:sz w:val="18"/>
                <w:szCs w:val="18"/>
                <w:u w:val="single"/>
                <w:lang w:val="es-ES"/>
              </w:rPr>
              <w:t>*</w:t>
            </w: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u w:val="single"/>
                <w:lang w:val="es-ES"/>
              </w:rPr>
              <w:t xml:space="preserve"> En caso afirmativo, indicar:</w:t>
            </w: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br/>
            </w:r>
            <w:proofErr w:type="spellStart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Nº</w:t>
            </w:r>
            <w:proofErr w:type="spellEnd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 xml:space="preserve"> de años adicionales </w:t>
            </w: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u w:val="single"/>
                <w:lang w:val="es-ES"/>
              </w:rPr>
              <w:t>completos</w:t>
            </w: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 xml:space="preserve"> de experiencia ofertados</w:t>
            </w: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br/>
              <w:t xml:space="preserve">:   </w:t>
            </w:r>
            <w:permStart w:id="334105180" w:edGrp="everyone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____</w:t>
            </w:r>
            <w:permEnd w:id="334105180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 xml:space="preserve"> años</w:t>
            </w:r>
          </w:p>
          <w:p w14:paraId="58F2DB05" w14:textId="77777777" w:rsidR="004E36D1" w:rsidRPr="003159F9" w:rsidRDefault="004E36D1" w:rsidP="00F037F7">
            <w:pPr>
              <w:spacing w:after="0"/>
              <w:jc w:val="left"/>
              <w:rPr>
                <w:rFonts w:ascii="Aptos Narrow" w:hAnsi="Aptos Narrow"/>
                <w:color w:val="000000"/>
                <w:szCs w:val="22"/>
                <w:lang w:val="es-ES"/>
              </w:rPr>
            </w:pPr>
          </w:p>
        </w:tc>
      </w:tr>
    </w:tbl>
    <w:p w14:paraId="7A9F8CE8" w14:textId="77777777" w:rsidR="004E36D1" w:rsidRPr="003159F9" w:rsidRDefault="004E36D1" w:rsidP="004E36D1">
      <w:pPr>
        <w:spacing w:before="120" w:line="280" w:lineRule="exact"/>
        <w:ind w:hanging="567"/>
        <w:rPr>
          <w:rFonts w:ascii="ENRESA Aroma Light" w:hAnsi="ENRESA Aroma Light" w:cs="Arial"/>
          <w:szCs w:val="22"/>
          <w:lang w:val="es-ES"/>
        </w:rPr>
      </w:pPr>
    </w:p>
    <w:p w14:paraId="55EDA62D" w14:textId="77777777" w:rsidR="004E36D1" w:rsidRPr="003159F9" w:rsidRDefault="004E36D1" w:rsidP="004E36D1">
      <w:pPr>
        <w:spacing w:before="120" w:line="280" w:lineRule="exact"/>
        <w:ind w:hanging="567"/>
        <w:rPr>
          <w:rFonts w:ascii="ENRESA Aroma Light" w:hAnsi="ENRESA Aroma Light" w:cs="Arial"/>
          <w:b/>
          <w:bCs/>
          <w:szCs w:val="22"/>
          <w:lang w:val="es-ES"/>
        </w:rPr>
      </w:pPr>
      <w:r w:rsidRPr="003159F9">
        <w:rPr>
          <w:rFonts w:ascii="ENRESA Aroma Light" w:hAnsi="ENRESA Aroma Light" w:cs="Arial"/>
          <w:szCs w:val="22"/>
          <w:lang w:val="es-ES"/>
        </w:rPr>
        <w:tab/>
      </w:r>
      <w:r w:rsidRPr="003159F9">
        <w:rPr>
          <w:rFonts w:ascii="ENRESA Aroma Light" w:hAnsi="ENRESA Aroma Light" w:cs="Arial"/>
          <w:b/>
          <w:bCs/>
          <w:szCs w:val="22"/>
          <w:lang w:val="es-ES"/>
        </w:rPr>
        <w:t>(</w:t>
      </w:r>
      <w:r w:rsidRPr="003159F9">
        <w:rPr>
          <w:rFonts w:ascii="ENRESA Aroma Light" w:hAnsi="ENRESA Aroma Light" w:cs="Arial"/>
          <w:b/>
          <w:bCs/>
          <w:color w:val="4EA72E"/>
          <w:szCs w:val="22"/>
          <w:lang w:val="es-ES"/>
        </w:rPr>
        <w:t>*</w:t>
      </w:r>
      <w:r w:rsidRPr="003159F9">
        <w:rPr>
          <w:rFonts w:ascii="ENRESA Aroma Light" w:hAnsi="ENRESA Aroma Light" w:cs="Arial"/>
          <w:b/>
          <w:bCs/>
          <w:szCs w:val="22"/>
          <w:lang w:val="es-ES"/>
        </w:rPr>
        <w:t>) La acreditación de estos criterios se realizará aportando la documentación indicada para cada criterio y perfil en el apartado H.3 del presente pliego.</w:t>
      </w:r>
    </w:p>
    <w:p w14:paraId="190CFCF8" w14:textId="77777777" w:rsidR="004E36D1" w:rsidRDefault="004E36D1" w:rsidP="004E36D1">
      <w:pPr>
        <w:spacing w:before="120" w:line="280" w:lineRule="exact"/>
        <w:rPr>
          <w:rFonts w:ascii="ENRESA Aroma Light" w:hAnsi="ENRESA Aroma Light"/>
          <w:b/>
          <w:bCs/>
          <w:color w:val="000000"/>
          <w:szCs w:val="22"/>
          <w:lang w:val="es-ES"/>
        </w:rPr>
      </w:pPr>
      <w:r w:rsidRPr="003159F9">
        <w:rPr>
          <w:rFonts w:ascii="ENRESA Aroma Light" w:hAnsi="ENRESA Aroma Light"/>
          <w:b/>
          <w:bCs/>
          <w:color w:val="000000"/>
          <w:szCs w:val="22"/>
          <w:lang w:val="es-ES"/>
        </w:rPr>
        <w:t>(</w:t>
      </w:r>
      <w:r w:rsidRPr="003159F9">
        <w:rPr>
          <w:rFonts w:ascii="ENRESA Aroma Light" w:hAnsi="ENRESA Aroma Light"/>
          <w:b/>
          <w:bCs/>
          <w:color w:val="EE0000"/>
          <w:szCs w:val="22"/>
          <w:lang w:val="es-ES"/>
        </w:rPr>
        <w:t>**</w:t>
      </w:r>
      <w:r w:rsidRPr="003159F9">
        <w:rPr>
          <w:rFonts w:ascii="ENRESA Aroma Light" w:hAnsi="ENRESA Aroma Light"/>
          <w:b/>
          <w:bCs/>
          <w:color w:val="000000"/>
          <w:szCs w:val="22"/>
          <w:lang w:val="es-ES"/>
        </w:rPr>
        <w:t>) En caso afirmativo, para acreditar la experiencia</w:t>
      </w:r>
      <w:r>
        <w:rPr>
          <w:rFonts w:ascii="ENRESA Aroma Light" w:hAnsi="ENRESA Aroma Light"/>
          <w:b/>
          <w:bCs/>
          <w:color w:val="000000"/>
          <w:szCs w:val="22"/>
          <w:lang w:val="es-ES"/>
        </w:rPr>
        <w:t xml:space="preserve"> y trabajos</w:t>
      </w:r>
      <w:r w:rsidRPr="003159F9">
        <w:rPr>
          <w:rFonts w:ascii="ENRESA Aroma Light" w:hAnsi="ENRESA Aroma Light"/>
          <w:b/>
          <w:bCs/>
          <w:color w:val="000000"/>
          <w:szCs w:val="22"/>
          <w:lang w:val="es-ES"/>
        </w:rPr>
        <w:t xml:space="preserve"> ofertad</w:t>
      </w:r>
      <w:r>
        <w:rPr>
          <w:rFonts w:ascii="ENRESA Aroma Light" w:hAnsi="ENRESA Aroma Light"/>
          <w:b/>
          <w:bCs/>
          <w:color w:val="000000"/>
          <w:szCs w:val="22"/>
          <w:lang w:val="es-ES"/>
        </w:rPr>
        <w:t>os</w:t>
      </w:r>
      <w:r w:rsidRPr="003159F9">
        <w:rPr>
          <w:rFonts w:ascii="ENRESA Aroma Light" w:hAnsi="ENRESA Aroma Light"/>
          <w:b/>
          <w:bCs/>
          <w:color w:val="000000"/>
          <w:szCs w:val="22"/>
          <w:lang w:val="es-ES"/>
        </w:rPr>
        <w:t>, se completarán las siguientes tablas, correspondientes a los perfiles ofertados:</w:t>
      </w:r>
    </w:p>
    <w:tbl>
      <w:tblPr>
        <w:tblW w:w="1002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1"/>
        <w:gridCol w:w="1018"/>
        <w:gridCol w:w="1062"/>
        <w:gridCol w:w="1404"/>
        <w:gridCol w:w="1199"/>
        <w:gridCol w:w="1236"/>
        <w:gridCol w:w="1236"/>
        <w:gridCol w:w="1154"/>
      </w:tblGrid>
      <w:tr w:rsidR="004E36D1" w:rsidRPr="003159F9" w14:paraId="4B72782E" w14:textId="77777777" w:rsidTr="00F037F7">
        <w:trPr>
          <w:trHeight w:val="300"/>
        </w:trPr>
        <w:tc>
          <w:tcPr>
            <w:tcW w:w="1002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3E5A1"/>
            <w:vAlign w:val="center"/>
            <w:hideMark/>
          </w:tcPr>
          <w:p w14:paraId="28547753" w14:textId="4DD91F72" w:rsidR="004E36D1" w:rsidRPr="003159F9" w:rsidRDefault="004E36D1" w:rsidP="00F037F7">
            <w:pPr>
              <w:spacing w:after="0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Nombre y apellidos:</w:t>
            </w:r>
            <w:r w:rsidR="00B30A76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 xml:space="preserve"> </w:t>
            </w:r>
            <w:permStart w:id="543648912" w:edGrp="everyone"/>
            <w:permEnd w:id="543648912"/>
          </w:p>
        </w:tc>
      </w:tr>
      <w:tr w:rsidR="004E36D1" w:rsidRPr="003159F9" w14:paraId="2567C301" w14:textId="77777777" w:rsidTr="00F037F7">
        <w:trPr>
          <w:trHeight w:val="300"/>
        </w:trPr>
        <w:tc>
          <w:tcPr>
            <w:tcW w:w="1002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3E5A1"/>
            <w:vAlign w:val="center"/>
            <w:hideMark/>
          </w:tcPr>
          <w:p w14:paraId="01794C10" w14:textId="77777777" w:rsidR="004E36D1" w:rsidRPr="003159F9" w:rsidRDefault="004E36D1" w:rsidP="00F037F7">
            <w:pPr>
              <w:spacing w:after="0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 xml:space="preserve">Puesto: </w:t>
            </w:r>
            <w:r w:rsidRPr="00131F9A">
              <w:rPr>
                <w:rFonts w:ascii="ENRESA Aroma Light" w:hAnsi="ENRESA Aroma Light"/>
                <w:b/>
                <w:bCs/>
                <w:i/>
                <w:iCs/>
                <w:szCs w:val="22"/>
                <w:u w:val="single"/>
              </w:rPr>
              <w:t>Coordinador de Seguridad y Salud</w:t>
            </w:r>
          </w:p>
        </w:tc>
      </w:tr>
      <w:tr w:rsidR="004E36D1" w:rsidRPr="003159F9" w14:paraId="4C989629" w14:textId="77777777" w:rsidTr="00CB249E">
        <w:trPr>
          <w:trHeight w:val="1164"/>
        </w:trPr>
        <w:tc>
          <w:tcPr>
            <w:tcW w:w="1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18B0B1E4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Trabajo / Proyecto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4DA54378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 xml:space="preserve">Instalación 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581A274D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Cliente / Promotor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7E6288E4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Puesto desempeñado / responsabilidad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252A7D74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Descripción de los trabajos realizados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6A1B90E6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Fecha de inicio (</w:t>
            </w:r>
            <w:proofErr w:type="spellStart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dd</w:t>
            </w:r>
            <w:proofErr w:type="spellEnd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/mm/</w:t>
            </w:r>
            <w:proofErr w:type="spellStart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aaaa</w:t>
            </w:r>
            <w:proofErr w:type="spellEnd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3E92A584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Fecha final        (</w:t>
            </w:r>
            <w:proofErr w:type="spellStart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dd</w:t>
            </w:r>
            <w:proofErr w:type="spellEnd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/mm/</w:t>
            </w:r>
            <w:proofErr w:type="spellStart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aaaa</w:t>
            </w:r>
            <w:proofErr w:type="spellEnd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1AE48A41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Periodo de ejecución de los trabajos (en meses)</w:t>
            </w:r>
          </w:p>
        </w:tc>
      </w:tr>
      <w:tr w:rsidR="004E36D1" w:rsidRPr="003159F9" w14:paraId="74CAE84E" w14:textId="77777777" w:rsidTr="00CB249E">
        <w:trPr>
          <w:trHeight w:val="300"/>
        </w:trPr>
        <w:tc>
          <w:tcPr>
            <w:tcW w:w="1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C585BA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permStart w:id="287843603" w:edGrp="everyone"/>
            <w:r w:rsidRPr="003159F9">
              <w:rPr>
                <w:rFonts w:ascii="ENRESA Aroma Light" w:hAnsi="ENRESA Aroma Light" w:cs="Arial"/>
                <w:sz w:val="18"/>
                <w:szCs w:val="18"/>
                <w:lang w:val="es-ES"/>
              </w:rPr>
              <w:t>Actividades de coordinación de seguridad y salud en obras de movimiento de tierras o excavación de terrenos</w:t>
            </w:r>
            <w:r w:rsidRPr="003159F9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A7FA72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3FEB5C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3523AE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A69C55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C845B8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275957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9B52F9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</w:tr>
      <w:permEnd w:id="287843603"/>
    </w:tbl>
    <w:p w14:paraId="273EEDFA" w14:textId="77777777" w:rsidR="004E36D1" w:rsidRPr="003159F9" w:rsidRDefault="004E36D1" w:rsidP="004E36D1">
      <w:pPr>
        <w:spacing w:before="120" w:line="280" w:lineRule="exact"/>
        <w:ind w:hanging="567"/>
        <w:jc w:val="center"/>
        <w:rPr>
          <w:rFonts w:ascii="ENRESA Aroma Light" w:hAnsi="ENRESA Aroma Light" w:cs="Arial"/>
          <w:i/>
          <w:szCs w:val="22"/>
          <w:lang w:val="es-ES"/>
        </w:rPr>
      </w:pPr>
    </w:p>
    <w:tbl>
      <w:tblPr>
        <w:tblW w:w="1002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6"/>
        <w:gridCol w:w="1019"/>
        <w:gridCol w:w="1184"/>
        <w:gridCol w:w="1404"/>
        <w:gridCol w:w="1212"/>
        <w:gridCol w:w="1237"/>
        <w:gridCol w:w="1237"/>
        <w:gridCol w:w="1181"/>
      </w:tblGrid>
      <w:tr w:rsidR="004E36D1" w:rsidRPr="003159F9" w14:paraId="07F70063" w14:textId="77777777" w:rsidTr="00F037F7">
        <w:trPr>
          <w:trHeight w:val="300"/>
        </w:trPr>
        <w:tc>
          <w:tcPr>
            <w:tcW w:w="1002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3E5A1"/>
            <w:vAlign w:val="center"/>
            <w:hideMark/>
          </w:tcPr>
          <w:p w14:paraId="343C4A31" w14:textId="43998B1E" w:rsidR="004E36D1" w:rsidRPr="003159F9" w:rsidRDefault="004E36D1" w:rsidP="00F037F7">
            <w:pPr>
              <w:spacing w:after="0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Nombre y apellidos:</w:t>
            </w:r>
            <w:r w:rsidR="00B30A76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 xml:space="preserve"> </w:t>
            </w:r>
            <w:permStart w:id="668890233" w:edGrp="everyone"/>
            <w:permEnd w:id="668890233"/>
          </w:p>
        </w:tc>
      </w:tr>
      <w:tr w:rsidR="004E36D1" w:rsidRPr="003159F9" w14:paraId="26FEBEBE" w14:textId="77777777" w:rsidTr="00F037F7">
        <w:trPr>
          <w:trHeight w:val="300"/>
        </w:trPr>
        <w:tc>
          <w:tcPr>
            <w:tcW w:w="1002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3E5A1"/>
            <w:vAlign w:val="center"/>
            <w:hideMark/>
          </w:tcPr>
          <w:p w14:paraId="29D68D7D" w14:textId="77777777" w:rsidR="004E36D1" w:rsidRPr="003159F9" w:rsidRDefault="004E36D1" w:rsidP="00F037F7">
            <w:pPr>
              <w:spacing w:after="0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 xml:space="preserve">Puesto: </w:t>
            </w:r>
            <w:r w:rsidRPr="003159F9">
              <w:rPr>
                <w:rFonts w:ascii="ENRESA Aroma Light" w:hAnsi="ENRESA Aroma Light"/>
                <w:b/>
                <w:bCs/>
                <w:i/>
                <w:iCs/>
                <w:szCs w:val="22"/>
                <w:u w:val="single"/>
              </w:rPr>
              <w:t>Técnico de prevención de riesgos laborales</w:t>
            </w:r>
          </w:p>
        </w:tc>
      </w:tr>
      <w:tr w:rsidR="004E36D1" w:rsidRPr="003159F9" w14:paraId="2D91874C" w14:textId="77777777" w:rsidTr="00F037F7">
        <w:trPr>
          <w:trHeight w:val="1164"/>
        </w:trPr>
        <w:tc>
          <w:tcPr>
            <w:tcW w:w="16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15E839B2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Trabajo / Proyecto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08FA1DC3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 xml:space="preserve">Instalación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7E5468E0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Cliente / Promotor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07484B92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Puesto desempeñado / responsabilidad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7B87CC9E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Descripción de los trabajos realizados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23C1CC86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Fecha de inicio (</w:t>
            </w:r>
            <w:proofErr w:type="spellStart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dd</w:t>
            </w:r>
            <w:proofErr w:type="spellEnd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/mm/</w:t>
            </w:r>
            <w:proofErr w:type="spellStart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aaaa</w:t>
            </w:r>
            <w:proofErr w:type="spellEnd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5CD005B9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Fecha final        (</w:t>
            </w:r>
            <w:proofErr w:type="spellStart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dd</w:t>
            </w:r>
            <w:proofErr w:type="spellEnd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/mm/</w:t>
            </w:r>
            <w:proofErr w:type="spellStart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aaaa</w:t>
            </w:r>
            <w:proofErr w:type="spellEnd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33786A44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Periodo de ejecución de los trabajos (en meses)</w:t>
            </w:r>
          </w:p>
        </w:tc>
      </w:tr>
      <w:tr w:rsidR="004E36D1" w:rsidRPr="003159F9" w14:paraId="766D2360" w14:textId="77777777" w:rsidTr="00F037F7">
        <w:trPr>
          <w:trHeight w:val="300"/>
        </w:trPr>
        <w:tc>
          <w:tcPr>
            <w:tcW w:w="16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004B39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permStart w:id="1935677617" w:edGrp="everyone"/>
            <w:r w:rsidRPr="003159F9">
              <w:rPr>
                <w:rFonts w:ascii="ENRESA Aroma Light" w:hAnsi="ENRESA Aroma Light" w:cs="Arial"/>
                <w:sz w:val="18"/>
                <w:szCs w:val="18"/>
                <w:lang w:val="es-ES"/>
              </w:rPr>
              <w:t>Tareas de supervisión desde el punto de vista de PRL de obras de movimiento de tierras o de excavación de terrenos</w:t>
            </w:r>
            <w:r w:rsidRPr="003159F9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5290A9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84A41F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99157F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DA99FA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51FAF0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14B16B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E6FC62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</w:tr>
      <w:permEnd w:id="1935677617"/>
    </w:tbl>
    <w:p w14:paraId="2DC6BF43" w14:textId="77777777" w:rsidR="004E36D1" w:rsidRDefault="004E36D1" w:rsidP="004E36D1">
      <w:pPr>
        <w:spacing w:after="0"/>
        <w:jc w:val="left"/>
        <w:rPr>
          <w:rFonts w:ascii="ENRESA Aroma Light" w:hAnsi="ENRESA Aroma Light" w:cs="Arial"/>
          <w:i/>
          <w:szCs w:val="22"/>
          <w:lang w:val="es-ES"/>
        </w:rPr>
      </w:pPr>
      <w:r>
        <w:rPr>
          <w:rFonts w:ascii="ENRESA Aroma Light" w:hAnsi="ENRESA Aroma Light" w:cs="Arial"/>
          <w:i/>
          <w:szCs w:val="22"/>
          <w:lang w:val="es-ES"/>
        </w:rPr>
        <w:br w:type="page"/>
      </w:r>
    </w:p>
    <w:tbl>
      <w:tblPr>
        <w:tblW w:w="1002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2"/>
        <w:gridCol w:w="1018"/>
        <w:gridCol w:w="1182"/>
        <w:gridCol w:w="1404"/>
        <w:gridCol w:w="1211"/>
        <w:gridCol w:w="1237"/>
        <w:gridCol w:w="1237"/>
        <w:gridCol w:w="1179"/>
      </w:tblGrid>
      <w:tr w:rsidR="004E36D1" w:rsidRPr="003159F9" w14:paraId="7A326736" w14:textId="77777777" w:rsidTr="00F037F7">
        <w:trPr>
          <w:trHeight w:val="300"/>
        </w:trPr>
        <w:tc>
          <w:tcPr>
            <w:tcW w:w="1002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3E5A1"/>
            <w:vAlign w:val="center"/>
            <w:hideMark/>
          </w:tcPr>
          <w:p w14:paraId="027FC197" w14:textId="186502E1" w:rsidR="004E36D1" w:rsidRPr="003159F9" w:rsidRDefault="004E36D1" w:rsidP="00F037F7">
            <w:pPr>
              <w:spacing w:after="0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proofErr w:type="spellStart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lastRenderedPageBreak/>
              <w:t>mbre</w:t>
            </w:r>
            <w:proofErr w:type="spellEnd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 xml:space="preserve"> y apellidos:</w:t>
            </w:r>
            <w:r w:rsidR="008170E0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 xml:space="preserve"> </w:t>
            </w:r>
            <w:permStart w:id="365000235" w:edGrp="everyone"/>
            <w:permEnd w:id="365000235"/>
          </w:p>
        </w:tc>
      </w:tr>
      <w:tr w:rsidR="004E36D1" w:rsidRPr="003159F9" w14:paraId="15648961" w14:textId="77777777" w:rsidTr="00F037F7">
        <w:trPr>
          <w:trHeight w:val="300"/>
        </w:trPr>
        <w:tc>
          <w:tcPr>
            <w:tcW w:w="1002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3E5A1"/>
            <w:vAlign w:val="center"/>
            <w:hideMark/>
          </w:tcPr>
          <w:p w14:paraId="7AAE8D02" w14:textId="4A44B6DA" w:rsidR="004E36D1" w:rsidRPr="003159F9" w:rsidRDefault="004E36D1" w:rsidP="00F037F7">
            <w:pPr>
              <w:spacing w:after="0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 xml:space="preserve">Puesto: </w:t>
            </w:r>
            <w:proofErr w:type="gramStart"/>
            <w:r w:rsidRPr="003159F9">
              <w:rPr>
                <w:rFonts w:ascii="ENRESA Aroma Light" w:hAnsi="ENRESA Aroma Light"/>
                <w:b/>
                <w:bCs/>
                <w:i/>
                <w:iCs/>
                <w:szCs w:val="22"/>
                <w:u w:val="single"/>
              </w:rPr>
              <w:t>Director</w:t>
            </w:r>
            <w:proofErr w:type="gramEnd"/>
            <w:r w:rsidRPr="003159F9">
              <w:rPr>
                <w:rFonts w:ascii="ENRESA Aroma Light" w:hAnsi="ENRESA Aroma Light"/>
                <w:b/>
                <w:bCs/>
                <w:i/>
                <w:iCs/>
                <w:szCs w:val="22"/>
                <w:u w:val="single"/>
              </w:rPr>
              <w:t xml:space="preserve"> de </w:t>
            </w:r>
            <w:proofErr w:type="spellStart"/>
            <w:r w:rsidRPr="003159F9">
              <w:rPr>
                <w:rFonts w:ascii="ENRESA Aroma Light" w:hAnsi="ENRESA Aroma Light"/>
                <w:b/>
                <w:bCs/>
                <w:i/>
                <w:iCs/>
                <w:szCs w:val="22"/>
                <w:u w:val="single"/>
              </w:rPr>
              <w:t>obr</w:t>
            </w:r>
            <w:proofErr w:type="spellEnd"/>
            <w:r w:rsidR="00B30A76">
              <w:rPr>
                <w:rFonts w:ascii="ENRESA Aroma Light" w:hAnsi="ENRESA Aroma Light"/>
                <w:b/>
                <w:bCs/>
                <w:i/>
                <w:iCs/>
                <w:szCs w:val="22"/>
                <w:u w:val="single"/>
              </w:rPr>
              <w:t xml:space="preserve"> </w:t>
            </w:r>
            <w:permStart w:id="279857447" w:edGrp="everyone"/>
            <w:permEnd w:id="279857447"/>
            <w:r w:rsidRPr="003159F9">
              <w:rPr>
                <w:rFonts w:ascii="ENRESA Aroma Light" w:hAnsi="ENRESA Aroma Light"/>
                <w:b/>
                <w:bCs/>
                <w:i/>
                <w:iCs/>
                <w:szCs w:val="22"/>
                <w:u w:val="single"/>
              </w:rPr>
              <w:t>s</w:t>
            </w:r>
          </w:p>
        </w:tc>
      </w:tr>
      <w:tr w:rsidR="004E36D1" w:rsidRPr="003159F9" w14:paraId="0B4EAD8F" w14:textId="77777777" w:rsidTr="00293EB1">
        <w:trPr>
          <w:trHeight w:val="1164"/>
        </w:trPr>
        <w:tc>
          <w:tcPr>
            <w:tcW w:w="1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4CF70742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Trabajo / Proyecto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3BDE5195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 xml:space="preserve">Instalación 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5AEC9C77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Cliente / Promotor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423B6B2E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Puesto desempeñado / responsabilidad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7C8B9767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Descripción de los trabajos realizados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123C4681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Fecha de inicio (</w:t>
            </w:r>
            <w:proofErr w:type="spellStart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dd</w:t>
            </w:r>
            <w:proofErr w:type="spellEnd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/mm/</w:t>
            </w:r>
            <w:proofErr w:type="spellStart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aaaa</w:t>
            </w:r>
            <w:proofErr w:type="spellEnd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2D696E8C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 xml:space="preserve">Fecha final     </w:t>
            </w:r>
            <w:proofErr w:type="gramStart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 xml:space="preserve">   (</w:t>
            </w:r>
            <w:proofErr w:type="spellStart"/>
            <w:proofErr w:type="gramEnd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dd</w:t>
            </w:r>
            <w:proofErr w:type="spellEnd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/mm/</w:t>
            </w:r>
            <w:proofErr w:type="spellStart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aaaa</w:t>
            </w:r>
            <w:proofErr w:type="spellEnd"/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40C2C6BA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Periodo de ejecución de los trabajos (en meses)</w:t>
            </w:r>
          </w:p>
        </w:tc>
      </w:tr>
      <w:tr w:rsidR="004E36D1" w:rsidRPr="003159F9" w14:paraId="0B37C14D" w14:textId="77777777" w:rsidTr="00293EB1">
        <w:trPr>
          <w:trHeight w:val="300"/>
        </w:trPr>
        <w:tc>
          <w:tcPr>
            <w:tcW w:w="1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64EE36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permStart w:id="295838939" w:edGrp="everyone"/>
            <w:r w:rsidRPr="003159F9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  <w:r w:rsidRPr="003159F9">
              <w:rPr>
                <w:rFonts w:ascii="ENRESA Aroma Light" w:hAnsi="ENRESA Aroma Light" w:cs="Arial"/>
                <w:sz w:val="18"/>
                <w:szCs w:val="18"/>
                <w:lang w:val="es-ES"/>
              </w:rPr>
              <w:t>Actividades de dirección de obra en instalaciones nucleares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136E5A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7D3946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0B36AE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3D7B9E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BC1E09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D91D9C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519116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</w:tr>
      <w:tr w:rsidR="004E36D1" w:rsidRPr="003159F9" w14:paraId="20EDE7DE" w14:textId="77777777" w:rsidTr="00293EB1">
        <w:trPr>
          <w:trHeight w:val="300"/>
        </w:trPr>
        <w:tc>
          <w:tcPr>
            <w:tcW w:w="1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FF654F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 w:cs="Arial"/>
                <w:sz w:val="18"/>
                <w:szCs w:val="18"/>
                <w:lang w:val="es-ES"/>
              </w:rPr>
              <w:t>Actividades de dirección de obra en obras de movimiento de tierras o excavación de terrenos</w:t>
            </w:r>
            <w:r w:rsidRPr="003159F9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DE8CB3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C87263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D9251E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71D1FA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915B2E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63DB1C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D9B47D" w14:textId="77777777" w:rsidR="004E36D1" w:rsidRPr="003159F9" w:rsidRDefault="004E36D1" w:rsidP="00F037F7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159F9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</w:tr>
      <w:permEnd w:id="295838939"/>
    </w:tbl>
    <w:p w14:paraId="61E4FBEC" w14:textId="77777777" w:rsidR="004E36D1" w:rsidRPr="003159F9" w:rsidRDefault="004E36D1" w:rsidP="004E36D1">
      <w:pPr>
        <w:spacing w:line="280" w:lineRule="exact"/>
        <w:rPr>
          <w:rFonts w:ascii="ENRESA Aroma Light" w:hAnsi="ENRESA Aroma Light" w:cs="Arial"/>
          <w:b/>
          <w:bCs/>
          <w:i/>
          <w:sz w:val="20"/>
          <w:u w:val="single"/>
          <w:lang w:val="es-ES"/>
        </w:rPr>
      </w:pPr>
    </w:p>
    <w:p w14:paraId="28A1897E" w14:textId="77777777" w:rsidR="004E36D1" w:rsidRPr="003159F9" w:rsidRDefault="004E36D1" w:rsidP="004E36D1">
      <w:pPr>
        <w:spacing w:line="280" w:lineRule="exact"/>
        <w:rPr>
          <w:rFonts w:ascii="ENRESA Aroma Light" w:hAnsi="ENRESA Aroma Light" w:cs="Arial"/>
          <w:b/>
          <w:bCs/>
          <w:i/>
          <w:sz w:val="20"/>
          <w:u w:val="single"/>
          <w:lang w:val="es-ES"/>
        </w:rPr>
      </w:pPr>
    </w:p>
    <w:p w14:paraId="58246ACF" w14:textId="77777777" w:rsidR="004E36D1" w:rsidRPr="003159F9" w:rsidRDefault="004E36D1" w:rsidP="004E36D1">
      <w:pPr>
        <w:spacing w:line="280" w:lineRule="exact"/>
        <w:rPr>
          <w:rFonts w:ascii="ENRESA Aroma Light" w:hAnsi="ENRESA Aroma Light" w:cs="Arial"/>
          <w:b/>
          <w:bCs/>
          <w:i/>
          <w:sz w:val="20"/>
          <w:u w:val="single"/>
          <w:lang w:val="es-ES"/>
        </w:rPr>
      </w:pPr>
      <w:r w:rsidRPr="003159F9">
        <w:rPr>
          <w:rFonts w:ascii="ENRESA Aroma Light" w:hAnsi="ENRESA Aroma Light" w:cs="Arial"/>
          <w:b/>
          <w:bCs/>
          <w:i/>
          <w:sz w:val="20"/>
          <w:u w:val="single"/>
          <w:lang w:val="es-ES"/>
        </w:rPr>
        <w:t>No serán valorados los criterios correspondientes de aquellas proposiciones que no cumplimenten las tablas acreditativas de los mismos, respetando el formato e incluyendo todos los datos requeridos en cada columna, dado que esa información es la que permite tener todos los datos para poder valorar.</w:t>
      </w:r>
    </w:p>
    <w:p w14:paraId="08225E58" w14:textId="77777777" w:rsidR="004E36D1" w:rsidRPr="003159F9" w:rsidRDefault="004E36D1" w:rsidP="004E36D1">
      <w:pPr>
        <w:spacing w:before="120" w:line="280" w:lineRule="exact"/>
        <w:rPr>
          <w:rFonts w:ascii="ENRESA Aroma Light" w:hAnsi="ENRESA Aroma Light" w:cs="Arial"/>
          <w:i/>
          <w:sz w:val="20"/>
          <w:lang w:val="es-ES"/>
        </w:rPr>
      </w:pPr>
      <w:r w:rsidRPr="003159F9">
        <w:rPr>
          <w:rFonts w:ascii="ENRESA Aroma Light" w:hAnsi="ENRESA Aroma Light" w:cs="Arial"/>
          <w:i/>
          <w:sz w:val="20"/>
          <w:lang w:val="es-ES"/>
        </w:rPr>
        <w:t>(Los datos personales incluidos en estas tablas se protegerán conforme a la legislación vigente en materia de protección de datos, concretamente el artículo 1 b) y c) del Reglamento general de protección de datos. Enresa los usará a los meros efectos de comprobar que el perfil cumple con los requisitos de solvencia técnica exigida, dichos datos no serán difundidos ni publicados por ningún medio).</w:t>
      </w:r>
    </w:p>
    <w:p w14:paraId="298A12F6" w14:textId="77777777" w:rsidR="004E36D1" w:rsidRPr="003159F9" w:rsidRDefault="004E36D1" w:rsidP="004E36D1">
      <w:pPr>
        <w:spacing w:before="240" w:line="276" w:lineRule="auto"/>
        <w:outlineLvl w:val="0"/>
        <w:rPr>
          <w:rFonts w:ascii="ENRESA Aroma Light" w:hAnsi="ENRESA Aroma Light"/>
          <w:b/>
          <w:bCs/>
          <w:u w:val="single"/>
        </w:rPr>
      </w:pPr>
      <w:r w:rsidRPr="003159F9">
        <w:rPr>
          <w:rFonts w:ascii="ENRESA Aroma Light" w:hAnsi="ENRESA Aroma Light"/>
          <w:b/>
          <w:bCs/>
        </w:rPr>
        <w:t xml:space="preserve">Los trabajos ofertados en los criterios relativos a la experiencia adicional ofertada </w:t>
      </w:r>
      <w:r w:rsidRPr="003159F9">
        <w:rPr>
          <w:rFonts w:ascii="ENRESA Aroma Light" w:hAnsi="ENRESA Aroma Light"/>
          <w:b/>
          <w:bCs/>
          <w:u w:val="single"/>
        </w:rPr>
        <w:t>no computarán</w:t>
      </w:r>
      <w:r w:rsidRPr="003159F9">
        <w:rPr>
          <w:rFonts w:ascii="ENRESA Aroma Light" w:hAnsi="ENRESA Aroma Light"/>
          <w:b/>
          <w:bCs/>
        </w:rPr>
        <w:t xml:space="preserve"> a efectos de acreditar la experiencia mínima exigida como solvencia técnica y profesional exigida en el apartado E.4 relativo a la solvencia técnica y profesional, </w:t>
      </w:r>
      <w:r w:rsidRPr="003159F9">
        <w:rPr>
          <w:rFonts w:ascii="ENRESA Aroma Light" w:hAnsi="ENRESA Aroma Light"/>
          <w:b/>
          <w:bCs/>
          <w:u w:val="single"/>
        </w:rPr>
        <w:t>por lo que no se deben incluir en estas tablas.</w:t>
      </w: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90789" w14:textId="77777777" w:rsidR="00AB288A" w:rsidRDefault="00AB288A">
      <w:r>
        <w:separator/>
      </w:r>
    </w:p>
  </w:endnote>
  <w:endnote w:type="continuationSeparator" w:id="0">
    <w:p w14:paraId="56CD785C" w14:textId="77777777" w:rsidR="00AB288A" w:rsidRDefault="00AB288A">
      <w:r>
        <w:continuationSeparator/>
      </w:r>
    </w:p>
  </w:endnote>
  <w:endnote w:type="continuationNotice" w:id="1">
    <w:p w14:paraId="4A6B194B" w14:textId="77777777" w:rsidR="00AB288A" w:rsidRDefault="00AB288A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2D9B2B69-F7A2-4CD9-9A00-2A761D296C22}"/>
    <w:embedBold r:id="rId2" w:fontKey="{6A2DA3CE-B8E3-4A31-AF8E-2033E7C21470}"/>
    <w:embedItalic r:id="rId3" w:fontKey="{9A3719B3-6D96-4580-A8CD-5E7D58D5E90D}"/>
    <w:embedBoldItalic r:id="rId4" w:fontKey="{D97DED5D-20F3-4873-AD92-CE97DDAD183D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F090F038-7420-40AA-82AE-05E59809D11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6" w:fontKey="{ECB0CCA1-6C4E-4A9D-A52D-A1C1C7442013}"/>
    <w:embedBold r:id="rId7" w:fontKey="{2F26C6DD-92EA-40CD-9B43-061808766C65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F6E2C9D6-4190-4C1B-81DF-79DB88B64140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F2AE1364-99DB-483D-AC0A-55C055107401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  <w:embedRegular r:id="rId10" w:fontKey="{BDEE05D9-6297-4C90-88F8-2DC0210FD759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65E204F8-C383-4CE2-B2E3-95B95CC78F65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DDBA5388-6E45-418D-B9A3-6DDA29F7E8B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463070" w14:textId="77777777" w:rsidR="00AB288A" w:rsidRDefault="00AB288A">
      <w:r>
        <w:separator/>
      </w:r>
    </w:p>
  </w:footnote>
  <w:footnote w:type="continuationSeparator" w:id="0">
    <w:p w14:paraId="7375FD6C" w14:textId="77777777" w:rsidR="00AB288A" w:rsidRDefault="00AB288A">
      <w:r>
        <w:continuationSeparator/>
      </w:r>
    </w:p>
  </w:footnote>
  <w:footnote w:type="continuationNotice" w:id="1">
    <w:p w14:paraId="4CABDA10" w14:textId="77777777" w:rsidR="00AB288A" w:rsidRDefault="00AB288A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4D3F87B1" w:rsidR="00A2064F" w:rsidRPr="00B04615" w:rsidRDefault="00182C03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182C03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coordinación de seguridad y salud, prevención de riesgos laborales y dirección facultativa de las obras para el PDC de la C.-N. José Cabrera</w:t>
          </w:r>
        </w:p>
      </w:tc>
      <w:tc>
        <w:tcPr>
          <w:tcW w:w="2552" w:type="dxa"/>
          <w:vAlign w:val="center"/>
        </w:tcPr>
        <w:p w14:paraId="52C77EF5" w14:textId="64C2C162" w:rsidR="00A2064F" w:rsidRPr="00360F17" w:rsidRDefault="00437687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437687">
            <w:rPr>
              <w:rFonts w:ascii="ENRESA Aroma Light" w:hAnsi="ENRESA Aroma Light" w:cs="Arial"/>
              <w:b/>
              <w:bCs/>
              <w:szCs w:val="22"/>
              <w:lang w:val="pt-PT"/>
            </w:rPr>
            <w:t>CO-OE-26-013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mWlzsd+V0Q0I1uStj6fvhA2dEK9K8OOnjXSv2hxJz9JMk6dZD2eVVOc3KY+N2ciWL0JC3WtSrA+b3oa99s5fOQ==" w:salt="xKnzm6ZxzTZ2ODrh3nuev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49AB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2C03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3EB1"/>
    <w:rsid w:val="002941CC"/>
    <w:rsid w:val="002950A3"/>
    <w:rsid w:val="00296E73"/>
    <w:rsid w:val="00297C14"/>
    <w:rsid w:val="002A037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37687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36D1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0E0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5504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88A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0A76"/>
    <w:rsid w:val="00B32C66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49E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3C6C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2F21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7C5673-D5D8-4D4E-98D7-3434D032C4C1}"/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24</TotalTime>
  <Pages>4</Pages>
  <Words>833</Words>
  <Characters>4585</Characters>
  <Application>Microsoft Office Word</Application>
  <DocSecurity>8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5408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21</cp:revision>
  <cp:lastPrinted>2022-11-30T10:28:00Z</cp:lastPrinted>
  <dcterms:created xsi:type="dcterms:W3CDTF">2025-11-17T12:14:00Z</dcterms:created>
  <dcterms:modified xsi:type="dcterms:W3CDTF">2026-07-24T11:13:00Z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