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6589F23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8E3B3C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160671">
        <w:rPr>
          <w:rFonts w:ascii="ENRESA Aroma Light" w:hAnsi="ENRESA Aroma Light" w:cs="Arial"/>
          <w:szCs w:val="22"/>
          <w:lang w:val="es-ES"/>
        </w:rPr>
        <w:t>que</w:t>
      </w:r>
      <w:r w:rsidR="00160671" w:rsidRPr="00160671">
        <w:rPr>
          <w:rFonts w:ascii="ENRESA Aroma Light" w:hAnsi="ENRESA Aroma Light" w:cs="Arial"/>
          <w:szCs w:val="22"/>
          <w:lang w:val="es-ES"/>
        </w:rPr>
        <w:t>:</w:t>
      </w:r>
    </w:p>
    <w:p w14:paraId="69C92434" w14:textId="77777777" w:rsidR="007005C4" w:rsidRDefault="007005C4" w:rsidP="007005C4">
      <w:pPr>
        <w:spacing w:before="120" w:line="280" w:lineRule="exact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1013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0"/>
        <w:gridCol w:w="2550"/>
        <w:gridCol w:w="2060"/>
      </w:tblGrid>
      <w:tr w:rsidR="007005C4" w:rsidRPr="00390069" w14:paraId="28AEDBF0" w14:textId="77777777" w:rsidTr="00D70819">
        <w:trPr>
          <w:trHeight w:val="492"/>
        </w:trPr>
        <w:tc>
          <w:tcPr>
            <w:tcW w:w="55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47EC936" w14:textId="77777777" w:rsidR="007005C4" w:rsidRPr="00390069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90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EFA1327" w14:textId="77777777" w:rsidR="007005C4" w:rsidRPr="00390069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90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 me comprometo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14:paraId="0ABDA6A6" w14:textId="77777777" w:rsidR="007005C4" w:rsidRPr="00390069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90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me comprometo</w:t>
            </w:r>
          </w:p>
        </w:tc>
      </w:tr>
      <w:tr w:rsidR="007005C4" w:rsidRPr="00067825" w14:paraId="0BF07C33" w14:textId="77777777" w:rsidTr="007005C4">
        <w:trPr>
          <w:trHeight w:val="1740"/>
        </w:trPr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38516A" w14:textId="77777777" w:rsidR="007005C4" w:rsidRPr="00584E88" w:rsidRDefault="007005C4" w:rsidP="00D70819">
            <w:pPr>
              <w:spacing w:after="0"/>
              <w:ind w:left="200" w:right="215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584E88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Compromiso </w:t>
            </w:r>
            <w:r w:rsidRPr="00584E88">
              <w:rPr>
                <w:rFonts w:ascii="ENRESA Aroma Light" w:hAnsi="ENRESA Aroma Light"/>
                <w:sz w:val="20"/>
              </w:rPr>
              <w:t>de poner a disposición del contrato, en un plazo máximo de 3 meses desde su inicio, una plataforma online (e-learning) destinada a la gestión e impartición de acciones formativas en modalidad de estudio tutelado, con capacidad para integrar pruebas de evaluación y registros asociados a las acciones formativas.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698376F" w14:textId="403AE4E6" w:rsidR="007005C4" w:rsidRPr="00067825" w:rsidRDefault="007005C4" w:rsidP="007005C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456001136" w:edGrp="everyone"/>
            <w:permEnd w:id="456001136"/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9374B1" w14:textId="2E6C2911" w:rsidR="007005C4" w:rsidRPr="00067825" w:rsidRDefault="007005C4" w:rsidP="007005C4">
            <w:pPr>
              <w:spacing w:after="0"/>
              <w:jc w:val="center"/>
              <w:rPr>
                <w:rFonts w:ascii="Aptos Narrow" w:hAnsi="Aptos Narrow"/>
                <w:color w:val="000000"/>
                <w:sz w:val="20"/>
                <w:lang w:val="es-ES"/>
              </w:rPr>
            </w:pPr>
            <w:permStart w:id="630418266" w:edGrp="everyone"/>
            <w:permEnd w:id="630418266"/>
          </w:p>
        </w:tc>
      </w:tr>
    </w:tbl>
    <w:p w14:paraId="23D97876" w14:textId="77777777" w:rsidR="007005C4" w:rsidRPr="00067825" w:rsidRDefault="007005C4" w:rsidP="007005C4">
      <w:pPr>
        <w:spacing w:before="120" w:line="280" w:lineRule="exact"/>
        <w:ind w:hanging="567"/>
        <w:rPr>
          <w:rFonts w:ascii="ENRESA Aroma Light" w:hAnsi="ENRESA Aroma Light" w:cs="Arial"/>
          <w:sz w:val="20"/>
          <w:lang w:val="es-ES"/>
        </w:rPr>
      </w:pPr>
    </w:p>
    <w:tbl>
      <w:tblPr>
        <w:tblW w:w="100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1134"/>
        <w:gridCol w:w="1417"/>
        <w:gridCol w:w="1985"/>
      </w:tblGrid>
      <w:tr w:rsidR="007005C4" w:rsidRPr="00771E32" w14:paraId="06310641" w14:textId="77777777" w:rsidTr="00D70819">
        <w:trPr>
          <w:trHeight w:val="446"/>
        </w:trPr>
        <w:tc>
          <w:tcPr>
            <w:tcW w:w="5524" w:type="dxa"/>
            <w:shd w:val="clear" w:color="000000" w:fill="E2EFDA"/>
            <w:vAlign w:val="center"/>
            <w:hideMark/>
          </w:tcPr>
          <w:p w14:paraId="68EF08BA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</w:p>
        </w:tc>
        <w:tc>
          <w:tcPr>
            <w:tcW w:w="2551" w:type="dxa"/>
            <w:gridSpan w:val="2"/>
            <w:shd w:val="clear" w:color="000000" w:fill="E2EFDA"/>
            <w:noWrap/>
            <w:vAlign w:val="center"/>
            <w:hideMark/>
          </w:tcPr>
          <w:p w14:paraId="352EBAD0" w14:textId="77777777" w:rsidR="007005C4" w:rsidRPr="00712A70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vertAlign w:val="superscript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vertAlign w:val="superscript"/>
                <w:lang w:val="es-ES"/>
              </w:rPr>
              <w:t>1</w:t>
            </w:r>
          </w:p>
        </w:tc>
        <w:tc>
          <w:tcPr>
            <w:tcW w:w="1985" w:type="dxa"/>
            <w:shd w:val="clear" w:color="000000" w:fill="E2EFDA"/>
            <w:noWrap/>
            <w:vAlign w:val="center"/>
            <w:hideMark/>
          </w:tcPr>
          <w:p w14:paraId="5CC17EF9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7005C4" w:rsidRPr="005A5133" w14:paraId="05D4CEF4" w14:textId="77777777" w:rsidTr="007005C4">
        <w:trPr>
          <w:trHeight w:val="586"/>
        </w:trPr>
        <w:tc>
          <w:tcPr>
            <w:tcW w:w="5524" w:type="dxa"/>
            <w:vMerge w:val="restart"/>
            <w:vAlign w:val="center"/>
            <w:hideMark/>
          </w:tcPr>
          <w:p w14:paraId="21C99F64" w14:textId="77777777" w:rsidR="007005C4" w:rsidRPr="005A5133" w:rsidRDefault="007005C4" w:rsidP="00D70819">
            <w:pPr>
              <w:spacing w:after="0"/>
              <w:ind w:left="200" w:right="215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Experiencia profesional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adicional </w:t>
            </w:r>
            <w:r w:rsidRPr="005A5133">
              <w:rPr>
                <w:rFonts w:ascii="ENRESA Aroma Light" w:hAnsi="ENRESA Aroma Light"/>
                <w:color w:val="000000"/>
                <w:sz w:val="20"/>
                <w:lang w:val="es-ES"/>
              </w:rPr>
              <w:t>de uno de los integrantes del equipo mínimo de trabajo en la impartición de formación preceptiva en instalaciones nucleares y/o radiactivas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.</w:t>
            </w:r>
          </w:p>
        </w:tc>
        <w:tc>
          <w:tcPr>
            <w:tcW w:w="1134" w:type="dxa"/>
            <w:noWrap/>
            <w:vAlign w:val="center"/>
            <w:hideMark/>
          </w:tcPr>
          <w:p w14:paraId="4EF48682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1 </w:t>
            </w:r>
            <w:proofErr w:type="gramStart"/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Año</w:t>
            </w:r>
            <w:proofErr w:type="gramEnd"/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</w:t>
            </w:r>
          </w:p>
        </w:tc>
        <w:tc>
          <w:tcPr>
            <w:tcW w:w="1417" w:type="dxa"/>
            <w:noWrap/>
            <w:vAlign w:val="center"/>
            <w:hideMark/>
          </w:tcPr>
          <w:p w14:paraId="15D9187F" w14:textId="2E298DED" w:rsidR="007005C4" w:rsidRPr="005A5133" w:rsidRDefault="007005C4" w:rsidP="007005C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2116974152" w:edGrp="everyone"/>
            <w:permEnd w:id="2116974152"/>
          </w:p>
        </w:tc>
        <w:tc>
          <w:tcPr>
            <w:tcW w:w="1985" w:type="dxa"/>
            <w:vMerge w:val="restart"/>
            <w:noWrap/>
            <w:vAlign w:val="center"/>
            <w:hideMark/>
          </w:tcPr>
          <w:p w14:paraId="448D8FDC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585836830" w:edGrp="everyone"/>
            <w:permEnd w:id="585836830"/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7005C4" w:rsidRPr="005A5133" w14:paraId="39B2DCCF" w14:textId="77777777" w:rsidTr="007005C4">
        <w:trPr>
          <w:trHeight w:val="552"/>
        </w:trPr>
        <w:tc>
          <w:tcPr>
            <w:tcW w:w="5524" w:type="dxa"/>
            <w:vMerge/>
            <w:vAlign w:val="center"/>
            <w:hideMark/>
          </w:tcPr>
          <w:p w14:paraId="50142CEC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310C421C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2 </w:t>
            </w:r>
            <w:proofErr w:type="gramStart"/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Años</w:t>
            </w:r>
            <w:proofErr w:type="gramEnd"/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</w:t>
            </w:r>
          </w:p>
        </w:tc>
        <w:tc>
          <w:tcPr>
            <w:tcW w:w="1417" w:type="dxa"/>
            <w:noWrap/>
            <w:vAlign w:val="center"/>
            <w:hideMark/>
          </w:tcPr>
          <w:p w14:paraId="3E5106FC" w14:textId="0B3686AE" w:rsidR="007005C4" w:rsidRPr="005A5133" w:rsidRDefault="007005C4" w:rsidP="007005C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706521826" w:edGrp="everyone"/>
            <w:permEnd w:id="1706521826"/>
          </w:p>
        </w:tc>
        <w:tc>
          <w:tcPr>
            <w:tcW w:w="1985" w:type="dxa"/>
            <w:vMerge/>
            <w:vAlign w:val="center"/>
            <w:hideMark/>
          </w:tcPr>
          <w:p w14:paraId="4585D115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7005C4" w:rsidRPr="005A5133" w14:paraId="43BF4086" w14:textId="77777777" w:rsidTr="007005C4">
        <w:trPr>
          <w:trHeight w:val="546"/>
        </w:trPr>
        <w:tc>
          <w:tcPr>
            <w:tcW w:w="5524" w:type="dxa"/>
            <w:vMerge/>
            <w:vAlign w:val="center"/>
            <w:hideMark/>
          </w:tcPr>
          <w:p w14:paraId="1DCDC44C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9F05BF1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3 </w:t>
            </w:r>
            <w:proofErr w:type="gramStart"/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Años</w:t>
            </w:r>
            <w:proofErr w:type="gramEnd"/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</w:t>
            </w:r>
          </w:p>
        </w:tc>
        <w:tc>
          <w:tcPr>
            <w:tcW w:w="1417" w:type="dxa"/>
            <w:noWrap/>
            <w:vAlign w:val="center"/>
            <w:hideMark/>
          </w:tcPr>
          <w:p w14:paraId="15041F92" w14:textId="45D982EC" w:rsidR="007005C4" w:rsidRPr="005A5133" w:rsidRDefault="007005C4" w:rsidP="007005C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039752115" w:edGrp="everyone"/>
            <w:permEnd w:id="1039752115"/>
          </w:p>
        </w:tc>
        <w:tc>
          <w:tcPr>
            <w:tcW w:w="1985" w:type="dxa"/>
            <w:vMerge/>
            <w:vAlign w:val="center"/>
            <w:hideMark/>
          </w:tcPr>
          <w:p w14:paraId="5A3BD09F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7005C4" w:rsidRPr="005A5133" w14:paraId="06E825CD" w14:textId="77777777" w:rsidTr="007005C4">
        <w:trPr>
          <w:trHeight w:val="696"/>
        </w:trPr>
        <w:tc>
          <w:tcPr>
            <w:tcW w:w="5524" w:type="dxa"/>
            <w:vMerge/>
            <w:vAlign w:val="center"/>
            <w:hideMark/>
          </w:tcPr>
          <w:p w14:paraId="1B1B2993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7C16BE85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4 </w:t>
            </w:r>
            <w:proofErr w:type="gramStart"/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Años</w:t>
            </w:r>
            <w:proofErr w:type="gramEnd"/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</w:t>
            </w:r>
          </w:p>
        </w:tc>
        <w:tc>
          <w:tcPr>
            <w:tcW w:w="1417" w:type="dxa"/>
            <w:noWrap/>
            <w:vAlign w:val="center"/>
            <w:hideMark/>
          </w:tcPr>
          <w:p w14:paraId="0F97F785" w14:textId="44807D0A" w:rsidR="007005C4" w:rsidRPr="005A5133" w:rsidRDefault="007005C4" w:rsidP="007005C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871000441" w:edGrp="everyone"/>
            <w:permEnd w:id="1871000441"/>
          </w:p>
        </w:tc>
        <w:tc>
          <w:tcPr>
            <w:tcW w:w="1985" w:type="dxa"/>
            <w:vMerge/>
            <w:vAlign w:val="center"/>
            <w:hideMark/>
          </w:tcPr>
          <w:p w14:paraId="53FF5EE4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7005C4" w:rsidRPr="005A5133" w14:paraId="4AE40C65" w14:textId="77777777" w:rsidTr="007005C4">
        <w:trPr>
          <w:trHeight w:val="642"/>
        </w:trPr>
        <w:tc>
          <w:tcPr>
            <w:tcW w:w="5524" w:type="dxa"/>
            <w:vMerge/>
            <w:vAlign w:val="center"/>
            <w:hideMark/>
          </w:tcPr>
          <w:p w14:paraId="12FEDC34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noWrap/>
            <w:vAlign w:val="center"/>
            <w:hideMark/>
          </w:tcPr>
          <w:p w14:paraId="5652693E" w14:textId="77777777" w:rsidR="007005C4" w:rsidRPr="005A5133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BA5DFB">
              <w:rPr>
                <w:rFonts w:ascii="ENRESA Aroma Light" w:hAnsi="ENRESA Aroma Light"/>
                <w:b/>
                <w:bCs/>
                <w:color w:val="000000"/>
                <w:sz w:val="20"/>
                <w:u w:val="single"/>
                <w:lang w:val="es-ES"/>
              </w:rPr>
              <w:t>&gt;</w:t>
            </w:r>
            <w:r w:rsidRPr="00BA5DFB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</w:t>
            </w:r>
            <w:r w:rsidRPr="005A5133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5 Años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 </w:t>
            </w:r>
          </w:p>
        </w:tc>
        <w:tc>
          <w:tcPr>
            <w:tcW w:w="1417" w:type="dxa"/>
            <w:vAlign w:val="center"/>
            <w:hideMark/>
          </w:tcPr>
          <w:p w14:paraId="329C4BC3" w14:textId="1049B24A" w:rsidR="007005C4" w:rsidRPr="005A5133" w:rsidRDefault="007005C4" w:rsidP="007005C4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9182516" w:edGrp="everyone"/>
            <w:permEnd w:id="9182516"/>
          </w:p>
        </w:tc>
        <w:tc>
          <w:tcPr>
            <w:tcW w:w="1985" w:type="dxa"/>
            <w:vMerge/>
            <w:vAlign w:val="center"/>
            <w:hideMark/>
          </w:tcPr>
          <w:p w14:paraId="31134252" w14:textId="77777777" w:rsidR="007005C4" w:rsidRPr="005A5133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</w:tbl>
    <w:p w14:paraId="29BC58E8" w14:textId="77777777" w:rsidR="007005C4" w:rsidRPr="006C2F2B" w:rsidRDefault="007005C4" w:rsidP="007005C4">
      <w:pPr>
        <w:spacing w:before="120" w:line="280" w:lineRule="exact"/>
        <w:ind w:left="284"/>
        <w:rPr>
          <w:rFonts w:ascii="ENRESA Aroma Light" w:hAnsi="ENRESA Aroma Light" w:cs="Arial"/>
          <w:sz w:val="20"/>
          <w:lang w:val="es-ES"/>
        </w:rPr>
      </w:pPr>
      <w:r w:rsidRPr="006C2F2B">
        <w:rPr>
          <w:rFonts w:ascii="ENRESA Aroma Light" w:hAnsi="ENRESA Aroma Light"/>
          <w:b/>
          <w:bCs/>
          <w:color w:val="000000"/>
          <w:sz w:val="20"/>
          <w:vertAlign w:val="superscript"/>
          <w:lang w:val="es-ES"/>
        </w:rPr>
        <w:t xml:space="preserve">1 </w:t>
      </w:r>
      <w:proofErr w:type="gramStart"/>
      <w:r w:rsidRPr="006C2F2B">
        <w:rPr>
          <w:rFonts w:ascii="ENRESA Aroma Light" w:hAnsi="ENRESA Aroma Light" w:cs="Arial"/>
          <w:sz w:val="20"/>
          <w:lang w:val="es-ES"/>
        </w:rPr>
        <w:t>En</w:t>
      </w:r>
      <w:proofErr w:type="gramEnd"/>
      <w:r w:rsidRPr="006C2F2B">
        <w:rPr>
          <w:rFonts w:ascii="ENRESA Aroma Light" w:hAnsi="ENRESA Aroma Light" w:cs="Arial"/>
          <w:sz w:val="20"/>
          <w:lang w:val="es-ES"/>
        </w:rPr>
        <w:t xml:space="preserve"> caso afirmativo, indicar el número de años </w:t>
      </w:r>
      <w:r w:rsidRPr="0065543C">
        <w:rPr>
          <w:rFonts w:ascii="ENRESA Aroma Light" w:hAnsi="ENRESA Aroma Light" w:cs="Arial"/>
          <w:b/>
          <w:bCs/>
          <w:sz w:val="20"/>
          <w:lang w:val="es-ES"/>
        </w:rPr>
        <w:t>completos</w:t>
      </w:r>
      <w:r>
        <w:rPr>
          <w:rFonts w:ascii="ENRESA Aroma Light" w:hAnsi="ENRESA Aroma Light" w:cs="Arial"/>
          <w:sz w:val="20"/>
          <w:lang w:val="es-ES"/>
        </w:rPr>
        <w:t xml:space="preserve"> </w:t>
      </w:r>
      <w:r w:rsidRPr="006C2F2B">
        <w:rPr>
          <w:rFonts w:ascii="ENRESA Aroma Light" w:hAnsi="ENRESA Aroma Light" w:cs="Arial"/>
          <w:sz w:val="20"/>
          <w:lang w:val="es-ES"/>
        </w:rPr>
        <w:t>de experiencia que oferta</w:t>
      </w:r>
      <w:r>
        <w:rPr>
          <w:rFonts w:ascii="ENRESA Aroma Light" w:hAnsi="ENRESA Aroma Light" w:cs="Arial"/>
          <w:sz w:val="20"/>
          <w:lang w:val="es-ES"/>
        </w:rPr>
        <w:t xml:space="preserve"> y cumplimentar la tabla para su acreditación*.</w:t>
      </w:r>
    </w:p>
    <w:p w14:paraId="39AB8A6F" w14:textId="77777777" w:rsidR="007005C4" w:rsidRDefault="007005C4" w:rsidP="007005C4">
      <w:pPr>
        <w:spacing w:before="120" w:line="280" w:lineRule="exact"/>
        <w:ind w:left="709" w:hanging="567"/>
        <w:rPr>
          <w:rFonts w:ascii="ENRESA Aroma Light" w:hAnsi="ENRESA Aroma Light" w:cs="Arial"/>
          <w:szCs w:val="22"/>
          <w:lang w:val="es-ES"/>
        </w:rPr>
      </w:pPr>
    </w:p>
    <w:p w14:paraId="04EA891D" w14:textId="77777777" w:rsidR="007005C4" w:rsidRDefault="007005C4" w:rsidP="007005C4">
      <w:pPr>
        <w:spacing w:before="120" w:line="280" w:lineRule="exact"/>
        <w:ind w:left="709" w:hanging="567"/>
        <w:rPr>
          <w:rFonts w:ascii="ENRESA Aroma Light" w:hAnsi="ENRESA Aroma Light" w:cs="Arial"/>
          <w:szCs w:val="22"/>
          <w:lang w:val="es-ES"/>
        </w:rPr>
      </w:pPr>
    </w:p>
    <w:p w14:paraId="349AC745" w14:textId="77777777" w:rsidR="007005C4" w:rsidRDefault="007005C4" w:rsidP="007005C4">
      <w:pPr>
        <w:spacing w:before="120" w:line="280" w:lineRule="exact"/>
        <w:ind w:left="709" w:hanging="567"/>
        <w:rPr>
          <w:rFonts w:ascii="ENRESA Aroma Light" w:hAnsi="ENRESA Aroma Light" w:cs="Arial"/>
          <w:szCs w:val="22"/>
          <w:lang w:val="es-ES"/>
        </w:rPr>
      </w:pPr>
    </w:p>
    <w:p w14:paraId="30DB8293" w14:textId="77777777" w:rsidR="007005C4" w:rsidRDefault="007005C4" w:rsidP="007005C4">
      <w:pPr>
        <w:spacing w:before="120" w:line="280" w:lineRule="exact"/>
        <w:ind w:left="709"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1005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9"/>
        <w:gridCol w:w="1275"/>
        <w:gridCol w:w="1353"/>
        <w:gridCol w:w="1908"/>
      </w:tblGrid>
      <w:tr w:rsidR="007005C4" w:rsidRPr="000F00BF" w14:paraId="514F6EAF" w14:textId="77777777" w:rsidTr="00D70819">
        <w:trPr>
          <w:trHeight w:val="345"/>
        </w:trPr>
        <w:tc>
          <w:tcPr>
            <w:tcW w:w="5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702D1971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lastRenderedPageBreak/>
              <w:t>CRITERIO</w:t>
            </w:r>
          </w:p>
        </w:tc>
        <w:tc>
          <w:tcPr>
            <w:tcW w:w="26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0D35EE4D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 me comprometo</w:t>
            </w: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vertAlign w:val="superscript"/>
                <w:lang w:val="es-ES"/>
              </w:rPr>
              <w:t>2</w:t>
            </w:r>
          </w:p>
        </w:tc>
        <w:tc>
          <w:tcPr>
            <w:tcW w:w="1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14:paraId="6903C953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me comprometo</w:t>
            </w:r>
          </w:p>
        </w:tc>
      </w:tr>
      <w:tr w:rsidR="007005C4" w:rsidRPr="000F00BF" w14:paraId="31672B94" w14:textId="77777777" w:rsidTr="00D70819">
        <w:trPr>
          <w:trHeight w:val="1380"/>
        </w:trPr>
        <w:tc>
          <w:tcPr>
            <w:tcW w:w="55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56213D" w14:textId="77777777" w:rsidR="007005C4" w:rsidRPr="000F00BF" w:rsidRDefault="007005C4" w:rsidP="00D70819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Compromiso de que cada integrante del equipo mínimo de trabajo propuesto reciba formación en la metodología SAT (</w:t>
            </w:r>
            <w:proofErr w:type="spellStart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systematic</w:t>
            </w:r>
            <w:proofErr w:type="spellEnd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</w:t>
            </w:r>
            <w:proofErr w:type="spellStart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approach</w:t>
            </w:r>
            <w:proofErr w:type="spellEnd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</w:t>
            </w:r>
            <w:proofErr w:type="spellStart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to</w:t>
            </w:r>
            <w:proofErr w:type="spellEnd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training) aplicada al diseño, gestión y evaluación de programas formativos, dentro de los primeros seis meses de contrato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646100E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Entre 18 y 29 horas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8E2BC54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30 horas o más</w:t>
            </w:r>
          </w:p>
        </w:tc>
        <w:tc>
          <w:tcPr>
            <w:tcW w:w="190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D5FDB27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652673594" w:edGrp="everyone"/>
            <w:permEnd w:id="652673594"/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7005C4" w:rsidRPr="000F00BF" w14:paraId="3CCDDCB1" w14:textId="77777777" w:rsidTr="007005C4">
        <w:trPr>
          <w:trHeight w:val="300"/>
        </w:trPr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FA062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Técnico 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8C4B7" w14:textId="588EB510" w:rsidR="007005C4" w:rsidRPr="000F00BF" w:rsidRDefault="007005C4" w:rsidP="007005C4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699736817" w:edGrp="everyone"/>
            <w:permEnd w:id="699736817"/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F76A5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231491962" w:edGrp="everyone"/>
            <w:permEnd w:id="231491962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9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5793CC" w14:textId="77777777" w:rsidR="007005C4" w:rsidRPr="000F00BF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7005C4" w:rsidRPr="000F00BF" w14:paraId="26EAADCF" w14:textId="77777777" w:rsidTr="007005C4">
        <w:trPr>
          <w:trHeight w:val="315"/>
        </w:trPr>
        <w:tc>
          <w:tcPr>
            <w:tcW w:w="5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3523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Técnico 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B5A74" w14:textId="75C508DA" w:rsidR="007005C4" w:rsidRPr="000F00BF" w:rsidRDefault="007005C4" w:rsidP="007005C4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2116971360" w:edGrp="everyone"/>
            <w:permEnd w:id="2116971360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9ECB5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912277592" w:edGrp="everyone"/>
            <w:permEnd w:id="1912277592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90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CAAA0F" w14:textId="77777777" w:rsidR="007005C4" w:rsidRPr="000F00BF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</w:tbl>
    <w:p w14:paraId="141AA60F" w14:textId="77777777" w:rsidR="007005C4" w:rsidRDefault="007005C4" w:rsidP="007005C4">
      <w:pPr>
        <w:spacing w:before="120" w:line="280" w:lineRule="exact"/>
        <w:ind w:left="709" w:hanging="567"/>
        <w:rPr>
          <w:rFonts w:ascii="ENRESA Aroma Light" w:hAnsi="ENRESA Aroma Light" w:cs="Arial"/>
          <w:sz w:val="20"/>
          <w:lang w:val="es-ES"/>
        </w:rPr>
      </w:pPr>
      <w:r w:rsidRPr="006C2F2B">
        <w:rPr>
          <w:rFonts w:ascii="ENRESA Aroma Light" w:hAnsi="ENRESA Aroma Light"/>
          <w:b/>
          <w:bCs/>
          <w:color w:val="000000"/>
          <w:sz w:val="20"/>
          <w:vertAlign w:val="superscript"/>
          <w:lang w:val="es-ES"/>
        </w:rPr>
        <w:t>2</w:t>
      </w:r>
      <w:r w:rsidRPr="006C2F2B">
        <w:rPr>
          <w:rFonts w:ascii="ENRESA Aroma Light" w:hAnsi="ENRESA Aroma Light" w:cs="Arial"/>
          <w:sz w:val="20"/>
          <w:lang w:val="es-ES"/>
        </w:rPr>
        <w:t xml:space="preserve"> </w:t>
      </w:r>
      <w:proofErr w:type="gramStart"/>
      <w:r w:rsidRPr="006C2F2B">
        <w:rPr>
          <w:rFonts w:ascii="ENRESA Aroma Light" w:hAnsi="ENRESA Aroma Light" w:cs="Arial"/>
          <w:sz w:val="20"/>
          <w:lang w:val="es-ES"/>
        </w:rPr>
        <w:t>En</w:t>
      </w:r>
      <w:proofErr w:type="gramEnd"/>
      <w:r w:rsidRPr="006C2F2B">
        <w:rPr>
          <w:rFonts w:ascii="ENRESA Aroma Light" w:hAnsi="ENRESA Aroma Light" w:cs="Arial"/>
          <w:sz w:val="20"/>
          <w:lang w:val="es-ES"/>
        </w:rPr>
        <w:t xml:space="preserve"> caso afirmativo, indicar número de horas de formación a las que se compromete.</w:t>
      </w:r>
    </w:p>
    <w:p w14:paraId="5D614857" w14:textId="77777777" w:rsidR="007005C4" w:rsidRDefault="007005C4" w:rsidP="007005C4">
      <w:pPr>
        <w:spacing w:before="120" w:after="0" w:line="240" w:lineRule="atLeast"/>
        <w:ind w:left="284"/>
        <w:rPr>
          <w:rFonts w:ascii="ENRESA Aroma Light" w:hAnsi="ENRESA Aroma Light"/>
          <w:b/>
          <w:bCs/>
          <w:color w:val="000000"/>
          <w:sz w:val="20"/>
          <w:vertAlign w:val="superscript"/>
          <w:lang w:val="es-ES"/>
        </w:rPr>
      </w:pPr>
    </w:p>
    <w:tbl>
      <w:tblPr>
        <w:tblW w:w="100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0"/>
        <w:gridCol w:w="2475"/>
        <w:gridCol w:w="1985"/>
      </w:tblGrid>
      <w:tr w:rsidR="007005C4" w:rsidRPr="00AF1069" w14:paraId="5A2CF4B7" w14:textId="77777777" w:rsidTr="00D70819">
        <w:trPr>
          <w:trHeight w:val="324"/>
        </w:trPr>
        <w:tc>
          <w:tcPr>
            <w:tcW w:w="5600" w:type="dxa"/>
            <w:shd w:val="clear" w:color="000000" w:fill="E2EFDA"/>
            <w:vAlign w:val="center"/>
            <w:hideMark/>
          </w:tcPr>
          <w:p w14:paraId="782128F7" w14:textId="77777777" w:rsidR="007005C4" w:rsidRPr="00AF1069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AF1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</w:p>
        </w:tc>
        <w:tc>
          <w:tcPr>
            <w:tcW w:w="2475" w:type="dxa"/>
            <w:shd w:val="clear" w:color="000000" w:fill="E2EFDA"/>
            <w:noWrap/>
            <w:vAlign w:val="center"/>
            <w:hideMark/>
          </w:tcPr>
          <w:p w14:paraId="2B2D7322" w14:textId="77777777" w:rsidR="007005C4" w:rsidRPr="00A45F2E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vertAlign w:val="superscript"/>
                <w:lang w:val="es-ES"/>
              </w:rPr>
            </w:pPr>
            <w:r w:rsidRPr="00AF1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</w:t>
            </w:r>
            <w:r>
              <w:rPr>
                <w:rFonts w:ascii="ENRESA Aroma Light" w:hAnsi="ENRESA Aroma Light"/>
                <w:b/>
                <w:bCs/>
                <w:color w:val="000000"/>
                <w:sz w:val="20"/>
                <w:vertAlign w:val="superscript"/>
                <w:lang w:val="es-ES"/>
              </w:rPr>
              <w:t>3</w:t>
            </w:r>
          </w:p>
        </w:tc>
        <w:tc>
          <w:tcPr>
            <w:tcW w:w="1985" w:type="dxa"/>
            <w:shd w:val="clear" w:color="000000" w:fill="E2EFDA"/>
            <w:noWrap/>
            <w:vAlign w:val="center"/>
            <w:hideMark/>
          </w:tcPr>
          <w:p w14:paraId="09A6AC4E" w14:textId="77777777" w:rsidR="007005C4" w:rsidRPr="00AF1069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AF1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NO </w:t>
            </w:r>
          </w:p>
        </w:tc>
      </w:tr>
      <w:tr w:rsidR="007005C4" w:rsidRPr="00AF1069" w14:paraId="684E6F88" w14:textId="77777777" w:rsidTr="00BF2F29">
        <w:trPr>
          <w:trHeight w:val="1077"/>
        </w:trPr>
        <w:tc>
          <w:tcPr>
            <w:tcW w:w="5600" w:type="dxa"/>
            <w:vAlign w:val="center"/>
            <w:hideMark/>
          </w:tcPr>
          <w:p w14:paraId="09B4FC28" w14:textId="77777777" w:rsidR="007005C4" w:rsidRPr="00AF1069" w:rsidRDefault="007005C4" w:rsidP="00D70819">
            <w:pPr>
              <w:spacing w:after="0"/>
              <w:ind w:left="204" w:right="208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AF1069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Formación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acreditada </w:t>
            </w:r>
            <w:r w:rsidRPr="00AF1069">
              <w:rPr>
                <w:rFonts w:ascii="ENRESA Aroma Light" w:hAnsi="ENRESA Aroma Light"/>
                <w:color w:val="000000"/>
                <w:sz w:val="20"/>
                <w:lang w:val="es-ES"/>
              </w:rPr>
              <w:t>de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,</w:t>
            </w:r>
            <w:r w:rsidRPr="00AF1069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al menos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,</w:t>
            </w:r>
            <w:r w:rsidRPr="00AF1069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uno de los integrantes del equipo mínimo de trabajo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>,</w:t>
            </w:r>
            <w:r w:rsidRPr="00AF1069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en protección radiológica en instalaciones nucleares, de al menos 50 horas lectivas</w:t>
            </w:r>
          </w:p>
        </w:tc>
        <w:tc>
          <w:tcPr>
            <w:tcW w:w="2475" w:type="dxa"/>
            <w:noWrap/>
            <w:vAlign w:val="center"/>
            <w:hideMark/>
          </w:tcPr>
          <w:p w14:paraId="7F3A3EAE" w14:textId="03152837" w:rsidR="007005C4" w:rsidRPr="00AF1069" w:rsidRDefault="007005C4" w:rsidP="00BF2F2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826053555" w:edGrp="everyone"/>
            <w:permEnd w:id="1826053555"/>
          </w:p>
        </w:tc>
        <w:tc>
          <w:tcPr>
            <w:tcW w:w="1985" w:type="dxa"/>
            <w:noWrap/>
            <w:vAlign w:val="center"/>
            <w:hideMark/>
          </w:tcPr>
          <w:p w14:paraId="7883833B" w14:textId="77777777" w:rsidR="007005C4" w:rsidRPr="00AF1069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255740672" w:edGrp="everyone"/>
            <w:permEnd w:id="255740672"/>
            <w:r w:rsidRPr="00AF1069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</w:tbl>
    <w:p w14:paraId="2419B369" w14:textId="77777777" w:rsidR="007005C4" w:rsidRDefault="007005C4" w:rsidP="007005C4">
      <w:pPr>
        <w:spacing w:before="120" w:line="280" w:lineRule="exact"/>
        <w:ind w:left="284"/>
        <w:rPr>
          <w:rFonts w:ascii="ENRESA Aroma Light" w:hAnsi="ENRESA Aroma Light" w:cs="Arial"/>
          <w:sz w:val="20"/>
          <w:lang w:val="es-ES"/>
        </w:rPr>
      </w:pPr>
      <w:r w:rsidRPr="00BB3856">
        <w:rPr>
          <w:rFonts w:ascii="ENRESA Aroma Light" w:hAnsi="ENRESA Aroma Light"/>
          <w:b/>
          <w:bCs/>
          <w:color w:val="000000"/>
          <w:sz w:val="20"/>
          <w:vertAlign w:val="superscript"/>
          <w:lang w:val="es-ES"/>
        </w:rPr>
        <w:t>3</w:t>
      </w:r>
      <w:r w:rsidRPr="00BB3856">
        <w:rPr>
          <w:rFonts w:ascii="ENRESA Aroma Light" w:hAnsi="ENRESA Aroma Light" w:cs="Arial"/>
          <w:sz w:val="20"/>
          <w:lang w:val="es-ES"/>
        </w:rPr>
        <w:t xml:space="preserve"> </w:t>
      </w:r>
      <w:proofErr w:type="gramStart"/>
      <w:r w:rsidRPr="00BB3856">
        <w:rPr>
          <w:rFonts w:ascii="ENRESA Aroma Light" w:hAnsi="ENRESA Aroma Light" w:cs="Arial"/>
          <w:sz w:val="20"/>
          <w:lang w:val="es-ES"/>
        </w:rPr>
        <w:t>En</w:t>
      </w:r>
      <w:proofErr w:type="gramEnd"/>
      <w:r w:rsidRPr="00BB3856">
        <w:rPr>
          <w:rFonts w:ascii="ENRESA Aroma Light" w:hAnsi="ENRESA Aroma Light" w:cs="Arial"/>
          <w:sz w:val="20"/>
          <w:lang w:val="es-ES"/>
        </w:rPr>
        <w:t xml:space="preserve"> caso afirmativo, </w:t>
      </w:r>
      <w:r>
        <w:rPr>
          <w:rFonts w:ascii="ENRESA Aroma Light" w:hAnsi="ENRESA Aroma Light"/>
          <w:sz w:val="20"/>
        </w:rPr>
        <w:t>d</w:t>
      </w:r>
      <w:r w:rsidRPr="004E5B93">
        <w:rPr>
          <w:rFonts w:ascii="ENRESA Aroma Light" w:hAnsi="ENRESA Aroma Light"/>
          <w:sz w:val="20"/>
        </w:rPr>
        <w:t xml:space="preserve">eberá presentar </w:t>
      </w:r>
      <w:r>
        <w:rPr>
          <w:rFonts w:ascii="ENRESA Aroma Light" w:hAnsi="ENRESA Aroma Light"/>
          <w:sz w:val="20"/>
        </w:rPr>
        <w:t>la documentación acreditativa indicada en el apartado H.3</w:t>
      </w:r>
      <w:r w:rsidRPr="00BB3856">
        <w:rPr>
          <w:rFonts w:ascii="ENRESA Aroma Light" w:hAnsi="ENRESA Aroma Light" w:cs="Arial"/>
          <w:sz w:val="20"/>
          <w:lang w:val="es-ES"/>
        </w:rPr>
        <w:t>.</w:t>
      </w:r>
    </w:p>
    <w:p w14:paraId="0904986B" w14:textId="77777777" w:rsidR="007005C4" w:rsidRPr="00BB3856" w:rsidRDefault="007005C4" w:rsidP="007005C4">
      <w:pPr>
        <w:spacing w:before="120" w:line="280" w:lineRule="exact"/>
        <w:ind w:left="284"/>
        <w:rPr>
          <w:rFonts w:ascii="ENRESA Aroma Light" w:hAnsi="ENRESA Aroma Light" w:cs="Arial"/>
          <w:sz w:val="20"/>
          <w:lang w:val="es-ES"/>
        </w:rPr>
      </w:pPr>
    </w:p>
    <w:tbl>
      <w:tblPr>
        <w:tblW w:w="1005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0"/>
        <w:gridCol w:w="1200"/>
        <w:gridCol w:w="1200"/>
        <w:gridCol w:w="1995"/>
      </w:tblGrid>
      <w:tr w:rsidR="007005C4" w:rsidRPr="000F00BF" w14:paraId="016E8AED" w14:textId="77777777" w:rsidTr="00D70819">
        <w:trPr>
          <w:trHeight w:val="345"/>
        </w:trPr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A"/>
            <w:vAlign w:val="center"/>
            <w:hideMark/>
          </w:tcPr>
          <w:p w14:paraId="1057E91C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</w:p>
        </w:tc>
        <w:tc>
          <w:tcPr>
            <w:tcW w:w="2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17969F68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</w:t>
            </w: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vertAlign w:val="superscript"/>
                <w:lang w:val="es-ES"/>
              </w:rPr>
              <w:t>4</w:t>
            </w:r>
          </w:p>
        </w:tc>
        <w:tc>
          <w:tcPr>
            <w:tcW w:w="1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14:paraId="086E1028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NO </w:t>
            </w:r>
          </w:p>
        </w:tc>
      </w:tr>
      <w:tr w:rsidR="007005C4" w:rsidRPr="000F00BF" w14:paraId="7E42D105" w14:textId="77777777" w:rsidTr="00D70819">
        <w:trPr>
          <w:trHeight w:val="855"/>
        </w:trPr>
        <w:tc>
          <w:tcPr>
            <w:tcW w:w="5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D46903" w14:textId="77777777" w:rsidR="007005C4" w:rsidRPr="000F00BF" w:rsidRDefault="007005C4" w:rsidP="00D70819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</w:rPr>
              <w:t xml:space="preserve">Formación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acreditada </w:t>
            </w:r>
            <w:r w:rsidRPr="000F00BF">
              <w:rPr>
                <w:rFonts w:ascii="ENRESA Aroma Light" w:hAnsi="ENRESA Aroma Light"/>
                <w:color w:val="000000"/>
                <w:sz w:val="20"/>
              </w:rPr>
              <w:t xml:space="preserve">de cada integrante del equipo mínimo de trabajo en el uso y manejo de programas de creación, edición de imagen, video y presentaciones.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57CD536F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Entre 10 y 29 horas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B06A944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30 horas o más</w:t>
            </w:r>
          </w:p>
        </w:tc>
        <w:tc>
          <w:tcPr>
            <w:tcW w:w="199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998996D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295322187" w:edGrp="everyone"/>
            <w:permEnd w:id="1295322187"/>
            <w:r w:rsidRPr="000F00BF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 </w:t>
            </w:r>
          </w:p>
        </w:tc>
      </w:tr>
      <w:tr w:rsidR="007005C4" w:rsidRPr="000F00BF" w14:paraId="47429961" w14:textId="77777777" w:rsidTr="00BF2F29">
        <w:trPr>
          <w:trHeight w:val="30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B8A1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Técnico 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CF697" w14:textId="6AABEBA4" w:rsidR="007005C4" w:rsidRPr="000F00BF" w:rsidRDefault="007005C4" w:rsidP="00BF2F2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63383786" w:edGrp="everyone"/>
            <w:permEnd w:id="163383786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CF398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05739679" w:edGrp="everyone"/>
            <w:permEnd w:id="305739679"/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 </w:t>
            </w:r>
          </w:p>
        </w:tc>
        <w:tc>
          <w:tcPr>
            <w:tcW w:w="19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F9E7E9" w14:textId="77777777" w:rsidR="007005C4" w:rsidRPr="000F00BF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  <w:tr w:rsidR="007005C4" w:rsidRPr="000F00BF" w14:paraId="23686167" w14:textId="77777777" w:rsidTr="00BF2F29">
        <w:trPr>
          <w:trHeight w:val="315"/>
        </w:trPr>
        <w:tc>
          <w:tcPr>
            <w:tcW w:w="5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02FFDE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Técnico 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1EDB7D" w14:textId="607BD6C1" w:rsidR="007005C4" w:rsidRPr="000F00BF" w:rsidRDefault="007005C4" w:rsidP="00BF2F2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2126920944" w:edGrp="everyone"/>
            <w:permEnd w:id="2126920944"/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D71D34" w14:textId="77777777" w:rsidR="007005C4" w:rsidRPr="000F00BF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0F00BF">
              <w:rPr>
                <w:rFonts w:ascii="ENRESA Aroma Light" w:hAnsi="ENRESA Aroma Light"/>
                <w:color w:val="000000"/>
                <w:sz w:val="20"/>
                <w:lang w:val="es-ES"/>
              </w:rPr>
              <w:t> </w:t>
            </w:r>
            <w:permStart w:id="950486815" w:edGrp="everyone"/>
            <w:permEnd w:id="950486815"/>
          </w:p>
        </w:tc>
        <w:tc>
          <w:tcPr>
            <w:tcW w:w="199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84914" w14:textId="77777777" w:rsidR="007005C4" w:rsidRPr="000F00BF" w:rsidRDefault="007005C4" w:rsidP="00D7081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</w:p>
        </w:tc>
      </w:tr>
    </w:tbl>
    <w:p w14:paraId="766D7DC9" w14:textId="77777777" w:rsidR="007005C4" w:rsidRPr="00BB3856" w:rsidRDefault="007005C4" w:rsidP="007005C4">
      <w:pPr>
        <w:spacing w:before="120" w:line="280" w:lineRule="exact"/>
        <w:ind w:left="284"/>
        <w:rPr>
          <w:rFonts w:ascii="ENRESA Aroma Light" w:hAnsi="ENRESA Aroma Light" w:cs="Arial"/>
          <w:sz w:val="20"/>
          <w:lang w:val="es-ES"/>
        </w:rPr>
      </w:pPr>
      <w:r>
        <w:rPr>
          <w:rFonts w:ascii="ENRESA Aroma Light" w:hAnsi="ENRESA Aroma Light"/>
          <w:b/>
          <w:bCs/>
          <w:color w:val="000000"/>
          <w:sz w:val="20"/>
          <w:vertAlign w:val="superscript"/>
          <w:lang w:val="es-ES"/>
        </w:rPr>
        <w:t>4</w:t>
      </w:r>
      <w:r w:rsidRPr="00BB3856">
        <w:rPr>
          <w:rFonts w:ascii="ENRESA Aroma Light" w:hAnsi="ENRESA Aroma Light" w:cs="Arial"/>
          <w:sz w:val="20"/>
          <w:lang w:val="es-ES"/>
        </w:rPr>
        <w:t xml:space="preserve"> </w:t>
      </w:r>
      <w:proofErr w:type="gramStart"/>
      <w:r w:rsidRPr="00BB3856">
        <w:rPr>
          <w:rFonts w:ascii="ENRESA Aroma Light" w:hAnsi="ENRESA Aroma Light" w:cs="Arial"/>
          <w:sz w:val="20"/>
          <w:lang w:val="es-ES"/>
        </w:rPr>
        <w:t>En</w:t>
      </w:r>
      <w:proofErr w:type="gramEnd"/>
      <w:r w:rsidRPr="00BB3856">
        <w:rPr>
          <w:rFonts w:ascii="ENRESA Aroma Light" w:hAnsi="ENRESA Aroma Light" w:cs="Arial"/>
          <w:sz w:val="20"/>
          <w:lang w:val="es-ES"/>
        </w:rPr>
        <w:t xml:space="preserve"> caso afirmativo, indicar número de horas de formación.</w:t>
      </w:r>
      <w:r>
        <w:rPr>
          <w:rFonts w:ascii="ENRESA Aroma Light" w:hAnsi="ENRESA Aroma Light" w:cs="Arial"/>
          <w:sz w:val="20"/>
          <w:lang w:val="es-ES"/>
        </w:rPr>
        <w:t xml:space="preserve"> </w:t>
      </w:r>
      <w:r>
        <w:rPr>
          <w:rFonts w:ascii="ENRESA Aroma Light" w:hAnsi="ENRESA Aroma Light"/>
          <w:sz w:val="20"/>
        </w:rPr>
        <w:t>D</w:t>
      </w:r>
      <w:r w:rsidRPr="004E5B93">
        <w:rPr>
          <w:rFonts w:ascii="ENRESA Aroma Light" w:hAnsi="ENRESA Aroma Light"/>
          <w:sz w:val="20"/>
        </w:rPr>
        <w:t xml:space="preserve">eberá presentar </w:t>
      </w:r>
      <w:r>
        <w:rPr>
          <w:rFonts w:ascii="ENRESA Aroma Light" w:hAnsi="ENRESA Aroma Light"/>
          <w:sz w:val="20"/>
        </w:rPr>
        <w:t>la documentación acreditativa indicada en el apartado H.3</w:t>
      </w:r>
      <w:r w:rsidRPr="00BB3856">
        <w:rPr>
          <w:rFonts w:ascii="ENRESA Aroma Light" w:hAnsi="ENRESA Aroma Light" w:cs="Arial"/>
          <w:sz w:val="20"/>
          <w:lang w:val="es-ES"/>
        </w:rPr>
        <w:t>.</w:t>
      </w:r>
    </w:p>
    <w:p w14:paraId="617F9243" w14:textId="77777777" w:rsidR="007005C4" w:rsidRDefault="007005C4" w:rsidP="007005C4">
      <w:pPr>
        <w:tabs>
          <w:tab w:val="left" w:pos="142"/>
        </w:tabs>
        <w:spacing w:before="120" w:line="280" w:lineRule="exact"/>
        <w:ind w:left="142"/>
        <w:rPr>
          <w:rFonts w:ascii="ENRESA Aroma Light" w:hAnsi="ENRESA Aroma Light" w:cs="Arial"/>
          <w:szCs w:val="22"/>
          <w:lang w:val="es-ES"/>
        </w:rPr>
      </w:pPr>
    </w:p>
    <w:tbl>
      <w:tblPr>
        <w:tblW w:w="1007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4"/>
        <w:gridCol w:w="2551"/>
        <w:gridCol w:w="2000"/>
      </w:tblGrid>
      <w:tr w:rsidR="007005C4" w:rsidRPr="00C42280" w14:paraId="005E7FE3" w14:textId="77777777" w:rsidTr="00D70819">
        <w:trPr>
          <w:trHeight w:val="444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1AF31F" w14:textId="77777777" w:rsidR="007005C4" w:rsidRPr="00C42280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C4228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2EDE3DA" w14:textId="77777777" w:rsidR="007005C4" w:rsidRPr="00C42280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C4228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SÍ me comprometo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B4AD1C6" w14:textId="77777777" w:rsidR="007005C4" w:rsidRPr="00C42280" w:rsidRDefault="007005C4" w:rsidP="00D7081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C4228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 me comprometo</w:t>
            </w:r>
          </w:p>
        </w:tc>
      </w:tr>
      <w:tr w:rsidR="007005C4" w:rsidRPr="00C42280" w14:paraId="22A8E3BA" w14:textId="77777777" w:rsidTr="00BF2F29">
        <w:trPr>
          <w:trHeight w:val="1814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E1AF" w14:textId="77777777" w:rsidR="007005C4" w:rsidRPr="00AA578D" w:rsidRDefault="007005C4" w:rsidP="00D70819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AA578D">
              <w:rPr>
                <w:rFonts w:ascii="ENRESA Aroma Light" w:hAnsi="ENRESA Aroma Light"/>
                <w:color w:val="000000"/>
                <w:sz w:val="20"/>
              </w:rPr>
              <w:t xml:space="preserve">Compromiso </w:t>
            </w:r>
            <w:r w:rsidRPr="00AA578D">
              <w:rPr>
                <w:rFonts w:ascii="ENRESA Aroma Light" w:hAnsi="ENRESA Aroma Light"/>
                <w:sz w:val="20"/>
              </w:rPr>
              <w:t>de implantar durante la ejecución del contrato una metodología estructurada para la medición de la eficacia de las acciones formativas (indicadores de desempeño en el puesto de trabajo, evaluación del aprendizaje y realización de informes de seguimiento de la eficacia) dentro de los 6 primeros meses de contrato.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AD596" w14:textId="3F339601" w:rsidR="007005C4" w:rsidRPr="00C42280" w:rsidRDefault="007005C4" w:rsidP="00BF2F2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489468496" w:edGrp="everyone"/>
            <w:permEnd w:id="1489468496"/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0A9A4" w14:textId="390E8000" w:rsidR="007005C4" w:rsidRPr="00C42280" w:rsidRDefault="007005C4" w:rsidP="00BF2F29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770392081" w:edGrp="everyone"/>
            <w:permEnd w:id="1770392081"/>
          </w:p>
        </w:tc>
      </w:tr>
    </w:tbl>
    <w:p w14:paraId="443526AB" w14:textId="77777777" w:rsidR="007005C4" w:rsidRDefault="007005C4" w:rsidP="007005C4">
      <w:pPr>
        <w:spacing w:before="120" w:line="280" w:lineRule="exact"/>
        <w:ind w:hanging="567"/>
        <w:jc w:val="center"/>
        <w:rPr>
          <w:rFonts w:ascii="ENRESA Aroma Light" w:hAnsi="ENRESA Aroma Light" w:cs="Arial"/>
          <w:szCs w:val="22"/>
          <w:lang w:val="es-ES"/>
        </w:rPr>
      </w:pPr>
    </w:p>
    <w:p w14:paraId="46194EA1" w14:textId="77777777" w:rsidR="007005C4" w:rsidRDefault="007005C4" w:rsidP="007005C4">
      <w:pPr>
        <w:spacing w:before="120" w:line="280" w:lineRule="exact"/>
        <w:ind w:hanging="567"/>
        <w:jc w:val="center"/>
        <w:rPr>
          <w:rFonts w:ascii="ENRESA Aroma Light" w:hAnsi="ENRESA Aroma Light" w:cs="Arial"/>
          <w:szCs w:val="22"/>
          <w:lang w:val="es-ES"/>
        </w:rPr>
      </w:pPr>
    </w:p>
    <w:p w14:paraId="53EA4E87" w14:textId="77777777" w:rsidR="007005C4" w:rsidRPr="00FC73DE" w:rsidRDefault="007005C4" w:rsidP="007005C4">
      <w:pPr>
        <w:spacing w:before="120" w:line="280" w:lineRule="exact"/>
        <w:ind w:hanging="567"/>
        <w:jc w:val="center"/>
        <w:rPr>
          <w:rFonts w:ascii="ENRESA Aroma Light" w:hAnsi="ENRESA Aroma Light" w:cs="Arial"/>
          <w:szCs w:val="22"/>
          <w:lang w:val="es-ES"/>
        </w:rPr>
      </w:pPr>
    </w:p>
    <w:p w14:paraId="5ED37B4A" w14:textId="77777777" w:rsidR="007005C4" w:rsidRDefault="007005C4" w:rsidP="007005C4">
      <w:pPr>
        <w:spacing w:before="120" w:line="280" w:lineRule="exact"/>
        <w:jc w:val="left"/>
        <w:rPr>
          <w:rFonts w:ascii="ENRESA Aroma Light" w:hAnsi="ENRESA Aroma Light"/>
          <w:b/>
          <w:bCs/>
          <w:szCs w:val="22"/>
        </w:rPr>
      </w:pPr>
      <w:r>
        <w:rPr>
          <w:rFonts w:ascii="ENRESA Aroma Light" w:hAnsi="ENRESA Aroma Light"/>
          <w:b/>
          <w:bCs/>
          <w:szCs w:val="22"/>
        </w:rPr>
        <w:t xml:space="preserve">(*) </w:t>
      </w:r>
      <w:r w:rsidRPr="009E19D7">
        <w:rPr>
          <w:rFonts w:ascii="ENRESA Aroma Light" w:hAnsi="ENRESA Aroma Light"/>
          <w:b/>
          <w:bCs/>
          <w:szCs w:val="22"/>
        </w:rPr>
        <w:t>Para acreditar la experiencia ofertada, se completará la siguiente tabla</w:t>
      </w:r>
      <w:r>
        <w:rPr>
          <w:rFonts w:ascii="ENRESA Aroma Light" w:hAnsi="ENRESA Aroma Light"/>
          <w:b/>
          <w:bCs/>
          <w:szCs w:val="22"/>
        </w:rPr>
        <w:t>:</w:t>
      </w:r>
    </w:p>
    <w:p w14:paraId="722DB573" w14:textId="77777777" w:rsidR="007005C4" w:rsidRDefault="007005C4" w:rsidP="007005C4">
      <w:pPr>
        <w:spacing w:before="120" w:line="280" w:lineRule="exact"/>
        <w:jc w:val="left"/>
        <w:rPr>
          <w:rFonts w:ascii="ENRESA Aroma Light" w:hAnsi="ENRESA Aroma Light"/>
          <w:b/>
          <w:bCs/>
          <w:szCs w:val="22"/>
        </w:rPr>
      </w:pPr>
    </w:p>
    <w:tbl>
      <w:tblPr>
        <w:tblW w:w="989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8"/>
        <w:gridCol w:w="1358"/>
        <w:gridCol w:w="992"/>
        <w:gridCol w:w="1491"/>
        <w:gridCol w:w="1301"/>
        <w:gridCol w:w="1301"/>
        <w:gridCol w:w="1195"/>
      </w:tblGrid>
      <w:tr w:rsidR="007005C4" w:rsidRPr="002508EC" w14:paraId="43C7BD04" w14:textId="77777777" w:rsidTr="00D70819">
        <w:trPr>
          <w:trHeight w:val="490"/>
        </w:trPr>
        <w:tc>
          <w:tcPr>
            <w:tcW w:w="2258" w:type="dxa"/>
            <w:shd w:val="clear" w:color="000000" w:fill="D9F2D0"/>
            <w:vAlign w:val="center"/>
            <w:hideMark/>
          </w:tcPr>
          <w:p w14:paraId="5E96E85F" w14:textId="77777777" w:rsidR="007005C4" w:rsidRPr="002508EC" w:rsidRDefault="007005C4" w:rsidP="00D70819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y apellidos:</w:t>
            </w:r>
          </w:p>
        </w:tc>
        <w:tc>
          <w:tcPr>
            <w:tcW w:w="7638" w:type="dxa"/>
            <w:gridSpan w:val="6"/>
            <w:shd w:val="clear" w:color="000000" w:fill="D9F2D0"/>
            <w:vAlign w:val="center"/>
            <w:hideMark/>
          </w:tcPr>
          <w:p w14:paraId="5E5D7E6B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</w:pPr>
            <w:permStart w:id="595403715" w:edGrp="everyone"/>
            <w:permEnd w:id="595403715"/>
            <w:r w:rsidRPr="002508EC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val="es-ES"/>
              </w:rPr>
              <w:t> </w:t>
            </w:r>
          </w:p>
        </w:tc>
      </w:tr>
      <w:tr w:rsidR="007005C4" w:rsidRPr="002508EC" w14:paraId="38AC9E1B" w14:textId="77777777" w:rsidTr="00D70819">
        <w:trPr>
          <w:trHeight w:val="413"/>
        </w:trPr>
        <w:tc>
          <w:tcPr>
            <w:tcW w:w="2258" w:type="dxa"/>
            <w:shd w:val="clear" w:color="000000" w:fill="D9F2D0"/>
            <w:vAlign w:val="center"/>
            <w:hideMark/>
          </w:tcPr>
          <w:p w14:paraId="60AB1CBD" w14:textId="77777777" w:rsidR="007005C4" w:rsidRPr="002508EC" w:rsidRDefault="007005C4" w:rsidP="00D70819">
            <w:pPr>
              <w:spacing w:after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Perfil</w:t>
            </w:r>
          </w:p>
        </w:tc>
        <w:tc>
          <w:tcPr>
            <w:tcW w:w="7638" w:type="dxa"/>
            <w:gridSpan w:val="6"/>
            <w:shd w:val="clear" w:color="000000" w:fill="D9F2D0"/>
            <w:vAlign w:val="center"/>
            <w:hideMark/>
          </w:tcPr>
          <w:p w14:paraId="1F7A7A25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Técnico de Formación</w:t>
            </w:r>
          </w:p>
        </w:tc>
      </w:tr>
      <w:tr w:rsidR="007005C4" w:rsidRPr="002508EC" w14:paraId="408896DA" w14:textId="77777777" w:rsidTr="00D70819">
        <w:trPr>
          <w:trHeight w:val="535"/>
        </w:trPr>
        <w:tc>
          <w:tcPr>
            <w:tcW w:w="2258" w:type="dxa"/>
            <w:shd w:val="clear" w:color="000000" w:fill="D9F2D0"/>
            <w:vAlign w:val="center"/>
            <w:hideMark/>
          </w:tcPr>
          <w:p w14:paraId="513A4248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Experiencia profesional</w:t>
            </w:r>
          </w:p>
        </w:tc>
        <w:tc>
          <w:tcPr>
            <w:tcW w:w="1358" w:type="dxa"/>
            <w:shd w:val="clear" w:color="000000" w:fill="D9F2D0"/>
            <w:vAlign w:val="center"/>
            <w:hideMark/>
          </w:tcPr>
          <w:p w14:paraId="430DA124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Instalación / Proyecto</w:t>
            </w:r>
          </w:p>
        </w:tc>
        <w:tc>
          <w:tcPr>
            <w:tcW w:w="992" w:type="dxa"/>
            <w:shd w:val="clear" w:color="000000" w:fill="D9F2D0"/>
            <w:vAlign w:val="center"/>
          </w:tcPr>
          <w:p w14:paraId="7CEBCBE0" w14:textId="77777777" w:rsidR="007005C4" w:rsidRPr="00FC73DE" w:rsidRDefault="007005C4" w:rsidP="00D70819">
            <w:pPr>
              <w:spacing w:before="12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  <w:p w14:paraId="7CF93C7E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491" w:type="dxa"/>
            <w:shd w:val="clear" w:color="000000" w:fill="D9F2D0"/>
            <w:vAlign w:val="center"/>
          </w:tcPr>
          <w:p w14:paraId="0092B22D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16CE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Tarea/Actividad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 realizada por el perfil propuesto</w:t>
            </w:r>
          </w:p>
        </w:tc>
        <w:tc>
          <w:tcPr>
            <w:tcW w:w="1301" w:type="dxa"/>
            <w:shd w:val="clear" w:color="000000" w:fill="D9F2D0"/>
            <w:vAlign w:val="center"/>
            <w:hideMark/>
          </w:tcPr>
          <w:p w14:paraId="16CA1A54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Fecha inicio (día/mes/año)</w:t>
            </w:r>
          </w:p>
        </w:tc>
        <w:tc>
          <w:tcPr>
            <w:tcW w:w="1301" w:type="dxa"/>
            <w:shd w:val="clear" w:color="000000" w:fill="D9F2D0"/>
            <w:vAlign w:val="center"/>
            <w:hideMark/>
          </w:tcPr>
          <w:p w14:paraId="6260C1E9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Fecha fin (día/mes/año)</w:t>
            </w:r>
          </w:p>
        </w:tc>
        <w:tc>
          <w:tcPr>
            <w:tcW w:w="1195" w:type="dxa"/>
            <w:shd w:val="clear" w:color="000000" w:fill="D9F2D0"/>
            <w:vAlign w:val="center"/>
            <w:hideMark/>
          </w:tcPr>
          <w:p w14:paraId="34FBF23B" w14:textId="77777777" w:rsidR="007005C4" w:rsidRPr="002508EC" w:rsidRDefault="007005C4" w:rsidP="00D70819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Duración (</w:t>
            </w:r>
            <w:proofErr w:type="spellStart"/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nº</w:t>
            </w:r>
            <w:proofErr w:type="spellEnd"/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meses</w:t>
            </w:r>
            <w:r w:rsidRPr="002508E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)</w:t>
            </w:r>
          </w:p>
        </w:tc>
      </w:tr>
      <w:tr w:rsidR="007005C4" w:rsidRPr="002508EC" w14:paraId="3FDD95CE" w14:textId="77777777" w:rsidTr="00D70819">
        <w:trPr>
          <w:trHeight w:val="276"/>
        </w:trPr>
        <w:tc>
          <w:tcPr>
            <w:tcW w:w="2258" w:type="dxa"/>
            <w:vAlign w:val="center"/>
            <w:hideMark/>
          </w:tcPr>
          <w:p w14:paraId="531005BB" w14:textId="77777777" w:rsidR="007005C4" w:rsidRDefault="007005C4" w:rsidP="00D70819">
            <w:pPr>
              <w:spacing w:before="120" w:line="260" w:lineRule="exact"/>
              <w:rPr>
                <w:rFonts w:ascii="ENRESA Aroma Light" w:hAnsi="ENRESA Aroma Light"/>
                <w:b/>
                <w:bCs/>
                <w:i/>
                <w:iCs/>
                <w:sz w:val="20"/>
              </w:rPr>
            </w:pPr>
            <w:permStart w:id="1561664475" w:edGrp="everyone"/>
            <w:r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Impartición de formación</w:t>
            </w:r>
            <w:r w:rsidRPr="005A5133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preceptiva en instalaciones nucleares y/o radiactivas</w:t>
            </w:r>
            <w:r w:rsidRPr="00281721">
              <w:rPr>
                <w:rFonts w:ascii="ENRESA Aroma Light" w:hAnsi="ENRESA Aroma Light"/>
                <w:b/>
                <w:bCs/>
                <w:i/>
                <w:iCs/>
                <w:sz w:val="20"/>
              </w:rPr>
              <w:t xml:space="preserve"> </w:t>
            </w:r>
          </w:p>
          <w:p w14:paraId="28B8BD4A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358" w:type="dxa"/>
            <w:vAlign w:val="center"/>
            <w:hideMark/>
          </w:tcPr>
          <w:p w14:paraId="52427801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92" w:type="dxa"/>
            <w:vAlign w:val="center"/>
            <w:hideMark/>
          </w:tcPr>
          <w:p w14:paraId="5B029A13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1" w:type="dxa"/>
            <w:vAlign w:val="center"/>
            <w:hideMark/>
          </w:tcPr>
          <w:p w14:paraId="0DDDB155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1" w:type="dxa"/>
            <w:vAlign w:val="center"/>
            <w:hideMark/>
          </w:tcPr>
          <w:p w14:paraId="0CE8C8F9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1" w:type="dxa"/>
            <w:vAlign w:val="center"/>
            <w:hideMark/>
          </w:tcPr>
          <w:p w14:paraId="5972A9AF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5" w:type="dxa"/>
            <w:vAlign w:val="center"/>
            <w:hideMark/>
          </w:tcPr>
          <w:p w14:paraId="1EE48561" w14:textId="77777777" w:rsidR="007005C4" w:rsidRPr="002508EC" w:rsidRDefault="007005C4" w:rsidP="00D70819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2508EC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</w:tr>
      <w:permEnd w:id="1561664475"/>
    </w:tbl>
    <w:p w14:paraId="32C8E930" w14:textId="77777777" w:rsidR="007005C4" w:rsidRDefault="007005C4" w:rsidP="007005C4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0A698BF" w14:textId="77777777" w:rsidR="007005C4" w:rsidRDefault="007005C4" w:rsidP="007005C4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77F7C" w14:textId="77777777" w:rsidR="003E1880" w:rsidRDefault="003E1880">
      <w:r>
        <w:separator/>
      </w:r>
    </w:p>
  </w:endnote>
  <w:endnote w:type="continuationSeparator" w:id="0">
    <w:p w14:paraId="77F27592" w14:textId="77777777" w:rsidR="003E1880" w:rsidRDefault="003E1880">
      <w:r>
        <w:continuationSeparator/>
      </w:r>
    </w:p>
  </w:endnote>
  <w:endnote w:type="continuationNotice" w:id="1">
    <w:p w14:paraId="1C3A3E08" w14:textId="77777777" w:rsidR="003E1880" w:rsidRDefault="003E188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207AE07-D91F-452E-996F-43A25C646A50}"/>
    <w:embedBold r:id="rId2" w:fontKey="{EE3F8750-503F-4B18-88E9-231B2E801A8B}"/>
    <w:embedItalic r:id="rId3" w:fontKey="{7425908A-4920-4B16-8EA7-689A2A5C0B0D}"/>
    <w:embedBoldItalic r:id="rId4" w:fontKey="{69A15AEB-316D-42C9-812C-EE119797904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15111FD-AD4E-4AAB-90F6-0571C2739A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7560401D-AE7A-4F8B-8F0A-CCB8D09BD16D}"/>
    <w:embedBold r:id="rId7" w:fontKey="{FEAE185E-768A-4840-A503-88EEDD38D4A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A9C9096A-BA61-4E57-A7D2-BDBD1FDEF78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AD9CA33B-2C22-4371-8C2C-2B1F5ABA24F1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10" w:fontKey="{CB88F203-6C3F-4E6B-9034-4711C488F612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3331BCE3-3C2F-44DA-A78C-6067425C977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95CF3CF5-7FF6-4912-ACB5-11B435A9034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14F72" w14:textId="77777777" w:rsidR="003E1880" w:rsidRDefault="003E1880">
      <w:r>
        <w:separator/>
      </w:r>
    </w:p>
  </w:footnote>
  <w:footnote w:type="continuationSeparator" w:id="0">
    <w:p w14:paraId="06EF1B78" w14:textId="77777777" w:rsidR="003E1880" w:rsidRDefault="003E1880">
      <w:r>
        <w:continuationSeparator/>
      </w:r>
    </w:p>
  </w:footnote>
  <w:footnote w:type="continuationNotice" w:id="1">
    <w:p w14:paraId="1EF1A033" w14:textId="77777777" w:rsidR="003E1880" w:rsidRDefault="003E188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5D7AD43B" w:rsidR="00A2064F" w:rsidRPr="00B04615" w:rsidRDefault="00E01A48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01A4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formación en la instalación nuclear Vandellós I</w:t>
          </w:r>
        </w:p>
      </w:tc>
      <w:tc>
        <w:tcPr>
          <w:tcW w:w="2552" w:type="dxa"/>
          <w:vAlign w:val="center"/>
        </w:tcPr>
        <w:p w14:paraId="52C77EF5" w14:textId="65EFF364" w:rsidR="00A2064F" w:rsidRPr="00360F17" w:rsidRDefault="00A21B50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21B50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CO-CV-26-007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XZIagAY765aBPvivti5/v4dN1CSOKozzasYJBLcWKt+NQoMLnEnAUXyb8y/28NDSSvd/BL9zK0tVDc6+lt5Fmg==" w:salt="K2FLUlwW5K4YBX2dtHGhO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3791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671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1880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29C5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05C4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3B3C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1B50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2F29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A48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BAAAC4-5525-469B-8594-55BB716EBC12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19</TotalTime>
  <Pages>3</Pages>
  <Words>492</Words>
  <Characters>2711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17</cp:revision>
  <cp:lastPrinted>2022-11-30T10:28:00Z</cp:lastPrinted>
  <dcterms:created xsi:type="dcterms:W3CDTF">2025-11-17T12:14:00Z</dcterms:created>
  <dcterms:modified xsi:type="dcterms:W3CDTF">2026-07-27T06:17:00Z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