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3320AD6E" w14:textId="0E46BDF9" w:rsidR="003168CF" w:rsidRPr="00EC1E5D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EC1E5D">
        <w:rPr>
          <w:rFonts w:ascii="ENRESA Aroma Light" w:hAnsi="ENRESA Aroma Light" w:cs="Arial"/>
          <w:szCs w:val="22"/>
          <w:lang w:val="es-ES"/>
        </w:rPr>
        <w:t xml:space="preserve">a </w:t>
      </w:r>
      <w:r w:rsidR="00EC1E5D" w:rsidRPr="00EC1E5D">
        <w:rPr>
          <w:rFonts w:ascii="ENRESA Aroma Light" w:hAnsi="ENRESA Aroma Light" w:cs="Arial"/>
          <w:szCs w:val="22"/>
          <w:lang w:val="es-ES"/>
        </w:rPr>
        <w:t>la ejecución del contrato con sujeción a las condiciones y requisitos exigidos y con las condiciones técnicas indicadas en la oferta presentada, por los siguientes importes: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3"/>
        <w:gridCol w:w="1701"/>
        <w:gridCol w:w="1843"/>
        <w:gridCol w:w="1402"/>
        <w:gridCol w:w="850"/>
        <w:gridCol w:w="1150"/>
      </w:tblGrid>
      <w:tr w:rsidR="008C0913" w:rsidRPr="003876BE" w14:paraId="2596B061" w14:textId="77777777" w:rsidTr="00BC7FCC">
        <w:trPr>
          <w:trHeight w:val="660"/>
          <w:tblHeader/>
          <w:jc w:val="center"/>
        </w:trPr>
        <w:tc>
          <w:tcPr>
            <w:tcW w:w="2143" w:type="dxa"/>
            <w:shd w:val="clear" w:color="auto" w:fill="D9F2D0" w:themeFill="accent6" w:themeFillTint="33"/>
            <w:vAlign w:val="center"/>
            <w:hideMark/>
          </w:tcPr>
          <w:p w14:paraId="7BD2072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 w:cs="Arial"/>
                <w:sz w:val="18"/>
                <w:szCs w:val="18"/>
                <w:lang w:val="es-ES"/>
              </w:rPr>
              <w:tab/>
            </w:r>
            <w:r w:rsidRPr="003876B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MARCA / MODELO</w:t>
            </w:r>
          </w:p>
        </w:tc>
        <w:tc>
          <w:tcPr>
            <w:tcW w:w="1701" w:type="dxa"/>
            <w:shd w:val="clear" w:color="auto" w:fill="D9F2D0" w:themeFill="accent6" w:themeFillTint="33"/>
            <w:vAlign w:val="center"/>
            <w:hideMark/>
          </w:tcPr>
          <w:p w14:paraId="4368A98C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TIPO DE VEHÍCULO</w:t>
            </w:r>
          </w:p>
        </w:tc>
        <w:tc>
          <w:tcPr>
            <w:tcW w:w="1843" w:type="dxa"/>
            <w:shd w:val="clear" w:color="auto" w:fill="D9F2D0" w:themeFill="accent6" w:themeFillTint="33"/>
            <w:vAlign w:val="center"/>
            <w:hideMark/>
          </w:tcPr>
          <w:p w14:paraId="213D45F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COBERTURA</w:t>
            </w:r>
          </w:p>
        </w:tc>
        <w:tc>
          <w:tcPr>
            <w:tcW w:w="1402" w:type="dxa"/>
            <w:shd w:val="clear" w:color="auto" w:fill="D9F2D0" w:themeFill="accent6" w:themeFillTint="33"/>
            <w:noWrap/>
            <w:vAlign w:val="center"/>
            <w:hideMark/>
          </w:tcPr>
          <w:p w14:paraId="46B2C47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MATRÍCULA</w:t>
            </w:r>
          </w:p>
        </w:tc>
        <w:tc>
          <w:tcPr>
            <w:tcW w:w="850" w:type="dxa"/>
            <w:shd w:val="clear" w:color="auto" w:fill="D9F2D0" w:themeFill="accent6" w:themeFillTint="33"/>
            <w:vAlign w:val="center"/>
            <w:hideMark/>
          </w:tcPr>
          <w:p w14:paraId="5328D77C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TIPO DE PÓLIZA</w:t>
            </w:r>
          </w:p>
        </w:tc>
        <w:tc>
          <w:tcPr>
            <w:tcW w:w="1150" w:type="dxa"/>
            <w:shd w:val="clear" w:color="auto" w:fill="D9F2D0" w:themeFill="accent6" w:themeFillTint="33"/>
            <w:vAlign w:val="center"/>
            <w:hideMark/>
          </w:tcPr>
          <w:p w14:paraId="60DF955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IMPORTE</w:t>
            </w:r>
          </w:p>
          <w:p w14:paraId="7C71675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POLIZA (€)</w:t>
            </w:r>
          </w:p>
        </w:tc>
      </w:tr>
      <w:tr w:rsidR="008C0913" w:rsidRPr="003876BE" w14:paraId="7BAB25B5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20F93436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Pala Excavadora</w:t>
            </w:r>
          </w:p>
        </w:tc>
        <w:tc>
          <w:tcPr>
            <w:tcW w:w="1701" w:type="dxa"/>
            <w:vAlign w:val="center"/>
            <w:hideMark/>
          </w:tcPr>
          <w:p w14:paraId="1354AD3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328620A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5E9E6773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1249203</w:t>
            </w:r>
          </w:p>
        </w:tc>
        <w:tc>
          <w:tcPr>
            <w:tcW w:w="850" w:type="dxa"/>
            <w:vAlign w:val="center"/>
            <w:hideMark/>
          </w:tcPr>
          <w:p w14:paraId="7DF391FF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0434E112" w14:textId="3868C1CD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699732112" w:edGrp="everyone"/>
            <w:permEnd w:id="699732112"/>
          </w:p>
        </w:tc>
      </w:tr>
      <w:tr w:rsidR="008C0913" w:rsidRPr="003876BE" w14:paraId="0BFF9131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6FD29D77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Carretilla Diesel Luna TH 30-M</w:t>
            </w:r>
          </w:p>
        </w:tc>
        <w:tc>
          <w:tcPr>
            <w:tcW w:w="1701" w:type="dxa"/>
            <w:vAlign w:val="center"/>
            <w:hideMark/>
          </w:tcPr>
          <w:p w14:paraId="7DEFE33A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76ED11CB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7FD07DF8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1619411</w:t>
            </w:r>
          </w:p>
        </w:tc>
        <w:tc>
          <w:tcPr>
            <w:tcW w:w="850" w:type="dxa"/>
            <w:vAlign w:val="center"/>
            <w:hideMark/>
          </w:tcPr>
          <w:p w14:paraId="7C7DA29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7AD301F8" w14:textId="25DFBA0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881631113" w:edGrp="everyone"/>
            <w:permEnd w:id="1881631113"/>
          </w:p>
        </w:tc>
      </w:tr>
      <w:tr w:rsidR="008C0913" w:rsidRPr="003876BE" w14:paraId="31D0A4A5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6671AF48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Carretilla elevadora (eléctrica) still R50-12</w:t>
            </w:r>
          </w:p>
        </w:tc>
        <w:tc>
          <w:tcPr>
            <w:tcW w:w="1701" w:type="dxa"/>
            <w:vAlign w:val="center"/>
            <w:hideMark/>
          </w:tcPr>
          <w:p w14:paraId="325E5CFC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692204B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591CB4A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50430900</w:t>
            </w:r>
          </w:p>
        </w:tc>
        <w:tc>
          <w:tcPr>
            <w:tcW w:w="850" w:type="dxa"/>
            <w:vAlign w:val="center"/>
            <w:hideMark/>
          </w:tcPr>
          <w:p w14:paraId="3D4B5D6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0F4A55F7" w14:textId="12F06F3E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466508239" w:edGrp="everyone"/>
            <w:permEnd w:id="466508239"/>
          </w:p>
        </w:tc>
      </w:tr>
      <w:tr w:rsidR="008C0913" w:rsidRPr="003876BE" w14:paraId="12AF25FE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2C492576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Pison</w:t>
            </w:r>
          </w:p>
        </w:tc>
        <w:tc>
          <w:tcPr>
            <w:tcW w:w="1701" w:type="dxa"/>
            <w:vAlign w:val="center"/>
            <w:hideMark/>
          </w:tcPr>
          <w:p w14:paraId="0D2ED95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59549E4B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1E498C3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211200089</w:t>
            </w:r>
          </w:p>
        </w:tc>
        <w:tc>
          <w:tcPr>
            <w:tcW w:w="850" w:type="dxa"/>
            <w:vAlign w:val="center"/>
            <w:hideMark/>
          </w:tcPr>
          <w:p w14:paraId="06952C8B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23DA8F10" w14:textId="2CE8690D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23296477" w:edGrp="everyone"/>
            <w:permEnd w:id="123296477"/>
          </w:p>
        </w:tc>
      </w:tr>
      <w:tr w:rsidR="008C0913" w:rsidRPr="003876BE" w14:paraId="54A489E2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64513832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Elevador</w:t>
            </w:r>
          </w:p>
        </w:tc>
        <w:tc>
          <w:tcPr>
            <w:tcW w:w="1701" w:type="dxa"/>
            <w:vAlign w:val="center"/>
            <w:hideMark/>
          </w:tcPr>
          <w:p w14:paraId="1AE5B57A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796FBE9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4EEFACA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1300005334</w:t>
            </w:r>
          </w:p>
        </w:tc>
        <w:tc>
          <w:tcPr>
            <w:tcW w:w="850" w:type="dxa"/>
            <w:vAlign w:val="center"/>
            <w:hideMark/>
          </w:tcPr>
          <w:p w14:paraId="5BC0529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7C2C9030" w14:textId="6B12F528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526730120" w:edGrp="everyone"/>
            <w:permEnd w:id="1526730120"/>
          </w:p>
        </w:tc>
      </w:tr>
      <w:tr w:rsidR="008C0913" w:rsidRPr="003876BE" w14:paraId="6141798E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474A7419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Renault Kangoo 1500 DCI</w:t>
            </w:r>
          </w:p>
        </w:tc>
        <w:tc>
          <w:tcPr>
            <w:tcW w:w="1701" w:type="dxa"/>
            <w:vAlign w:val="center"/>
            <w:hideMark/>
          </w:tcPr>
          <w:p w14:paraId="0E54CA7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DERIVADO</w:t>
            </w:r>
          </w:p>
        </w:tc>
        <w:tc>
          <w:tcPr>
            <w:tcW w:w="1843" w:type="dxa"/>
            <w:vAlign w:val="center"/>
            <w:hideMark/>
          </w:tcPr>
          <w:p w14:paraId="65E8C3FF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2DB3FC6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0341FWG</w:t>
            </w:r>
          </w:p>
        </w:tc>
        <w:tc>
          <w:tcPr>
            <w:tcW w:w="850" w:type="dxa"/>
            <w:vAlign w:val="center"/>
            <w:hideMark/>
          </w:tcPr>
          <w:p w14:paraId="6CE600E8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4EBDC528" w14:textId="5153ECC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2029152886" w:edGrp="everyone"/>
            <w:permEnd w:id="2029152886"/>
          </w:p>
        </w:tc>
      </w:tr>
      <w:tr w:rsidR="008C0913" w:rsidRPr="003876BE" w14:paraId="042E27A5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27E11740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Renault Kangoo Pack 1500 DCI  </w:t>
            </w:r>
          </w:p>
        </w:tc>
        <w:tc>
          <w:tcPr>
            <w:tcW w:w="1701" w:type="dxa"/>
            <w:vAlign w:val="center"/>
            <w:hideMark/>
          </w:tcPr>
          <w:p w14:paraId="0145C3DA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DERIVADO</w:t>
            </w:r>
          </w:p>
        </w:tc>
        <w:tc>
          <w:tcPr>
            <w:tcW w:w="1843" w:type="dxa"/>
            <w:vAlign w:val="center"/>
            <w:hideMark/>
          </w:tcPr>
          <w:p w14:paraId="6C772E4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333645F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0347FWG</w:t>
            </w:r>
          </w:p>
        </w:tc>
        <w:tc>
          <w:tcPr>
            <w:tcW w:w="850" w:type="dxa"/>
            <w:vAlign w:val="center"/>
            <w:hideMark/>
          </w:tcPr>
          <w:p w14:paraId="4426C55C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1E6E2FD8" w14:textId="1BAF61D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358098913" w:edGrp="everyone"/>
            <w:permEnd w:id="358098913"/>
          </w:p>
        </w:tc>
      </w:tr>
      <w:tr w:rsidR="008C0913" w:rsidRPr="003876BE" w14:paraId="42415C10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79B3A4ED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Renault Kangoo Pack 1500 DCI  </w:t>
            </w:r>
          </w:p>
        </w:tc>
        <w:tc>
          <w:tcPr>
            <w:tcW w:w="1701" w:type="dxa"/>
            <w:vAlign w:val="center"/>
            <w:hideMark/>
          </w:tcPr>
          <w:p w14:paraId="7BCB1CF1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DERIVADO</w:t>
            </w:r>
          </w:p>
        </w:tc>
        <w:tc>
          <w:tcPr>
            <w:tcW w:w="1843" w:type="dxa"/>
            <w:vAlign w:val="center"/>
            <w:hideMark/>
          </w:tcPr>
          <w:p w14:paraId="3A224BB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50BEFF7F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0355FWG</w:t>
            </w:r>
          </w:p>
        </w:tc>
        <w:tc>
          <w:tcPr>
            <w:tcW w:w="850" w:type="dxa"/>
            <w:vAlign w:val="center"/>
            <w:hideMark/>
          </w:tcPr>
          <w:p w14:paraId="4A5C937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5C910388" w14:textId="32493CE3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509888753" w:edGrp="everyone"/>
            <w:permEnd w:id="1509888753"/>
          </w:p>
        </w:tc>
      </w:tr>
      <w:tr w:rsidR="008C0913" w:rsidRPr="003876BE" w14:paraId="1132DA81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60759B9D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Renault Kangoo 1500 DC COMBI</w:t>
            </w:r>
          </w:p>
        </w:tc>
        <w:tc>
          <w:tcPr>
            <w:tcW w:w="1701" w:type="dxa"/>
            <w:vAlign w:val="center"/>
            <w:hideMark/>
          </w:tcPr>
          <w:p w14:paraId="1ADFD305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DERIVADO</w:t>
            </w:r>
          </w:p>
        </w:tc>
        <w:tc>
          <w:tcPr>
            <w:tcW w:w="1843" w:type="dxa"/>
            <w:vAlign w:val="center"/>
            <w:hideMark/>
          </w:tcPr>
          <w:p w14:paraId="17AF1965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336E027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0363FWG</w:t>
            </w:r>
          </w:p>
        </w:tc>
        <w:tc>
          <w:tcPr>
            <w:tcW w:w="850" w:type="dxa"/>
            <w:vAlign w:val="center"/>
            <w:hideMark/>
          </w:tcPr>
          <w:p w14:paraId="1E619A13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216094A2" w14:textId="3EB1AAC1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298207226" w:edGrp="everyone"/>
            <w:permEnd w:id="298207226"/>
          </w:p>
        </w:tc>
      </w:tr>
      <w:tr w:rsidR="008C0913" w:rsidRPr="003876BE" w14:paraId="37221B46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66F53D8F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Land Rover Defender 110E Station Wagon </w:t>
            </w:r>
          </w:p>
        </w:tc>
        <w:tc>
          <w:tcPr>
            <w:tcW w:w="1701" w:type="dxa"/>
            <w:vAlign w:val="center"/>
            <w:hideMark/>
          </w:tcPr>
          <w:p w14:paraId="694787B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TODO TERRENO</w:t>
            </w:r>
          </w:p>
        </w:tc>
        <w:tc>
          <w:tcPr>
            <w:tcW w:w="1843" w:type="dxa"/>
            <w:vAlign w:val="center"/>
            <w:hideMark/>
          </w:tcPr>
          <w:p w14:paraId="782E5F7A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2611D005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0535GRC</w:t>
            </w:r>
          </w:p>
        </w:tc>
        <w:tc>
          <w:tcPr>
            <w:tcW w:w="850" w:type="dxa"/>
            <w:vAlign w:val="center"/>
            <w:hideMark/>
          </w:tcPr>
          <w:p w14:paraId="14661DAB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2C8CF866" w14:textId="40F0833B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98073271" w:edGrp="everyone"/>
            <w:permEnd w:id="98073271"/>
          </w:p>
        </w:tc>
      </w:tr>
      <w:tr w:rsidR="008C0913" w:rsidRPr="003876BE" w14:paraId="41DB0988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327D2B71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Land Rover Defender 110 TDI</w:t>
            </w:r>
          </w:p>
        </w:tc>
        <w:tc>
          <w:tcPr>
            <w:tcW w:w="1701" w:type="dxa"/>
            <w:vAlign w:val="center"/>
            <w:hideMark/>
          </w:tcPr>
          <w:p w14:paraId="06F84DD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TODO TERRENO</w:t>
            </w:r>
          </w:p>
        </w:tc>
        <w:tc>
          <w:tcPr>
            <w:tcW w:w="1843" w:type="dxa"/>
            <w:vAlign w:val="center"/>
            <w:hideMark/>
          </w:tcPr>
          <w:p w14:paraId="7ECE148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42F580F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1005HDY</w:t>
            </w:r>
          </w:p>
        </w:tc>
        <w:tc>
          <w:tcPr>
            <w:tcW w:w="850" w:type="dxa"/>
            <w:vAlign w:val="center"/>
            <w:hideMark/>
          </w:tcPr>
          <w:p w14:paraId="5F605C9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0ECBF74D" w14:textId="65E75575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2030133917" w:edGrp="everyone"/>
            <w:permEnd w:id="2030133917"/>
          </w:p>
        </w:tc>
      </w:tr>
      <w:tr w:rsidR="008C0913" w:rsidRPr="003876BE" w14:paraId="520DCE0C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0B0987F7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Renault Clio 1500 DCI 5P</w:t>
            </w:r>
          </w:p>
        </w:tc>
        <w:tc>
          <w:tcPr>
            <w:tcW w:w="1701" w:type="dxa"/>
            <w:vAlign w:val="center"/>
            <w:hideMark/>
          </w:tcPr>
          <w:p w14:paraId="07B1D53E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TURISMO</w:t>
            </w:r>
          </w:p>
        </w:tc>
        <w:tc>
          <w:tcPr>
            <w:tcW w:w="1843" w:type="dxa"/>
            <w:vAlign w:val="center"/>
            <w:hideMark/>
          </w:tcPr>
          <w:p w14:paraId="4C4E5C1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shd w:val="clear" w:color="000000" w:fill="FFFFFF"/>
            <w:noWrap/>
            <w:vAlign w:val="center"/>
            <w:hideMark/>
          </w:tcPr>
          <w:p w14:paraId="752F39B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2416GKL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2FC6022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shd w:val="clear" w:color="000000" w:fill="FFFFFF"/>
            <w:vAlign w:val="center"/>
            <w:hideMark/>
          </w:tcPr>
          <w:p w14:paraId="5A4CDED7" w14:textId="76C66056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820419017" w:edGrp="everyone"/>
            <w:permEnd w:id="1820419017"/>
          </w:p>
        </w:tc>
      </w:tr>
      <w:tr w:rsidR="008C0913" w:rsidRPr="003876BE" w14:paraId="0E364685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76A68A6F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Renault Megane Dinam. 1500 DCI</w:t>
            </w:r>
          </w:p>
        </w:tc>
        <w:tc>
          <w:tcPr>
            <w:tcW w:w="1701" w:type="dxa"/>
            <w:vAlign w:val="center"/>
            <w:hideMark/>
          </w:tcPr>
          <w:p w14:paraId="6E19A9A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TURISMO</w:t>
            </w:r>
          </w:p>
        </w:tc>
        <w:tc>
          <w:tcPr>
            <w:tcW w:w="1843" w:type="dxa"/>
            <w:vAlign w:val="center"/>
            <w:hideMark/>
          </w:tcPr>
          <w:p w14:paraId="698D4F2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shd w:val="clear" w:color="000000" w:fill="FFFFFF"/>
            <w:noWrap/>
            <w:vAlign w:val="center"/>
            <w:hideMark/>
          </w:tcPr>
          <w:p w14:paraId="6D22073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2423GKL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4D7AF15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shd w:val="clear" w:color="000000" w:fill="FFFFFF"/>
            <w:vAlign w:val="center"/>
            <w:hideMark/>
          </w:tcPr>
          <w:p w14:paraId="0088767D" w14:textId="336AC698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504863637" w:edGrp="everyone"/>
            <w:permEnd w:id="1504863637"/>
          </w:p>
        </w:tc>
      </w:tr>
      <w:tr w:rsidR="008C0913" w:rsidRPr="003876BE" w14:paraId="7AB13AE8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533C1D21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lastRenderedPageBreak/>
              <w:t xml:space="preserve">Land Rover Defender 110 Pick up </w:t>
            </w:r>
          </w:p>
        </w:tc>
        <w:tc>
          <w:tcPr>
            <w:tcW w:w="1701" w:type="dxa"/>
            <w:vAlign w:val="center"/>
            <w:hideMark/>
          </w:tcPr>
          <w:p w14:paraId="443664E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TODO TERRENO</w:t>
            </w:r>
          </w:p>
        </w:tc>
        <w:tc>
          <w:tcPr>
            <w:tcW w:w="1843" w:type="dxa"/>
            <w:vAlign w:val="center"/>
            <w:hideMark/>
          </w:tcPr>
          <w:p w14:paraId="75C9AEE8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5547F4F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3653HPP</w:t>
            </w:r>
          </w:p>
        </w:tc>
        <w:tc>
          <w:tcPr>
            <w:tcW w:w="850" w:type="dxa"/>
            <w:vAlign w:val="center"/>
            <w:hideMark/>
          </w:tcPr>
          <w:p w14:paraId="448C825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5D720831" w14:textId="225178BB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311905762" w:edGrp="everyone"/>
            <w:permEnd w:id="311905762"/>
          </w:p>
        </w:tc>
      </w:tr>
      <w:tr w:rsidR="008C0913" w:rsidRPr="003876BE" w14:paraId="2C6F2755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7C2DC0D3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Land Rover Defender 90E SW</w:t>
            </w:r>
          </w:p>
        </w:tc>
        <w:tc>
          <w:tcPr>
            <w:tcW w:w="1701" w:type="dxa"/>
            <w:vAlign w:val="center"/>
            <w:hideMark/>
          </w:tcPr>
          <w:p w14:paraId="024B6A3F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TODO TERRENO</w:t>
            </w:r>
          </w:p>
        </w:tc>
        <w:tc>
          <w:tcPr>
            <w:tcW w:w="1843" w:type="dxa"/>
            <w:vAlign w:val="center"/>
            <w:hideMark/>
          </w:tcPr>
          <w:p w14:paraId="2237B5A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4E40751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3947FBL</w:t>
            </w:r>
          </w:p>
        </w:tc>
        <w:tc>
          <w:tcPr>
            <w:tcW w:w="850" w:type="dxa"/>
            <w:vAlign w:val="center"/>
            <w:hideMark/>
          </w:tcPr>
          <w:p w14:paraId="19D84D98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1A258515" w14:textId="2A916AA9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577476047" w:edGrp="everyone"/>
            <w:permEnd w:id="1577476047"/>
          </w:p>
        </w:tc>
      </w:tr>
      <w:tr w:rsidR="008C0913" w:rsidRPr="003876BE" w14:paraId="5448F877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3F44C444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Renault Master T35 25DCI</w:t>
            </w:r>
          </w:p>
        </w:tc>
        <w:tc>
          <w:tcPr>
            <w:tcW w:w="1701" w:type="dxa"/>
            <w:vAlign w:val="center"/>
            <w:hideMark/>
          </w:tcPr>
          <w:p w14:paraId="4C2A3D1E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FURGONETA AMBULANCIA</w:t>
            </w:r>
          </w:p>
        </w:tc>
        <w:tc>
          <w:tcPr>
            <w:tcW w:w="1843" w:type="dxa"/>
            <w:vAlign w:val="center"/>
            <w:hideMark/>
          </w:tcPr>
          <w:p w14:paraId="0B778EA1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04A76B18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5411DVV</w:t>
            </w:r>
          </w:p>
        </w:tc>
        <w:tc>
          <w:tcPr>
            <w:tcW w:w="850" w:type="dxa"/>
            <w:vAlign w:val="center"/>
            <w:hideMark/>
          </w:tcPr>
          <w:p w14:paraId="25C4187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6EEB4F2A" w14:textId="27B5AF3C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2010208227" w:edGrp="everyone"/>
            <w:permEnd w:id="2010208227"/>
          </w:p>
        </w:tc>
      </w:tr>
      <w:tr w:rsidR="008C0913" w:rsidRPr="003876BE" w14:paraId="71A22D64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0E70D0F7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Renault Kangoo Authentique 1500 DCI COMBI</w:t>
            </w:r>
          </w:p>
        </w:tc>
        <w:tc>
          <w:tcPr>
            <w:tcW w:w="1701" w:type="dxa"/>
            <w:vAlign w:val="center"/>
            <w:hideMark/>
          </w:tcPr>
          <w:p w14:paraId="190D3E25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DERIVADO</w:t>
            </w:r>
          </w:p>
        </w:tc>
        <w:tc>
          <w:tcPr>
            <w:tcW w:w="1843" w:type="dxa"/>
            <w:vAlign w:val="center"/>
            <w:hideMark/>
          </w:tcPr>
          <w:p w14:paraId="2C15BD93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591689B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5496DJG</w:t>
            </w:r>
          </w:p>
        </w:tc>
        <w:tc>
          <w:tcPr>
            <w:tcW w:w="850" w:type="dxa"/>
            <w:vAlign w:val="center"/>
            <w:hideMark/>
          </w:tcPr>
          <w:p w14:paraId="50AE1F1A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42EBF852" w14:textId="00106279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527584678" w:edGrp="everyone"/>
            <w:permEnd w:id="527584678"/>
          </w:p>
        </w:tc>
      </w:tr>
      <w:tr w:rsidR="008C0913" w:rsidRPr="003876BE" w14:paraId="27244098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75B439BB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Renault Kangoo 1500 DCI COMBI</w:t>
            </w:r>
          </w:p>
        </w:tc>
        <w:tc>
          <w:tcPr>
            <w:tcW w:w="1701" w:type="dxa"/>
            <w:vAlign w:val="center"/>
            <w:hideMark/>
          </w:tcPr>
          <w:p w14:paraId="1E17A40F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DERIVADO</w:t>
            </w:r>
          </w:p>
        </w:tc>
        <w:tc>
          <w:tcPr>
            <w:tcW w:w="1843" w:type="dxa"/>
            <w:vAlign w:val="center"/>
            <w:hideMark/>
          </w:tcPr>
          <w:p w14:paraId="0BFDA74C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1D07CBE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5508DJG</w:t>
            </w:r>
          </w:p>
        </w:tc>
        <w:tc>
          <w:tcPr>
            <w:tcW w:w="850" w:type="dxa"/>
            <w:vAlign w:val="center"/>
            <w:hideMark/>
          </w:tcPr>
          <w:p w14:paraId="4F2626B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05A85DD4" w14:textId="0F9E6EFD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668094913" w:edGrp="everyone"/>
            <w:permEnd w:id="1668094913"/>
          </w:p>
        </w:tc>
      </w:tr>
      <w:tr w:rsidR="008C0913" w:rsidRPr="003876BE" w14:paraId="286353AB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34CED200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Renault Kangoo Authentique 1500 DCI COMBI</w:t>
            </w:r>
          </w:p>
        </w:tc>
        <w:tc>
          <w:tcPr>
            <w:tcW w:w="1701" w:type="dxa"/>
            <w:vAlign w:val="center"/>
            <w:hideMark/>
          </w:tcPr>
          <w:p w14:paraId="7D5B081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DERIVADO</w:t>
            </w:r>
          </w:p>
        </w:tc>
        <w:tc>
          <w:tcPr>
            <w:tcW w:w="1843" w:type="dxa"/>
            <w:vAlign w:val="center"/>
            <w:hideMark/>
          </w:tcPr>
          <w:p w14:paraId="285330A1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1A7D602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5524DJG</w:t>
            </w:r>
          </w:p>
        </w:tc>
        <w:tc>
          <w:tcPr>
            <w:tcW w:w="850" w:type="dxa"/>
            <w:vAlign w:val="center"/>
            <w:hideMark/>
          </w:tcPr>
          <w:p w14:paraId="56DDFBC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1D10CBB3" w14:textId="4C1487C6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61024725" w:edGrp="everyone"/>
            <w:permEnd w:id="61024725"/>
          </w:p>
        </w:tc>
      </w:tr>
      <w:tr w:rsidR="008C0913" w:rsidRPr="003876BE" w14:paraId="209D3A54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058D7F19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Renault Kangoo 1500 DCI</w:t>
            </w:r>
          </w:p>
        </w:tc>
        <w:tc>
          <w:tcPr>
            <w:tcW w:w="1701" w:type="dxa"/>
            <w:vAlign w:val="center"/>
            <w:hideMark/>
          </w:tcPr>
          <w:p w14:paraId="2051897F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DERIVADO</w:t>
            </w:r>
          </w:p>
        </w:tc>
        <w:tc>
          <w:tcPr>
            <w:tcW w:w="1843" w:type="dxa"/>
            <w:vAlign w:val="center"/>
            <w:hideMark/>
          </w:tcPr>
          <w:p w14:paraId="73149571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77B5F4C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5538DJG</w:t>
            </w:r>
          </w:p>
        </w:tc>
        <w:tc>
          <w:tcPr>
            <w:tcW w:w="850" w:type="dxa"/>
            <w:vAlign w:val="center"/>
            <w:hideMark/>
          </w:tcPr>
          <w:p w14:paraId="1A7B6EC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0C547F1D" w14:textId="4AA99056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07949332" w:edGrp="everyone"/>
            <w:permEnd w:id="107949332"/>
          </w:p>
        </w:tc>
      </w:tr>
      <w:tr w:rsidR="008C0913" w:rsidRPr="003876BE" w14:paraId="4B15F50A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4AD3643C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Renault Clio 1500 DCI </w:t>
            </w:r>
          </w:p>
        </w:tc>
        <w:tc>
          <w:tcPr>
            <w:tcW w:w="1701" w:type="dxa"/>
            <w:vAlign w:val="center"/>
            <w:hideMark/>
          </w:tcPr>
          <w:p w14:paraId="2AB922B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TURISMO</w:t>
            </w:r>
          </w:p>
        </w:tc>
        <w:tc>
          <w:tcPr>
            <w:tcW w:w="1843" w:type="dxa"/>
            <w:vAlign w:val="center"/>
            <w:hideMark/>
          </w:tcPr>
          <w:p w14:paraId="1B75CD4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1150EDDE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5545DJG</w:t>
            </w:r>
          </w:p>
        </w:tc>
        <w:tc>
          <w:tcPr>
            <w:tcW w:w="850" w:type="dxa"/>
            <w:vAlign w:val="center"/>
            <w:hideMark/>
          </w:tcPr>
          <w:p w14:paraId="68C225A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7B2B66DC" w14:textId="66131FF6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180567670" w:edGrp="everyone"/>
            <w:permEnd w:id="1180567670"/>
          </w:p>
        </w:tc>
      </w:tr>
      <w:tr w:rsidR="008C0913" w:rsidRPr="003876BE" w14:paraId="1FC14BB8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246668DC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VW Transp. TDI COMBI BUS  9 PL</w:t>
            </w:r>
          </w:p>
        </w:tc>
        <w:tc>
          <w:tcPr>
            <w:tcW w:w="1701" w:type="dxa"/>
            <w:vAlign w:val="center"/>
            <w:hideMark/>
          </w:tcPr>
          <w:p w14:paraId="07D18CC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FURGONETA</w:t>
            </w:r>
          </w:p>
        </w:tc>
        <w:tc>
          <w:tcPr>
            <w:tcW w:w="1843" w:type="dxa"/>
            <w:vAlign w:val="center"/>
            <w:hideMark/>
          </w:tcPr>
          <w:p w14:paraId="0D1355E3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39D2AEE5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5798FWR</w:t>
            </w:r>
          </w:p>
        </w:tc>
        <w:tc>
          <w:tcPr>
            <w:tcW w:w="850" w:type="dxa"/>
            <w:vAlign w:val="center"/>
            <w:hideMark/>
          </w:tcPr>
          <w:p w14:paraId="628C615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3E7EC110" w14:textId="06BE0FB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511655460" w:edGrp="everyone"/>
            <w:permEnd w:id="511655460"/>
          </w:p>
        </w:tc>
      </w:tr>
      <w:tr w:rsidR="008C0913" w:rsidRPr="003876BE" w14:paraId="6F0DA77B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5582A191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Renault Master T35 </w:t>
            </w:r>
          </w:p>
        </w:tc>
        <w:tc>
          <w:tcPr>
            <w:tcW w:w="1701" w:type="dxa"/>
            <w:vAlign w:val="center"/>
            <w:hideMark/>
          </w:tcPr>
          <w:p w14:paraId="0F7D1BB5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FURGONETA AMBULANCIA</w:t>
            </w:r>
          </w:p>
        </w:tc>
        <w:tc>
          <w:tcPr>
            <w:tcW w:w="1843" w:type="dxa"/>
            <w:vAlign w:val="center"/>
            <w:hideMark/>
          </w:tcPr>
          <w:p w14:paraId="4D9CB50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AV, DP</w:t>
            </w:r>
          </w:p>
        </w:tc>
        <w:tc>
          <w:tcPr>
            <w:tcW w:w="1402" w:type="dxa"/>
            <w:noWrap/>
            <w:vAlign w:val="center"/>
            <w:hideMark/>
          </w:tcPr>
          <w:p w14:paraId="0FDA02A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8211JMX</w:t>
            </w:r>
          </w:p>
        </w:tc>
        <w:tc>
          <w:tcPr>
            <w:tcW w:w="850" w:type="dxa"/>
            <w:vAlign w:val="center"/>
            <w:hideMark/>
          </w:tcPr>
          <w:p w14:paraId="39A44EC1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Todo Riesgo</w:t>
            </w:r>
          </w:p>
        </w:tc>
        <w:tc>
          <w:tcPr>
            <w:tcW w:w="1150" w:type="dxa"/>
            <w:vAlign w:val="center"/>
            <w:hideMark/>
          </w:tcPr>
          <w:p w14:paraId="6F6E21A5" w14:textId="446D8FCF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807228318" w:edGrp="everyone"/>
            <w:permEnd w:id="1807228318"/>
          </w:p>
        </w:tc>
      </w:tr>
      <w:tr w:rsidR="008C0913" w:rsidRPr="003876BE" w14:paraId="31C55C4E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79DF134A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Camión Renault 370 32 </w:t>
            </w:r>
          </w:p>
        </w:tc>
        <w:tc>
          <w:tcPr>
            <w:tcW w:w="1701" w:type="dxa"/>
            <w:vAlign w:val="center"/>
            <w:hideMark/>
          </w:tcPr>
          <w:p w14:paraId="7DF3F69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CAMIÓN</w:t>
            </w:r>
          </w:p>
        </w:tc>
        <w:tc>
          <w:tcPr>
            <w:tcW w:w="1843" w:type="dxa"/>
            <w:vAlign w:val="center"/>
            <w:hideMark/>
          </w:tcPr>
          <w:p w14:paraId="1347F0A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49E8CD0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8436GCB</w:t>
            </w:r>
          </w:p>
        </w:tc>
        <w:tc>
          <w:tcPr>
            <w:tcW w:w="850" w:type="dxa"/>
            <w:vAlign w:val="center"/>
            <w:hideMark/>
          </w:tcPr>
          <w:p w14:paraId="030E5785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584031DA" w14:textId="3A32D81C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216884099" w:edGrp="everyone"/>
            <w:permEnd w:id="1216884099"/>
          </w:p>
        </w:tc>
      </w:tr>
      <w:tr w:rsidR="008C0913" w:rsidRPr="003876BE" w14:paraId="386A91EB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7B72DA39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Carretilla elevadora Caterpillar V50D (Diesel)</w:t>
            </w:r>
          </w:p>
        </w:tc>
        <w:tc>
          <w:tcPr>
            <w:tcW w:w="1701" w:type="dxa"/>
            <w:vAlign w:val="center"/>
            <w:hideMark/>
          </w:tcPr>
          <w:p w14:paraId="002ABE43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02D1C611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</w:t>
            </w:r>
          </w:p>
        </w:tc>
        <w:tc>
          <w:tcPr>
            <w:tcW w:w="1402" w:type="dxa"/>
            <w:noWrap/>
            <w:vAlign w:val="center"/>
            <w:hideMark/>
          </w:tcPr>
          <w:p w14:paraId="44A836B8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9RB2403</w:t>
            </w:r>
          </w:p>
        </w:tc>
        <w:tc>
          <w:tcPr>
            <w:tcW w:w="850" w:type="dxa"/>
            <w:vAlign w:val="center"/>
            <w:hideMark/>
          </w:tcPr>
          <w:p w14:paraId="0448101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5B9D30EB" w14:textId="4B9970D4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449993137" w:edGrp="everyone"/>
            <w:permEnd w:id="449993137"/>
          </w:p>
        </w:tc>
      </w:tr>
      <w:tr w:rsidR="008C0913" w:rsidRPr="003876BE" w14:paraId="7C3412AF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6B6CC972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VW Transp. COMBI 25 TDI CORTO KL 2Q</w:t>
            </w:r>
          </w:p>
        </w:tc>
        <w:tc>
          <w:tcPr>
            <w:tcW w:w="1701" w:type="dxa"/>
            <w:vAlign w:val="center"/>
            <w:hideMark/>
          </w:tcPr>
          <w:p w14:paraId="47791BE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FURGONETA</w:t>
            </w:r>
          </w:p>
        </w:tc>
        <w:tc>
          <w:tcPr>
            <w:tcW w:w="1843" w:type="dxa"/>
            <w:vAlign w:val="center"/>
            <w:hideMark/>
          </w:tcPr>
          <w:p w14:paraId="0C2FCEE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2120211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CO1711AT</w:t>
            </w:r>
          </w:p>
        </w:tc>
        <w:tc>
          <w:tcPr>
            <w:tcW w:w="850" w:type="dxa"/>
            <w:vAlign w:val="center"/>
            <w:hideMark/>
          </w:tcPr>
          <w:p w14:paraId="68A1842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1756E8F7" w14:textId="588A59DE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34939251" w:edGrp="everyone"/>
            <w:permEnd w:id="34939251"/>
          </w:p>
        </w:tc>
      </w:tr>
      <w:tr w:rsidR="008C0913" w:rsidRPr="003876BE" w14:paraId="00CE74F2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74BDC44C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Pala de ruedas excavadora</w:t>
            </w:r>
          </w:p>
        </w:tc>
        <w:tc>
          <w:tcPr>
            <w:tcW w:w="1701" w:type="dxa"/>
            <w:vAlign w:val="center"/>
            <w:hideMark/>
          </w:tcPr>
          <w:p w14:paraId="2F209A3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10C8D42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</w:t>
            </w:r>
          </w:p>
        </w:tc>
        <w:tc>
          <w:tcPr>
            <w:tcW w:w="1402" w:type="dxa"/>
            <w:noWrap/>
            <w:vAlign w:val="center"/>
            <w:hideMark/>
          </w:tcPr>
          <w:p w14:paraId="03806B9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CO51423VE</w:t>
            </w:r>
          </w:p>
        </w:tc>
        <w:tc>
          <w:tcPr>
            <w:tcW w:w="850" w:type="dxa"/>
            <w:vAlign w:val="center"/>
            <w:hideMark/>
          </w:tcPr>
          <w:p w14:paraId="70AB230A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706C2B85" w14:textId="4EA68638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71570279" w:edGrp="everyone"/>
            <w:permEnd w:id="71570279"/>
          </w:p>
        </w:tc>
      </w:tr>
      <w:tr w:rsidR="008C0913" w:rsidRPr="003876BE" w14:paraId="422450EF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0B69237C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C.Bomberos - IPV 4T115</w:t>
            </w:r>
          </w:p>
        </w:tc>
        <w:tc>
          <w:tcPr>
            <w:tcW w:w="1701" w:type="dxa"/>
            <w:vAlign w:val="center"/>
            <w:hideMark/>
          </w:tcPr>
          <w:p w14:paraId="5B830F08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CAMIÓN</w:t>
            </w:r>
          </w:p>
        </w:tc>
        <w:tc>
          <w:tcPr>
            <w:tcW w:w="1843" w:type="dxa"/>
            <w:vAlign w:val="center"/>
            <w:hideMark/>
          </w:tcPr>
          <w:p w14:paraId="4DE49A15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55F7F6A3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CO9335P</w:t>
            </w:r>
          </w:p>
        </w:tc>
        <w:tc>
          <w:tcPr>
            <w:tcW w:w="850" w:type="dxa"/>
            <w:vAlign w:val="center"/>
            <w:hideMark/>
          </w:tcPr>
          <w:p w14:paraId="24BDB158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1C49468D" w14:textId="6577F3C0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164132954" w:edGrp="everyone"/>
            <w:permEnd w:id="1164132954"/>
          </w:p>
        </w:tc>
      </w:tr>
      <w:tr w:rsidR="008C0913" w:rsidRPr="003876BE" w14:paraId="31A13A7B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0641C622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Autogrua 50TM</w:t>
            </w:r>
          </w:p>
        </w:tc>
        <w:tc>
          <w:tcPr>
            <w:tcW w:w="1701" w:type="dxa"/>
            <w:vAlign w:val="center"/>
            <w:hideMark/>
          </w:tcPr>
          <w:p w14:paraId="245AA9A5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452AE79F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</w:t>
            </w:r>
          </w:p>
        </w:tc>
        <w:tc>
          <w:tcPr>
            <w:tcW w:w="1402" w:type="dxa"/>
            <w:noWrap/>
            <w:vAlign w:val="center"/>
            <w:hideMark/>
          </w:tcPr>
          <w:p w14:paraId="1A049FF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E0665BGC</w:t>
            </w:r>
          </w:p>
        </w:tc>
        <w:tc>
          <w:tcPr>
            <w:tcW w:w="850" w:type="dxa"/>
            <w:vAlign w:val="center"/>
            <w:hideMark/>
          </w:tcPr>
          <w:p w14:paraId="3E78D0F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3BF49913" w14:textId="45CEEBAF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382688889" w:edGrp="everyone"/>
            <w:permEnd w:id="1382688889"/>
          </w:p>
        </w:tc>
      </w:tr>
      <w:tr w:rsidR="008C0913" w:rsidRPr="003876BE" w14:paraId="1878229B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114D4C97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Carretilla</w:t>
            </w:r>
          </w:p>
        </w:tc>
        <w:tc>
          <w:tcPr>
            <w:tcW w:w="1701" w:type="dxa"/>
            <w:vAlign w:val="center"/>
            <w:hideMark/>
          </w:tcPr>
          <w:p w14:paraId="5D7FF068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10369E6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</w:t>
            </w:r>
          </w:p>
        </w:tc>
        <w:tc>
          <w:tcPr>
            <w:tcW w:w="1402" w:type="dxa"/>
            <w:noWrap/>
            <w:vAlign w:val="center"/>
            <w:hideMark/>
          </w:tcPr>
          <w:p w14:paraId="1A686A81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ETB9C50570</w:t>
            </w:r>
          </w:p>
        </w:tc>
        <w:tc>
          <w:tcPr>
            <w:tcW w:w="850" w:type="dxa"/>
            <w:vAlign w:val="center"/>
            <w:hideMark/>
          </w:tcPr>
          <w:p w14:paraId="32CAA57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233A8E77" w14:textId="2E3477BC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139632029" w:edGrp="everyone"/>
            <w:permEnd w:id="1139632029"/>
          </w:p>
        </w:tc>
      </w:tr>
      <w:tr w:rsidR="008C0913" w:rsidRPr="003876BE" w14:paraId="03F96D00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53D450B3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lastRenderedPageBreak/>
              <w:t xml:space="preserve">Land Rover Defender 110 TDI Pick up </w:t>
            </w:r>
          </w:p>
        </w:tc>
        <w:tc>
          <w:tcPr>
            <w:tcW w:w="1701" w:type="dxa"/>
            <w:vAlign w:val="center"/>
            <w:hideMark/>
          </w:tcPr>
          <w:p w14:paraId="1328CC4E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TODO TERRENO</w:t>
            </w:r>
          </w:p>
        </w:tc>
        <w:tc>
          <w:tcPr>
            <w:tcW w:w="1843" w:type="dxa"/>
            <w:vAlign w:val="center"/>
            <w:hideMark/>
          </w:tcPr>
          <w:p w14:paraId="1F3287AE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708BF2A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M2314WF</w:t>
            </w:r>
          </w:p>
        </w:tc>
        <w:tc>
          <w:tcPr>
            <w:tcW w:w="850" w:type="dxa"/>
            <w:vAlign w:val="center"/>
            <w:hideMark/>
          </w:tcPr>
          <w:p w14:paraId="43E8E5B5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58C1201A" w14:textId="2DE23500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368919612" w:edGrp="everyone"/>
            <w:permEnd w:id="1368919612"/>
          </w:p>
        </w:tc>
      </w:tr>
      <w:tr w:rsidR="008C0913" w:rsidRPr="003876BE" w14:paraId="1F812253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12D74D87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Renault R 350 17 </w:t>
            </w:r>
          </w:p>
        </w:tc>
        <w:tc>
          <w:tcPr>
            <w:tcW w:w="1701" w:type="dxa"/>
            <w:vAlign w:val="center"/>
            <w:hideMark/>
          </w:tcPr>
          <w:p w14:paraId="68C5F42E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CAMIÓN</w:t>
            </w:r>
          </w:p>
        </w:tc>
        <w:tc>
          <w:tcPr>
            <w:tcW w:w="1843" w:type="dxa"/>
            <w:vAlign w:val="center"/>
            <w:hideMark/>
          </w:tcPr>
          <w:p w14:paraId="0D357523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56DB6CD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M6516NL</w:t>
            </w:r>
          </w:p>
        </w:tc>
        <w:tc>
          <w:tcPr>
            <w:tcW w:w="850" w:type="dxa"/>
            <w:vAlign w:val="center"/>
            <w:hideMark/>
          </w:tcPr>
          <w:p w14:paraId="3AEA9B7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555B02A4" w14:textId="5A180256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2128544156" w:edGrp="everyone"/>
            <w:permEnd w:id="2128544156"/>
          </w:p>
        </w:tc>
      </w:tr>
      <w:tr w:rsidR="008C0913" w:rsidRPr="003876BE" w14:paraId="214EE94E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380E8E57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Massey Ferguson 3445-F</w:t>
            </w:r>
          </w:p>
        </w:tc>
        <w:tc>
          <w:tcPr>
            <w:tcW w:w="1701" w:type="dxa"/>
            <w:vAlign w:val="center"/>
            <w:hideMark/>
          </w:tcPr>
          <w:p w14:paraId="21775E53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7B6A4AE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37C854F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OTMMW35531</w:t>
            </w:r>
          </w:p>
        </w:tc>
        <w:tc>
          <w:tcPr>
            <w:tcW w:w="850" w:type="dxa"/>
            <w:vAlign w:val="center"/>
            <w:hideMark/>
          </w:tcPr>
          <w:p w14:paraId="1B704181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3C8DA710" w14:textId="661E8611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591084391" w:edGrp="everyone"/>
            <w:permEnd w:id="1591084391"/>
          </w:p>
        </w:tc>
      </w:tr>
      <w:tr w:rsidR="008C0913" w:rsidRPr="003876BE" w14:paraId="41DC84BB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6B591CAA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Carretilla Caterpillar  DP 70</w:t>
            </w:r>
          </w:p>
        </w:tc>
        <w:tc>
          <w:tcPr>
            <w:tcW w:w="1701" w:type="dxa"/>
            <w:vAlign w:val="center"/>
            <w:hideMark/>
          </w:tcPr>
          <w:p w14:paraId="54ADA2F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2451A54A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6B3ECD4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T20C60520</w:t>
            </w:r>
          </w:p>
        </w:tc>
        <w:tc>
          <w:tcPr>
            <w:tcW w:w="850" w:type="dxa"/>
            <w:vAlign w:val="center"/>
            <w:hideMark/>
          </w:tcPr>
          <w:p w14:paraId="63558B2F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63C9700D" w14:textId="3C0A1870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109292087" w:edGrp="everyone"/>
            <w:permEnd w:id="1109292087"/>
          </w:p>
        </w:tc>
      </w:tr>
      <w:tr w:rsidR="008C0913" w:rsidRPr="003876BE" w14:paraId="192375D7" w14:textId="77777777" w:rsidTr="00772EB3">
        <w:trPr>
          <w:trHeight w:val="660"/>
          <w:jc w:val="center"/>
        </w:trPr>
        <w:tc>
          <w:tcPr>
            <w:tcW w:w="2143" w:type="dxa"/>
            <w:vAlign w:val="center"/>
          </w:tcPr>
          <w:p w14:paraId="43DCC3E3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Euroyen FB30</w:t>
            </w:r>
          </w:p>
        </w:tc>
        <w:tc>
          <w:tcPr>
            <w:tcW w:w="1701" w:type="dxa"/>
            <w:vAlign w:val="center"/>
          </w:tcPr>
          <w:p w14:paraId="0753C00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</w:tcPr>
          <w:p w14:paraId="32FA508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</w:tcPr>
          <w:p w14:paraId="47EFA37B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21B300096</w:t>
            </w:r>
          </w:p>
        </w:tc>
        <w:tc>
          <w:tcPr>
            <w:tcW w:w="850" w:type="dxa"/>
            <w:vAlign w:val="center"/>
          </w:tcPr>
          <w:p w14:paraId="4F5F831E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</w:tcPr>
          <w:p w14:paraId="1E360325" w14:textId="7777777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513227476" w:edGrp="everyone"/>
            <w:permEnd w:id="513227476"/>
          </w:p>
        </w:tc>
      </w:tr>
      <w:tr w:rsidR="008C0913" w:rsidRPr="003876BE" w14:paraId="4A8B6EF3" w14:textId="77777777" w:rsidTr="00772EB3">
        <w:trPr>
          <w:trHeight w:val="660"/>
          <w:jc w:val="center"/>
        </w:trPr>
        <w:tc>
          <w:tcPr>
            <w:tcW w:w="2143" w:type="dxa"/>
            <w:vAlign w:val="center"/>
          </w:tcPr>
          <w:p w14:paraId="006C72F4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Renault Kangoo E-Tech L1 22kw SS</w:t>
            </w:r>
          </w:p>
        </w:tc>
        <w:tc>
          <w:tcPr>
            <w:tcW w:w="1701" w:type="dxa"/>
            <w:vAlign w:val="center"/>
          </w:tcPr>
          <w:p w14:paraId="5B82B6CF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TURISMO</w:t>
            </w:r>
          </w:p>
        </w:tc>
        <w:tc>
          <w:tcPr>
            <w:tcW w:w="1843" w:type="dxa"/>
            <w:vAlign w:val="center"/>
          </w:tcPr>
          <w:p w14:paraId="40ABF79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AV, DP</w:t>
            </w:r>
          </w:p>
        </w:tc>
        <w:tc>
          <w:tcPr>
            <w:tcW w:w="1402" w:type="dxa"/>
            <w:noWrap/>
            <w:vAlign w:val="center"/>
          </w:tcPr>
          <w:p w14:paraId="20456F3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9214 MTP</w:t>
            </w:r>
          </w:p>
        </w:tc>
        <w:tc>
          <w:tcPr>
            <w:tcW w:w="850" w:type="dxa"/>
            <w:vAlign w:val="center"/>
          </w:tcPr>
          <w:p w14:paraId="22C835EC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Todo Riesgo</w:t>
            </w:r>
          </w:p>
        </w:tc>
        <w:tc>
          <w:tcPr>
            <w:tcW w:w="1150" w:type="dxa"/>
            <w:vAlign w:val="center"/>
          </w:tcPr>
          <w:p w14:paraId="75C96743" w14:textId="7777777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476277803" w:edGrp="everyone"/>
            <w:permEnd w:id="1476277803"/>
          </w:p>
        </w:tc>
      </w:tr>
      <w:tr w:rsidR="008C0913" w:rsidRPr="003876BE" w14:paraId="36D805BB" w14:textId="77777777" w:rsidTr="00772EB3">
        <w:trPr>
          <w:trHeight w:val="660"/>
          <w:jc w:val="center"/>
        </w:trPr>
        <w:tc>
          <w:tcPr>
            <w:tcW w:w="2143" w:type="dxa"/>
            <w:vAlign w:val="center"/>
          </w:tcPr>
          <w:p w14:paraId="622C329F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Renault Kangoo E-Tech L1 22kw SS</w:t>
            </w:r>
          </w:p>
        </w:tc>
        <w:tc>
          <w:tcPr>
            <w:tcW w:w="1701" w:type="dxa"/>
            <w:vAlign w:val="center"/>
          </w:tcPr>
          <w:p w14:paraId="549EEF8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TURISMO</w:t>
            </w:r>
          </w:p>
        </w:tc>
        <w:tc>
          <w:tcPr>
            <w:tcW w:w="1843" w:type="dxa"/>
            <w:vAlign w:val="center"/>
          </w:tcPr>
          <w:p w14:paraId="7056F75C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AV, DP</w:t>
            </w:r>
          </w:p>
        </w:tc>
        <w:tc>
          <w:tcPr>
            <w:tcW w:w="1402" w:type="dxa"/>
            <w:noWrap/>
            <w:vAlign w:val="center"/>
          </w:tcPr>
          <w:p w14:paraId="535C79E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9226 MTP</w:t>
            </w:r>
          </w:p>
        </w:tc>
        <w:tc>
          <w:tcPr>
            <w:tcW w:w="850" w:type="dxa"/>
            <w:vAlign w:val="center"/>
          </w:tcPr>
          <w:p w14:paraId="1DBDB24B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Todo Riesgo</w:t>
            </w:r>
          </w:p>
        </w:tc>
        <w:tc>
          <w:tcPr>
            <w:tcW w:w="1150" w:type="dxa"/>
            <w:vAlign w:val="center"/>
          </w:tcPr>
          <w:p w14:paraId="116DA823" w14:textId="7777777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673020306" w:edGrp="everyone"/>
            <w:permEnd w:id="673020306"/>
          </w:p>
        </w:tc>
      </w:tr>
      <w:tr w:rsidR="008C0913" w:rsidRPr="003876BE" w14:paraId="18CAD896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1860A78F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VW Crafer 25 TDI</w:t>
            </w:r>
          </w:p>
        </w:tc>
        <w:tc>
          <w:tcPr>
            <w:tcW w:w="1701" w:type="dxa"/>
            <w:vAlign w:val="center"/>
            <w:hideMark/>
          </w:tcPr>
          <w:p w14:paraId="4F08DD8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FURGONETA</w:t>
            </w:r>
          </w:p>
        </w:tc>
        <w:tc>
          <w:tcPr>
            <w:tcW w:w="1843" w:type="dxa"/>
            <w:vAlign w:val="center"/>
            <w:hideMark/>
          </w:tcPr>
          <w:p w14:paraId="2226A5C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3FB2D68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1037GSY</w:t>
            </w:r>
          </w:p>
        </w:tc>
        <w:tc>
          <w:tcPr>
            <w:tcW w:w="850" w:type="dxa"/>
            <w:vAlign w:val="center"/>
            <w:hideMark/>
          </w:tcPr>
          <w:p w14:paraId="4ADCCFF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 Terceros Plus</w:t>
            </w:r>
          </w:p>
        </w:tc>
        <w:tc>
          <w:tcPr>
            <w:tcW w:w="1150" w:type="dxa"/>
            <w:vAlign w:val="center"/>
            <w:hideMark/>
          </w:tcPr>
          <w:p w14:paraId="1422DED2" w14:textId="6A58477E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618355211" w:edGrp="everyone"/>
            <w:permEnd w:id="1618355211"/>
          </w:p>
        </w:tc>
      </w:tr>
      <w:tr w:rsidR="008C0913" w:rsidRPr="003876BE" w14:paraId="6DE1567C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38E3B21B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Carretilla Caterpillar DP 135</w:t>
            </w:r>
          </w:p>
        </w:tc>
        <w:tc>
          <w:tcPr>
            <w:tcW w:w="1701" w:type="dxa"/>
            <w:vAlign w:val="center"/>
            <w:hideMark/>
          </w:tcPr>
          <w:p w14:paraId="123497D1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06B0F6E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4DFBFA4B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5DP00277</w:t>
            </w:r>
          </w:p>
        </w:tc>
        <w:tc>
          <w:tcPr>
            <w:tcW w:w="850" w:type="dxa"/>
            <w:vAlign w:val="center"/>
            <w:hideMark/>
          </w:tcPr>
          <w:p w14:paraId="56BDDFF1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4D451271" w14:textId="57BB9F90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761102218" w:edGrp="everyone"/>
            <w:permEnd w:id="1761102218"/>
          </w:p>
        </w:tc>
      </w:tr>
      <w:tr w:rsidR="008C0913" w:rsidRPr="003876BE" w14:paraId="09AA6FCE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78BFC04A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Dumper – Piquersa</w:t>
            </w:r>
          </w:p>
        </w:tc>
        <w:tc>
          <w:tcPr>
            <w:tcW w:w="1701" w:type="dxa"/>
            <w:vAlign w:val="center"/>
            <w:hideMark/>
          </w:tcPr>
          <w:p w14:paraId="6F40D0CA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2496C39B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46DACC4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7453CCC</w:t>
            </w:r>
          </w:p>
        </w:tc>
        <w:tc>
          <w:tcPr>
            <w:tcW w:w="850" w:type="dxa"/>
            <w:vAlign w:val="center"/>
            <w:hideMark/>
          </w:tcPr>
          <w:p w14:paraId="52DB97C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4D59D0C2" w14:textId="53E53BA4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933663684" w:edGrp="everyone"/>
            <w:permEnd w:id="1933663684"/>
          </w:p>
        </w:tc>
      </w:tr>
      <w:tr w:rsidR="008C0913" w:rsidRPr="003876BE" w14:paraId="6B8F90E4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6A8FF6B1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VW LT35 TDI</w:t>
            </w:r>
          </w:p>
        </w:tc>
        <w:tc>
          <w:tcPr>
            <w:tcW w:w="1701" w:type="dxa"/>
            <w:vAlign w:val="center"/>
            <w:hideMark/>
          </w:tcPr>
          <w:p w14:paraId="2FF7E1BB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FURGONETA</w:t>
            </w:r>
          </w:p>
        </w:tc>
        <w:tc>
          <w:tcPr>
            <w:tcW w:w="1843" w:type="dxa"/>
            <w:vAlign w:val="center"/>
            <w:hideMark/>
          </w:tcPr>
          <w:p w14:paraId="539B9F5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143BE535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8611CSR</w:t>
            </w:r>
          </w:p>
        </w:tc>
        <w:tc>
          <w:tcPr>
            <w:tcW w:w="850" w:type="dxa"/>
            <w:vAlign w:val="center"/>
            <w:hideMark/>
          </w:tcPr>
          <w:p w14:paraId="58D4E29E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7A06A25C" w14:textId="1C2DE4BD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692090738" w:edGrp="everyone"/>
            <w:permEnd w:id="1692090738"/>
          </w:p>
        </w:tc>
      </w:tr>
      <w:tr w:rsidR="008C0913" w:rsidRPr="003876BE" w14:paraId="6D06D50E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7DB66333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Miniexcavadora Mod 801 JCB</w:t>
            </w:r>
          </w:p>
        </w:tc>
        <w:tc>
          <w:tcPr>
            <w:tcW w:w="1701" w:type="dxa"/>
            <w:vAlign w:val="center"/>
            <w:hideMark/>
          </w:tcPr>
          <w:p w14:paraId="59089CC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3A7364DF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77F18C0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SLP08016YE0728999</w:t>
            </w:r>
          </w:p>
        </w:tc>
        <w:tc>
          <w:tcPr>
            <w:tcW w:w="850" w:type="dxa"/>
            <w:vAlign w:val="center"/>
            <w:hideMark/>
          </w:tcPr>
          <w:p w14:paraId="08962AFC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03FBC6D0" w14:textId="27ACD831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211317704" w:edGrp="everyone"/>
            <w:permEnd w:id="211317704"/>
          </w:p>
        </w:tc>
      </w:tr>
      <w:tr w:rsidR="008C0913" w:rsidRPr="003876BE" w14:paraId="2BB89EFB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3A285C78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Carretila Svetruck 18750-33</w:t>
            </w:r>
          </w:p>
        </w:tc>
        <w:tc>
          <w:tcPr>
            <w:tcW w:w="1701" w:type="dxa"/>
            <w:vAlign w:val="center"/>
            <w:hideMark/>
          </w:tcPr>
          <w:p w14:paraId="39702E1A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1FA5725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2921283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5062118</w:t>
            </w:r>
          </w:p>
        </w:tc>
        <w:tc>
          <w:tcPr>
            <w:tcW w:w="850" w:type="dxa"/>
            <w:vAlign w:val="center"/>
            <w:hideMark/>
          </w:tcPr>
          <w:p w14:paraId="7811667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4E94561E" w14:textId="2CEE85C0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357128525" w:edGrp="everyone"/>
            <w:permEnd w:id="357128525"/>
          </w:p>
        </w:tc>
      </w:tr>
      <w:tr w:rsidR="008C0913" w:rsidRPr="003876BE" w14:paraId="3FB435E6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64B7D41B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Carretilla elevadora ERP15RCL YALE</w:t>
            </w:r>
          </w:p>
        </w:tc>
        <w:tc>
          <w:tcPr>
            <w:tcW w:w="1701" w:type="dxa"/>
            <w:vAlign w:val="center"/>
            <w:hideMark/>
          </w:tcPr>
          <w:p w14:paraId="7B50F03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6B1D4B98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5DE9F4B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5021A01941X</w:t>
            </w:r>
          </w:p>
        </w:tc>
        <w:tc>
          <w:tcPr>
            <w:tcW w:w="850" w:type="dxa"/>
            <w:vAlign w:val="center"/>
            <w:hideMark/>
          </w:tcPr>
          <w:p w14:paraId="735ECD8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16FE9559" w14:textId="558DE832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671568608" w:edGrp="everyone"/>
            <w:permEnd w:id="671568608"/>
          </w:p>
        </w:tc>
      </w:tr>
      <w:tr w:rsidR="008C0913" w:rsidRPr="003876BE" w14:paraId="271E6160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7F8485BA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Carretilla elevadora ERP15RCL YALE</w:t>
            </w:r>
          </w:p>
        </w:tc>
        <w:tc>
          <w:tcPr>
            <w:tcW w:w="1701" w:type="dxa"/>
            <w:vAlign w:val="center"/>
            <w:hideMark/>
          </w:tcPr>
          <w:p w14:paraId="1A0B343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3ADF27BA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1E03ED2E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5021A01828W</w:t>
            </w:r>
          </w:p>
        </w:tc>
        <w:tc>
          <w:tcPr>
            <w:tcW w:w="850" w:type="dxa"/>
            <w:vAlign w:val="center"/>
            <w:hideMark/>
          </w:tcPr>
          <w:p w14:paraId="17AEB2B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2409CD86" w14:textId="4011B103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756578709" w:edGrp="everyone"/>
            <w:permEnd w:id="1756578709"/>
          </w:p>
        </w:tc>
      </w:tr>
      <w:tr w:rsidR="008C0913" w:rsidRPr="003876BE" w14:paraId="344C4F0E" w14:textId="77777777" w:rsidTr="00772EB3">
        <w:trPr>
          <w:trHeight w:val="660"/>
          <w:jc w:val="center"/>
        </w:trPr>
        <w:tc>
          <w:tcPr>
            <w:tcW w:w="2143" w:type="dxa"/>
            <w:tcBorders>
              <w:bottom w:val="single" w:sz="4" w:space="0" w:color="auto"/>
            </w:tcBorders>
            <w:vAlign w:val="center"/>
            <w:hideMark/>
          </w:tcPr>
          <w:p w14:paraId="538A7598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Ford Ranger XLT 2.5 Doble Cab.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  <w:hideMark/>
          </w:tcPr>
          <w:p w14:paraId="01CE1A45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TODO TERRENO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14:paraId="5AD2789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5768590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1559HKB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592C1FCF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tcBorders>
              <w:bottom w:val="single" w:sz="4" w:space="0" w:color="auto"/>
            </w:tcBorders>
            <w:vAlign w:val="center"/>
            <w:hideMark/>
          </w:tcPr>
          <w:p w14:paraId="0CCD1FDE" w14:textId="01C09AAF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541431774" w:edGrp="everyone"/>
            <w:permEnd w:id="1541431774"/>
          </w:p>
        </w:tc>
      </w:tr>
      <w:tr w:rsidR="008C0913" w:rsidRPr="003876BE" w14:paraId="62A6BC25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6E81A9E5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Skoda Superb 2.0 TDI </w:t>
            </w:r>
          </w:p>
        </w:tc>
        <w:tc>
          <w:tcPr>
            <w:tcW w:w="1701" w:type="dxa"/>
            <w:vAlign w:val="center"/>
            <w:hideMark/>
          </w:tcPr>
          <w:p w14:paraId="7F5F9FE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TURISMO</w:t>
            </w:r>
          </w:p>
        </w:tc>
        <w:tc>
          <w:tcPr>
            <w:tcW w:w="1843" w:type="dxa"/>
            <w:vAlign w:val="center"/>
            <w:hideMark/>
          </w:tcPr>
          <w:p w14:paraId="1286B93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AV, DP</w:t>
            </w:r>
          </w:p>
        </w:tc>
        <w:tc>
          <w:tcPr>
            <w:tcW w:w="1402" w:type="dxa"/>
            <w:noWrap/>
            <w:vAlign w:val="center"/>
            <w:hideMark/>
          </w:tcPr>
          <w:p w14:paraId="557D1BEC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1846GMG</w:t>
            </w:r>
          </w:p>
        </w:tc>
        <w:tc>
          <w:tcPr>
            <w:tcW w:w="850" w:type="dxa"/>
            <w:vAlign w:val="center"/>
            <w:hideMark/>
          </w:tcPr>
          <w:p w14:paraId="3BA50081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Todo Riesgo</w:t>
            </w:r>
          </w:p>
        </w:tc>
        <w:tc>
          <w:tcPr>
            <w:tcW w:w="1150" w:type="dxa"/>
            <w:vAlign w:val="center"/>
            <w:hideMark/>
          </w:tcPr>
          <w:p w14:paraId="4411318D" w14:textId="54FACFD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020880413" w:edGrp="everyone"/>
            <w:permEnd w:id="1020880413"/>
          </w:p>
        </w:tc>
      </w:tr>
      <w:tr w:rsidR="008C0913" w:rsidRPr="003876BE" w14:paraId="021D8AE3" w14:textId="77777777" w:rsidTr="00772EB3">
        <w:trPr>
          <w:trHeight w:val="660"/>
          <w:jc w:val="center"/>
        </w:trPr>
        <w:tc>
          <w:tcPr>
            <w:tcW w:w="2143" w:type="dxa"/>
            <w:vAlign w:val="center"/>
          </w:tcPr>
          <w:p w14:paraId="318CD40C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lastRenderedPageBreak/>
              <w:t xml:space="preserve">Apilador eléctrico </w:t>
            </w:r>
          </w:p>
          <w:p w14:paraId="02AFACD3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MB ESA121</w:t>
            </w:r>
          </w:p>
        </w:tc>
        <w:tc>
          <w:tcPr>
            <w:tcW w:w="1701" w:type="dxa"/>
            <w:vAlign w:val="center"/>
          </w:tcPr>
          <w:p w14:paraId="2885D3A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</w:tcPr>
          <w:p w14:paraId="31165018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</w:tcPr>
          <w:p w14:paraId="400B74B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4351406419</w:t>
            </w:r>
          </w:p>
        </w:tc>
        <w:tc>
          <w:tcPr>
            <w:tcW w:w="850" w:type="dxa"/>
            <w:vAlign w:val="center"/>
          </w:tcPr>
          <w:p w14:paraId="1288B18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</w:tcPr>
          <w:p w14:paraId="21101C61" w14:textId="7777777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688261481" w:edGrp="everyone"/>
            <w:permEnd w:id="688261481"/>
          </w:p>
        </w:tc>
      </w:tr>
      <w:tr w:rsidR="008C0913" w:rsidRPr="003876BE" w14:paraId="6AF888A2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4265CB2E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VW Transporter Shuttle 2.5 TDI</w:t>
            </w:r>
          </w:p>
        </w:tc>
        <w:tc>
          <w:tcPr>
            <w:tcW w:w="1701" w:type="dxa"/>
            <w:vAlign w:val="center"/>
            <w:hideMark/>
          </w:tcPr>
          <w:p w14:paraId="56307DB3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FURGONETA</w:t>
            </w:r>
          </w:p>
        </w:tc>
        <w:tc>
          <w:tcPr>
            <w:tcW w:w="1843" w:type="dxa"/>
            <w:vAlign w:val="center"/>
            <w:hideMark/>
          </w:tcPr>
          <w:p w14:paraId="1D5332A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1BCA85A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2938FFB</w:t>
            </w:r>
          </w:p>
        </w:tc>
        <w:tc>
          <w:tcPr>
            <w:tcW w:w="850" w:type="dxa"/>
            <w:vAlign w:val="center"/>
            <w:hideMark/>
          </w:tcPr>
          <w:p w14:paraId="43767431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325466CD" w14:textId="350441A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449818345" w:edGrp="everyone"/>
            <w:permEnd w:id="1449818345"/>
          </w:p>
        </w:tc>
      </w:tr>
      <w:tr w:rsidR="008C0913" w:rsidRPr="003876BE" w14:paraId="30202061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5B9E979A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VW Passat TDI Advant</w:t>
            </w:r>
          </w:p>
        </w:tc>
        <w:tc>
          <w:tcPr>
            <w:tcW w:w="1701" w:type="dxa"/>
            <w:vAlign w:val="center"/>
            <w:hideMark/>
          </w:tcPr>
          <w:p w14:paraId="6E2AC66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TURISMO</w:t>
            </w:r>
          </w:p>
        </w:tc>
        <w:tc>
          <w:tcPr>
            <w:tcW w:w="1843" w:type="dxa"/>
            <w:vAlign w:val="center"/>
            <w:hideMark/>
          </w:tcPr>
          <w:p w14:paraId="7A099CD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  <w:hideMark/>
          </w:tcPr>
          <w:p w14:paraId="5DD25B5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7050FFD</w:t>
            </w:r>
          </w:p>
        </w:tc>
        <w:tc>
          <w:tcPr>
            <w:tcW w:w="850" w:type="dxa"/>
            <w:vAlign w:val="center"/>
            <w:hideMark/>
          </w:tcPr>
          <w:p w14:paraId="6A06E8DA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  <w:hideMark/>
          </w:tcPr>
          <w:p w14:paraId="261FE1A4" w14:textId="7F57664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573271908" w:edGrp="everyone"/>
            <w:permEnd w:id="573271908"/>
          </w:p>
        </w:tc>
      </w:tr>
      <w:tr w:rsidR="008C0913" w:rsidRPr="003876BE" w14:paraId="47F6297D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5B86EDDF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Nissan (Mástil 2W-300)</w:t>
            </w:r>
          </w:p>
        </w:tc>
        <w:tc>
          <w:tcPr>
            <w:tcW w:w="1701" w:type="dxa"/>
            <w:vAlign w:val="center"/>
            <w:hideMark/>
          </w:tcPr>
          <w:p w14:paraId="62606C8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2830AC85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6E57419B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FJ02E702238</w:t>
            </w:r>
          </w:p>
        </w:tc>
        <w:tc>
          <w:tcPr>
            <w:tcW w:w="850" w:type="dxa"/>
            <w:vAlign w:val="center"/>
            <w:hideMark/>
          </w:tcPr>
          <w:p w14:paraId="247CC89A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622887FF" w14:textId="56FB9DFD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838445798" w:edGrp="everyone"/>
            <w:permEnd w:id="1838445798"/>
          </w:p>
        </w:tc>
      </w:tr>
      <w:tr w:rsidR="008C0913" w:rsidRPr="003876BE" w14:paraId="525AB53C" w14:textId="77777777" w:rsidTr="00772EB3">
        <w:trPr>
          <w:trHeight w:val="660"/>
          <w:jc w:val="center"/>
        </w:trPr>
        <w:tc>
          <w:tcPr>
            <w:tcW w:w="2143" w:type="dxa"/>
            <w:vAlign w:val="center"/>
            <w:hideMark/>
          </w:tcPr>
          <w:p w14:paraId="49A270CF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Nissan (Mástil 2W-300)</w:t>
            </w:r>
          </w:p>
        </w:tc>
        <w:tc>
          <w:tcPr>
            <w:tcW w:w="1701" w:type="dxa"/>
            <w:vAlign w:val="center"/>
            <w:hideMark/>
          </w:tcPr>
          <w:p w14:paraId="77CE8B3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  <w:hideMark/>
          </w:tcPr>
          <w:p w14:paraId="49BFAAE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  <w:hideMark/>
          </w:tcPr>
          <w:p w14:paraId="590C256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GQ02E700243</w:t>
            </w:r>
          </w:p>
        </w:tc>
        <w:tc>
          <w:tcPr>
            <w:tcW w:w="850" w:type="dxa"/>
            <w:vAlign w:val="center"/>
            <w:hideMark/>
          </w:tcPr>
          <w:p w14:paraId="4202BC53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  <w:hideMark/>
          </w:tcPr>
          <w:p w14:paraId="7DFF9DEE" w14:textId="0DE8D7D8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437993639" w:edGrp="everyone"/>
            <w:permEnd w:id="1437993639"/>
          </w:p>
        </w:tc>
      </w:tr>
      <w:tr w:rsidR="008C0913" w:rsidRPr="003876BE" w14:paraId="5D5D3E79" w14:textId="77777777" w:rsidTr="00772EB3">
        <w:trPr>
          <w:trHeight w:val="660"/>
          <w:jc w:val="center"/>
        </w:trPr>
        <w:tc>
          <w:tcPr>
            <w:tcW w:w="2143" w:type="dxa"/>
            <w:vAlign w:val="center"/>
          </w:tcPr>
          <w:p w14:paraId="7CE7AFB6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Land Rover Defeder 110 2.4 TD4</w:t>
            </w:r>
          </w:p>
        </w:tc>
        <w:tc>
          <w:tcPr>
            <w:tcW w:w="1701" w:type="dxa"/>
            <w:vAlign w:val="center"/>
          </w:tcPr>
          <w:p w14:paraId="5F4CCF0E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TODO TERRENO</w:t>
            </w:r>
          </w:p>
        </w:tc>
        <w:tc>
          <w:tcPr>
            <w:tcW w:w="1843" w:type="dxa"/>
            <w:vAlign w:val="center"/>
          </w:tcPr>
          <w:p w14:paraId="20B02255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</w:tcPr>
          <w:p w14:paraId="2021CCFB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2776GKV</w:t>
            </w:r>
          </w:p>
        </w:tc>
        <w:tc>
          <w:tcPr>
            <w:tcW w:w="850" w:type="dxa"/>
            <w:vAlign w:val="center"/>
          </w:tcPr>
          <w:p w14:paraId="4BC1723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</w:tcPr>
          <w:p w14:paraId="5747177F" w14:textId="7777777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771383009" w:edGrp="everyone"/>
            <w:permEnd w:id="771383009"/>
          </w:p>
        </w:tc>
      </w:tr>
      <w:tr w:rsidR="008C0913" w:rsidRPr="003876BE" w14:paraId="2CA6961E" w14:textId="77777777" w:rsidTr="00772EB3">
        <w:trPr>
          <w:trHeight w:val="660"/>
          <w:jc w:val="center"/>
        </w:trPr>
        <w:tc>
          <w:tcPr>
            <w:tcW w:w="2143" w:type="dxa"/>
            <w:vAlign w:val="center"/>
          </w:tcPr>
          <w:p w14:paraId="5D3291E7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Nissan CABSTAR 11035 CHC L BAS</w:t>
            </w:r>
          </w:p>
        </w:tc>
        <w:tc>
          <w:tcPr>
            <w:tcW w:w="1701" w:type="dxa"/>
            <w:vAlign w:val="center"/>
          </w:tcPr>
          <w:p w14:paraId="781444F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FURGONETA</w:t>
            </w:r>
          </w:p>
        </w:tc>
        <w:tc>
          <w:tcPr>
            <w:tcW w:w="1843" w:type="dxa"/>
            <w:vAlign w:val="center"/>
          </w:tcPr>
          <w:p w14:paraId="3CA7008A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ACC, RO, IN, LU, AV</w:t>
            </w:r>
          </w:p>
        </w:tc>
        <w:tc>
          <w:tcPr>
            <w:tcW w:w="1402" w:type="dxa"/>
            <w:noWrap/>
            <w:vAlign w:val="center"/>
          </w:tcPr>
          <w:p w14:paraId="6DCC802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1298HBZ</w:t>
            </w:r>
          </w:p>
        </w:tc>
        <w:tc>
          <w:tcPr>
            <w:tcW w:w="850" w:type="dxa"/>
            <w:vAlign w:val="center"/>
          </w:tcPr>
          <w:p w14:paraId="595E3A9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</w:tcPr>
          <w:p w14:paraId="0EFA1FE7" w14:textId="7777777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561921731" w:edGrp="everyone"/>
            <w:permEnd w:id="1561921731"/>
          </w:p>
        </w:tc>
      </w:tr>
      <w:tr w:rsidR="008C0913" w:rsidRPr="003876BE" w14:paraId="0C9A5E21" w14:textId="77777777" w:rsidTr="00772EB3">
        <w:trPr>
          <w:trHeight w:val="660"/>
          <w:jc w:val="center"/>
        </w:trPr>
        <w:tc>
          <w:tcPr>
            <w:tcW w:w="2143" w:type="dxa"/>
            <w:vAlign w:val="center"/>
          </w:tcPr>
          <w:p w14:paraId="0DD9D564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Caterpillar TH360B</w:t>
            </w:r>
          </w:p>
        </w:tc>
        <w:tc>
          <w:tcPr>
            <w:tcW w:w="1701" w:type="dxa"/>
            <w:vAlign w:val="center"/>
          </w:tcPr>
          <w:p w14:paraId="78DC24A8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</w:tcPr>
          <w:p w14:paraId="30773E3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</w:tcPr>
          <w:p w14:paraId="699B71B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E6035BDD</w:t>
            </w:r>
          </w:p>
        </w:tc>
        <w:tc>
          <w:tcPr>
            <w:tcW w:w="850" w:type="dxa"/>
            <w:vAlign w:val="center"/>
          </w:tcPr>
          <w:p w14:paraId="0B66653B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</w:tcPr>
          <w:p w14:paraId="7246438D" w14:textId="7777777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786925133" w:edGrp="everyone"/>
            <w:permEnd w:id="1786925133"/>
          </w:p>
        </w:tc>
      </w:tr>
      <w:tr w:rsidR="008C0913" w:rsidRPr="003876BE" w14:paraId="4ECA7935" w14:textId="77777777" w:rsidTr="00772EB3">
        <w:trPr>
          <w:trHeight w:val="660"/>
          <w:jc w:val="center"/>
        </w:trPr>
        <w:tc>
          <w:tcPr>
            <w:tcW w:w="2143" w:type="dxa"/>
            <w:vAlign w:val="center"/>
          </w:tcPr>
          <w:p w14:paraId="1919CCAA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Kubota K1 130 DT</w:t>
            </w:r>
          </w:p>
        </w:tc>
        <w:tc>
          <w:tcPr>
            <w:tcW w:w="1701" w:type="dxa"/>
            <w:vAlign w:val="center"/>
          </w:tcPr>
          <w:p w14:paraId="0DCD63D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TRACTOR</w:t>
            </w:r>
          </w:p>
        </w:tc>
        <w:tc>
          <w:tcPr>
            <w:tcW w:w="1843" w:type="dxa"/>
            <w:vAlign w:val="center"/>
          </w:tcPr>
          <w:p w14:paraId="1B7BC69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</w:tcPr>
          <w:p w14:paraId="767D302A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BU46042VE</w:t>
            </w:r>
          </w:p>
        </w:tc>
        <w:tc>
          <w:tcPr>
            <w:tcW w:w="850" w:type="dxa"/>
            <w:vAlign w:val="center"/>
          </w:tcPr>
          <w:p w14:paraId="3BADC1C1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</w:tcPr>
          <w:p w14:paraId="13EEE4C1" w14:textId="7777777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417748858" w:edGrp="everyone"/>
            <w:permEnd w:id="417748858"/>
          </w:p>
        </w:tc>
      </w:tr>
      <w:tr w:rsidR="008C0913" w:rsidRPr="003876BE" w14:paraId="424EEB07" w14:textId="77777777" w:rsidTr="00772EB3">
        <w:trPr>
          <w:trHeight w:val="660"/>
          <w:jc w:val="center"/>
        </w:trPr>
        <w:tc>
          <w:tcPr>
            <w:tcW w:w="2143" w:type="dxa"/>
            <w:vAlign w:val="center"/>
          </w:tcPr>
          <w:p w14:paraId="4898CFD4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Bobcat</w:t>
            </w:r>
          </w:p>
        </w:tc>
        <w:tc>
          <w:tcPr>
            <w:tcW w:w="1701" w:type="dxa"/>
            <w:vAlign w:val="center"/>
          </w:tcPr>
          <w:p w14:paraId="2969CF3C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</w:tcPr>
          <w:p w14:paraId="5B3FF4C1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</w:tcPr>
          <w:p w14:paraId="3F9D86A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516223767</w:t>
            </w:r>
          </w:p>
        </w:tc>
        <w:tc>
          <w:tcPr>
            <w:tcW w:w="850" w:type="dxa"/>
            <w:vAlign w:val="center"/>
          </w:tcPr>
          <w:p w14:paraId="194375C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</w:tcPr>
          <w:p w14:paraId="4C0A4D93" w14:textId="7777777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554719888" w:edGrp="everyone"/>
            <w:permEnd w:id="554719888"/>
          </w:p>
        </w:tc>
      </w:tr>
      <w:tr w:rsidR="008C0913" w:rsidRPr="003876BE" w14:paraId="5A7E4502" w14:textId="77777777" w:rsidTr="00772EB3">
        <w:trPr>
          <w:trHeight w:val="660"/>
          <w:jc w:val="center"/>
        </w:trPr>
        <w:tc>
          <w:tcPr>
            <w:tcW w:w="2143" w:type="dxa"/>
            <w:vAlign w:val="center"/>
          </w:tcPr>
          <w:p w14:paraId="689B3139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Linde P250</w:t>
            </w:r>
          </w:p>
        </w:tc>
        <w:tc>
          <w:tcPr>
            <w:tcW w:w="1701" w:type="dxa"/>
            <w:vAlign w:val="center"/>
          </w:tcPr>
          <w:p w14:paraId="24BC5510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</w:tcPr>
          <w:p w14:paraId="68181C3B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</w:tcPr>
          <w:p w14:paraId="7FFFDFF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51X127B00310</w:t>
            </w:r>
          </w:p>
        </w:tc>
        <w:tc>
          <w:tcPr>
            <w:tcW w:w="850" w:type="dxa"/>
            <w:vAlign w:val="center"/>
          </w:tcPr>
          <w:p w14:paraId="16401373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</w:tcPr>
          <w:p w14:paraId="3336DB0D" w14:textId="7777777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855657981" w:edGrp="everyone"/>
            <w:permEnd w:id="1855657981"/>
          </w:p>
        </w:tc>
      </w:tr>
      <w:tr w:rsidR="008C0913" w:rsidRPr="003876BE" w14:paraId="5B20CE5D" w14:textId="77777777" w:rsidTr="00772EB3">
        <w:trPr>
          <w:trHeight w:val="660"/>
          <w:jc w:val="center"/>
        </w:trPr>
        <w:tc>
          <w:tcPr>
            <w:tcW w:w="2143" w:type="dxa"/>
            <w:vAlign w:val="center"/>
          </w:tcPr>
          <w:p w14:paraId="392A3BEA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Elevador OMG LOGOS 12</w:t>
            </w:r>
          </w:p>
        </w:tc>
        <w:tc>
          <w:tcPr>
            <w:tcW w:w="1701" w:type="dxa"/>
            <w:vAlign w:val="center"/>
          </w:tcPr>
          <w:p w14:paraId="24493FD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</w:tcPr>
          <w:p w14:paraId="29233862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</w:tcPr>
          <w:p w14:paraId="4736C531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E6804</w:t>
            </w:r>
          </w:p>
        </w:tc>
        <w:tc>
          <w:tcPr>
            <w:tcW w:w="850" w:type="dxa"/>
            <w:vAlign w:val="center"/>
          </w:tcPr>
          <w:p w14:paraId="1B37CE7B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</w:tcPr>
          <w:p w14:paraId="46F90AD1" w14:textId="7777777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235184849" w:edGrp="everyone"/>
            <w:permEnd w:id="1235184849"/>
          </w:p>
        </w:tc>
      </w:tr>
      <w:tr w:rsidR="008C0913" w:rsidRPr="003876BE" w14:paraId="119DF1DF" w14:textId="77777777" w:rsidTr="00772EB3">
        <w:trPr>
          <w:trHeight w:val="660"/>
          <w:jc w:val="center"/>
        </w:trPr>
        <w:tc>
          <w:tcPr>
            <w:tcW w:w="2143" w:type="dxa"/>
            <w:vAlign w:val="center"/>
          </w:tcPr>
          <w:p w14:paraId="1499A8D8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Caterpillar DP-30</w:t>
            </w:r>
          </w:p>
        </w:tc>
        <w:tc>
          <w:tcPr>
            <w:tcW w:w="1701" w:type="dxa"/>
            <w:vAlign w:val="center"/>
          </w:tcPr>
          <w:p w14:paraId="65EF1EE3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</w:tcPr>
          <w:p w14:paraId="2180E20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</w:tcPr>
          <w:p w14:paraId="686CE2AA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7BN11245</w:t>
            </w:r>
          </w:p>
        </w:tc>
        <w:tc>
          <w:tcPr>
            <w:tcW w:w="850" w:type="dxa"/>
            <w:vAlign w:val="center"/>
          </w:tcPr>
          <w:p w14:paraId="34407AB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</w:tcPr>
          <w:p w14:paraId="28B061A0" w14:textId="7777777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960910532" w:edGrp="everyone"/>
            <w:permEnd w:id="1960910532"/>
          </w:p>
        </w:tc>
      </w:tr>
      <w:tr w:rsidR="008C0913" w:rsidRPr="003876BE" w14:paraId="7C7C2650" w14:textId="77777777" w:rsidTr="00772EB3">
        <w:trPr>
          <w:trHeight w:val="660"/>
          <w:jc w:val="center"/>
        </w:trPr>
        <w:tc>
          <w:tcPr>
            <w:tcW w:w="2143" w:type="dxa"/>
            <w:vAlign w:val="center"/>
          </w:tcPr>
          <w:p w14:paraId="7354BB12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Linder E-20 PH/01</w:t>
            </w:r>
          </w:p>
        </w:tc>
        <w:tc>
          <w:tcPr>
            <w:tcW w:w="1701" w:type="dxa"/>
            <w:vAlign w:val="center"/>
          </w:tcPr>
          <w:p w14:paraId="1499912F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vAlign w:val="center"/>
          </w:tcPr>
          <w:p w14:paraId="6263846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noWrap/>
            <w:vAlign w:val="center"/>
          </w:tcPr>
          <w:p w14:paraId="1EDC26F6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H2X386W07948</w:t>
            </w:r>
          </w:p>
        </w:tc>
        <w:tc>
          <w:tcPr>
            <w:tcW w:w="850" w:type="dxa"/>
            <w:vAlign w:val="center"/>
          </w:tcPr>
          <w:p w14:paraId="7ECF6B47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vAlign w:val="center"/>
          </w:tcPr>
          <w:p w14:paraId="765380AB" w14:textId="7777777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781605000" w:edGrp="everyone"/>
            <w:permEnd w:id="1781605000"/>
          </w:p>
        </w:tc>
      </w:tr>
      <w:tr w:rsidR="008C0913" w:rsidRPr="003876BE" w14:paraId="0AF97E34" w14:textId="77777777" w:rsidTr="00772EB3">
        <w:trPr>
          <w:trHeight w:val="660"/>
          <w:jc w:val="center"/>
        </w:trPr>
        <w:tc>
          <w:tcPr>
            <w:tcW w:w="2143" w:type="dxa"/>
            <w:vAlign w:val="center"/>
          </w:tcPr>
          <w:p w14:paraId="41D6D78E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Citroën Berlingo 1.6</w:t>
            </w:r>
          </w:p>
        </w:tc>
        <w:tc>
          <w:tcPr>
            <w:tcW w:w="1701" w:type="dxa"/>
            <w:vAlign w:val="center"/>
          </w:tcPr>
          <w:p w14:paraId="6A182C3D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DERIVADO</w:t>
            </w:r>
          </w:p>
        </w:tc>
        <w:tc>
          <w:tcPr>
            <w:tcW w:w="1843" w:type="dxa"/>
            <w:vAlign w:val="center"/>
          </w:tcPr>
          <w:p w14:paraId="3C660F3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 RO, IN, LU, AV</w:t>
            </w:r>
          </w:p>
        </w:tc>
        <w:tc>
          <w:tcPr>
            <w:tcW w:w="1402" w:type="dxa"/>
            <w:noWrap/>
            <w:vAlign w:val="center"/>
          </w:tcPr>
          <w:p w14:paraId="32621F13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7965GHW</w:t>
            </w:r>
          </w:p>
        </w:tc>
        <w:tc>
          <w:tcPr>
            <w:tcW w:w="850" w:type="dxa"/>
            <w:vAlign w:val="center"/>
          </w:tcPr>
          <w:p w14:paraId="794EE5EE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 Plus</w:t>
            </w:r>
          </w:p>
        </w:tc>
        <w:tc>
          <w:tcPr>
            <w:tcW w:w="1150" w:type="dxa"/>
            <w:vAlign w:val="center"/>
          </w:tcPr>
          <w:p w14:paraId="62D7C6FB" w14:textId="77777777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328541680" w:edGrp="everyone"/>
            <w:permEnd w:id="328541680"/>
          </w:p>
        </w:tc>
      </w:tr>
      <w:tr w:rsidR="008C0913" w:rsidRPr="003876BE" w14:paraId="34254710" w14:textId="77777777" w:rsidTr="00772EB3">
        <w:trPr>
          <w:trHeight w:val="660"/>
          <w:jc w:val="center"/>
        </w:trPr>
        <w:tc>
          <w:tcPr>
            <w:tcW w:w="2143" w:type="dxa"/>
            <w:tcBorders>
              <w:bottom w:val="single" w:sz="4" w:space="0" w:color="auto"/>
            </w:tcBorders>
            <w:vAlign w:val="center"/>
          </w:tcPr>
          <w:p w14:paraId="206B3D66" w14:textId="77777777" w:rsidR="008C0913" w:rsidRPr="003876BE" w:rsidRDefault="008C0913" w:rsidP="00BC7FCC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Fiat E 10 N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D1F47D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VEHÍCULO INDUSTRIAL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41428D9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RCO, RCV, DyR, ACC</w:t>
            </w:r>
          </w:p>
        </w:tc>
        <w:tc>
          <w:tcPr>
            <w:tcW w:w="1402" w:type="dxa"/>
            <w:tcBorders>
              <w:bottom w:val="single" w:sz="4" w:space="0" w:color="auto"/>
            </w:tcBorders>
            <w:noWrap/>
            <w:vAlign w:val="center"/>
          </w:tcPr>
          <w:p w14:paraId="546FDE94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3188172265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2BAB41F" w14:textId="77777777" w:rsidR="008C0913" w:rsidRPr="003876BE" w:rsidRDefault="008C0913" w:rsidP="00BC7FCC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3876BE">
              <w:rPr>
                <w:rFonts w:ascii="ENRESA Aroma Light" w:hAnsi="ENRESA Aroma Light"/>
                <w:color w:val="000000"/>
                <w:sz w:val="18"/>
                <w:szCs w:val="18"/>
              </w:rPr>
              <w:t>Terceros</w:t>
            </w:r>
          </w:p>
        </w:tc>
        <w:tc>
          <w:tcPr>
            <w:tcW w:w="1150" w:type="dxa"/>
            <w:tcBorders>
              <w:bottom w:val="single" w:sz="4" w:space="0" w:color="auto"/>
            </w:tcBorders>
            <w:vAlign w:val="center"/>
          </w:tcPr>
          <w:p w14:paraId="2F9CF9BB" w14:textId="38AD2048" w:rsidR="008C0913" w:rsidRPr="003876BE" w:rsidRDefault="008C0913" w:rsidP="00772EB3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490628440" w:edGrp="everyone"/>
            <w:permEnd w:id="490628440"/>
          </w:p>
        </w:tc>
      </w:tr>
    </w:tbl>
    <w:p w14:paraId="06C7C59C" w14:textId="77777777" w:rsidR="00DE19F8" w:rsidRPr="00D11083" w:rsidRDefault="00DE19F8" w:rsidP="00DE19F8">
      <w:pPr>
        <w:tabs>
          <w:tab w:val="left" w:pos="426"/>
        </w:tabs>
        <w:spacing w:after="0"/>
        <w:ind w:left="142" w:right="1132"/>
        <w:rPr>
          <w:rFonts w:ascii="ENRESA Aroma Light" w:hAnsi="ENRESA Aroma Light"/>
          <w:spacing w:val="-3"/>
          <w:sz w:val="17"/>
          <w:szCs w:val="17"/>
        </w:rPr>
      </w:pPr>
      <w:r w:rsidRPr="00D11083">
        <w:rPr>
          <w:rFonts w:ascii="ENRESA Aroma Light" w:hAnsi="ENRESA Aroma Light"/>
          <w:spacing w:val="-3"/>
          <w:sz w:val="17"/>
          <w:szCs w:val="17"/>
        </w:rPr>
        <w:t>(*) Estos importes incluirán todos los impuestos aplicables. No aplica IVA.</w:t>
      </w:r>
    </w:p>
    <w:p w14:paraId="38F49C86" w14:textId="77777777" w:rsidR="00DE19F8" w:rsidRPr="00D11083" w:rsidRDefault="00DE19F8" w:rsidP="00DE19F8">
      <w:pPr>
        <w:tabs>
          <w:tab w:val="left" w:pos="426"/>
        </w:tabs>
        <w:spacing w:after="0"/>
        <w:ind w:left="142" w:right="1132"/>
        <w:rPr>
          <w:rFonts w:ascii="ENRESA Aroma Light" w:hAnsi="ENRESA Aroma Light"/>
          <w:spacing w:val="-3"/>
          <w:sz w:val="17"/>
          <w:szCs w:val="17"/>
        </w:rPr>
      </w:pPr>
      <w:r w:rsidRPr="00D11083">
        <w:rPr>
          <w:rFonts w:ascii="ENRESA Aroma Light" w:hAnsi="ENRESA Aroma Light"/>
          <w:spacing w:val="-3"/>
          <w:sz w:val="17"/>
          <w:szCs w:val="17"/>
        </w:rPr>
        <w:t>(**) Importe con máximo 2 decimales.</w:t>
      </w: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E19F8">
      <w:headerReference w:type="default" r:id="rId12"/>
      <w:headerReference w:type="first" r:id="rId13"/>
      <w:pgSz w:w="11906" w:h="16838" w:code="9"/>
      <w:pgMar w:top="1418" w:right="1134" w:bottom="567" w:left="1134" w:header="851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77FF6" w14:textId="77777777" w:rsidR="000D2B2B" w:rsidRDefault="000D2B2B">
      <w:r>
        <w:separator/>
      </w:r>
    </w:p>
  </w:endnote>
  <w:endnote w:type="continuationSeparator" w:id="0">
    <w:p w14:paraId="6ADACA48" w14:textId="77777777" w:rsidR="000D2B2B" w:rsidRDefault="000D2B2B">
      <w:r>
        <w:continuationSeparator/>
      </w:r>
    </w:p>
  </w:endnote>
  <w:endnote w:type="continuationNotice" w:id="1">
    <w:p w14:paraId="1AB1991C" w14:textId="77777777" w:rsidR="000D2B2B" w:rsidRDefault="000D2B2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63840459-9A29-44EB-A79F-AC175D4FEDDA}"/>
    <w:embedBold r:id="rId2" w:fontKey="{FA10FA90-DB88-4D46-8BD7-5D605C24067D}"/>
    <w:embedItalic r:id="rId3" w:fontKey="{681F8EBB-8EA7-4881-B2BE-674BB798A43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FD75E7BF-9CF0-44B2-A51E-D40FEBFB0D9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CB93583B-9456-4DA9-89F9-499C9ED05553}"/>
    <w:embedBold r:id="rId6" w:fontKey="{5F748D51-1FED-4113-A750-291D857B917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6FED16CA-4776-4DCE-B329-8C401AA99285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CBC1A0C9-2286-4859-8F9D-6DD4A793AB03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EE8A58F3-EEFC-4F34-8F66-83E92BAD3DA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44E2C3FF-3E47-4B37-99C6-D820D8509B3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56BBA" w14:textId="77777777" w:rsidR="000D2B2B" w:rsidRDefault="000D2B2B">
      <w:r>
        <w:separator/>
      </w:r>
    </w:p>
  </w:footnote>
  <w:footnote w:type="continuationSeparator" w:id="0">
    <w:p w14:paraId="0150CB0D" w14:textId="77777777" w:rsidR="000D2B2B" w:rsidRDefault="000D2B2B">
      <w:r>
        <w:continuationSeparator/>
      </w:r>
    </w:p>
  </w:footnote>
  <w:footnote w:type="continuationNotice" w:id="1">
    <w:p w14:paraId="3DEC17A0" w14:textId="77777777" w:rsidR="000D2B2B" w:rsidRDefault="000D2B2B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3DDF75D6" w14:textId="117D441A" w:rsidR="00FA3A26" w:rsidRDefault="00FA3A26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A3A26">
            <w:rPr>
              <w:rFonts w:ascii="ENRESA Aroma Light" w:hAnsi="ENRESA Aroma Light" w:cs="Arial"/>
              <w:b/>
              <w:bCs/>
              <w:szCs w:val="22"/>
              <w:lang w:val="pt-PT"/>
            </w:rPr>
            <w:t>Suscripción de pólizas de seguro de automoviles para la flota de vehiculos de Enresa</w:t>
          </w:r>
        </w:p>
        <w:p w14:paraId="151CC97A" w14:textId="0DAA41D6" w:rsidR="00DC3364" w:rsidRPr="00B04615" w:rsidRDefault="00DC3364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7743DC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7743DC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7743DC" w:rsidRPr="007743DC">
            <w:rPr>
              <w:rFonts w:ascii="ENRESA Aroma Light" w:hAnsi="ENRESA Aroma Light" w:cs="Arial"/>
              <w:b/>
              <w:bCs/>
              <w:szCs w:val="22"/>
              <w:lang w:val="pt-PT"/>
            </w:rPr>
            <w:t>Vehículos convencionales</w:t>
          </w:r>
        </w:p>
      </w:tc>
      <w:tc>
        <w:tcPr>
          <w:tcW w:w="2552" w:type="dxa"/>
          <w:vAlign w:val="center"/>
        </w:tcPr>
        <w:p w14:paraId="0C69FF14" w14:textId="437AA22C" w:rsidR="00DC3364" w:rsidRPr="00360F17" w:rsidRDefault="00095338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095338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CO-SV-26-014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1rw1OX5CFqQGk8hMPF5ZNjSgT9i+2kIWSJ/tkD09aD3udW6TyReKxnqwgB7HwGFrDee+4/KWi/Yb/lldHczU7Q==" w:salt="CkTw/oeZC8FIGJ5l2K5db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338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2B2B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5980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2EB3"/>
    <w:rsid w:val="007743DC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913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351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162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19F8"/>
    <w:rsid w:val="00DE248A"/>
    <w:rsid w:val="00DE4573"/>
    <w:rsid w:val="00DE5C8A"/>
    <w:rsid w:val="00DE603B"/>
    <w:rsid w:val="00DE6826"/>
    <w:rsid w:val="00DE688B"/>
    <w:rsid w:val="00DE695D"/>
    <w:rsid w:val="00DF0BFC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1E5D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5E2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3A26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335D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AF8053-D759-4B7C-8F58-CDFDE4F003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25</TotalTime>
  <Pages>4</Pages>
  <Words>1008</Words>
  <Characters>5548</Characters>
  <Application>Microsoft Office Word</Application>
  <DocSecurity>8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22</cp:revision>
  <cp:lastPrinted>2022-11-30T10:28:00Z</cp:lastPrinted>
  <dcterms:created xsi:type="dcterms:W3CDTF">2025-11-17T11:58:00Z</dcterms:created>
  <dcterms:modified xsi:type="dcterms:W3CDTF">2026-09-17T10:00:00Z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