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F91A6CC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156DA0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8C4397">
        <w:rPr>
          <w:rFonts w:ascii="ENRESA Aroma Light" w:hAnsi="ENRESA Aroma Light" w:cs="Arial"/>
          <w:szCs w:val="22"/>
          <w:lang w:val="es-ES"/>
        </w:rPr>
        <w:t xml:space="preserve">que </w:t>
      </w:r>
      <w:r w:rsidR="008C4397" w:rsidRPr="008C4397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4"/>
        <w:gridCol w:w="28"/>
        <w:gridCol w:w="2638"/>
        <w:gridCol w:w="28"/>
        <w:gridCol w:w="2417"/>
      </w:tblGrid>
      <w:tr w:rsidR="007A7E2E" w:rsidRPr="005B04E7" w14:paraId="53C10F9B" w14:textId="77777777" w:rsidTr="00BC7FCC">
        <w:trPr>
          <w:trHeight w:val="639"/>
          <w:jc w:val="center"/>
        </w:trPr>
        <w:tc>
          <w:tcPr>
            <w:tcW w:w="10485" w:type="dxa"/>
            <w:gridSpan w:val="5"/>
            <w:shd w:val="clear" w:color="auto" w:fill="D9F2D0"/>
            <w:vAlign w:val="center"/>
            <w:hideMark/>
          </w:tcPr>
          <w:p w14:paraId="484D2CEB" w14:textId="77777777" w:rsidR="007A7E2E" w:rsidRPr="00645628" w:rsidRDefault="007A7E2E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FF0000"/>
                <w:sz w:val="20"/>
              </w:rPr>
            </w:pPr>
            <w:r w:rsidRPr="00095975">
              <w:rPr>
                <w:rFonts w:ascii="ENRESA Aroma Light" w:hAnsi="ENRESA Aroma Light"/>
                <w:b/>
                <w:bCs/>
                <w:sz w:val="20"/>
              </w:rPr>
              <w:t>AMPLIACIÓN DE LA GARANTÍA DE ACCIDENTES DEL CONDUCTOR Y OCUPANTES (VEHÍCULOS CON ADR Y TRANSPORTE DE RESIDUOS RADIACTIVOS)</w:t>
            </w:r>
          </w:p>
        </w:tc>
      </w:tr>
      <w:tr w:rsidR="007A7E2E" w:rsidRPr="005B04E7" w14:paraId="531BBD97" w14:textId="77777777" w:rsidTr="00BC7FCC">
        <w:trPr>
          <w:trHeight w:val="639"/>
          <w:jc w:val="center"/>
        </w:trPr>
        <w:tc>
          <w:tcPr>
            <w:tcW w:w="5402" w:type="dxa"/>
            <w:gridSpan w:val="2"/>
            <w:shd w:val="clear" w:color="auto" w:fill="D9F2D0"/>
            <w:noWrap/>
            <w:vAlign w:val="center"/>
            <w:hideMark/>
          </w:tcPr>
          <w:p w14:paraId="30809E27" w14:textId="77777777" w:rsidR="007A7E2E" w:rsidRPr="00154DAB" w:rsidRDefault="007A7E2E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154DAB">
              <w:rPr>
                <w:rFonts w:ascii="ENRESA Aroma Light" w:hAnsi="ENRESA Aroma Light"/>
                <w:b/>
                <w:bCs/>
                <w:sz w:val="20"/>
              </w:rPr>
              <w:t>CONCEPTO</w:t>
            </w:r>
          </w:p>
        </w:tc>
        <w:tc>
          <w:tcPr>
            <w:tcW w:w="2666" w:type="dxa"/>
            <w:gridSpan w:val="2"/>
            <w:shd w:val="clear" w:color="auto" w:fill="D9F2D0"/>
            <w:noWrap/>
            <w:vAlign w:val="center"/>
            <w:hideMark/>
          </w:tcPr>
          <w:p w14:paraId="514006C6" w14:textId="77777777" w:rsidR="007A7E2E" w:rsidRPr="00EE1DC6" w:rsidRDefault="007A7E2E" w:rsidP="00BC7FCC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  <w:highlight w:val="yellow"/>
              </w:rPr>
            </w:pPr>
            <w:r w:rsidRPr="00154DAB">
              <w:rPr>
                <w:rFonts w:ascii="ENRESA Aroma Light" w:hAnsi="ENRESA Aroma Light"/>
                <w:b/>
                <w:bCs/>
                <w:sz w:val="20"/>
              </w:rPr>
              <w:t>INCREMENTO (*)</w:t>
            </w:r>
          </w:p>
        </w:tc>
        <w:tc>
          <w:tcPr>
            <w:tcW w:w="2417" w:type="dxa"/>
            <w:shd w:val="clear" w:color="auto" w:fill="D9F2D0"/>
            <w:vAlign w:val="center"/>
          </w:tcPr>
          <w:p w14:paraId="2050B425" w14:textId="77777777" w:rsidR="007A7E2E" w:rsidRPr="005B04E7" w:rsidRDefault="007A7E2E" w:rsidP="00BC7FCC">
            <w:pPr>
              <w:spacing w:after="0"/>
              <w:jc w:val="center"/>
            </w:pPr>
            <w:r>
              <w:rPr>
                <w:rFonts w:ascii="ENRESA Aroma Light" w:hAnsi="ENRESA Aroma Light"/>
                <w:b/>
                <w:bCs/>
                <w:sz w:val="20"/>
              </w:rPr>
              <w:t xml:space="preserve">NO OFERTA </w:t>
            </w:r>
            <w:r w:rsidRPr="00262DBE">
              <w:rPr>
                <w:rFonts w:ascii="ENRESA Aroma Light" w:hAnsi="ENRESA Aroma Light"/>
                <w:b/>
                <w:bCs/>
                <w:sz w:val="20"/>
              </w:rPr>
              <w:t>INCREMENTO</w:t>
            </w:r>
          </w:p>
        </w:tc>
      </w:tr>
      <w:tr w:rsidR="007A7E2E" w:rsidRPr="005B04E7" w14:paraId="2AFC5CEB" w14:textId="77777777" w:rsidTr="005831A9">
        <w:trPr>
          <w:trHeight w:val="639"/>
          <w:jc w:val="center"/>
        </w:trPr>
        <w:tc>
          <w:tcPr>
            <w:tcW w:w="5374" w:type="dxa"/>
            <w:vAlign w:val="center"/>
            <w:hideMark/>
          </w:tcPr>
          <w:p w14:paraId="6A453500" w14:textId="77777777" w:rsidR="007A7E2E" w:rsidRPr="00154DAB" w:rsidRDefault="007A7E2E" w:rsidP="00BC7FCC">
            <w:pPr>
              <w:spacing w:after="0"/>
              <w:rPr>
                <w:rFonts w:ascii="ENRESA Aroma Light" w:hAnsi="ENRESA Aroma Light"/>
                <w:sz w:val="20"/>
              </w:rPr>
            </w:pPr>
            <w:r w:rsidRPr="00154DAB">
              <w:rPr>
                <w:rFonts w:ascii="ENRESA Aroma Light" w:hAnsi="ENRESA Aroma Light"/>
                <w:sz w:val="20"/>
              </w:rPr>
              <w:t>Fallecimiento (mínimo exigido: 30.000 €/persona, para el conductor y cada uno de los ocupantes)</w:t>
            </w:r>
          </w:p>
        </w:tc>
        <w:tc>
          <w:tcPr>
            <w:tcW w:w="2666" w:type="dxa"/>
            <w:gridSpan w:val="2"/>
            <w:noWrap/>
            <w:vAlign w:val="center"/>
            <w:hideMark/>
          </w:tcPr>
          <w:p w14:paraId="7C0F3775" w14:textId="77777777" w:rsidR="007A7E2E" w:rsidRPr="00154DAB" w:rsidRDefault="007A7E2E" w:rsidP="00BC7FCC">
            <w:pPr>
              <w:spacing w:after="0"/>
              <w:jc w:val="right"/>
              <w:rPr>
                <w:rFonts w:ascii="ENRESA Aroma Light" w:hAnsi="ENRESA Aroma Light"/>
                <w:sz w:val="20"/>
              </w:rPr>
            </w:pPr>
            <w:permStart w:id="1373459092" w:edGrp="everyone"/>
            <w:permEnd w:id="1373459092"/>
            <w:r w:rsidRPr="00154DAB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2445" w:type="dxa"/>
            <w:gridSpan w:val="2"/>
            <w:vAlign w:val="center"/>
          </w:tcPr>
          <w:p w14:paraId="6ECF8A5F" w14:textId="77777777" w:rsidR="007A7E2E" w:rsidRPr="005B04E7" w:rsidRDefault="007A7E2E" w:rsidP="005831A9">
            <w:pPr>
              <w:spacing w:after="0"/>
              <w:jc w:val="center"/>
            </w:pPr>
            <w:permStart w:id="73817797" w:edGrp="everyone"/>
            <w:permEnd w:id="73817797"/>
          </w:p>
        </w:tc>
      </w:tr>
      <w:tr w:rsidR="007A7E2E" w:rsidRPr="005B04E7" w14:paraId="01116274" w14:textId="77777777" w:rsidTr="005831A9">
        <w:trPr>
          <w:trHeight w:val="639"/>
          <w:jc w:val="center"/>
        </w:trPr>
        <w:tc>
          <w:tcPr>
            <w:tcW w:w="5374" w:type="dxa"/>
            <w:vAlign w:val="center"/>
            <w:hideMark/>
          </w:tcPr>
          <w:p w14:paraId="2E856755" w14:textId="77777777" w:rsidR="007A7E2E" w:rsidRPr="00154DAB" w:rsidRDefault="007A7E2E" w:rsidP="00BC7FCC">
            <w:pPr>
              <w:spacing w:after="0"/>
              <w:rPr>
                <w:rFonts w:ascii="ENRESA Aroma Light" w:hAnsi="ENRESA Aroma Light"/>
                <w:sz w:val="20"/>
              </w:rPr>
            </w:pPr>
            <w:r w:rsidRPr="00154DAB">
              <w:rPr>
                <w:rFonts w:ascii="ENRESA Aroma Light" w:hAnsi="ENRESA Aroma Light"/>
                <w:sz w:val="20"/>
              </w:rPr>
              <w:t>Invalidez permanente total o superior (mínimo exigido: 45.000 €/persona, para el conductor y cada uno de los ocupantes)</w:t>
            </w:r>
          </w:p>
        </w:tc>
        <w:tc>
          <w:tcPr>
            <w:tcW w:w="2666" w:type="dxa"/>
            <w:gridSpan w:val="2"/>
            <w:noWrap/>
            <w:vAlign w:val="center"/>
            <w:hideMark/>
          </w:tcPr>
          <w:p w14:paraId="4ED9F80D" w14:textId="77777777" w:rsidR="007A7E2E" w:rsidRPr="00154DAB" w:rsidRDefault="007A7E2E" w:rsidP="00BC7FCC">
            <w:pPr>
              <w:spacing w:after="0"/>
              <w:jc w:val="right"/>
              <w:rPr>
                <w:rFonts w:ascii="ENRESA Aroma Light" w:hAnsi="ENRESA Aroma Light"/>
                <w:sz w:val="20"/>
              </w:rPr>
            </w:pPr>
            <w:permStart w:id="478240067" w:edGrp="everyone"/>
            <w:permEnd w:id="478240067"/>
            <w:r w:rsidRPr="00154DAB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2445" w:type="dxa"/>
            <w:gridSpan w:val="2"/>
            <w:vAlign w:val="center"/>
          </w:tcPr>
          <w:p w14:paraId="1B0DF234" w14:textId="77777777" w:rsidR="007A7E2E" w:rsidRPr="005B04E7" w:rsidRDefault="007A7E2E" w:rsidP="005831A9">
            <w:pPr>
              <w:spacing w:after="0"/>
              <w:jc w:val="center"/>
            </w:pPr>
            <w:permStart w:id="1900042929" w:edGrp="everyone"/>
            <w:permEnd w:id="1900042929"/>
          </w:p>
        </w:tc>
      </w:tr>
      <w:tr w:rsidR="007A7E2E" w:rsidRPr="005B04E7" w14:paraId="015F1B71" w14:textId="77777777" w:rsidTr="005831A9">
        <w:trPr>
          <w:trHeight w:val="639"/>
          <w:jc w:val="center"/>
        </w:trPr>
        <w:tc>
          <w:tcPr>
            <w:tcW w:w="5374" w:type="dxa"/>
            <w:vAlign w:val="center"/>
            <w:hideMark/>
          </w:tcPr>
          <w:p w14:paraId="12FA9A0A" w14:textId="77777777" w:rsidR="007A7E2E" w:rsidRPr="00154DAB" w:rsidRDefault="007A7E2E" w:rsidP="00BC7FCC">
            <w:pPr>
              <w:spacing w:after="0"/>
              <w:rPr>
                <w:rFonts w:ascii="ENRESA Aroma Light" w:hAnsi="ENRESA Aroma Light"/>
                <w:sz w:val="20"/>
              </w:rPr>
            </w:pPr>
            <w:r w:rsidRPr="00154DAB">
              <w:rPr>
                <w:rFonts w:ascii="ENRESA Aroma Light" w:hAnsi="ENRESA Aroma Light"/>
                <w:sz w:val="20"/>
              </w:rPr>
              <w:t>Invalidez parcial (mínimo exigido: 30.000 €/persona, para el conductor y cada uno de los ocupantes Esta cantidad será directamente proporcional a la invalidez parcial reconocida, según los baremos oficialmente establecidos)</w:t>
            </w:r>
          </w:p>
        </w:tc>
        <w:tc>
          <w:tcPr>
            <w:tcW w:w="2666" w:type="dxa"/>
            <w:gridSpan w:val="2"/>
            <w:noWrap/>
            <w:vAlign w:val="center"/>
            <w:hideMark/>
          </w:tcPr>
          <w:p w14:paraId="32F43752" w14:textId="77777777" w:rsidR="007A7E2E" w:rsidRPr="00154DAB" w:rsidRDefault="007A7E2E" w:rsidP="00BC7FCC">
            <w:pPr>
              <w:spacing w:after="0"/>
              <w:jc w:val="right"/>
              <w:rPr>
                <w:rFonts w:ascii="ENRESA Aroma Light" w:hAnsi="ENRESA Aroma Light"/>
                <w:sz w:val="20"/>
              </w:rPr>
            </w:pPr>
            <w:permStart w:id="609436897" w:edGrp="everyone"/>
            <w:permEnd w:id="609436897"/>
            <w:r w:rsidRPr="00154DAB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2445" w:type="dxa"/>
            <w:gridSpan w:val="2"/>
            <w:vAlign w:val="center"/>
          </w:tcPr>
          <w:p w14:paraId="5DFB00EB" w14:textId="77777777" w:rsidR="007A7E2E" w:rsidRPr="005B04E7" w:rsidRDefault="007A7E2E" w:rsidP="005831A9">
            <w:pPr>
              <w:spacing w:after="0"/>
              <w:jc w:val="center"/>
            </w:pPr>
            <w:permStart w:id="495613269" w:edGrp="everyone"/>
            <w:permEnd w:id="495613269"/>
          </w:p>
        </w:tc>
      </w:tr>
      <w:tr w:rsidR="007A7E2E" w:rsidRPr="005B04E7" w14:paraId="19728FC4" w14:textId="77777777" w:rsidTr="005831A9">
        <w:trPr>
          <w:trHeight w:val="639"/>
          <w:jc w:val="center"/>
        </w:trPr>
        <w:tc>
          <w:tcPr>
            <w:tcW w:w="5374" w:type="dxa"/>
            <w:vAlign w:val="center"/>
            <w:hideMark/>
          </w:tcPr>
          <w:p w14:paraId="38AC7499" w14:textId="77777777" w:rsidR="007A7E2E" w:rsidRPr="00154DAB" w:rsidRDefault="007A7E2E" w:rsidP="00BC7FCC">
            <w:pPr>
              <w:spacing w:after="0"/>
              <w:rPr>
                <w:rFonts w:ascii="ENRESA Aroma Light" w:hAnsi="ENRESA Aroma Light"/>
                <w:sz w:val="20"/>
              </w:rPr>
            </w:pPr>
            <w:r w:rsidRPr="00154DAB">
              <w:rPr>
                <w:rFonts w:ascii="ENRESA Aroma Light" w:hAnsi="ENRESA Aroma Light"/>
                <w:sz w:val="20"/>
              </w:rPr>
              <w:t>Asistencia Médico-Farmacéutica (mínimo exigido: 10.000 €/persona, para el conductor y cada uno de los ocupantes)</w:t>
            </w:r>
          </w:p>
        </w:tc>
        <w:tc>
          <w:tcPr>
            <w:tcW w:w="2666" w:type="dxa"/>
            <w:gridSpan w:val="2"/>
            <w:noWrap/>
            <w:vAlign w:val="center"/>
            <w:hideMark/>
          </w:tcPr>
          <w:p w14:paraId="4B01F46A" w14:textId="77777777" w:rsidR="007A7E2E" w:rsidRPr="00154DAB" w:rsidRDefault="007A7E2E" w:rsidP="00BC7FCC">
            <w:pPr>
              <w:spacing w:after="0"/>
              <w:jc w:val="right"/>
              <w:rPr>
                <w:rFonts w:ascii="ENRESA Aroma Light" w:hAnsi="ENRESA Aroma Light"/>
                <w:sz w:val="20"/>
              </w:rPr>
            </w:pPr>
            <w:permStart w:id="917393397" w:edGrp="everyone"/>
            <w:permEnd w:id="917393397"/>
            <w:r w:rsidRPr="00154DAB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2445" w:type="dxa"/>
            <w:gridSpan w:val="2"/>
            <w:vAlign w:val="center"/>
          </w:tcPr>
          <w:p w14:paraId="250A5BDA" w14:textId="77777777" w:rsidR="007A7E2E" w:rsidRPr="005B04E7" w:rsidRDefault="007A7E2E" w:rsidP="005831A9">
            <w:pPr>
              <w:spacing w:after="0"/>
              <w:jc w:val="center"/>
            </w:pPr>
            <w:permStart w:id="29129422" w:edGrp="everyone"/>
            <w:permEnd w:id="29129422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C667C4A" w14:textId="77777777" w:rsidR="00D63E43" w:rsidRPr="005B04E7" w:rsidRDefault="00D63E43" w:rsidP="00D63E43">
      <w:pPr>
        <w:shd w:val="clear" w:color="auto" w:fill="FFFFFF"/>
        <w:spacing w:before="120" w:line="260" w:lineRule="exact"/>
        <w:ind w:left="284" w:hanging="284"/>
        <w:rPr>
          <w:rFonts w:ascii="ENRESA Aroma Light" w:hAnsi="ENRESA Aroma Light" w:cs="Arial"/>
          <w:i/>
          <w:iCs/>
          <w:sz w:val="20"/>
          <w:lang w:val="es-ES"/>
        </w:rPr>
      </w:pPr>
      <w:r>
        <w:rPr>
          <w:rFonts w:ascii="ENRESA Aroma Light" w:hAnsi="ENRESA Aroma Light" w:cs="Arial"/>
          <w:i/>
          <w:iCs/>
          <w:sz w:val="20"/>
          <w:lang w:val="es-ES"/>
        </w:rPr>
        <w:t xml:space="preserve">          </w:t>
      </w:r>
      <w:r w:rsidRPr="005B04E7">
        <w:rPr>
          <w:rFonts w:ascii="ENRESA Aroma Light" w:hAnsi="ENRESA Aroma Light" w:cs="Arial"/>
          <w:i/>
          <w:iCs/>
          <w:sz w:val="20"/>
          <w:lang w:val="es-ES"/>
        </w:rPr>
        <w:t xml:space="preserve">(*) Deberán indicar el importe correspondiente al </w:t>
      </w:r>
      <w:r w:rsidRPr="00AC07F7">
        <w:rPr>
          <w:rFonts w:ascii="ENRESA Aroma Light" w:hAnsi="ENRESA Aroma Light" w:cs="Arial"/>
          <w:b/>
          <w:bCs/>
          <w:i/>
          <w:iCs/>
          <w:sz w:val="20"/>
          <w:u w:val="single"/>
          <w:lang w:val="es-ES"/>
        </w:rPr>
        <w:t>incremento</w:t>
      </w:r>
      <w:r w:rsidRPr="005B04E7">
        <w:rPr>
          <w:rFonts w:ascii="ENRESA Aroma Light" w:hAnsi="ENRESA Aroma Light" w:cs="Arial"/>
          <w:i/>
          <w:iCs/>
          <w:sz w:val="20"/>
          <w:lang w:val="es-ES"/>
        </w:rPr>
        <w:t xml:space="preserve"> que ofertan </w:t>
      </w:r>
      <w:r w:rsidRPr="00AC07F7">
        <w:rPr>
          <w:rFonts w:ascii="ENRESA Aroma Light" w:hAnsi="ENRESA Aroma Light" w:cs="Arial"/>
          <w:b/>
          <w:bCs/>
          <w:i/>
          <w:iCs/>
          <w:sz w:val="20"/>
          <w:u w:val="single"/>
          <w:lang w:val="es-ES"/>
        </w:rPr>
        <w:t>sobre el mínimo</w:t>
      </w:r>
      <w:r w:rsidRPr="005B04E7">
        <w:rPr>
          <w:rFonts w:ascii="ENRESA Aroma Light" w:hAnsi="ENRESA Aroma Light" w:cs="Arial"/>
          <w:i/>
          <w:iCs/>
          <w:sz w:val="20"/>
          <w:lang w:val="es-ES"/>
        </w:rPr>
        <w:t>.</w:t>
      </w: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4F906" w14:textId="77777777" w:rsidR="00205C82" w:rsidRDefault="00205C82">
      <w:r>
        <w:separator/>
      </w:r>
    </w:p>
  </w:endnote>
  <w:endnote w:type="continuationSeparator" w:id="0">
    <w:p w14:paraId="5F64C3F2" w14:textId="77777777" w:rsidR="00205C82" w:rsidRDefault="00205C82">
      <w:r>
        <w:continuationSeparator/>
      </w:r>
    </w:p>
  </w:endnote>
  <w:endnote w:type="continuationNotice" w:id="1">
    <w:p w14:paraId="1034E154" w14:textId="77777777" w:rsidR="00205C82" w:rsidRDefault="00205C8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8D35A34E-642F-4F75-8ACC-7FE727AF0953}"/>
    <w:embedBold r:id="rId2" w:fontKey="{E29F8DE5-F816-4CB0-9CFE-35EB1D9DA50F}"/>
    <w:embedItalic r:id="rId3" w:fontKey="{CDF5AB36-1F10-420A-A5E8-B8612D963F58}"/>
    <w:embedBoldItalic r:id="rId4" w:fontKey="{A3F56120-BFE1-40EE-ACEB-26E3E19C65B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6C059B7-233C-49D2-BD3A-42004A22ED8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BB35271F-751E-4CC6-B207-F96E658200E8}"/>
    <w:embedBold r:id="rId7" w:fontKey="{1A32DBE8-7EF3-40A0-B4CE-0F0C7145392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F634EB66-5C9B-4F68-A7A5-48D52C9CFE9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D3708E41-74A2-46ED-978A-DE323A49134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707EBFD1-400F-4FBC-9148-D49D6BDDE848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2C3D8C75-4C1C-48B9-A2A8-101C82B2E3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BD25A" w14:textId="77777777" w:rsidR="00205C82" w:rsidRDefault="00205C82">
      <w:r>
        <w:separator/>
      </w:r>
    </w:p>
  </w:footnote>
  <w:footnote w:type="continuationSeparator" w:id="0">
    <w:p w14:paraId="43672FD1" w14:textId="77777777" w:rsidR="00205C82" w:rsidRDefault="00205C82">
      <w:r>
        <w:continuationSeparator/>
      </w:r>
    </w:p>
  </w:footnote>
  <w:footnote w:type="continuationNotice" w:id="1">
    <w:p w14:paraId="30D93333" w14:textId="77777777" w:rsidR="00205C82" w:rsidRDefault="00205C8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684759A8" w14:textId="09183336" w:rsidR="001161EE" w:rsidRDefault="001161EE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161EE">
            <w:rPr>
              <w:rFonts w:ascii="ENRESA Aroma Light" w:hAnsi="ENRESA Aroma Light" w:cs="Arial"/>
              <w:b/>
              <w:bCs/>
              <w:szCs w:val="22"/>
              <w:lang w:val="pt-PT"/>
            </w:rPr>
            <w:t>Suscripción de pólizas de seguro de automoviles para la flota de vehiculos de Enresa</w:t>
          </w:r>
        </w:p>
        <w:p w14:paraId="7495059A" w14:textId="2C6C0397" w:rsidR="0000153C" w:rsidRPr="00B04615" w:rsidRDefault="0000153C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6E736B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013A9E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6E736B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013A9E" w:rsidRPr="00013A9E">
            <w:rPr>
              <w:rFonts w:ascii="ENRESA Aroma Light" w:hAnsi="ENRESA Aroma Light" w:cs="Arial"/>
              <w:b/>
              <w:bCs/>
              <w:szCs w:val="22"/>
              <w:lang w:val="pt-PT"/>
            </w:rPr>
            <w:t>Vehículos con ADR y para el transporte de residuos radiactivos</w:t>
          </w:r>
        </w:p>
      </w:tc>
      <w:tc>
        <w:tcPr>
          <w:tcW w:w="2552" w:type="dxa"/>
          <w:vAlign w:val="center"/>
        </w:tcPr>
        <w:p w14:paraId="1404EA8C" w14:textId="4FE25CB2" w:rsidR="0000153C" w:rsidRPr="00360F17" w:rsidRDefault="00786C90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86C90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CO-SV-26-014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aKBrFsXWwXmMirrMhZfO9mKuapBAlcHRhQBJLwV8xjQrEWd0wvsR9WCgOKkpQhpnE2kiSgC/5uOluvE5r+K9A==" w:salt="AePcvAKUvoOWdkywKskkP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9E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1EE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2BF6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56DA0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5C8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6D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7A0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1A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E736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C90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A7CB5"/>
    <w:rsid w:val="007A7E2E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397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16B2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351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185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3E43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6A09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14D8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97F39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5DD708A-3CE6-4D7F-82A4-DB805BBB37DD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15</TotalTime>
  <Pages>1</Pages>
  <Words>215</Words>
  <Characters>1183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28</cp:revision>
  <cp:lastPrinted>2022-11-30T10:28:00Z</cp:lastPrinted>
  <dcterms:created xsi:type="dcterms:W3CDTF">2025-11-17T12:19:00Z</dcterms:created>
  <dcterms:modified xsi:type="dcterms:W3CDTF">2026-09-17T10:05:00Z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