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497A249C" w:rsidR="003168CF" w:rsidRPr="00516E4C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516E4C">
        <w:rPr>
          <w:rFonts w:ascii="ENRESA Aroma Light" w:hAnsi="ENRESA Aroma Light" w:cs="Arial"/>
          <w:szCs w:val="22"/>
          <w:lang w:val="es-ES"/>
        </w:rPr>
        <w:t xml:space="preserve">a </w:t>
      </w:r>
      <w:r w:rsidR="00516E4C" w:rsidRPr="00516E4C">
        <w:rPr>
          <w:rFonts w:ascii="ENRESA Aroma Light" w:hAnsi="ENRESA Aroma Light" w:cs="Arial"/>
          <w:szCs w:val="22"/>
          <w:lang w:val="es-ES"/>
        </w:rPr>
        <w:t>la ejecución del contrato con sujeción a las condiciones y requisitos exigidos por los siguientes importes</w:t>
      </w:r>
      <w:r w:rsidR="00516E4C" w:rsidRPr="00516E4C">
        <w:rPr>
          <w:rFonts w:ascii="ENRESA Aroma Light" w:hAnsi="ENRESA Aroma Light" w:cs="Arial"/>
          <w:szCs w:val="22"/>
          <w:lang w:val="es-ES"/>
        </w:rPr>
        <w:t>:</w:t>
      </w:r>
    </w:p>
    <w:p w14:paraId="188D0BFC" w14:textId="77777777" w:rsidR="00ED373A" w:rsidRDefault="00ED373A" w:rsidP="00ED373A">
      <w:pPr>
        <w:spacing w:after="0" w:line="260" w:lineRule="atLeast"/>
        <w:rPr>
          <w:rFonts w:ascii="ENRESA Aroma Light" w:hAnsi="ENRESA Aroma Light" w:cs="Arial"/>
          <w:b/>
          <w:sz w:val="20"/>
          <w:u w:val="single"/>
          <w:lang w:val="es-ES"/>
        </w:rPr>
      </w:pPr>
      <w:r w:rsidRPr="001D66F5">
        <w:rPr>
          <w:rFonts w:ascii="ENRESA Aroma Light" w:hAnsi="ENRESA Aroma Light" w:cs="Arial"/>
          <w:b/>
          <w:sz w:val="20"/>
          <w:u w:val="single"/>
          <w:lang w:val="es-ES"/>
        </w:rPr>
        <w:t>Residuos Peligrosos</w:t>
      </w:r>
    </w:p>
    <w:p w14:paraId="09491A50" w14:textId="77777777" w:rsidR="00A704F8" w:rsidRDefault="00A704F8" w:rsidP="00ED373A">
      <w:pPr>
        <w:spacing w:after="0" w:line="260" w:lineRule="atLeast"/>
        <w:rPr>
          <w:rFonts w:ascii="ENRESA Aroma Light" w:hAnsi="ENRESA Aroma Light" w:cs="Arial"/>
          <w:b/>
          <w:sz w:val="20"/>
          <w:u w:val="single"/>
          <w:lang w:val="es-ES"/>
        </w:rPr>
      </w:pPr>
    </w:p>
    <w:tbl>
      <w:tblPr>
        <w:tblW w:w="101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4"/>
        <w:gridCol w:w="1701"/>
        <w:gridCol w:w="1701"/>
      </w:tblGrid>
      <w:tr w:rsidR="00A704F8" w:rsidRPr="001D66F5" w14:paraId="5426636E" w14:textId="77777777" w:rsidTr="009B7B21">
        <w:trPr>
          <w:trHeight w:val="773"/>
          <w:tblHeader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03FB81B1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2AB15E0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(€/kg)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8732384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sz w:val="20"/>
                <w:lang w:val="es-ES"/>
              </w:rPr>
              <w:t>Precio unitario (€/kg)</w:t>
            </w:r>
          </w:p>
        </w:tc>
      </w:tr>
      <w:tr w:rsidR="00A704F8" w:rsidRPr="001D66F5" w14:paraId="7573EFD3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1630D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ABSORBENTES CONTAMINADOS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1DFBD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10C5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68504507" w:edGrp="everyone"/>
            <w:permEnd w:id="68504507"/>
          </w:p>
        </w:tc>
      </w:tr>
      <w:tr w:rsidR="00A704F8" w:rsidRPr="001D66F5" w14:paraId="1DC3F55A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459B9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ACEITES USADOS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319F3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74FFA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41248192" w:edGrp="everyone"/>
            <w:permEnd w:id="141248192"/>
          </w:p>
        </w:tc>
      </w:tr>
      <w:tr w:rsidR="00A704F8" w:rsidRPr="001D66F5" w14:paraId="7A73A6B1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34C6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ÁCIDO BÓRICO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D3073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87F2D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821317133" w:edGrp="everyone"/>
            <w:permEnd w:id="1821317133"/>
          </w:p>
        </w:tc>
      </w:tr>
      <w:tr w:rsidR="00A704F8" w:rsidRPr="001D66F5" w14:paraId="37B3F84D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EC57B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ÁCIDO SULFÚRICO Y ÁCIDO SULFUROSO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AD494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A03E3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49875" w:edGrp="everyone"/>
            <w:permEnd w:id="749875"/>
          </w:p>
        </w:tc>
      </w:tr>
      <w:tr w:rsidR="00A704F8" w:rsidRPr="001D66F5" w14:paraId="2BD39C24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97DD7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ÁCIDOS INORGÁNICOS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D48BE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C7E3C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665805818" w:edGrp="everyone"/>
            <w:permEnd w:id="665805818"/>
          </w:p>
        </w:tc>
      </w:tr>
      <w:tr w:rsidR="00A704F8" w:rsidRPr="001D66F5" w14:paraId="55D6A243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CA78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ACUMULADORES DE NI-CD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9630B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963CD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465573799" w:edGrp="everyone"/>
            <w:permEnd w:id="465573799"/>
          </w:p>
        </w:tc>
      </w:tr>
      <w:tr w:rsidR="00A704F8" w:rsidRPr="001D66F5" w14:paraId="76F1BEE2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C8AC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ADHESIVOS, SILICONAS Y RESINAS INFLAMABLES LÍQUIDO-PASTOSOS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E2A48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D8BDAF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52149543" w:edGrp="everyone"/>
            <w:permEnd w:id="2052149543"/>
          </w:p>
        </w:tc>
      </w:tr>
      <w:tr w:rsidR="00A704F8" w:rsidRPr="001D66F5" w14:paraId="79BFF44D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DBEA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AEROSOLES VACÍOS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56492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FF03C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622628606" w:edGrp="everyone"/>
            <w:permEnd w:id="1622628606"/>
          </w:p>
        </w:tc>
      </w:tr>
      <w:tr w:rsidR="00A704F8" w:rsidRPr="001D66F5" w14:paraId="28F412B9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C2B40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AGUAS CON HIDROCARBUROS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42B0F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4E578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78507899" w:edGrp="everyone"/>
            <w:permEnd w:id="778507899"/>
          </w:p>
        </w:tc>
      </w:tr>
      <w:tr w:rsidR="00A704F8" w:rsidRPr="001D66F5" w14:paraId="6A8E30D5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0CCA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ALCALINOS FUERTES INORGÁNICOS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A6318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87505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080125241" w:edGrp="everyone"/>
            <w:permEnd w:id="1080125241"/>
          </w:p>
        </w:tc>
      </w:tr>
      <w:tr w:rsidR="00A704F8" w:rsidRPr="001D66F5" w14:paraId="5E0D8EF2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44A6C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ARTILUGIOS DE MERCURIO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7F26B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16,80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7BBCFA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611130793" w:edGrp="everyone"/>
            <w:permEnd w:id="611130793"/>
          </w:p>
        </w:tc>
      </w:tr>
      <w:tr w:rsidR="00A704F8" w:rsidRPr="001D66F5" w14:paraId="681F3F24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1C8BC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BATERÍAS DE PLOMO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EA094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2FDC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676214117" w:edGrp="everyone"/>
            <w:permEnd w:id="676214117"/>
          </w:p>
        </w:tc>
      </w:tr>
      <w:tr w:rsidR="00A704F8" w:rsidRPr="001D66F5" w14:paraId="14219DC9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4596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BIOSANITARIOS HUMANOS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8487B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1,68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B19158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326830227" w:edGrp="everyone"/>
            <w:permEnd w:id="326830227"/>
          </w:p>
        </w:tc>
      </w:tr>
      <w:tr w:rsidR="00A704F8" w:rsidRPr="001D66F5" w14:paraId="625FD5E2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E011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BOTES CON PINTURA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6D7ED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265A38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31041936" w:edGrp="everyone"/>
            <w:permEnd w:id="1331041936"/>
          </w:p>
        </w:tc>
      </w:tr>
      <w:tr w:rsidR="00A704F8" w:rsidRPr="001D66F5" w14:paraId="7923038C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1A25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CARBÓN ACTIVO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0A527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CAD59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344544411" w:edGrp="everyone"/>
            <w:permEnd w:id="344544411"/>
          </w:p>
        </w:tc>
      </w:tr>
      <w:tr w:rsidR="00A704F8" w:rsidRPr="001D66F5" w14:paraId="7746D0D5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185B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COMBUSTIBLES (INCLUIDAS MEZCLAS)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F36B2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F22A20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846598185" w:edGrp="everyone"/>
            <w:permEnd w:id="846598185"/>
          </w:p>
        </w:tc>
      </w:tr>
      <w:tr w:rsidR="00A704F8" w:rsidRPr="001D66F5" w14:paraId="08FCF64A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78F5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COMPONENTES ELÉCTRICOS Y ELECTRÓNICOS DESECHADOS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B3954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31BC5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055002569" w:edGrp="everyone"/>
            <w:permEnd w:id="1055002569"/>
          </w:p>
        </w:tc>
      </w:tr>
      <w:tr w:rsidR="00A704F8" w:rsidRPr="001D66F5" w14:paraId="311CEA3A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1E51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CONDENSADORES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4F46C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D1BBC2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572075171" w:edGrp="everyone"/>
            <w:permEnd w:id="572075171"/>
          </w:p>
        </w:tc>
      </w:tr>
      <w:tr w:rsidR="00A704F8" w:rsidRPr="001D66F5" w14:paraId="26C85D42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8A5D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DISOLVENTES Y PINTURAS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2DCB7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A2488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1393402" w:edGrp="everyone"/>
            <w:permEnd w:id="71393402"/>
          </w:p>
        </w:tc>
      </w:tr>
      <w:tr w:rsidR="00A704F8" w:rsidRPr="001D66F5" w14:paraId="2F3B0C48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7D86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ENVASES METÁLICOS CONTAMINADOS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61A3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3869AE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15779054" w:edGrp="everyone"/>
            <w:permEnd w:id="2015779054"/>
          </w:p>
        </w:tc>
      </w:tr>
      <w:tr w:rsidR="00A704F8" w:rsidRPr="001D66F5" w14:paraId="75907EE5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2F85B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ENVASES PLÁSTICO CONTAMINADOS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E7881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319E3D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80957906" w:edGrp="everyone"/>
            <w:permEnd w:id="280957906"/>
          </w:p>
        </w:tc>
      </w:tr>
      <w:tr w:rsidR="00A704F8" w:rsidRPr="001D66F5" w14:paraId="6D46620E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1173E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ENVASES VIDRIO CONTAMINADOS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58FB1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268843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37532676" w:edGrp="everyone"/>
            <w:permEnd w:id="1337532676"/>
          </w:p>
        </w:tc>
      </w:tr>
      <w:tr w:rsidR="00A704F8" w:rsidRPr="001D66F5" w14:paraId="0D276419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CACB2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FILTROS CON ACEITE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9FB04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F6D79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3174508" w:edGrp="everyone"/>
            <w:permEnd w:id="203174508"/>
          </w:p>
        </w:tc>
      </w:tr>
      <w:tr w:rsidR="00A704F8" w:rsidRPr="001D66F5" w14:paraId="15A00767" w14:textId="77777777" w:rsidTr="00277559">
        <w:trPr>
          <w:trHeight w:val="204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BBD8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lastRenderedPageBreak/>
              <w:t xml:space="preserve">FREONES EN ENVASES A PRESIÓN </w:t>
            </w:r>
            <w:proofErr w:type="gramStart"/>
            <w:r w:rsidRPr="001D66F5">
              <w:rPr>
                <w:rFonts w:ascii="ENRESA Aroma Light" w:hAnsi="ENRESA Aroma Light" w:cs="Arial"/>
                <w:sz w:val="20"/>
                <w:lang w:val="es-ES"/>
              </w:rPr>
              <w:t>( CFC'S</w:t>
            </w:r>
            <w:proofErr w:type="gramEnd"/>
            <w:r w:rsidRPr="001D66F5">
              <w:rPr>
                <w:rFonts w:ascii="ENRESA Aroma Light" w:hAnsi="ENRESA Aroma Light" w:cs="Arial"/>
                <w:sz w:val="20"/>
                <w:lang w:val="es-ES"/>
              </w:rPr>
              <w:t xml:space="preserve">, HCFC'S Y </w:t>
            </w:r>
            <w:proofErr w:type="gramStart"/>
            <w:r w:rsidRPr="001D66F5">
              <w:rPr>
                <w:rFonts w:ascii="ENRESA Aroma Light" w:hAnsi="ENRESA Aroma Light" w:cs="Arial"/>
                <w:sz w:val="20"/>
                <w:lang w:val="es-ES"/>
              </w:rPr>
              <w:t>HFC'S 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E201D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5,28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2DFC9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835610024" w:edGrp="everyone"/>
            <w:permEnd w:id="1835610024"/>
          </w:p>
        </w:tc>
      </w:tr>
      <w:tr w:rsidR="00A704F8" w:rsidRPr="001D66F5" w14:paraId="2C880049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8A4AE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GASES EN ENVASES A PRESIÓN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26BC4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4D4620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512780124" w:edGrp="everyone"/>
            <w:permEnd w:id="1512780124"/>
          </w:p>
        </w:tc>
      </w:tr>
      <w:tr w:rsidR="00A704F8" w:rsidRPr="001D66F5" w14:paraId="6CCC9541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FAF02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GRASAS USADAS Y CERA SOLIDA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9CC4C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CF6117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512387322" w:edGrp="everyone"/>
            <w:permEnd w:id="512387322"/>
          </w:p>
        </w:tc>
      </w:tr>
      <w:tr w:rsidR="00A704F8" w:rsidRPr="001D66F5" w14:paraId="47342AC3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E003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HALONES EN ENVASES A PRESIÓN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CC79A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3,48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24A2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411654683" w:edGrp="everyone"/>
            <w:permEnd w:id="411654683"/>
          </w:p>
        </w:tc>
      </w:tr>
      <w:tr w:rsidR="00A704F8" w:rsidRPr="001D66F5" w14:paraId="4B599CC0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95E32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INSECTICIDAS, BIOCIDAS Y FITOSANITARIOS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F7875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4,20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3D079C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18589604" w:edGrp="everyone"/>
            <w:permEnd w:id="218589604"/>
          </w:p>
        </w:tc>
      </w:tr>
      <w:tr w:rsidR="00A704F8" w:rsidRPr="001D66F5" w14:paraId="672C9AE9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F4A9D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JUNTAS, PLANCHAS Y PIEZAS DE GRAFITO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E5335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B00DA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492988770" w:edGrp="everyone"/>
            <w:permEnd w:id="492988770"/>
          </w:p>
        </w:tc>
      </w:tr>
      <w:tr w:rsidR="00A704F8" w:rsidRPr="001D66F5" w14:paraId="524931CB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D62E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LÍQUIDO ANTICONGELANTE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086E03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7157F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80297360" w:edGrp="everyone"/>
            <w:permEnd w:id="780297360"/>
          </w:p>
        </w:tc>
      </w:tr>
      <w:tr w:rsidR="00A704F8" w:rsidRPr="001D66F5" w14:paraId="05AD7442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80B17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LÍQUIDOS ACUOSOS DE LIMPIEZA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E6319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C8596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86760758" w:edGrp="everyone"/>
            <w:permEnd w:id="2086760758"/>
          </w:p>
        </w:tc>
      </w:tr>
      <w:tr w:rsidR="00A704F8" w:rsidRPr="001D66F5" w14:paraId="78367166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1B442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MATERIALES DE CONSTRUCCIÓN QUE CONTIENEN AMIANTO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D2F3A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89A972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29424562" w:edGrp="everyone"/>
            <w:permEnd w:id="1329424562"/>
          </w:p>
        </w:tc>
      </w:tr>
      <w:tr w:rsidR="00A704F8" w:rsidRPr="001D66F5" w14:paraId="61E2EB31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940FA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MERCURIO LÍQUIDO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E9875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31,20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9B679E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908792850" w:edGrp="everyone"/>
            <w:permEnd w:id="908792850"/>
          </w:p>
        </w:tc>
      </w:tr>
      <w:tr w:rsidR="00A704F8" w:rsidRPr="001D66F5" w14:paraId="092388D1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5ABFD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PELÍCULAS Y PAPEL FOTOGRÁFICO QUE NO CONTIENEN PLATA NI COMPUESTOS DE PLATA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3E60C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D2BB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725645867" w:edGrp="everyone"/>
            <w:permEnd w:id="1725645867"/>
          </w:p>
        </w:tc>
      </w:tr>
      <w:tr w:rsidR="00A704F8" w:rsidRPr="001D66F5" w14:paraId="224133CB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7246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PILAS ALCALINAS Y SALINAS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0B1AF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D60A3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850279362" w:edGrp="everyone"/>
            <w:permEnd w:id="850279362"/>
          </w:p>
        </w:tc>
      </w:tr>
      <w:tr w:rsidR="00A704F8" w:rsidRPr="001D66F5" w14:paraId="6DCAD801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BFC6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PILAS BOTÓN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5DE47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9,60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2D3157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247112944" w:edGrp="everyone"/>
            <w:permEnd w:id="1247112944"/>
          </w:p>
        </w:tc>
      </w:tr>
      <w:tr w:rsidR="00A704F8" w:rsidRPr="001D66F5" w14:paraId="645B26D7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D92E1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PINTURA, TINTA Y BARNIZ CON DISOLVENTE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88698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072A6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110088335" w:edGrp="everyone"/>
            <w:permEnd w:id="2110088335"/>
          </w:p>
        </w:tc>
      </w:tr>
      <w:tr w:rsidR="00A704F8" w:rsidRPr="001D66F5" w14:paraId="3805FD31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EC76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PRODUCTOS QUÍMICOS QUE CONSISTEN EN, O CONTIENEN, SUSTANCIAS PELIGROSAS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522FE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6C1F9E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158631587" w:edGrp="everyone"/>
            <w:permEnd w:id="1158631587"/>
          </w:p>
        </w:tc>
      </w:tr>
      <w:tr w:rsidR="00A704F8" w:rsidRPr="001D66F5" w14:paraId="6E15589E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FFF7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REACTIVOS DE LABORATORIO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E854B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C4A91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938681874" w:edGrp="everyone"/>
            <w:permEnd w:id="938681874"/>
          </w:p>
        </w:tc>
      </w:tr>
      <w:tr w:rsidR="00A704F8" w:rsidRPr="001D66F5" w14:paraId="2E9FEA20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58B3A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MATERIAL IGNÍFUGO (AISLANTE DE FIBRA DE VIDRIO)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B0437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0D8B24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31746556" w:edGrp="everyone"/>
            <w:permEnd w:id="231746556"/>
          </w:p>
        </w:tc>
      </w:tr>
      <w:tr w:rsidR="00A704F8" w:rsidRPr="001D66F5" w14:paraId="7B049476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5A5D1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RESIDUO NO PELIGROSO - VIDRIO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714BF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83CAB7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003293320" w:edGrp="everyone"/>
            <w:permEnd w:id="1003293320"/>
          </w:p>
        </w:tc>
      </w:tr>
      <w:tr w:rsidR="00A704F8" w:rsidRPr="001D66F5" w14:paraId="63E5109E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065BB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RESIDUOS DE TONER DE IMPRESIÓN QUE CONTIENEN SUSTANCIAS PELIGROSAS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BA24E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E6F6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8080330" w:edGrp="everyone"/>
            <w:permEnd w:id="78080330"/>
          </w:p>
        </w:tc>
      </w:tr>
      <w:tr w:rsidR="00A704F8" w:rsidRPr="001D66F5" w14:paraId="37D0F2A2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B78CE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 xml:space="preserve">RESIDUOS ORGÁNICOS QUE CONTIENEN SUSTANCIAS PELIGROSAS </w:t>
            </w:r>
            <w:proofErr w:type="gramStart"/>
            <w:r w:rsidRPr="001D66F5">
              <w:rPr>
                <w:rFonts w:ascii="ENRESA Aroma Light" w:hAnsi="ENRESA Aroma Light" w:cs="Arial"/>
                <w:sz w:val="20"/>
                <w:lang w:val="es-ES"/>
              </w:rPr>
              <w:t>( ESPUMÓGENO</w:t>
            </w:r>
            <w:proofErr w:type="gramEnd"/>
            <w:r w:rsidRPr="001D66F5">
              <w:rPr>
                <w:rFonts w:ascii="ENRESA Aroma Light" w:hAnsi="ENRESA Aroma Light" w:cs="Arial"/>
                <w:sz w:val="20"/>
                <w:lang w:val="es-ES"/>
              </w:rPr>
              <w:t xml:space="preserve"> 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656E4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1063C9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72585521" w:edGrp="everyone"/>
            <w:permEnd w:id="2072585521"/>
          </w:p>
        </w:tc>
      </w:tr>
      <w:tr w:rsidR="00A704F8" w:rsidRPr="001D66F5" w14:paraId="4128C5F6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8F7CF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RESINAS DE INTERCAMBIO IÓNICO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79A91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16267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98779124" w:edGrp="everyone"/>
            <w:permEnd w:id="298779124"/>
          </w:p>
        </w:tc>
      </w:tr>
      <w:tr w:rsidR="00A704F8" w:rsidRPr="001D66F5" w14:paraId="5FBC744D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3F37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SALES INORGÁNICAS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8FA73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CBC9B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14695884" w:edGrp="everyone"/>
            <w:permEnd w:id="714695884"/>
          </w:p>
        </w:tc>
      </w:tr>
      <w:tr w:rsidR="00A704F8" w:rsidRPr="001D66F5" w14:paraId="3290660F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A0B0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SEPIOLITA CONTAMINADA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F5D4C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B12E3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513242947" w:edGrp="everyone"/>
            <w:permEnd w:id="513242947"/>
          </w:p>
        </w:tc>
      </w:tr>
      <w:tr w:rsidR="00A704F8" w:rsidRPr="001D66F5" w14:paraId="3C179B4F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80DE3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SILICATO CÁLCICO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99F66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4CF0A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32276295" w:edGrp="everyone"/>
            <w:permEnd w:id="232276295"/>
          </w:p>
        </w:tc>
      </w:tr>
      <w:tr w:rsidR="00A704F8" w:rsidRPr="001D66F5" w14:paraId="6D1C1F6A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F605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SILICONA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4133A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28A2F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572019928" w:edGrp="everyone"/>
            <w:permEnd w:id="572019928"/>
          </w:p>
        </w:tc>
      </w:tr>
      <w:tr w:rsidR="00A704F8" w:rsidRPr="001D66F5" w14:paraId="22FA7D29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E0663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TALADRINA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7FEEC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B806C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558912250" w:edGrp="everyone"/>
            <w:permEnd w:id="1558912250"/>
          </w:p>
        </w:tc>
      </w:tr>
      <w:tr w:rsidR="00A704F8" w:rsidRPr="001D66F5" w14:paraId="5204D848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06422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TELA ASFÁLTICA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E6F2D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BF0E2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637774526" w:edGrp="everyone"/>
            <w:permEnd w:id="1637774526"/>
          </w:p>
        </w:tc>
      </w:tr>
      <w:tr w:rsidR="00A704F8" w:rsidRPr="001D66F5" w14:paraId="34F7CD55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1541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TIERRA Y PIEDRAS QUE CONTIENEN SUSTANCIAS PELIGROSAS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E22F3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CF90EF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985623916" w:edGrp="everyone"/>
            <w:permEnd w:id="1985623916"/>
          </w:p>
        </w:tc>
      </w:tr>
      <w:tr w:rsidR="00A704F8" w:rsidRPr="001D66F5" w14:paraId="14C55F3F" w14:textId="77777777" w:rsidTr="00277559">
        <w:trPr>
          <w:trHeight w:val="363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0BAD" w14:textId="77777777" w:rsidR="00A704F8" w:rsidRPr="001D66F5" w:rsidRDefault="00A704F8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TUBOS FLUORESCENTES Y OTROS RESIDUOS QUE CONTIENEN MERCURIO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59E80" w14:textId="77777777" w:rsidR="00A704F8" w:rsidRPr="001D66F5" w:rsidRDefault="00A704F8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9E663F" w14:textId="77777777" w:rsidR="00A704F8" w:rsidRPr="001D66F5" w:rsidRDefault="00A704F8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76991427" w:edGrp="everyone"/>
            <w:permEnd w:id="1376991427"/>
          </w:p>
        </w:tc>
      </w:tr>
    </w:tbl>
    <w:p w14:paraId="7ABD85B3" w14:textId="77777777" w:rsidR="00277559" w:rsidRDefault="00277559" w:rsidP="0065397C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</w:p>
    <w:p w14:paraId="02D73C64" w14:textId="7573E8F9" w:rsidR="008B527A" w:rsidRDefault="008B527A" w:rsidP="0065397C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  <w:r w:rsidRPr="001D66F5">
        <w:rPr>
          <w:rFonts w:ascii="ENRESA Aroma Light" w:hAnsi="ENRESA Aroma Light" w:cs="Arial"/>
          <w:b/>
          <w:bCs/>
          <w:sz w:val="20"/>
          <w:u w:val="single"/>
          <w:lang w:val="es-ES"/>
        </w:rPr>
        <w:lastRenderedPageBreak/>
        <w:t>Otros residuos</w:t>
      </w:r>
    </w:p>
    <w:tbl>
      <w:tblPr>
        <w:tblW w:w="101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4"/>
        <w:gridCol w:w="1701"/>
        <w:gridCol w:w="1701"/>
      </w:tblGrid>
      <w:tr w:rsidR="002A7EE0" w:rsidRPr="001D66F5" w14:paraId="1F6BE0F0" w14:textId="77777777" w:rsidTr="009B7B21">
        <w:trPr>
          <w:trHeight w:val="999"/>
          <w:tblHeader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433316A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AFB7E43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(€/kg)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6D278024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sz w:val="20"/>
                <w:lang w:val="es-ES"/>
              </w:rPr>
              <w:t>Precio unitario (€/kg)</w:t>
            </w:r>
          </w:p>
        </w:tc>
      </w:tr>
      <w:tr w:rsidR="002A7EE0" w:rsidRPr="001D66F5" w14:paraId="4085FB48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1468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MADERA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89C9F" w14:textId="77777777" w:rsidR="002A7EE0" w:rsidRPr="001D66F5" w:rsidRDefault="002A7EE0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BD3423" w14:textId="77777777" w:rsidR="002A7EE0" w:rsidRPr="001D66F5" w:rsidRDefault="002A7EE0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465449964" w:edGrp="everyone"/>
            <w:permEnd w:id="465449964"/>
          </w:p>
        </w:tc>
      </w:tr>
      <w:tr w:rsidR="002A7EE0" w:rsidRPr="001D66F5" w14:paraId="6E66535A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5C774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SILVICULTURA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1A639" w14:textId="77777777" w:rsidR="002A7EE0" w:rsidRPr="001D66F5" w:rsidRDefault="002A7EE0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2C6ED" w14:textId="77777777" w:rsidR="002A7EE0" w:rsidRPr="001D66F5" w:rsidRDefault="002A7EE0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428237" w:edGrp="everyone"/>
            <w:permEnd w:id="2428237"/>
          </w:p>
        </w:tc>
      </w:tr>
      <w:tr w:rsidR="002A7EE0" w:rsidRPr="001D66F5" w14:paraId="5EDF910E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9B0E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 xml:space="preserve">PLÁSTICOS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14F91" w14:textId="77777777" w:rsidR="002A7EE0" w:rsidRPr="001D66F5" w:rsidRDefault="002A7EE0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61B3C" w14:textId="77777777" w:rsidR="002A7EE0" w:rsidRPr="001D66F5" w:rsidRDefault="002A7EE0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285239475" w:edGrp="everyone"/>
            <w:permEnd w:id="1285239475"/>
          </w:p>
        </w:tc>
      </w:tr>
      <w:tr w:rsidR="002A7EE0" w:rsidRPr="001D66F5" w14:paraId="09E4A481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CB222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PAPEL Y CARTÓN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DA9957" w14:textId="77777777" w:rsidR="002A7EE0" w:rsidRPr="001D66F5" w:rsidRDefault="002A7EE0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399A63" w14:textId="77777777" w:rsidR="002A7EE0" w:rsidRPr="001D66F5" w:rsidRDefault="002A7EE0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832318320" w:edGrp="everyone"/>
            <w:permEnd w:id="832318320"/>
          </w:p>
        </w:tc>
      </w:tr>
      <w:tr w:rsidR="002A7EE0" w:rsidRPr="001D66F5" w14:paraId="1074932A" w14:textId="77777777" w:rsidTr="00277559">
        <w:trPr>
          <w:trHeight w:val="340"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7A8DB" w14:textId="77777777" w:rsidR="002A7EE0" w:rsidRPr="001D66F5" w:rsidRDefault="002A7EE0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591AF" w14:textId="77777777" w:rsidR="002A7EE0" w:rsidRPr="001D66F5" w:rsidRDefault="002A7EE0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29BED" w14:textId="77777777" w:rsidR="002A7EE0" w:rsidRPr="001D66F5" w:rsidRDefault="002A7EE0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747009292" w:edGrp="everyone"/>
            <w:permEnd w:id="747009292"/>
          </w:p>
        </w:tc>
      </w:tr>
    </w:tbl>
    <w:p w14:paraId="64952C0A" w14:textId="77777777" w:rsidR="008B527A" w:rsidRDefault="008B527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012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2"/>
        <w:gridCol w:w="1701"/>
        <w:gridCol w:w="1701"/>
      </w:tblGrid>
      <w:tr w:rsidR="007946F9" w:rsidRPr="001D66F5" w14:paraId="41212549" w14:textId="77777777" w:rsidTr="009B7B21">
        <w:trPr>
          <w:trHeight w:val="999"/>
        </w:trPr>
        <w:tc>
          <w:tcPr>
            <w:tcW w:w="6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A405C69" w14:textId="77777777" w:rsidR="007946F9" w:rsidRPr="001D66F5" w:rsidRDefault="007946F9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226274C" w14:textId="77777777" w:rsidR="007946F9" w:rsidRPr="001D66F5" w:rsidRDefault="007946F9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(€/botella)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CBE71D0" w14:textId="77777777" w:rsidR="007946F9" w:rsidRPr="001D66F5" w:rsidRDefault="007946F9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(€/botella)</w:t>
            </w:r>
          </w:p>
        </w:tc>
      </w:tr>
      <w:tr w:rsidR="007946F9" w:rsidRPr="001D66F5" w14:paraId="496FC6C6" w14:textId="77777777" w:rsidTr="00277559">
        <w:trPr>
          <w:trHeight w:val="567"/>
        </w:trPr>
        <w:tc>
          <w:tcPr>
            <w:tcW w:w="6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02A80" w14:textId="77777777" w:rsidR="007946F9" w:rsidRPr="001D66F5" w:rsidRDefault="007946F9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BOTELLAS GASES A PRESIÓN VACÍAS QUE HAN CONTENIDO SUSTANCIAS PELIGROSAS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B4732" w14:textId="77777777" w:rsidR="007946F9" w:rsidRPr="001D66F5" w:rsidRDefault="007946F9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702B6" w14:textId="77777777" w:rsidR="007946F9" w:rsidRPr="001D66F5" w:rsidRDefault="007946F9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05752056" w:edGrp="everyone"/>
            <w:permEnd w:id="2005752056"/>
          </w:p>
        </w:tc>
      </w:tr>
    </w:tbl>
    <w:p w14:paraId="3FABC68F" w14:textId="77777777" w:rsidR="00FB2550" w:rsidRDefault="00FB2550" w:rsidP="0065397C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  <w:proofErr w:type="gramStart"/>
      <w:r w:rsidRPr="001D66F5">
        <w:rPr>
          <w:rFonts w:ascii="ENRESA Aroma Light" w:hAnsi="ENRESA Aroma Light" w:cs="Arial"/>
          <w:b/>
          <w:bCs/>
          <w:sz w:val="20"/>
          <w:u w:val="single"/>
          <w:lang w:val="es-ES"/>
        </w:rPr>
        <w:t>Alquiler contenedores</w:t>
      </w:r>
      <w:proofErr w:type="gramEnd"/>
    </w:p>
    <w:tbl>
      <w:tblPr>
        <w:tblW w:w="101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4"/>
        <w:gridCol w:w="1701"/>
        <w:gridCol w:w="1701"/>
      </w:tblGrid>
      <w:tr w:rsidR="00950027" w:rsidRPr="001D66F5" w14:paraId="7FA6AA60" w14:textId="77777777" w:rsidTr="009B7B21">
        <w:trPr>
          <w:trHeight w:val="999"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2740872E" w14:textId="77777777" w:rsidR="00950027" w:rsidRPr="001D66F5" w:rsidRDefault="00950027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718EB47E" w14:textId="77777777" w:rsidR="00950027" w:rsidRPr="001D66F5" w:rsidRDefault="00950027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(€/alquiler mes)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AAF3C3D" w14:textId="77777777" w:rsidR="00950027" w:rsidRPr="001D66F5" w:rsidRDefault="00950027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(€/alquiler mes)</w:t>
            </w:r>
          </w:p>
        </w:tc>
      </w:tr>
      <w:tr w:rsidR="00950027" w:rsidRPr="001D66F5" w14:paraId="45A232FB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32A40" w14:textId="77777777" w:rsidR="00950027" w:rsidRPr="001D66F5" w:rsidRDefault="00950027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 xml:space="preserve">ALQUILER DE CONTENEDORES 30 M3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89904" w14:textId="77777777" w:rsidR="00950027" w:rsidRPr="001D66F5" w:rsidRDefault="00950027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84,00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72F809" w14:textId="77777777" w:rsidR="00950027" w:rsidRPr="001D66F5" w:rsidRDefault="00950027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044063892" w:edGrp="everyone"/>
            <w:permEnd w:id="1044063892"/>
          </w:p>
        </w:tc>
      </w:tr>
      <w:tr w:rsidR="00950027" w:rsidRPr="001D66F5" w14:paraId="013FDF9E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AAC7C" w14:textId="77777777" w:rsidR="00950027" w:rsidRPr="001D66F5" w:rsidRDefault="00950027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 xml:space="preserve">ALQUILER DE CONTENEDORES DE OBRA 7 M3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80111" w14:textId="77777777" w:rsidR="00950027" w:rsidRPr="001D66F5" w:rsidRDefault="00950027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26,40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DB1EF" w14:textId="77777777" w:rsidR="00950027" w:rsidRPr="001D66F5" w:rsidRDefault="00950027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12560808" w:edGrp="everyone"/>
            <w:permEnd w:id="1312560808"/>
          </w:p>
        </w:tc>
      </w:tr>
    </w:tbl>
    <w:p w14:paraId="2D312EC6" w14:textId="77777777" w:rsidR="00C976AB" w:rsidRDefault="00C976AB" w:rsidP="0065397C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  <w:r w:rsidRPr="001D66F5">
        <w:rPr>
          <w:rFonts w:ascii="ENRESA Aroma Light" w:hAnsi="ENRESA Aroma Light" w:cs="Arial"/>
          <w:b/>
          <w:bCs/>
          <w:sz w:val="20"/>
          <w:u w:val="single"/>
          <w:lang w:val="es-ES"/>
        </w:rPr>
        <w:t>Suministro de envases</w:t>
      </w:r>
    </w:p>
    <w:tbl>
      <w:tblPr>
        <w:tblW w:w="101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4"/>
        <w:gridCol w:w="1701"/>
        <w:gridCol w:w="1701"/>
      </w:tblGrid>
      <w:tr w:rsidR="0065397C" w:rsidRPr="001D66F5" w14:paraId="0DB82506" w14:textId="77777777" w:rsidTr="009B7B21">
        <w:trPr>
          <w:trHeight w:val="922"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4130A9BE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02ECB611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(€/envase)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4E116E0F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(€/envase)</w:t>
            </w:r>
          </w:p>
        </w:tc>
      </w:tr>
      <w:tr w:rsidR="0065397C" w:rsidRPr="001D66F5" w14:paraId="56BD771C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10D0D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BIDÓN DE 200 LITROS 2 TAPONES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E9C91" w14:textId="77777777" w:rsidR="0065397C" w:rsidRPr="001D66F5" w:rsidRDefault="0065397C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992F6E" w14:textId="77777777" w:rsidR="0065397C" w:rsidRPr="001D66F5" w:rsidRDefault="0065397C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280649640" w:edGrp="everyone"/>
            <w:permEnd w:id="1280649640"/>
          </w:p>
        </w:tc>
      </w:tr>
      <w:tr w:rsidR="0065397C" w:rsidRPr="001D66F5" w14:paraId="56DAA8F2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5998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BIDÓN DE 200 LITROS CON CIERRE DE BALLESTA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CEFB0" w14:textId="77777777" w:rsidR="0065397C" w:rsidRPr="001D66F5" w:rsidRDefault="0065397C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24,00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41A1D" w14:textId="77777777" w:rsidR="0065397C" w:rsidRPr="001D66F5" w:rsidRDefault="0065397C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2094143802" w:edGrp="everyone"/>
            <w:permEnd w:id="2094143802"/>
          </w:p>
        </w:tc>
      </w:tr>
      <w:tr w:rsidR="0065397C" w:rsidRPr="001D66F5" w14:paraId="514A7295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020A9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BIDÓN DE 60 LITROS DE PVC CIERRE BALLESTA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41B794" w14:textId="77777777" w:rsidR="0065397C" w:rsidRPr="001D66F5" w:rsidRDefault="0065397C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21,60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2C8DD9" w14:textId="77777777" w:rsidR="0065397C" w:rsidRPr="001D66F5" w:rsidRDefault="0065397C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009740207" w:edGrp="everyone"/>
            <w:permEnd w:id="1009740207"/>
          </w:p>
        </w:tc>
      </w:tr>
      <w:tr w:rsidR="0065397C" w:rsidRPr="001D66F5" w14:paraId="1BBFE678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A932C" w14:textId="77777777" w:rsidR="0065397C" w:rsidRPr="001D66F5" w:rsidRDefault="0065397C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CAJA DE CARTÓN FLUORESCENTE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CDF0C" w14:textId="77777777" w:rsidR="0065397C" w:rsidRPr="001D66F5" w:rsidRDefault="0065397C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3,60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557D97" w14:textId="77777777" w:rsidR="0065397C" w:rsidRPr="001D66F5" w:rsidRDefault="0065397C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73309230" w:edGrp="everyone"/>
            <w:permEnd w:id="1373309230"/>
          </w:p>
        </w:tc>
      </w:tr>
    </w:tbl>
    <w:p w14:paraId="65EC480B" w14:textId="77777777" w:rsidR="00277559" w:rsidRDefault="00277559" w:rsidP="00277559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</w:p>
    <w:p w14:paraId="4714219C" w14:textId="77777777" w:rsidR="00277559" w:rsidRDefault="00277559">
      <w:pPr>
        <w:spacing w:after="0"/>
        <w:jc w:val="lef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  <w:r>
        <w:rPr>
          <w:rFonts w:ascii="ENRESA Aroma Light" w:hAnsi="ENRESA Aroma Light" w:cs="Arial"/>
          <w:b/>
          <w:bCs/>
          <w:sz w:val="20"/>
          <w:u w:val="single"/>
          <w:lang w:val="es-ES"/>
        </w:rPr>
        <w:br w:type="page"/>
      </w:r>
    </w:p>
    <w:p w14:paraId="2533D029" w14:textId="3494AF41" w:rsidR="001A403E" w:rsidRDefault="001A403E" w:rsidP="00277559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  <w:r w:rsidRPr="001D66F5">
        <w:rPr>
          <w:rFonts w:ascii="ENRESA Aroma Light" w:hAnsi="ENRESA Aroma Light" w:cs="Arial"/>
          <w:b/>
          <w:bCs/>
          <w:sz w:val="20"/>
          <w:u w:val="single"/>
          <w:lang w:val="es-ES"/>
        </w:rPr>
        <w:lastRenderedPageBreak/>
        <w:t>Gestión de lodos</w:t>
      </w:r>
    </w:p>
    <w:tbl>
      <w:tblPr>
        <w:tblW w:w="101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4"/>
        <w:gridCol w:w="1701"/>
        <w:gridCol w:w="1701"/>
      </w:tblGrid>
      <w:tr w:rsidR="005E4434" w:rsidRPr="001D66F5" w14:paraId="225E3B74" w14:textId="77777777" w:rsidTr="009B7B21">
        <w:trPr>
          <w:trHeight w:val="1277"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1FA92091" w14:textId="77777777" w:rsidR="005E4434" w:rsidRPr="001D66F5" w:rsidRDefault="005E4434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365315B8" w14:textId="77777777" w:rsidR="005E4434" w:rsidRPr="001D66F5" w:rsidRDefault="005E4434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(€/intervención // €/kg)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C7512C8" w14:textId="77777777" w:rsidR="005E4434" w:rsidRPr="001D66F5" w:rsidRDefault="005E4434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(€/intervención // €/kg)</w:t>
            </w:r>
          </w:p>
        </w:tc>
      </w:tr>
      <w:tr w:rsidR="005E4434" w:rsidRPr="001D66F5" w14:paraId="72E1E9A7" w14:textId="77777777" w:rsidTr="00277559">
        <w:trPr>
          <w:trHeight w:val="537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9ED8" w14:textId="77777777" w:rsidR="005E4434" w:rsidRPr="001D66F5" w:rsidRDefault="005E4434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INTERVENCIÓN MEDIANTE EQUIPO MIXTO (IMPULSIÓN, ABSORCIÓN)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985CF" w14:textId="77777777" w:rsidR="005E4434" w:rsidRPr="001D66F5" w:rsidRDefault="005E4434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1.242,00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7F18A9" w14:textId="77777777" w:rsidR="005E4434" w:rsidRPr="001D66F5" w:rsidRDefault="005E4434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996060986" w:edGrp="everyone"/>
            <w:permEnd w:id="1996060986"/>
          </w:p>
        </w:tc>
      </w:tr>
      <w:tr w:rsidR="005E4434" w:rsidRPr="001D66F5" w14:paraId="2F1169DA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DAFD7" w14:textId="77777777" w:rsidR="005E4434" w:rsidRPr="001D66F5" w:rsidRDefault="005E4434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RETIRADA DE LODOS FOSA SÉPTICA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FB4D4" w14:textId="77777777" w:rsidR="005E4434" w:rsidRPr="001D66F5" w:rsidRDefault="005E4434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290E2B" w14:textId="77777777" w:rsidR="005E4434" w:rsidRPr="001D66F5" w:rsidRDefault="005E4434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383103905" w:edGrp="everyone"/>
            <w:permEnd w:id="1383103905"/>
          </w:p>
        </w:tc>
      </w:tr>
    </w:tbl>
    <w:p w14:paraId="4061F39B" w14:textId="77777777" w:rsidR="00077B16" w:rsidRDefault="00077B16" w:rsidP="00277559">
      <w:pPr>
        <w:spacing w:before="120" w:line="260" w:lineRule="atLeast"/>
        <w:rPr>
          <w:rFonts w:ascii="ENRESA Aroma Light" w:hAnsi="ENRESA Aroma Light" w:cs="Arial"/>
          <w:b/>
          <w:bCs/>
          <w:sz w:val="20"/>
          <w:u w:val="single"/>
          <w:lang w:val="es-ES"/>
        </w:rPr>
      </w:pPr>
      <w:r w:rsidRPr="001D66F5">
        <w:rPr>
          <w:rFonts w:ascii="ENRESA Aroma Light" w:hAnsi="ENRESA Aroma Light" w:cs="Arial"/>
          <w:b/>
          <w:bCs/>
          <w:sz w:val="20"/>
          <w:u w:val="single"/>
          <w:lang w:val="es-ES"/>
        </w:rPr>
        <w:t>Transportes</w:t>
      </w:r>
    </w:p>
    <w:tbl>
      <w:tblPr>
        <w:tblW w:w="101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4"/>
        <w:gridCol w:w="1701"/>
        <w:gridCol w:w="1701"/>
      </w:tblGrid>
      <w:tr w:rsidR="003E0342" w:rsidRPr="001D66F5" w14:paraId="343E6090" w14:textId="77777777" w:rsidTr="009B7B21">
        <w:trPr>
          <w:trHeight w:val="942"/>
        </w:trPr>
        <w:tc>
          <w:tcPr>
            <w:tcW w:w="6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D9F1"/>
            <w:noWrap/>
            <w:vAlign w:val="center"/>
            <w:hideMark/>
          </w:tcPr>
          <w:p w14:paraId="605C9D48" w14:textId="77777777" w:rsidR="003E0342" w:rsidRPr="001D66F5" w:rsidRDefault="003E0342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Concepto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5C0AB7A2" w14:textId="77777777" w:rsidR="003E0342" w:rsidRPr="001D66F5" w:rsidRDefault="003E0342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máximo (€/viaje)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D9F1"/>
            <w:vAlign w:val="center"/>
            <w:hideMark/>
          </w:tcPr>
          <w:p w14:paraId="2233B1F2" w14:textId="77777777" w:rsidR="003E0342" w:rsidRPr="001D66F5" w:rsidRDefault="003E0342" w:rsidP="009B7B21">
            <w:pPr>
              <w:spacing w:after="0" w:line="260" w:lineRule="atLeast"/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b/>
                <w:bCs/>
                <w:sz w:val="20"/>
                <w:lang w:val="es-ES"/>
              </w:rPr>
              <w:t>Precio unitario (€/viaje)</w:t>
            </w:r>
          </w:p>
        </w:tc>
      </w:tr>
      <w:tr w:rsidR="003E0342" w:rsidRPr="001D66F5" w14:paraId="2F6AB315" w14:textId="77777777" w:rsidTr="00277559">
        <w:trPr>
          <w:trHeight w:val="340"/>
        </w:trPr>
        <w:tc>
          <w:tcPr>
            <w:tcW w:w="6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B515F" w14:textId="77777777" w:rsidR="003E0342" w:rsidRPr="001D66F5" w:rsidRDefault="003E0342" w:rsidP="009B7B21">
            <w:pPr>
              <w:spacing w:after="0" w:line="260" w:lineRule="atLeast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VIAJE RECOGIDA RESIDUOS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D9A47" w14:textId="77777777" w:rsidR="003E0342" w:rsidRPr="001D66F5" w:rsidRDefault="003E0342" w:rsidP="009B7B21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r w:rsidRPr="001D66F5">
              <w:rPr>
                <w:rFonts w:ascii="ENRESA Aroma Light" w:hAnsi="ENRESA Aroma Light" w:cs="Arial"/>
                <w:sz w:val="20"/>
                <w:lang w:val="es-ES"/>
              </w:rPr>
              <w:t>120,00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47DCB" w14:textId="77777777" w:rsidR="003E0342" w:rsidRPr="001D66F5" w:rsidRDefault="003E0342" w:rsidP="00277559">
            <w:pPr>
              <w:spacing w:after="0" w:line="260" w:lineRule="atLeast"/>
              <w:jc w:val="center"/>
              <w:rPr>
                <w:rFonts w:ascii="ENRESA Aroma Light" w:hAnsi="ENRESA Aroma Light" w:cs="Arial"/>
                <w:sz w:val="20"/>
                <w:lang w:val="es-ES"/>
              </w:rPr>
            </w:pPr>
            <w:permStart w:id="1593600723" w:edGrp="everyone"/>
            <w:permEnd w:id="1593600723"/>
          </w:p>
        </w:tc>
      </w:tr>
    </w:tbl>
    <w:p w14:paraId="36B4626C" w14:textId="77777777" w:rsidR="0065397C" w:rsidRPr="007A55DF" w:rsidRDefault="0065397C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FFB8702" w14:textId="77777777" w:rsidR="00277559" w:rsidRDefault="00277559" w:rsidP="00277559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b/>
          <w:bCs/>
          <w:szCs w:val="22"/>
          <w:lang w:val="es-ES" w:eastAsia="en-US"/>
        </w:rPr>
      </w:pPr>
      <w:r>
        <w:rPr>
          <w:rFonts w:ascii="ENRESA Aroma Light" w:eastAsia="Calibri" w:hAnsi="ENRESA Aroma Light"/>
          <w:szCs w:val="22"/>
          <w:u w:val="single"/>
          <w:lang w:val="es-ES" w:eastAsia="en-US"/>
        </w:rPr>
        <w:t>Los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precio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ofertado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se expresará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en una cifra con dos decimales y no podrá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superar el indicado como precio máximo</w:t>
      </w:r>
      <w:r w:rsidRPr="000B0BAF">
        <w:rPr>
          <w:rFonts w:ascii="ENRESA Aroma Light" w:eastAsia="Calibri" w:hAnsi="ENRESA Aroma Light"/>
          <w:b/>
          <w:bCs/>
          <w:szCs w:val="22"/>
          <w:lang w:val="es-ES" w:eastAsia="en-US"/>
        </w:rPr>
        <w:t>.</w:t>
      </w: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806E6" w14:textId="77777777" w:rsidR="00724045" w:rsidRDefault="00724045">
      <w:r>
        <w:separator/>
      </w:r>
    </w:p>
  </w:endnote>
  <w:endnote w:type="continuationSeparator" w:id="0">
    <w:p w14:paraId="0AB3AA82" w14:textId="77777777" w:rsidR="00724045" w:rsidRDefault="00724045">
      <w:r>
        <w:continuationSeparator/>
      </w:r>
    </w:p>
  </w:endnote>
  <w:endnote w:type="continuationNotice" w:id="1">
    <w:p w14:paraId="1D984291" w14:textId="77777777" w:rsidR="00724045" w:rsidRDefault="0072404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0972C76C-D61A-4C96-B4C6-8DC6C2068FB9}"/>
    <w:embedBold r:id="rId2" w:fontKey="{EBC7B35E-9847-4FED-A889-41F67DC3CCA3}"/>
    <w:embedItalic r:id="rId3" w:fontKey="{0B00E5CE-6706-47C8-838B-1351F2612C05}"/>
    <w:embedBoldItalic r:id="rId4" w:fontKey="{7647B890-1A35-4B8F-9B9B-E3A0F00432B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5505B41-C325-4256-8801-F242DEBF3213}"/>
    <w:embedBold r:id="rId6" w:fontKey="{32C0FA7A-70DB-4D50-ABA6-99397A56851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B2B39405-7DA1-4CED-A53C-FF6E88B2A221}"/>
    <w:embedBold r:id="rId8" w:fontKey="{F8781950-B3F0-477C-B033-266CFB806B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08FE37C-1D33-49A3-8F06-594F8333590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8E00B1E1-6380-43BA-BE01-3A606A372DC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661966B1-F61C-4E2B-AE9C-A1358D079F7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274D99AD-04F4-49B2-9E7C-42BB7FF9844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43CB64" w14:textId="77777777" w:rsidR="00724045" w:rsidRDefault="00724045">
      <w:r>
        <w:separator/>
      </w:r>
    </w:p>
  </w:footnote>
  <w:footnote w:type="continuationSeparator" w:id="0">
    <w:p w14:paraId="6729A078" w14:textId="77777777" w:rsidR="00724045" w:rsidRDefault="00724045">
      <w:r>
        <w:continuationSeparator/>
      </w:r>
    </w:p>
  </w:footnote>
  <w:footnote w:type="continuationNotice" w:id="1">
    <w:p w14:paraId="2513859C" w14:textId="77777777" w:rsidR="00724045" w:rsidRDefault="0072404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77783503" w:rsidR="00DC3364" w:rsidRPr="00B04615" w:rsidRDefault="007D5969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D5969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gestión y tratamiento de material convencional CNJC.</w:t>
          </w:r>
        </w:p>
      </w:tc>
      <w:tc>
        <w:tcPr>
          <w:tcW w:w="2552" w:type="dxa"/>
          <w:vAlign w:val="center"/>
        </w:tcPr>
        <w:p w14:paraId="0C69FF14" w14:textId="61F7C324" w:rsidR="00DC3364" w:rsidRPr="00360F17" w:rsidRDefault="00CB0DB7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B0DB7">
            <w:rPr>
              <w:rFonts w:ascii="ENRESA Aroma Light" w:hAnsi="ENRESA Aroma Light" w:cs="Arial"/>
              <w:b/>
              <w:bCs/>
              <w:szCs w:val="22"/>
              <w:lang w:val="pt-PT"/>
            </w:rPr>
            <w:t>CO-OE-26-027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QvvkxjpFg3gOROuyVnuxScZB6sTzFfnw4kVVlP/MCKrWojLXjqWqgx9jNiQj8vK3TFxUz9/SSikjO5tUtWmPA==" w:salt="2PYMlf15JMzxrxbwZ23NT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77B16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03E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7559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A7EE0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0342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6E4C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205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3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397C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045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46F9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5969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27A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0027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4F8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2F75"/>
    <w:rsid w:val="00C93B7A"/>
    <w:rsid w:val="00C94578"/>
    <w:rsid w:val="00C95A77"/>
    <w:rsid w:val="00C95FF8"/>
    <w:rsid w:val="00C96801"/>
    <w:rsid w:val="00C96AEB"/>
    <w:rsid w:val="00C976A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0DB7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373A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657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2550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33519C-026A-4ED9-A2A7-47281E602BEA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37</TotalTime>
  <Pages>4</Pages>
  <Words>687</Words>
  <Characters>3783</Characters>
  <Application>Microsoft Office Word</Application>
  <DocSecurity>8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31</cp:revision>
  <cp:lastPrinted>2022-11-30T10:28:00Z</cp:lastPrinted>
  <dcterms:created xsi:type="dcterms:W3CDTF">2025-11-17T11:58:00Z</dcterms:created>
  <dcterms:modified xsi:type="dcterms:W3CDTF">2026-10-16T10:15:00Z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