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F0EED" w14:textId="32382039" w:rsidR="00B04615" w:rsidRDefault="00A477A5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>ANEXO</w:t>
      </w:r>
      <w:r w:rsidR="00B04615">
        <w:rPr>
          <w:rFonts w:ascii="ENRESA Aroma Light" w:hAnsi="ENRESA Aroma Light"/>
          <w:b/>
          <w:bCs/>
          <w:szCs w:val="22"/>
        </w:rPr>
        <w:t xml:space="preserve"> </w:t>
      </w:r>
      <w:r w:rsidR="00A80F85">
        <w:rPr>
          <w:rFonts w:ascii="ENRESA Aroma Light" w:hAnsi="ENRESA Aroma Light"/>
          <w:b/>
          <w:bCs/>
          <w:szCs w:val="22"/>
        </w:rPr>
        <w:t>6</w:t>
      </w:r>
    </w:p>
    <w:p w14:paraId="70CFF06F" w14:textId="19D3B4AD" w:rsidR="003168CF" w:rsidRPr="008F100D" w:rsidRDefault="003168CF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 xml:space="preserve">MODELO DE </w:t>
      </w:r>
      <w:r w:rsidR="00143F1B">
        <w:rPr>
          <w:rFonts w:ascii="ENRESA Aroma Light" w:hAnsi="ENRESA Aroma Light"/>
          <w:b/>
          <w:bCs/>
          <w:szCs w:val="22"/>
        </w:rPr>
        <w:t>CRITERIOS TÉCNICOS OBJETIVOS</w:t>
      </w:r>
    </w:p>
    <w:p w14:paraId="01B21ED0" w14:textId="51BBCD4B" w:rsidR="003168CF" w:rsidRPr="00FD2816" w:rsidRDefault="003168CF" w:rsidP="008F100D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>D/Dª</w:t>
      </w:r>
      <w:permStart w:id="1356416533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………………… </w:t>
      </w:r>
      <w:permEnd w:id="1356416533"/>
      <w:r w:rsidRPr="008F100D">
        <w:rPr>
          <w:rFonts w:ascii="ENRESA Aroma Light" w:hAnsi="ENRESA Aroma Light" w:cs="Arial"/>
          <w:szCs w:val="22"/>
          <w:lang w:val="es-ES"/>
        </w:rPr>
        <w:t>con domicilio en</w:t>
      </w:r>
      <w:permStart w:id="952005037" w:edGrp="everyone"/>
      <w:r w:rsidRPr="008F100D">
        <w:rPr>
          <w:rFonts w:ascii="ENRESA Aroma Light" w:hAnsi="ENRESA Aroma Light" w:cs="Arial"/>
          <w:szCs w:val="22"/>
          <w:lang w:val="es-ES"/>
        </w:rPr>
        <w:t>.…………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, </w:t>
      </w:r>
      <w:permEnd w:id="952005037"/>
      <w:r w:rsidRPr="008F100D">
        <w:rPr>
          <w:rFonts w:ascii="ENRESA Aroma Light" w:hAnsi="ENRESA Aroma Light" w:cs="Arial"/>
          <w:szCs w:val="22"/>
          <w:lang w:val="es-ES"/>
        </w:rPr>
        <w:t xml:space="preserve">enterado de la convocatoria de procedimiento de licitación para la contratación del </w:t>
      </w:r>
      <w:permStart w:id="2069562240" w:edGrp="everyone"/>
      <w:r w:rsidRPr="008F100D">
        <w:rPr>
          <w:rFonts w:ascii="ENRESA Aroma Light" w:hAnsi="ENRESA Aroma Light" w:cs="Arial"/>
          <w:szCs w:val="22"/>
          <w:lang w:val="es-ES"/>
        </w:rPr>
        <w:t>suministro/servicio</w:t>
      </w:r>
      <w:permEnd w:id="2069562240"/>
      <w:r w:rsidRPr="008F100D">
        <w:rPr>
          <w:rFonts w:ascii="ENRESA Aroma Light" w:hAnsi="ENRESA Aroma Light" w:cs="Arial"/>
          <w:szCs w:val="22"/>
          <w:lang w:val="es-ES"/>
        </w:rPr>
        <w:t xml:space="preserve"> de </w:t>
      </w:r>
      <w:permStart w:id="434117507" w:edGrp="everyone"/>
      <w:r w:rsidRPr="008F100D">
        <w:rPr>
          <w:rFonts w:ascii="ENRESA Aroma Light" w:hAnsi="ENRESA Aroma Light" w:cs="Arial"/>
          <w:szCs w:val="22"/>
          <w:lang w:val="es-ES"/>
        </w:rPr>
        <w:t>……………………………………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434117507"/>
      <w:r w:rsidRPr="008F100D">
        <w:rPr>
          <w:rFonts w:ascii="ENRESA Aroma Light" w:hAnsi="ENRESA Aroma Light" w:cs="Arial"/>
          <w:szCs w:val="22"/>
          <w:lang w:val="es-ES"/>
        </w:rPr>
        <w:t>expediente nº</w:t>
      </w:r>
      <w:permStart w:id="2113496887" w:edGrp="everyone"/>
      <w:r w:rsidRPr="008F100D">
        <w:rPr>
          <w:rFonts w:ascii="ENRESA Aroma Light" w:hAnsi="ENRESA Aroma Light" w:cs="Arial"/>
          <w:szCs w:val="22"/>
          <w:lang w:val="es-ES"/>
        </w:rPr>
        <w:t>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2113496887"/>
      <w:r w:rsidRPr="008F100D">
        <w:rPr>
          <w:rFonts w:ascii="ENRESA Aroma Light" w:hAnsi="ENRESA Aroma Light" w:cs="Arial"/>
          <w:szCs w:val="22"/>
          <w:lang w:val="es-ES"/>
        </w:rPr>
        <w:t xml:space="preserve">y de las condiciones que regirán en el mismo y conforme con su contenido, </w:t>
      </w:r>
      <w:r w:rsidR="00156DA0">
        <w:rPr>
          <w:rFonts w:ascii="ENRESA Aroma Light" w:hAnsi="ENRESA Aroma Light" w:cs="Arial"/>
          <w:szCs w:val="22"/>
          <w:lang w:val="es-ES"/>
        </w:rPr>
        <w:t xml:space="preserve">declara de forma responsable </w:t>
      </w:r>
      <w:r w:rsidRPr="008F100D">
        <w:rPr>
          <w:rFonts w:ascii="ENRESA Aroma Light" w:hAnsi="ENRESA Aroma Light" w:cs="Arial"/>
          <w:szCs w:val="22"/>
          <w:lang w:val="es-ES"/>
        </w:rPr>
        <w:t xml:space="preserve">en nombre </w:t>
      </w:r>
      <w:permStart w:id="1184309338" w:edGrp="everyone"/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(propio o de la 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empresa)…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……, </w:t>
      </w:r>
      <w:permEnd w:id="1184309338"/>
      <w:r w:rsidR="00574A0D" w:rsidRPr="008F100D">
        <w:rPr>
          <w:rFonts w:ascii="ENRESA Aroma Light" w:hAnsi="ENRESA Aroma Light" w:cs="Arial"/>
          <w:szCs w:val="22"/>
          <w:lang w:val="es-ES"/>
        </w:rPr>
        <w:t>con NIF</w:t>
      </w:r>
      <w:permStart w:id="495735049" w:edGrp="everyone"/>
      <w:proofErr w:type="gramStart"/>
      <w:r w:rsidR="00574A0D"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="00574A0D"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495735049"/>
      <w:r w:rsidRPr="008F100D">
        <w:rPr>
          <w:rFonts w:ascii="ENRESA Aroma Light" w:hAnsi="ENRESA Aroma Light" w:cs="Arial"/>
          <w:szCs w:val="22"/>
          <w:lang w:val="es-ES"/>
        </w:rPr>
        <w:t>según poder</w:t>
      </w:r>
      <w:permStart w:id="1138301027" w:edGrp="everyone"/>
      <w:r w:rsidRPr="008F100D">
        <w:rPr>
          <w:rFonts w:ascii="ENRESA Aroma Light" w:hAnsi="ENRESA Aroma Light" w:cs="Arial"/>
          <w:szCs w:val="22"/>
          <w:lang w:val="es-ES"/>
        </w:rPr>
        <w:t>……. (se hará constar apoderamiento)</w:t>
      </w:r>
      <w:permEnd w:id="1138301027"/>
      <w:r w:rsidRPr="008F100D">
        <w:rPr>
          <w:rFonts w:ascii="ENRESA Aroma Light" w:hAnsi="ENRESA Aroma Light" w:cs="Arial"/>
          <w:szCs w:val="22"/>
          <w:lang w:val="es-ES"/>
        </w:rPr>
        <w:t xml:space="preserve"> </w:t>
      </w:r>
      <w:r w:rsidR="00143F1B" w:rsidRPr="00FD2816">
        <w:rPr>
          <w:rFonts w:ascii="ENRESA Aroma Light" w:hAnsi="ENRESA Aroma Light" w:cs="Arial"/>
          <w:szCs w:val="22"/>
          <w:lang w:val="es-ES"/>
        </w:rPr>
        <w:t xml:space="preserve">que </w:t>
      </w:r>
      <w:r w:rsidR="00FD2816" w:rsidRPr="00FD2816">
        <w:rPr>
          <w:rFonts w:ascii="ENRESA Aroma Light" w:hAnsi="ENRESA Aroma Light" w:cs="Arial"/>
          <w:szCs w:val="22"/>
          <w:lang w:val="es-ES"/>
        </w:rPr>
        <w:t>se compromete o no a lo siguiente:</w:t>
      </w:r>
    </w:p>
    <w:p w14:paraId="3320AD6E" w14:textId="4A47EA2B" w:rsidR="003168CF" w:rsidRPr="007A55DF" w:rsidRDefault="003168CF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941"/>
        <w:gridCol w:w="1276"/>
        <w:gridCol w:w="1411"/>
      </w:tblGrid>
      <w:tr w:rsidR="00DC1396" w14:paraId="7AC24B3D" w14:textId="77777777" w:rsidTr="009B7B21">
        <w:trPr>
          <w:trHeight w:val="419"/>
        </w:trPr>
        <w:tc>
          <w:tcPr>
            <w:tcW w:w="6941" w:type="dxa"/>
            <w:shd w:val="clear" w:color="auto" w:fill="D9D9D9" w:themeFill="background1" w:themeFillShade="D9"/>
            <w:vAlign w:val="center"/>
          </w:tcPr>
          <w:p w14:paraId="79D51680" w14:textId="77777777" w:rsidR="00DC1396" w:rsidRPr="002B68B5" w:rsidRDefault="00DC1396" w:rsidP="009B7B21">
            <w:pPr>
              <w:spacing w:after="0" w:line="260" w:lineRule="exact"/>
              <w:jc w:val="center"/>
              <w:rPr>
                <w:rFonts w:ascii="ENRESA Aroma Light" w:hAnsi="ENRESA Aroma Light" w:cs="Arial"/>
                <w:b/>
                <w:bCs/>
                <w:szCs w:val="22"/>
              </w:rPr>
            </w:pPr>
            <w:r w:rsidRPr="002B68B5">
              <w:rPr>
                <w:rFonts w:ascii="ENRESA Aroma Light" w:hAnsi="ENRESA Aroma Light" w:cs="Arial"/>
                <w:b/>
                <w:bCs/>
                <w:szCs w:val="22"/>
              </w:rPr>
              <w:t>Criterio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7ECD1A0B" w14:textId="77777777" w:rsidR="00DC1396" w:rsidRPr="002B68B5" w:rsidRDefault="00DC1396" w:rsidP="009B7B21">
            <w:pPr>
              <w:spacing w:after="0" w:line="260" w:lineRule="exact"/>
              <w:jc w:val="center"/>
              <w:rPr>
                <w:rFonts w:ascii="ENRESA Aroma Light" w:hAnsi="ENRESA Aroma Light" w:cs="Arial"/>
                <w:b/>
                <w:bCs/>
                <w:szCs w:val="22"/>
              </w:rPr>
            </w:pPr>
            <w:r w:rsidRPr="002B68B5">
              <w:rPr>
                <w:rFonts w:ascii="ENRESA Aroma Light" w:hAnsi="ENRESA Aroma Light" w:cs="Arial"/>
                <w:b/>
                <w:bCs/>
                <w:szCs w:val="22"/>
              </w:rPr>
              <w:t>SI</w:t>
            </w:r>
          </w:p>
        </w:tc>
        <w:tc>
          <w:tcPr>
            <w:tcW w:w="1411" w:type="dxa"/>
            <w:shd w:val="clear" w:color="auto" w:fill="D9D9D9" w:themeFill="background1" w:themeFillShade="D9"/>
            <w:vAlign w:val="center"/>
          </w:tcPr>
          <w:p w14:paraId="1D6D076B" w14:textId="77777777" w:rsidR="00DC1396" w:rsidRPr="002B68B5" w:rsidRDefault="00DC1396" w:rsidP="009B7B21">
            <w:pPr>
              <w:spacing w:after="0" w:line="260" w:lineRule="exact"/>
              <w:jc w:val="center"/>
              <w:rPr>
                <w:rFonts w:ascii="ENRESA Aroma Light" w:hAnsi="ENRESA Aroma Light" w:cs="Arial"/>
                <w:b/>
                <w:bCs/>
                <w:szCs w:val="22"/>
              </w:rPr>
            </w:pPr>
            <w:r w:rsidRPr="002B68B5">
              <w:rPr>
                <w:rFonts w:ascii="ENRESA Aroma Light" w:hAnsi="ENRESA Aroma Light" w:cs="Arial"/>
                <w:b/>
                <w:bCs/>
                <w:szCs w:val="22"/>
              </w:rPr>
              <w:t>NO</w:t>
            </w:r>
          </w:p>
        </w:tc>
      </w:tr>
      <w:tr w:rsidR="00DC1396" w14:paraId="0D7A06B6" w14:textId="77777777" w:rsidTr="00DC1396">
        <w:trPr>
          <w:trHeight w:val="570"/>
        </w:trPr>
        <w:tc>
          <w:tcPr>
            <w:tcW w:w="6941" w:type="dxa"/>
          </w:tcPr>
          <w:p w14:paraId="0ACD6C48" w14:textId="77777777" w:rsidR="00DC1396" w:rsidRDefault="00DC1396" w:rsidP="009B7B21">
            <w:pPr>
              <w:spacing w:after="0" w:line="260" w:lineRule="exact"/>
              <w:rPr>
                <w:rFonts w:ascii="ENRESA Aroma Light" w:hAnsi="ENRESA Aroma Light" w:cs="Arial"/>
                <w:szCs w:val="22"/>
              </w:rPr>
            </w:pPr>
            <w:r w:rsidRPr="00F06A10">
              <w:rPr>
                <w:rFonts w:ascii="ENRESA Aroma Light" w:hAnsi="ENRESA Aroma Light" w:cs="Arial"/>
                <w:iCs/>
                <w:szCs w:val="22"/>
                <w:lang w:val="es-ES"/>
              </w:rPr>
              <w:t>Compromiso de realizar sin coste adicional 2 analíticas de residuos sin identificación previa de código,</w:t>
            </w:r>
            <w:r w:rsidRPr="00DE28AD">
              <w:rPr>
                <w:rFonts w:ascii="ENRESA Aroma Light" w:hAnsi="ENRESA Aroma Light" w:cs="Arial"/>
                <w:iCs/>
                <w:szCs w:val="22"/>
                <w:lang w:val="es-ES"/>
              </w:rPr>
              <w:t xml:space="preserve"> con objeto de acreditar la asignación de código LER correspondiente</w:t>
            </w:r>
            <w:r>
              <w:rPr>
                <w:rFonts w:ascii="ENRESA Aroma Light" w:hAnsi="ENRESA Aroma Light" w:cs="Arial"/>
                <w:iCs/>
                <w:szCs w:val="22"/>
                <w:lang w:val="es-ES"/>
              </w:rPr>
              <w:t>.</w:t>
            </w:r>
          </w:p>
        </w:tc>
        <w:tc>
          <w:tcPr>
            <w:tcW w:w="1276" w:type="dxa"/>
            <w:vAlign w:val="center"/>
          </w:tcPr>
          <w:p w14:paraId="287DF054" w14:textId="77777777" w:rsidR="00DC1396" w:rsidRDefault="00DC1396" w:rsidP="00DC1396">
            <w:pPr>
              <w:spacing w:after="0" w:line="260" w:lineRule="exact"/>
              <w:jc w:val="center"/>
              <w:rPr>
                <w:rFonts w:ascii="ENRESA Aroma Light" w:hAnsi="ENRESA Aroma Light" w:cs="Arial"/>
                <w:szCs w:val="22"/>
              </w:rPr>
            </w:pPr>
            <w:permStart w:id="94438529" w:edGrp="everyone"/>
            <w:permEnd w:id="94438529"/>
          </w:p>
        </w:tc>
        <w:tc>
          <w:tcPr>
            <w:tcW w:w="1411" w:type="dxa"/>
            <w:vAlign w:val="center"/>
          </w:tcPr>
          <w:p w14:paraId="027995F2" w14:textId="77777777" w:rsidR="00DC1396" w:rsidRDefault="00DC1396" w:rsidP="00DC1396">
            <w:pPr>
              <w:spacing w:after="0" w:line="260" w:lineRule="exact"/>
              <w:jc w:val="center"/>
              <w:rPr>
                <w:rFonts w:ascii="ENRESA Aroma Light" w:hAnsi="ENRESA Aroma Light" w:cs="Arial"/>
                <w:szCs w:val="22"/>
              </w:rPr>
            </w:pPr>
            <w:permStart w:id="727849679" w:edGrp="everyone"/>
            <w:permEnd w:id="727849679"/>
          </w:p>
        </w:tc>
      </w:tr>
    </w:tbl>
    <w:p w14:paraId="6EB2E8C3" w14:textId="77777777" w:rsidR="00B04615" w:rsidRPr="007A55DF" w:rsidRDefault="00B04615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CA40F4D" w14:textId="77777777" w:rsidR="00B04615" w:rsidRPr="007A55DF" w:rsidRDefault="00B04615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00E3C23C" w14:textId="77777777" w:rsidR="0084753A" w:rsidRPr="007A55DF" w:rsidRDefault="0084753A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615086A0" w14:textId="77777777" w:rsidR="0084753A" w:rsidRPr="007A55DF" w:rsidRDefault="0084753A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5D7C24D3" w14:textId="77777777" w:rsidR="0084753A" w:rsidRPr="007A55DF" w:rsidRDefault="0084753A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384D50F0" w14:textId="77777777" w:rsidR="004A2C6B" w:rsidRDefault="004A2C6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21C127E0" w14:textId="77777777" w:rsidR="00143F1B" w:rsidRDefault="00143F1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5143BA9E" w14:textId="77777777" w:rsidR="00143F1B" w:rsidRDefault="00143F1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723737E" w14:textId="77777777" w:rsidR="00143F1B" w:rsidRDefault="00143F1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1397DBEC" w14:textId="77777777" w:rsidR="00143F1B" w:rsidRDefault="00143F1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0117F383" w14:textId="77777777" w:rsidR="00143F1B" w:rsidRDefault="00143F1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2E67A5D" w14:textId="6B715188" w:rsidR="003713A4" w:rsidRPr="00B04615" w:rsidRDefault="004A2C6B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 xml:space="preserve">Y para que conste, firmo la presente declaración en </w:t>
      </w:r>
      <w:permStart w:id="1555443383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ermEnd w:id="1555443383"/>
      <w:proofErr w:type="gramEnd"/>
      <w:r w:rsidRPr="008F100D">
        <w:rPr>
          <w:rFonts w:ascii="ENRESA Aroma Light" w:hAnsi="ENRESA Aroma Light" w:cs="Arial"/>
          <w:szCs w:val="22"/>
          <w:lang w:val="es-ES"/>
        </w:rPr>
        <w:t>a</w:t>
      </w:r>
      <w:permStart w:id="49463280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 </w:t>
      </w:r>
      <w:permEnd w:id="494632805"/>
      <w:r w:rsidRPr="008F100D">
        <w:rPr>
          <w:rFonts w:ascii="ENRESA Aroma Light" w:hAnsi="ENRESA Aroma Light" w:cs="Arial"/>
          <w:szCs w:val="22"/>
          <w:lang w:val="es-ES"/>
        </w:rPr>
        <w:t>de</w:t>
      </w:r>
      <w:permStart w:id="1910513041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</w:t>
      </w:r>
      <w:permEnd w:id="1910513041"/>
      <w:r w:rsidRPr="008F100D">
        <w:rPr>
          <w:rFonts w:ascii="ENRESA Aroma Light" w:hAnsi="ENRESA Aroma Light" w:cs="Arial"/>
          <w:szCs w:val="22"/>
          <w:lang w:val="es-ES"/>
        </w:rPr>
        <w:t>202</w:t>
      </w:r>
      <w:permStart w:id="201160064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…. </w:t>
      </w:r>
      <w:permEnd w:id="201160064"/>
    </w:p>
    <w:sectPr w:rsidR="003713A4" w:rsidRPr="00B04615" w:rsidSect="0000153C">
      <w:headerReference w:type="default" r:id="rId12"/>
      <w:headerReference w:type="first" r:id="rId13"/>
      <w:pgSz w:w="11906" w:h="16838" w:code="9"/>
      <w:pgMar w:top="1418" w:right="1134" w:bottom="851" w:left="1134" w:header="851" w:footer="6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515642" w14:textId="77777777" w:rsidR="005016DE" w:rsidRDefault="005016DE">
      <w:r>
        <w:separator/>
      </w:r>
    </w:p>
  </w:endnote>
  <w:endnote w:type="continuationSeparator" w:id="0">
    <w:p w14:paraId="394FB639" w14:textId="77777777" w:rsidR="005016DE" w:rsidRDefault="005016DE">
      <w:r>
        <w:continuationSeparator/>
      </w:r>
    </w:p>
  </w:endnote>
  <w:endnote w:type="continuationNotice" w:id="1">
    <w:p w14:paraId="3F09C52F" w14:textId="77777777" w:rsidR="005016DE" w:rsidRDefault="005016DE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RESA Aroma Light">
    <w:panose1 w:val="02000503030000020004"/>
    <w:charset w:val="00"/>
    <w:family w:val="auto"/>
    <w:pitch w:val="variable"/>
    <w:sig w:usb0="800000AF" w:usb1="5000204A" w:usb2="00000000" w:usb3="00000000" w:csb0="00000001" w:csb1="00000000"/>
    <w:embedRegular r:id="rId1" w:fontKey="{F9BFE15B-8545-4A00-A1AF-8ED30FFB0426}"/>
    <w:embedBold r:id="rId2" w:fontKey="{A9D7A88B-2A59-4349-A25C-A60EC1ADD48F}"/>
    <w:embedItalic r:id="rId3" w:fontKey="{B7B29987-D144-4CFD-8557-669B331D2087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4" w:fontKey="{57EB2E85-B993-4324-8D9F-8CB625C49BE2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  <w:embedRegular r:id="rId5" w:fontKey="{FD3DF600-AAB8-4EE5-8CC9-BB79D1CE999C}"/>
    <w:embedBold r:id="rId6" w:fontKey="{71D3A46B-F2A9-4AD6-A128-1527AD1964DF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7" w:fontKey="{255951AB-F35C-4589-B197-49AF4DCF346F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8" w:fontKey="{93C672EF-5649-4560-9055-1CA2DA3CFBEC}"/>
  </w:font>
  <w:font w:name="ENRESA Aroma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9" w:fontKey="{D3B168EE-6E50-46FC-94C7-1169793BB057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0" w:fontKey="{ACB77284-7F7B-4741-93DF-F4EB85895EBF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25235B" w14:textId="77777777" w:rsidR="005016DE" w:rsidRDefault="005016DE">
      <w:r>
        <w:separator/>
      </w:r>
    </w:p>
  </w:footnote>
  <w:footnote w:type="continuationSeparator" w:id="0">
    <w:p w14:paraId="59CCD118" w14:textId="77777777" w:rsidR="005016DE" w:rsidRDefault="005016DE">
      <w:r>
        <w:continuationSeparator/>
      </w:r>
    </w:p>
  </w:footnote>
  <w:footnote w:type="continuationNotice" w:id="1">
    <w:p w14:paraId="0869BF85" w14:textId="77777777" w:rsidR="005016DE" w:rsidRDefault="005016DE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00153C" w:rsidRPr="00360F17" w14:paraId="3889E43B" w14:textId="77777777" w:rsidTr="007461C3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13FC94AA" w14:textId="77777777" w:rsidR="0000153C" w:rsidRDefault="0000153C" w:rsidP="0000153C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64042DB5" wp14:editId="18CE8F7F">
                <wp:extent cx="3370580" cy="542290"/>
                <wp:effectExtent l="0" t="0" r="0" b="0"/>
                <wp:docPr id="1580489294" name="Imagen 1580489294" descr="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80489294" name="Imagen 1580489294" descr="Tex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5BDFECBD" w14:textId="77777777" w:rsidR="0000153C" w:rsidRPr="00360F17" w:rsidRDefault="0000153C" w:rsidP="0000153C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00153C" w:rsidRPr="00360F17" w14:paraId="1BA6AB3E" w14:textId="77777777" w:rsidTr="007461C3">
      <w:trPr>
        <w:cantSplit/>
        <w:trHeight w:val="984"/>
      </w:trPr>
      <w:tc>
        <w:tcPr>
          <w:tcW w:w="7583" w:type="dxa"/>
          <w:vAlign w:val="center"/>
        </w:tcPr>
        <w:p w14:paraId="7495059A" w14:textId="0399F805" w:rsidR="0000153C" w:rsidRPr="00B04615" w:rsidRDefault="00CF7E43" w:rsidP="0000153C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 w:rsidRPr="00CF7E43">
            <w:rPr>
              <w:rFonts w:ascii="ENRESA Aroma Light" w:hAnsi="ENRESA Aroma Light" w:cs="Arial"/>
              <w:b/>
              <w:bCs/>
              <w:szCs w:val="22"/>
              <w:lang w:val="pt-PT"/>
            </w:rPr>
            <w:t>Servicio de gestión y tratamiento de material convencional CNJC.</w:t>
          </w:r>
        </w:p>
      </w:tc>
      <w:tc>
        <w:tcPr>
          <w:tcW w:w="2552" w:type="dxa"/>
          <w:vAlign w:val="center"/>
        </w:tcPr>
        <w:p w14:paraId="1404EA8C" w14:textId="1BEC6ED5" w:rsidR="0000153C" w:rsidRPr="00360F17" w:rsidRDefault="002512BA" w:rsidP="0000153C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 w:rsidRPr="002512BA">
            <w:rPr>
              <w:rFonts w:ascii="ENRESA Aroma Light" w:hAnsi="ENRESA Aroma Light" w:cs="Arial"/>
              <w:b/>
              <w:bCs/>
              <w:szCs w:val="22"/>
              <w:lang w:val="pt-PT"/>
            </w:rPr>
            <w:t>CO-OE-26-027</w:t>
          </w:r>
        </w:p>
      </w:tc>
    </w:tr>
  </w:tbl>
  <w:p w14:paraId="55EFA481" w14:textId="35E13042" w:rsidR="00511E18" w:rsidRDefault="00511E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511E18" w:rsidRPr="00360F17" w14:paraId="44A70C08" w14:textId="77777777" w:rsidTr="00A63D92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19CDA64" w14:textId="32CF5C00" w:rsidR="00511E18" w:rsidRDefault="006314BB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5FCFA5C" wp14:editId="7B883111">
                <wp:extent cx="3370580" cy="542290"/>
                <wp:effectExtent l="0" t="0" r="0" b="0"/>
                <wp:docPr id="357216406" name="Imagen 3572164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972D01E" w14:textId="77777777" w:rsidR="00CA305C" w:rsidRPr="00360F17" w:rsidRDefault="00CA305C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B04615" w:rsidRPr="00360F17" w14:paraId="37E68385" w14:textId="77777777" w:rsidTr="0059574A">
      <w:trPr>
        <w:cantSplit/>
        <w:trHeight w:val="984"/>
      </w:trPr>
      <w:tc>
        <w:tcPr>
          <w:tcW w:w="7583" w:type="dxa"/>
          <w:vAlign w:val="center"/>
        </w:tcPr>
        <w:p w14:paraId="7C6530AF" w14:textId="77777777" w:rsid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OBJETO CONTRATO</w:t>
          </w:r>
        </w:p>
        <w:p w14:paraId="4B4A95F6" w14:textId="0190CFD7" w:rsidR="00B04615" w:rsidRP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</w:p>
      </w:tc>
      <w:tc>
        <w:tcPr>
          <w:tcW w:w="2552" w:type="dxa"/>
          <w:vAlign w:val="center"/>
        </w:tcPr>
        <w:p w14:paraId="0767E5C6" w14:textId="08EEE7C4" w:rsidR="00B04615" w:rsidRPr="00360F17" w:rsidRDefault="00B04615" w:rsidP="00B04615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Nº EXP</w:t>
          </w:r>
        </w:p>
      </w:tc>
    </w:tr>
  </w:tbl>
  <w:p w14:paraId="041C1B0C" w14:textId="77777777" w:rsidR="00511E18" w:rsidRDefault="00511E18" w:rsidP="00B046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BE569AD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FA7262"/>
    <w:multiLevelType w:val="hybridMultilevel"/>
    <w:tmpl w:val="5DC61146"/>
    <w:lvl w:ilvl="0" w:tplc="649417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331540"/>
    <w:multiLevelType w:val="hybridMultilevel"/>
    <w:tmpl w:val="B3960356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83F139F"/>
    <w:multiLevelType w:val="hybridMultilevel"/>
    <w:tmpl w:val="7464ABFC"/>
    <w:lvl w:ilvl="0" w:tplc="3956F040">
      <w:start w:val="5"/>
      <w:numFmt w:val="bullet"/>
      <w:lvlText w:val="-"/>
      <w:lvlJc w:val="left"/>
      <w:pPr>
        <w:ind w:left="360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71170B"/>
    <w:multiLevelType w:val="hybridMultilevel"/>
    <w:tmpl w:val="81EEFD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47B5"/>
    <w:multiLevelType w:val="hybridMultilevel"/>
    <w:tmpl w:val="A044D40E"/>
    <w:lvl w:ilvl="0" w:tplc="A02C39F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7114C"/>
    <w:multiLevelType w:val="hybridMultilevel"/>
    <w:tmpl w:val="22D0E4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BD10917C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F4680"/>
    <w:multiLevelType w:val="hybridMultilevel"/>
    <w:tmpl w:val="CEB80326"/>
    <w:lvl w:ilvl="0" w:tplc="A37A0052">
      <w:numFmt w:val="bullet"/>
      <w:lvlText w:val="-"/>
      <w:lvlJc w:val="left"/>
      <w:pPr>
        <w:ind w:left="1080" w:hanging="360"/>
      </w:pPr>
      <w:rPr>
        <w:rFonts w:ascii="ENRESA Aroma Light" w:eastAsia="Times New Roman" w:hAnsi="ENRESA Aroma Light" w:cs="Times New Roman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211DA7"/>
    <w:multiLevelType w:val="hybridMultilevel"/>
    <w:tmpl w:val="2DF22AAA"/>
    <w:lvl w:ilvl="0" w:tplc="29ACEE4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E7641E"/>
    <w:multiLevelType w:val="hybridMultilevel"/>
    <w:tmpl w:val="1F3EE710"/>
    <w:lvl w:ilvl="0" w:tplc="66867A8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5ED5799"/>
    <w:multiLevelType w:val="hybridMultilevel"/>
    <w:tmpl w:val="39EEC15A"/>
    <w:lvl w:ilvl="0" w:tplc="41E424CA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23141F0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4C6E99"/>
    <w:multiLevelType w:val="hybridMultilevel"/>
    <w:tmpl w:val="16284D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B725D1"/>
    <w:multiLevelType w:val="hybridMultilevel"/>
    <w:tmpl w:val="F32EBC4C"/>
    <w:lvl w:ilvl="0" w:tplc="64D01A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D0153C5"/>
    <w:multiLevelType w:val="hybridMultilevel"/>
    <w:tmpl w:val="EAA4426A"/>
    <w:lvl w:ilvl="0" w:tplc="64D01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658FB"/>
    <w:multiLevelType w:val="hybridMultilevel"/>
    <w:tmpl w:val="F5A437E6"/>
    <w:lvl w:ilvl="0" w:tplc="962CB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061718E"/>
    <w:multiLevelType w:val="hybridMultilevel"/>
    <w:tmpl w:val="805829E2"/>
    <w:lvl w:ilvl="0" w:tplc="E4E0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3BF0577"/>
    <w:multiLevelType w:val="hybridMultilevel"/>
    <w:tmpl w:val="0360BA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C475F2"/>
    <w:multiLevelType w:val="hybridMultilevel"/>
    <w:tmpl w:val="CFFEBD70"/>
    <w:lvl w:ilvl="0" w:tplc="1A582B4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77712FA"/>
    <w:multiLevelType w:val="hybridMultilevel"/>
    <w:tmpl w:val="2C18FE08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79F1709"/>
    <w:multiLevelType w:val="hybridMultilevel"/>
    <w:tmpl w:val="69C2AC10"/>
    <w:lvl w:ilvl="0" w:tplc="A37A0052">
      <w:numFmt w:val="bullet"/>
      <w:lvlText w:val="-"/>
      <w:lvlJc w:val="left"/>
      <w:pPr>
        <w:ind w:left="720" w:hanging="360"/>
      </w:pPr>
      <w:rPr>
        <w:rFonts w:ascii="ENRESA Aroma Light" w:eastAsia="Times New Roman" w:hAnsi="ENRESA Aroma Light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FA06CE"/>
    <w:multiLevelType w:val="hybridMultilevel"/>
    <w:tmpl w:val="274045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03597D"/>
    <w:multiLevelType w:val="hybridMultilevel"/>
    <w:tmpl w:val="C5562BC2"/>
    <w:lvl w:ilvl="0" w:tplc="A37A0052">
      <w:numFmt w:val="bullet"/>
      <w:lvlText w:val="-"/>
      <w:lvlJc w:val="left"/>
      <w:pPr>
        <w:ind w:left="1287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5767A6C"/>
    <w:multiLevelType w:val="hybridMultilevel"/>
    <w:tmpl w:val="5F2443F2"/>
    <w:lvl w:ilvl="0" w:tplc="E7624B04">
      <w:start w:val="5"/>
      <w:numFmt w:val="bullet"/>
      <w:lvlText w:val="-"/>
      <w:lvlJc w:val="left"/>
      <w:pPr>
        <w:ind w:left="1440" w:hanging="360"/>
      </w:pPr>
      <w:rPr>
        <w:rFonts w:ascii="ENRESA Aroma Light" w:eastAsia="Times New Roman" w:hAnsi="ENRESA Aroma Light" w:cs="Calibri" w:hint="default"/>
        <w:i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87B5707"/>
    <w:multiLevelType w:val="hybridMultilevel"/>
    <w:tmpl w:val="F53A3A3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B775F87"/>
    <w:multiLevelType w:val="hybridMultilevel"/>
    <w:tmpl w:val="A7AA952E"/>
    <w:lvl w:ilvl="0" w:tplc="FC6204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786969"/>
    <w:multiLevelType w:val="hybridMultilevel"/>
    <w:tmpl w:val="8B944C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AF0F26"/>
    <w:multiLevelType w:val="hybridMultilevel"/>
    <w:tmpl w:val="8F3A2CE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C84D69"/>
    <w:multiLevelType w:val="hybridMultilevel"/>
    <w:tmpl w:val="22A6B19A"/>
    <w:lvl w:ilvl="0" w:tplc="F144429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A2BC6"/>
    <w:multiLevelType w:val="hybridMultilevel"/>
    <w:tmpl w:val="1E226B1C"/>
    <w:lvl w:ilvl="0" w:tplc="66867A8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D497B37"/>
    <w:multiLevelType w:val="hybridMultilevel"/>
    <w:tmpl w:val="AE80D8F0"/>
    <w:lvl w:ilvl="0" w:tplc="F5FEA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F7C5B7D"/>
    <w:multiLevelType w:val="hybridMultilevel"/>
    <w:tmpl w:val="1BBA06DC"/>
    <w:lvl w:ilvl="0" w:tplc="96E20BA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27312D3"/>
    <w:multiLevelType w:val="hybridMultilevel"/>
    <w:tmpl w:val="467204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8ACA026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C78D5"/>
    <w:multiLevelType w:val="hybridMultilevel"/>
    <w:tmpl w:val="BF98DC20"/>
    <w:lvl w:ilvl="0" w:tplc="0C0A0017">
      <w:start w:val="1"/>
      <w:numFmt w:val="lowerLetter"/>
      <w:lvlText w:val="%1)"/>
      <w:lvlJc w:val="left"/>
      <w:pPr>
        <w:ind w:left="2007" w:hanging="360"/>
      </w:pPr>
    </w:lvl>
    <w:lvl w:ilvl="1" w:tplc="0C0A0019" w:tentative="1">
      <w:start w:val="1"/>
      <w:numFmt w:val="lowerLetter"/>
      <w:lvlText w:val="%2."/>
      <w:lvlJc w:val="left"/>
      <w:pPr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3" w15:restartNumberingAfterBreak="0">
    <w:nsid w:val="66010061"/>
    <w:multiLevelType w:val="hybridMultilevel"/>
    <w:tmpl w:val="3DDA64F0"/>
    <w:lvl w:ilvl="0" w:tplc="C34CDE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FCE7D6F"/>
    <w:multiLevelType w:val="hybridMultilevel"/>
    <w:tmpl w:val="52923DB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A1114E"/>
    <w:multiLevelType w:val="hybridMultilevel"/>
    <w:tmpl w:val="32FC463E"/>
    <w:lvl w:ilvl="0" w:tplc="FFFFFFFF">
      <w:start w:val="1"/>
      <w:numFmt w:val="decimal"/>
      <w:lvlText w:val="%1."/>
      <w:lvlJc w:val="left"/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914298"/>
    <w:multiLevelType w:val="multilevel"/>
    <w:tmpl w:val="A3AC6876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b/>
        <w:strike w:val="0"/>
      </w:rPr>
    </w:lvl>
    <w:lvl w:ilvl="1">
      <w:start w:val="1"/>
      <w:numFmt w:val="decimal"/>
      <w:pStyle w:val="Estilo2"/>
      <w:lvlText w:val="%1.%2."/>
      <w:lvlJc w:val="left"/>
      <w:pPr>
        <w:ind w:left="432" w:hanging="432"/>
      </w:pPr>
      <w:rPr>
        <w:b/>
        <w:strike w:val="0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strike w:val="0"/>
        <w:sz w:val="22"/>
        <w:szCs w:val="22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</w:lvl>
    <w:lvl w:ilvl="4">
      <w:start w:val="1"/>
      <w:numFmt w:val="decimal"/>
      <w:pStyle w:val="Esti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062862"/>
    <w:multiLevelType w:val="hybridMultilevel"/>
    <w:tmpl w:val="CE2026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67496A"/>
    <w:multiLevelType w:val="hybridMultilevel"/>
    <w:tmpl w:val="067E8986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9C56ED"/>
    <w:multiLevelType w:val="hybridMultilevel"/>
    <w:tmpl w:val="708C0E82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D10641"/>
    <w:multiLevelType w:val="hybridMultilevel"/>
    <w:tmpl w:val="54EC57FC"/>
    <w:lvl w:ilvl="0" w:tplc="403CB710">
      <w:start w:val="1"/>
      <w:numFmt w:val="upp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75236A"/>
    <w:multiLevelType w:val="hybridMultilevel"/>
    <w:tmpl w:val="AF42FC14"/>
    <w:lvl w:ilvl="0" w:tplc="718C7E9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2" w15:restartNumberingAfterBreak="0">
    <w:nsid w:val="7F0F3D9B"/>
    <w:multiLevelType w:val="hybridMultilevel"/>
    <w:tmpl w:val="31BEB4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575383">
    <w:abstractNumId w:val="0"/>
  </w:num>
  <w:num w:numId="2" w16cid:durableId="1394890510">
    <w:abstractNumId w:val="36"/>
  </w:num>
  <w:num w:numId="3" w16cid:durableId="233786672">
    <w:abstractNumId w:val="18"/>
  </w:num>
  <w:num w:numId="4" w16cid:durableId="1695689594">
    <w:abstractNumId w:val="37"/>
  </w:num>
  <w:num w:numId="5" w16cid:durableId="552158567">
    <w:abstractNumId w:val="5"/>
  </w:num>
  <w:num w:numId="6" w16cid:durableId="1091464854">
    <w:abstractNumId w:val="15"/>
  </w:num>
  <w:num w:numId="7" w16cid:durableId="924651547">
    <w:abstractNumId w:val="8"/>
  </w:num>
  <w:num w:numId="8" w16cid:durableId="154617139">
    <w:abstractNumId w:val="17"/>
  </w:num>
  <w:num w:numId="9" w16cid:durableId="2010592793">
    <w:abstractNumId w:val="14"/>
  </w:num>
  <w:num w:numId="10" w16cid:durableId="647901709">
    <w:abstractNumId w:val="27"/>
  </w:num>
  <w:num w:numId="11" w16cid:durableId="1596404466">
    <w:abstractNumId w:val="4"/>
  </w:num>
  <w:num w:numId="12" w16cid:durableId="711466836">
    <w:abstractNumId w:val="10"/>
  </w:num>
  <w:num w:numId="13" w16cid:durableId="364866565">
    <w:abstractNumId w:val="19"/>
  </w:num>
  <w:num w:numId="14" w16cid:durableId="1357000848">
    <w:abstractNumId w:val="34"/>
  </w:num>
  <w:num w:numId="15" w16cid:durableId="1399788168">
    <w:abstractNumId w:val="20"/>
  </w:num>
  <w:num w:numId="16" w16cid:durableId="844319098">
    <w:abstractNumId w:val="29"/>
  </w:num>
  <w:num w:numId="17" w16cid:durableId="20787813">
    <w:abstractNumId w:val="35"/>
  </w:num>
  <w:num w:numId="18" w16cid:durableId="2096705609">
    <w:abstractNumId w:val="13"/>
  </w:num>
  <w:num w:numId="19" w16cid:durableId="372121541">
    <w:abstractNumId w:val="7"/>
  </w:num>
  <w:num w:numId="20" w16cid:durableId="233468241">
    <w:abstractNumId w:val="2"/>
  </w:num>
  <w:num w:numId="21" w16cid:durableId="2060394420">
    <w:abstractNumId w:val="3"/>
  </w:num>
  <w:num w:numId="22" w16cid:durableId="1906450169">
    <w:abstractNumId w:val="30"/>
  </w:num>
  <w:num w:numId="23" w16cid:durableId="1786727462">
    <w:abstractNumId w:val="12"/>
  </w:num>
  <w:num w:numId="24" w16cid:durableId="363289462">
    <w:abstractNumId w:val="31"/>
  </w:num>
  <w:num w:numId="25" w16cid:durableId="10644317">
    <w:abstractNumId w:val="32"/>
  </w:num>
  <w:num w:numId="26" w16cid:durableId="267078580">
    <w:abstractNumId w:val="11"/>
  </w:num>
  <w:num w:numId="27" w16cid:durableId="151607308">
    <w:abstractNumId w:val="6"/>
  </w:num>
  <w:num w:numId="28" w16cid:durableId="225263917">
    <w:abstractNumId w:val="9"/>
  </w:num>
  <w:num w:numId="29" w16cid:durableId="292290560">
    <w:abstractNumId w:val="21"/>
  </w:num>
  <w:num w:numId="30" w16cid:durableId="1039546445">
    <w:abstractNumId w:val="26"/>
  </w:num>
  <w:num w:numId="31" w16cid:durableId="74687895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28873185">
    <w:abstractNumId w:val="1"/>
  </w:num>
  <w:num w:numId="33" w16cid:durableId="133256047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17870490">
    <w:abstractNumId w:val="25"/>
  </w:num>
  <w:num w:numId="35" w16cid:durableId="2107653801">
    <w:abstractNumId w:val="16"/>
  </w:num>
  <w:num w:numId="36" w16cid:durableId="234708708">
    <w:abstractNumId w:val="42"/>
  </w:num>
  <w:num w:numId="37" w16cid:durableId="208109257">
    <w:abstractNumId w:val="41"/>
  </w:num>
  <w:num w:numId="38" w16cid:durableId="1051268374">
    <w:abstractNumId w:val="36"/>
  </w:num>
  <w:num w:numId="39" w16cid:durableId="792401431">
    <w:abstractNumId w:val="23"/>
  </w:num>
  <w:num w:numId="40" w16cid:durableId="388114057">
    <w:abstractNumId w:val="35"/>
  </w:num>
  <w:num w:numId="41" w16cid:durableId="44061567">
    <w:abstractNumId w:val="36"/>
  </w:num>
  <w:num w:numId="42" w16cid:durableId="34697341">
    <w:abstractNumId w:val="36"/>
  </w:num>
  <w:num w:numId="43" w16cid:durableId="469057692">
    <w:abstractNumId w:val="22"/>
  </w:num>
  <w:num w:numId="44" w16cid:durableId="1513566086">
    <w:abstractNumId w:val="38"/>
  </w:num>
  <w:num w:numId="45" w16cid:durableId="155417765">
    <w:abstractNumId w:val="39"/>
  </w:num>
  <w:num w:numId="46" w16cid:durableId="1019622316">
    <w:abstractNumId w:val="24"/>
  </w:num>
  <w:num w:numId="47" w16cid:durableId="2093815651">
    <w:abstractNumId w:val="33"/>
  </w:num>
  <w:num w:numId="48" w16cid:durableId="546720975">
    <w:abstractNumId w:val="2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TrueType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bvq91bJJdLwPW5z/MDgFM0dQ6sq3UmYBK9vGjAzD9h8O7wLj1haWT3A+E6rKxUGOd2ADYAn3gwz4ixi9c00jcA==" w:salt="+iW2eOuCFt71eUetTnefEQ=="/>
  <w:defaultTabStop w:val="9781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D5F"/>
    <w:rsid w:val="00001446"/>
    <w:rsid w:val="0000153C"/>
    <w:rsid w:val="00002C13"/>
    <w:rsid w:val="00002D0D"/>
    <w:rsid w:val="00003F7B"/>
    <w:rsid w:val="000046AC"/>
    <w:rsid w:val="000069F6"/>
    <w:rsid w:val="00006EA7"/>
    <w:rsid w:val="000077FD"/>
    <w:rsid w:val="0001128D"/>
    <w:rsid w:val="00011770"/>
    <w:rsid w:val="0001182D"/>
    <w:rsid w:val="00011EE2"/>
    <w:rsid w:val="00012E28"/>
    <w:rsid w:val="00012E2D"/>
    <w:rsid w:val="00013AD5"/>
    <w:rsid w:val="00014836"/>
    <w:rsid w:val="000148B1"/>
    <w:rsid w:val="00014D76"/>
    <w:rsid w:val="00015EBD"/>
    <w:rsid w:val="000163FB"/>
    <w:rsid w:val="000216EC"/>
    <w:rsid w:val="00021E23"/>
    <w:rsid w:val="00022BC6"/>
    <w:rsid w:val="000230F2"/>
    <w:rsid w:val="000265D3"/>
    <w:rsid w:val="00026644"/>
    <w:rsid w:val="00026D47"/>
    <w:rsid w:val="000272B7"/>
    <w:rsid w:val="00027A81"/>
    <w:rsid w:val="00027CDF"/>
    <w:rsid w:val="00031511"/>
    <w:rsid w:val="0003270F"/>
    <w:rsid w:val="00032CE0"/>
    <w:rsid w:val="00032D85"/>
    <w:rsid w:val="000347F2"/>
    <w:rsid w:val="00035D98"/>
    <w:rsid w:val="00036F26"/>
    <w:rsid w:val="00037CFF"/>
    <w:rsid w:val="00042FA5"/>
    <w:rsid w:val="00043926"/>
    <w:rsid w:val="00043A0D"/>
    <w:rsid w:val="00044AE2"/>
    <w:rsid w:val="00044F06"/>
    <w:rsid w:val="00045460"/>
    <w:rsid w:val="00045FFE"/>
    <w:rsid w:val="00046DFA"/>
    <w:rsid w:val="00047DE5"/>
    <w:rsid w:val="0005010B"/>
    <w:rsid w:val="00052BD3"/>
    <w:rsid w:val="0005406F"/>
    <w:rsid w:val="000544BC"/>
    <w:rsid w:val="00054779"/>
    <w:rsid w:val="00055518"/>
    <w:rsid w:val="000560D0"/>
    <w:rsid w:val="00056C1A"/>
    <w:rsid w:val="0006118D"/>
    <w:rsid w:val="00061E2E"/>
    <w:rsid w:val="000627DD"/>
    <w:rsid w:val="000628F5"/>
    <w:rsid w:val="00063B1A"/>
    <w:rsid w:val="00064D02"/>
    <w:rsid w:val="00065515"/>
    <w:rsid w:val="00065DF7"/>
    <w:rsid w:val="0006665A"/>
    <w:rsid w:val="0006756B"/>
    <w:rsid w:val="00070610"/>
    <w:rsid w:val="00070F3F"/>
    <w:rsid w:val="00071BA9"/>
    <w:rsid w:val="00072512"/>
    <w:rsid w:val="0007309E"/>
    <w:rsid w:val="00073948"/>
    <w:rsid w:val="000750D0"/>
    <w:rsid w:val="00076085"/>
    <w:rsid w:val="00077760"/>
    <w:rsid w:val="00080362"/>
    <w:rsid w:val="00082AE8"/>
    <w:rsid w:val="00084F5D"/>
    <w:rsid w:val="000857B6"/>
    <w:rsid w:val="0008661F"/>
    <w:rsid w:val="0008747B"/>
    <w:rsid w:val="00091841"/>
    <w:rsid w:val="000929A3"/>
    <w:rsid w:val="00093010"/>
    <w:rsid w:val="00095437"/>
    <w:rsid w:val="000962CF"/>
    <w:rsid w:val="00096AB3"/>
    <w:rsid w:val="000971AA"/>
    <w:rsid w:val="000971B8"/>
    <w:rsid w:val="000A03F2"/>
    <w:rsid w:val="000A04A3"/>
    <w:rsid w:val="000A17C9"/>
    <w:rsid w:val="000A2744"/>
    <w:rsid w:val="000A3428"/>
    <w:rsid w:val="000A56F9"/>
    <w:rsid w:val="000B01A9"/>
    <w:rsid w:val="000B20C1"/>
    <w:rsid w:val="000B23D2"/>
    <w:rsid w:val="000B29A1"/>
    <w:rsid w:val="000B44AE"/>
    <w:rsid w:val="000B4975"/>
    <w:rsid w:val="000B4AAA"/>
    <w:rsid w:val="000B5F99"/>
    <w:rsid w:val="000B669A"/>
    <w:rsid w:val="000B7731"/>
    <w:rsid w:val="000C0177"/>
    <w:rsid w:val="000C0340"/>
    <w:rsid w:val="000C1B09"/>
    <w:rsid w:val="000C2B1F"/>
    <w:rsid w:val="000C3BA6"/>
    <w:rsid w:val="000C3DBC"/>
    <w:rsid w:val="000C5659"/>
    <w:rsid w:val="000C5A59"/>
    <w:rsid w:val="000C79BA"/>
    <w:rsid w:val="000C7A1C"/>
    <w:rsid w:val="000D0854"/>
    <w:rsid w:val="000D0DD8"/>
    <w:rsid w:val="000D1B6D"/>
    <w:rsid w:val="000D1BA1"/>
    <w:rsid w:val="000D3FCB"/>
    <w:rsid w:val="000D5361"/>
    <w:rsid w:val="000E08A9"/>
    <w:rsid w:val="000E1264"/>
    <w:rsid w:val="000E1446"/>
    <w:rsid w:val="000E447F"/>
    <w:rsid w:val="000E6800"/>
    <w:rsid w:val="000E7D6F"/>
    <w:rsid w:val="000F0ED2"/>
    <w:rsid w:val="000F276F"/>
    <w:rsid w:val="000F28DF"/>
    <w:rsid w:val="000F2CC5"/>
    <w:rsid w:val="000F5962"/>
    <w:rsid w:val="000F6E45"/>
    <w:rsid w:val="000F6E8C"/>
    <w:rsid w:val="000F76F9"/>
    <w:rsid w:val="00100767"/>
    <w:rsid w:val="001008BA"/>
    <w:rsid w:val="00101190"/>
    <w:rsid w:val="00101931"/>
    <w:rsid w:val="00102C88"/>
    <w:rsid w:val="00102FC7"/>
    <w:rsid w:val="00105076"/>
    <w:rsid w:val="00105105"/>
    <w:rsid w:val="001062E0"/>
    <w:rsid w:val="00106D3A"/>
    <w:rsid w:val="0011116C"/>
    <w:rsid w:val="00111834"/>
    <w:rsid w:val="001125F5"/>
    <w:rsid w:val="00113795"/>
    <w:rsid w:val="00113929"/>
    <w:rsid w:val="00114658"/>
    <w:rsid w:val="00115AF6"/>
    <w:rsid w:val="00115F91"/>
    <w:rsid w:val="00116CBD"/>
    <w:rsid w:val="00117413"/>
    <w:rsid w:val="00121636"/>
    <w:rsid w:val="0012269C"/>
    <w:rsid w:val="00124DF0"/>
    <w:rsid w:val="00126884"/>
    <w:rsid w:val="00127BC4"/>
    <w:rsid w:val="00131404"/>
    <w:rsid w:val="00131525"/>
    <w:rsid w:val="00131D98"/>
    <w:rsid w:val="0013310B"/>
    <w:rsid w:val="001345CB"/>
    <w:rsid w:val="00136633"/>
    <w:rsid w:val="00136B3B"/>
    <w:rsid w:val="00137C5D"/>
    <w:rsid w:val="00137FB1"/>
    <w:rsid w:val="001401E9"/>
    <w:rsid w:val="001420CA"/>
    <w:rsid w:val="00143049"/>
    <w:rsid w:val="001438BF"/>
    <w:rsid w:val="00143F1B"/>
    <w:rsid w:val="00144291"/>
    <w:rsid w:val="00144A48"/>
    <w:rsid w:val="001462E9"/>
    <w:rsid w:val="0014673B"/>
    <w:rsid w:val="00147E80"/>
    <w:rsid w:val="00150C78"/>
    <w:rsid w:val="00150D7A"/>
    <w:rsid w:val="00150F0A"/>
    <w:rsid w:val="00151B91"/>
    <w:rsid w:val="001541F3"/>
    <w:rsid w:val="0015472B"/>
    <w:rsid w:val="00155F15"/>
    <w:rsid w:val="0015687B"/>
    <w:rsid w:val="00156DA0"/>
    <w:rsid w:val="001604E0"/>
    <w:rsid w:val="00160B0E"/>
    <w:rsid w:val="00161CD3"/>
    <w:rsid w:val="00161FDA"/>
    <w:rsid w:val="001638F8"/>
    <w:rsid w:val="00163EA8"/>
    <w:rsid w:val="00164C1B"/>
    <w:rsid w:val="001671D8"/>
    <w:rsid w:val="0017128E"/>
    <w:rsid w:val="00172795"/>
    <w:rsid w:val="001730C1"/>
    <w:rsid w:val="00177FF3"/>
    <w:rsid w:val="001814C7"/>
    <w:rsid w:val="001819C6"/>
    <w:rsid w:val="00182085"/>
    <w:rsid w:val="00183B5F"/>
    <w:rsid w:val="001878DD"/>
    <w:rsid w:val="00187E1C"/>
    <w:rsid w:val="00190045"/>
    <w:rsid w:val="00190081"/>
    <w:rsid w:val="00192B10"/>
    <w:rsid w:val="00192EDD"/>
    <w:rsid w:val="00193274"/>
    <w:rsid w:val="001937DE"/>
    <w:rsid w:val="00197044"/>
    <w:rsid w:val="001A482A"/>
    <w:rsid w:val="001A4B8A"/>
    <w:rsid w:val="001A6F1F"/>
    <w:rsid w:val="001A7288"/>
    <w:rsid w:val="001B016E"/>
    <w:rsid w:val="001B3616"/>
    <w:rsid w:val="001B49E6"/>
    <w:rsid w:val="001B5E90"/>
    <w:rsid w:val="001B6774"/>
    <w:rsid w:val="001B7CAF"/>
    <w:rsid w:val="001C0282"/>
    <w:rsid w:val="001C0808"/>
    <w:rsid w:val="001C1B0E"/>
    <w:rsid w:val="001C481B"/>
    <w:rsid w:val="001C4AAA"/>
    <w:rsid w:val="001C4D8B"/>
    <w:rsid w:val="001C4EDC"/>
    <w:rsid w:val="001C55AC"/>
    <w:rsid w:val="001D04F3"/>
    <w:rsid w:val="001D29E1"/>
    <w:rsid w:val="001D7AD3"/>
    <w:rsid w:val="001E02FF"/>
    <w:rsid w:val="001E15CF"/>
    <w:rsid w:val="001E1B21"/>
    <w:rsid w:val="001E2760"/>
    <w:rsid w:val="001E31C5"/>
    <w:rsid w:val="001E33BE"/>
    <w:rsid w:val="001E45BC"/>
    <w:rsid w:val="001E5BFE"/>
    <w:rsid w:val="001E6DBF"/>
    <w:rsid w:val="001E79EB"/>
    <w:rsid w:val="001F07F6"/>
    <w:rsid w:val="001F1686"/>
    <w:rsid w:val="001F21AC"/>
    <w:rsid w:val="001F2D57"/>
    <w:rsid w:val="001F6B35"/>
    <w:rsid w:val="001F7505"/>
    <w:rsid w:val="00201837"/>
    <w:rsid w:val="0020274C"/>
    <w:rsid w:val="0020306C"/>
    <w:rsid w:val="00204747"/>
    <w:rsid w:val="00204BF3"/>
    <w:rsid w:val="00205572"/>
    <w:rsid w:val="002060EA"/>
    <w:rsid w:val="00207146"/>
    <w:rsid w:val="002074C5"/>
    <w:rsid w:val="002077FF"/>
    <w:rsid w:val="002079F7"/>
    <w:rsid w:val="00207EAB"/>
    <w:rsid w:val="00210E70"/>
    <w:rsid w:val="00211176"/>
    <w:rsid w:val="00211548"/>
    <w:rsid w:val="0021155B"/>
    <w:rsid w:val="00212303"/>
    <w:rsid w:val="002168BD"/>
    <w:rsid w:val="00217537"/>
    <w:rsid w:val="00217EF7"/>
    <w:rsid w:val="0022061B"/>
    <w:rsid w:val="00220D12"/>
    <w:rsid w:val="0022128E"/>
    <w:rsid w:val="002213C4"/>
    <w:rsid w:val="00221FF4"/>
    <w:rsid w:val="00222112"/>
    <w:rsid w:val="00223A65"/>
    <w:rsid w:val="002248D0"/>
    <w:rsid w:val="0022523C"/>
    <w:rsid w:val="0022678A"/>
    <w:rsid w:val="00226DAF"/>
    <w:rsid w:val="002270CF"/>
    <w:rsid w:val="0022734C"/>
    <w:rsid w:val="00227EA8"/>
    <w:rsid w:val="00230B78"/>
    <w:rsid w:val="00231878"/>
    <w:rsid w:val="00231BAE"/>
    <w:rsid w:val="002322F5"/>
    <w:rsid w:val="0023297A"/>
    <w:rsid w:val="00232B3B"/>
    <w:rsid w:val="002340E5"/>
    <w:rsid w:val="0023521B"/>
    <w:rsid w:val="00240361"/>
    <w:rsid w:val="00241644"/>
    <w:rsid w:val="00241A1D"/>
    <w:rsid w:val="00241F94"/>
    <w:rsid w:val="002431ED"/>
    <w:rsid w:val="00243A2F"/>
    <w:rsid w:val="00243C14"/>
    <w:rsid w:val="002452D6"/>
    <w:rsid w:val="0024546D"/>
    <w:rsid w:val="00245E2A"/>
    <w:rsid w:val="00246371"/>
    <w:rsid w:val="00246B7F"/>
    <w:rsid w:val="00246EB2"/>
    <w:rsid w:val="00247125"/>
    <w:rsid w:val="002500D2"/>
    <w:rsid w:val="00250970"/>
    <w:rsid w:val="002512BA"/>
    <w:rsid w:val="002517A4"/>
    <w:rsid w:val="00254A67"/>
    <w:rsid w:val="00255315"/>
    <w:rsid w:val="002569E2"/>
    <w:rsid w:val="0026001D"/>
    <w:rsid w:val="00260043"/>
    <w:rsid w:val="00260A1A"/>
    <w:rsid w:val="0026182F"/>
    <w:rsid w:val="00262CFE"/>
    <w:rsid w:val="0026347D"/>
    <w:rsid w:val="002634C5"/>
    <w:rsid w:val="002649E7"/>
    <w:rsid w:val="00265687"/>
    <w:rsid w:val="00266150"/>
    <w:rsid w:val="002676F6"/>
    <w:rsid w:val="00267BA4"/>
    <w:rsid w:val="002718E4"/>
    <w:rsid w:val="002720FF"/>
    <w:rsid w:val="0027275E"/>
    <w:rsid w:val="002731DC"/>
    <w:rsid w:val="0027362F"/>
    <w:rsid w:val="002743EC"/>
    <w:rsid w:val="0027501B"/>
    <w:rsid w:val="00276C17"/>
    <w:rsid w:val="00280AAA"/>
    <w:rsid w:val="0028307E"/>
    <w:rsid w:val="0028452F"/>
    <w:rsid w:val="0028459C"/>
    <w:rsid w:val="002845B4"/>
    <w:rsid w:val="002854D8"/>
    <w:rsid w:val="002869A8"/>
    <w:rsid w:val="00290511"/>
    <w:rsid w:val="002909E3"/>
    <w:rsid w:val="00290DDA"/>
    <w:rsid w:val="002941CC"/>
    <w:rsid w:val="002950A3"/>
    <w:rsid w:val="00296E73"/>
    <w:rsid w:val="00297C14"/>
    <w:rsid w:val="002A1B93"/>
    <w:rsid w:val="002A2024"/>
    <w:rsid w:val="002A2600"/>
    <w:rsid w:val="002A3152"/>
    <w:rsid w:val="002A330B"/>
    <w:rsid w:val="002A4520"/>
    <w:rsid w:val="002A579A"/>
    <w:rsid w:val="002A5BFD"/>
    <w:rsid w:val="002A74EA"/>
    <w:rsid w:val="002B110D"/>
    <w:rsid w:val="002B1D61"/>
    <w:rsid w:val="002B31F8"/>
    <w:rsid w:val="002B38C8"/>
    <w:rsid w:val="002B45F6"/>
    <w:rsid w:val="002B4876"/>
    <w:rsid w:val="002B4D11"/>
    <w:rsid w:val="002B5BAE"/>
    <w:rsid w:val="002B6D65"/>
    <w:rsid w:val="002B7CC6"/>
    <w:rsid w:val="002C2406"/>
    <w:rsid w:val="002C2E62"/>
    <w:rsid w:val="002C3FAA"/>
    <w:rsid w:val="002C746F"/>
    <w:rsid w:val="002C7E2F"/>
    <w:rsid w:val="002D130F"/>
    <w:rsid w:val="002D2FF4"/>
    <w:rsid w:val="002D4098"/>
    <w:rsid w:val="002D472A"/>
    <w:rsid w:val="002D5542"/>
    <w:rsid w:val="002D6AF1"/>
    <w:rsid w:val="002E0056"/>
    <w:rsid w:val="002E04FF"/>
    <w:rsid w:val="002E16F0"/>
    <w:rsid w:val="002E1855"/>
    <w:rsid w:val="002E1A46"/>
    <w:rsid w:val="002E2986"/>
    <w:rsid w:val="002E3114"/>
    <w:rsid w:val="002E544E"/>
    <w:rsid w:val="002E675F"/>
    <w:rsid w:val="002E6D68"/>
    <w:rsid w:val="002F1193"/>
    <w:rsid w:val="002F19FF"/>
    <w:rsid w:val="002F1D80"/>
    <w:rsid w:val="002F2FFC"/>
    <w:rsid w:val="002F372B"/>
    <w:rsid w:val="002F3BF0"/>
    <w:rsid w:val="002F55C0"/>
    <w:rsid w:val="002F56A1"/>
    <w:rsid w:val="002F76C5"/>
    <w:rsid w:val="002F7857"/>
    <w:rsid w:val="003011CD"/>
    <w:rsid w:val="00301614"/>
    <w:rsid w:val="003025AB"/>
    <w:rsid w:val="00302B92"/>
    <w:rsid w:val="00303435"/>
    <w:rsid w:val="0030595F"/>
    <w:rsid w:val="00306A23"/>
    <w:rsid w:val="00306B26"/>
    <w:rsid w:val="003101BC"/>
    <w:rsid w:val="003103EA"/>
    <w:rsid w:val="003108E9"/>
    <w:rsid w:val="00314377"/>
    <w:rsid w:val="00314F81"/>
    <w:rsid w:val="00315998"/>
    <w:rsid w:val="003168CF"/>
    <w:rsid w:val="00316AD4"/>
    <w:rsid w:val="0032025E"/>
    <w:rsid w:val="00320FE5"/>
    <w:rsid w:val="003228C8"/>
    <w:rsid w:val="003238CC"/>
    <w:rsid w:val="00324EC0"/>
    <w:rsid w:val="003277A8"/>
    <w:rsid w:val="00327CB5"/>
    <w:rsid w:val="00327FAE"/>
    <w:rsid w:val="00330538"/>
    <w:rsid w:val="003305BF"/>
    <w:rsid w:val="00330A26"/>
    <w:rsid w:val="0033240D"/>
    <w:rsid w:val="0033262C"/>
    <w:rsid w:val="00332E6D"/>
    <w:rsid w:val="003347DA"/>
    <w:rsid w:val="00334D1C"/>
    <w:rsid w:val="00335863"/>
    <w:rsid w:val="00337C25"/>
    <w:rsid w:val="00340707"/>
    <w:rsid w:val="00340FF6"/>
    <w:rsid w:val="00342CB4"/>
    <w:rsid w:val="00342DC5"/>
    <w:rsid w:val="00344CA4"/>
    <w:rsid w:val="00345241"/>
    <w:rsid w:val="00345F63"/>
    <w:rsid w:val="003468A0"/>
    <w:rsid w:val="00347B60"/>
    <w:rsid w:val="0035083E"/>
    <w:rsid w:val="00351886"/>
    <w:rsid w:val="003527DB"/>
    <w:rsid w:val="0035330A"/>
    <w:rsid w:val="00353431"/>
    <w:rsid w:val="00353D9D"/>
    <w:rsid w:val="00354354"/>
    <w:rsid w:val="003558A4"/>
    <w:rsid w:val="003572E8"/>
    <w:rsid w:val="00360EFE"/>
    <w:rsid w:val="00361DC9"/>
    <w:rsid w:val="00363149"/>
    <w:rsid w:val="00363635"/>
    <w:rsid w:val="00364832"/>
    <w:rsid w:val="003664E4"/>
    <w:rsid w:val="00367C53"/>
    <w:rsid w:val="003713A4"/>
    <w:rsid w:val="00371972"/>
    <w:rsid w:val="00372A23"/>
    <w:rsid w:val="00372B83"/>
    <w:rsid w:val="00373842"/>
    <w:rsid w:val="003738C9"/>
    <w:rsid w:val="00373BE3"/>
    <w:rsid w:val="00374859"/>
    <w:rsid w:val="00375262"/>
    <w:rsid w:val="00375E20"/>
    <w:rsid w:val="00377CD0"/>
    <w:rsid w:val="00380FFB"/>
    <w:rsid w:val="003813A9"/>
    <w:rsid w:val="003831F5"/>
    <w:rsid w:val="00384AB4"/>
    <w:rsid w:val="00385160"/>
    <w:rsid w:val="003868AF"/>
    <w:rsid w:val="0039046C"/>
    <w:rsid w:val="003912CA"/>
    <w:rsid w:val="00392851"/>
    <w:rsid w:val="00392F93"/>
    <w:rsid w:val="00395ECA"/>
    <w:rsid w:val="00396E92"/>
    <w:rsid w:val="00396FDD"/>
    <w:rsid w:val="003A00D2"/>
    <w:rsid w:val="003A023A"/>
    <w:rsid w:val="003A0A43"/>
    <w:rsid w:val="003A0B1C"/>
    <w:rsid w:val="003A1D59"/>
    <w:rsid w:val="003A27C4"/>
    <w:rsid w:val="003A2E1C"/>
    <w:rsid w:val="003A3141"/>
    <w:rsid w:val="003A3313"/>
    <w:rsid w:val="003A3AF4"/>
    <w:rsid w:val="003A4A56"/>
    <w:rsid w:val="003A6045"/>
    <w:rsid w:val="003A70B5"/>
    <w:rsid w:val="003B0505"/>
    <w:rsid w:val="003B07EC"/>
    <w:rsid w:val="003B09EB"/>
    <w:rsid w:val="003B0A7E"/>
    <w:rsid w:val="003B1FF7"/>
    <w:rsid w:val="003B41E7"/>
    <w:rsid w:val="003B6844"/>
    <w:rsid w:val="003B6909"/>
    <w:rsid w:val="003C0241"/>
    <w:rsid w:val="003C1BCF"/>
    <w:rsid w:val="003C31D4"/>
    <w:rsid w:val="003C3740"/>
    <w:rsid w:val="003C5171"/>
    <w:rsid w:val="003C53D6"/>
    <w:rsid w:val="003C5C74"/>
    <w:rsid w:val="003D0D46"/>
    <w:rsid w:val="003D1BE2"/>
    <w:rsid w:val="003D2078"/>
    <w:rsid w:val="003D628A"/>
    <w:rsid w:val="003D6499"/>
    <w:rsid w:val="003E230D"/>
    <w:rsid w:val="003E4905"/>
    <w:rsid w:val="003E597F"/>
    <w:rsid w:val="003E73D8"/>
    <w:rsid w:val="003F0B6B"/>
    <w:rsid w:val="003F0C78"/>
    <w:rsid w:val="003F0D8F"/>
    <w:rsid w:val="003F13FF"/>
    <w:rsid w:val="003F37F9"/>
    <w:rsid w:val="003F4CCC"/>
    <w:rsid w:val="003F5962"/>
    <w:rsid w:val="003F7890"/>
    <w:rsid w:val="0040090C"/>
    <w:rsid w:val="00400E44"/>
    <w:rsid w:val="00401731"/>
    <w:rsid w:val="00401CB8"/>
    <w:rsid w:val="00401F6E"/>
    <w:rsid w:val="00402AE5"/>
    <w:rsid w:val="00402DCA"/>
    <w:rsid w:val="004031DD"/>
    <w:rsid w:val="00404155"/>
    <w:rsid w:val="00406216"/>
    <w:rsid w:val="004106CB"/>
    <w:rsid w:val="004114BF"/>
    <w:rsid w:val="00411A1E"/>
    <w:rsid w:val="00411C22"/>
    <w:rsid w:val="00411FD3"/>
    <w:rsid w:val="0041210B"/>
    <w:rsid w:val="00412203"/>
    <w:rsid w:val="004137C7"/>
    <w:rsid w:val="004152AF"/>
    <w:rsid w:val="00416221"/>
    <w:rsid w:val="00416405"/>
    <w:rsid w:val="00416867"/>
    <w:rsid w:val="0041688D"/>
    <w:rsid w:val="00416B72"/>
    <w:rsid w:val="00420192"/>
    <w:rsid w:val="00420873"/>
    <w:rsid w:val="004217AC"/>
    <w:rsid w:val="00422921"/>
    <w:rsid w:val="004239D3"/>
    <w:rsid w:val="004252C3"/>
    <w:rsid w:val="004262FB"/>
    <w:rsid w:val="00427CFF"/>
    <w:rsid w:val="00431A24"/>
    <w:rsid w:val="004327E2"/>
    <w:rsid w:val="004330E1"/>
    <w:rsid w:val="00434DAF"/>
    <w:rsid w:val="004373F6"/>
    <w:rsid w:val="004374B7"/>
    <w:rsid w:val="004374CD"/>
    <w:rsid w:val="00441977"/>
    <w:rsid w:val="00441CF5"/>
    <w:rsid w:val="00442932"/>
    <w:rsid w:val="0044597A"/>
    <w:rsid w:val="00451A9D"/>
    <w:rsid w:val="00452016"/>
    <w:rsid w:val="004524B5"/>
    <w:rsid w:val="00452FD1"/>
    <w:rsid w:val="00455C15"/>
    <w:rsid w:val="00455FB9"/>
    <w:rsid w:val="00456D96"/>
    <w:rsid w:val="00457493"/>
    <w:rsid w:val="00457DF0"/>
    <w:rsid w:val="00461368"/>
    <w:rsid w:val="00463657"/>
    <w:rsid w:val="00463974"/>
    <w:rsid w:val="00464BDF"/>
    <w:rsid w:val="00466DB2"/>
    <w:rsid w:val="00470264"/>
    <w:rsid w:val="00470C47"/>
    <w:rsid w:val="00471EBD"/>
    <w:rsid w:val="004737EF"/>
    <w:rsid w:val="00473817"/>
    <w:rsid w:val="00474B20"/>
    <w:rsid w:val="00474F68"/>
    <w:rsid w:val="004752A7"/>
    <w:rsid w:val="004779AF"/>
    <w:rsid w:val="00477B2C"/>
    <w:rsid w:val="00480DB0"/>
    <w:rsid w:val="00481FA0"/>
    <w:rsid w:val="004828F5"/>
    <w:rsid w:val="00482FA9"/>
    <w:rsid w:val="00483A1F"/>
    <w:rsid w:val="00483BFF"/>
    <w:rsid w:val="00483EC2"/>
    <w:rsid w:val="00484320"/>
    <w:rsid w:val="00484891"/>
    <w:rsid w:val="00484B81"/>
    <w:rsid w:val="00485016"/>
    <w:rsid w:val="0048784D"/>
    <w:rsid w:val="00487B49"/>
    <w:rsid w:val="00487F19"/>
    <w:rsid w:val="00487F61"/>
    <w:rsid w:val="00490202"/>
    <w:rsid w:val="004909B3"/>
    <w:rsid w:val="00490A93"/>
    <w:rsid w:val="004912F7"/>
    <w:rsid w:val="004915DB"/>
    <w:rsid w:val="004917BE"/>
    <w:rsid w:val="00491FEB"/>
    <w:rsid w:val="00493E39"/>
    <w:rsid w:val="0049517B"/>
    <w:rsid w:val="00497381"/>
    <w:rsid w:val="004A092E"/>
    <w:rsid w:val="004A2416"/>
    <w:rsid w:val="004A2C6B"/>
    <w:rsid w:val="004A3810"/>
    <w:rsid w:val="004A4020"/>
    <w:rsid w:val="004A634A"/>
    <w:rsid w:val="004B193C"/>
    <w:rsid w:val="004B1E41"/>
    <w:rsid w:val="004B3693"/>
    <w:rsid w:val="004B70C3"/>
    <w:rsid w:val="004C0330"/>
    <w:rsid w:val="004C05F3"/>
    <w:rsid w:val="004C1C29"/>
    <w:rsid w:val="004C2927"/>
    <w:rsid w:val="004C3484"/>
    <w:rsid w:val="004C3730"/>
    <w:rsid w:val="004C49B6"/>
    <w:rsid w:val="004C600D"/>
    <w:rsid w:val="004C701D"/>
    <w:rsid w:val="004C7B47"/>
    <w:rsid w:val="004D0481"/>
    <w:rsid w:val="004D208B"/>
    <w:rsid w:val="004D3AF3"/>
    <w:rsid w:val="004D4952"/>
    <w:rsid w:val="004D50CD"/>
    <w:rsid w:val="004D5F1A"/>
    <w:rsid w:val="004D681A"/>
    <w:rsid w:val="004D6B15"/>
    <w:rsid w:val="004D75A3"/>
    <w:rsid w:val="004E50C9"/>
    <w:rsid w:val="004E69D8"/>
    <w:rsid w:val="004F0814"/>
    <w:rsid w:val="004F186A"/>
    <w:rsid w:val="004F36F2"/>
    <w:rsid w:val="004F73B9"/>
    <w:rsid w:val="004F75F0"/>
    <w:rsid w:val="00501455"/>
    <w:rsid w:val="005016DE"/>
    <w:rsid w:val="0050181D"/>
    <w:rsid w:val="00501EB4"/>
    <w:rsid w:val="005025D2"/>
    <w:rsid w:val="0050339B"/>
    <w:rsid w:val="005034EE"/>
    <w:rsid w:val="00503702"/>
    <w:rsid w:val="00503ABA"/>
    <w:rsid w:val="00503EAB"/>
    <w:rsid w:val="00504FFE"/>
    <w:rsid w:val="0050641C"/>
    <w:rsid w:val="00506FBB"/>
    <w:rsid w:val="005116BD"/>
    <w:rsid w:val="00511E18"/>
    <w:rsid w:val="00514CC0"/>
    <w:rsid w:val="00515125"/>
    <w:rsid w:val="00517DA4"/>
    <w:rsid w:val="00520338"/>
    <w:rsid w:val="00520D7E"/>
    <w:rsid w:val="00521960"/>
    <w:rsid w:val="00521F28"/>
    <w:rsid w:val="005233BB"/>
    <w:rsid w:val="00524C24"/>
    <w:rsid w:val="00524EEE"/>
    <w:rsid w:val="00525369"/>
    <w:rsid w:val="00525F5B"/>
    <w:rsid w:val="005262B9"/>
    <w:rsid w:val="005262F2"/>
    <w:rsid w:val="005304EB"/>
    <w:rsid w:val="00530566"/>
    <w:rsid w:val="00530BC4"/>
    <w:rsid w:val="00531C11"/>
    <w:rsid w:val="00531E88"/>
    <w:rsid w:val="0053316D"/>
    <w:rsid w:val="005340AF"/>
    <w:rsid w:val="00534C1A"/>
    <w:rsid w:val="0053691E"/>
    <w:rsid w:val="00536EBC"/>
    <w:rsid w:val="005415D3"/>
    <w:rsid w:val="00542663"/>
    <w:rsid w:val="00543BB5"/>
    <w:rsid w:val="00545BA3"/>
    <w:rsid w:val="00545CE3"/>
    <w:rsid w:val="00545D92"/>
    <w:rsid w:val="00546ADE"/>
    <w:rsid w:val="005518B4"/>
    <w:rsid w:val="00552D7C"/>
    <w:rsid w:val="00553700"/>
    <w:rsid w:val="00553B48"/>
    <w:rsid w:val="00553DD5"/>
    <w:rsid w:val="0055631B"/>
    <w:rsid w:val="00556817"/>
    <w:rsid w:val="00560042"/>
    <w:rsid w:val="00560B82"/>
    <w:rsid w:val="00561674"/>
    <w:rsid w:val="00562205"/>
    <w:rsid w:val="00562441"/>
    <w:rsid w:val="00562BA7"/>
    <w:rsid w:val="00563831"/>
    <w:rsid w:val="00567FA8"/>
    <w:rsid w:val="00570C62"/>
    <w:rsid w:val="0057102C"/>
    <w:rsid w:val="0057119F"/>
    <w:rsid w:val="005711A7"/>
    <w:rsid w:val="005713A5"/>
    <w:rsid w:val="00574A0D"/>
    <w:rsid w:val="00575FA2"/>
    <w:rsid w:val="00577B4C"/>
    <w:rsid w:val="00577DB4"/>
    <w:rsid w:val="00580731"/>
    <w:rsid w:val="00580DA2"/>
    <w:rsid w:val="00582889"/>
    <w:rsid w:val="005832F1"/>
    <w:rsid w:val="00583325"/>
    <w:rsid w:val="005834B2"/>
    <w:rsid w:val="0058408F"/>
    <w:rsid w:val="0058504E"/>
    <w:rsid w:val="005860D5"/>
    <w:rsid w:val="00587C9B"/>
    <w:rsid w:val="00590E3B"/>
    <w:rsid w:val="0059407A"/>
    <w:rsid w:val="005973B4"/>
    <w:rsid w:val="00597F68"/>
    <w:rsid w:val="005A0950"/>
    <w:rsid w:val="005A1333"/>
    <w:rsid w:val="005A29FC"/>
    <w:rsid w:val="005A473E"/>
    <w:rsid w:val="005A552D"/>
    <w:rsid w:val="005A6B33"/>
    <w:rsid w:val="005A6BA0"/>
    <w:rsid w:val="005A6CA1"/>
    <w:rsid w:val="005A7934"/>
    <w:rsid w:val="005B00B4"/>
    <w:rsid w:val="005B1B8E"/>
    <w:rsid w:val="005B1DB2"/>
    <w:rsid w:val="005B2387"/>
    <w:rsid w:val="005B2960"/>
    <w:rsid w:val="005B34C1"/>
    <w:rsid w:val="005B4229"/>
    <w:rsid w:val="005B5E75"/>
    <w:rsid w:val="005B6F45"/>
    <w:rsid w:val="005B7DBA"/>
    <w:rsid w:val="005C0086"/>
    <w:rsid w:val="005C07CA"/>
    <w:rsid w:val="005C196C"/>
    <w:rsid w:val="005C1A3E"/>
    <w:rsid w:val="005C4A46"/>
    <w:rsid w:val="005C6FE8"/>
    <w:rsid w:val="005C7700"/>
    <w:rsid w:val="005C783F"/>
    <w:rsid w:val="005C7EBE"/>
    <w:rsid w:val="005D2259"/>
    <w:rsid w:val="005D35A3"/>
    <w:rsid w:val="005D606E"/>
    <w:rsid w:val="005D646E"/>
    <w:rsid w:val="005D6C98"/>
    <w:rsid w:val="005D73B1"/>
    <w:rsid w:val="005E04DF"/>
    <w:rsid w:val="005E2AF1"/>
    <w:rsid w:val="005E3104"/>
    <w:rsid w:val="005E432C"/>
    <w:rsid w:val="005E5F3C"/>
    <w:rsid w:val="005E6BCE"/>
    <w:rsid w:val="005E7AA0"/>
    <w:rsid w:val="005E7F7F"/>
    <w:rsid w:val="005F08BE"/>
    <w:rsid w:val="005F30A0"/>
    <w:rsid w:val="005F42F8"/>
    <w:rsid w:val="005F4C82"/>
    <w:rsid w:val="006014DD"/>
    <w:rsid w:val="00602FC5"/>
    <w:rsid w:val="00604DF8"/>
    <w:rsid w:val="00607111"/>
    <w:rsid w:val="00607CE1"/>
    <w:rsid w:val="0061036A"/>
    <w:rsid w:val="006104B9"/>
    <w:rsid w:val="006125E2"/>
    <w:rsid w:val="006130F5"/>
    <w:rsid w:val="006156FD"/>
    <w:rsid w:val="00615EAB"/>
    <w:rsid w:val="00615EBD"/>
    <w:rsid w:val="006162B8"/>
    <w:rsid w:val="0061633B"/>
    <w:rsid w:val="00616495"/>
    <w:rsid w:val="00616C26"/>
    <w:rsid w:val="00620464"/>
    <w:rsid w:val="006208B3"/>
    <w:rsid w:val="006218F0"/>
    <w:rsid w:val="00622328"/>
    <w:rsid w:val="00623DBA"/>
    <w:rsid w:val="00623E35"/>
    <w:rsid w:val="006244AE"/>
    <w:rsid w:val="00625877"/>
    <w:rsid w:val="0062609F"/>
    <w:rsid w:val="006309F1"/>
    <w:rsid w:val="00630FAE"/>
    <w:rsid w:val="0063112B"/>
    <w:rsid w:val="006314BB"/>
    <w:rsid w:val="00631B2C"/>
    <w:rsid w:val="00631B8D"/>
    <w:rsid w:val="00632113"/>
    <w:rsid w:val="006325F9"/>
    <w:rsid w:val="006336D8"/>
    <w:rsid w:val="00633D04"/>
    <w:rsid w:val="00633D10"/>
    <w:rsid w:val="00634743"/>
    <w:rsid w:val="00635C3D"/>
    <w:rsid w:val="00636AAE"/>
    <w:rsid w:val="00641ECD"/>
    <w:rsid w:val="00643870"/>
    <w:rsid w:val="006455F8"/>
    <w:rsid w:val="0064605B"/>
    <w:rsid w:val="00646B00"/>
    <w:rsid w:val="00646EBF"/>
    <w:rsid w:val="00646F97"/>
    <w:rsid w:val="0064730A"/>
    <w:rsid w:val="00647378"/>
    <w:rsid w:val="0065088D"/>
    <w:rsid w:val="00650970"/>
    <w:rsid w:val="0065258E"/>
    <w:rsid w:val="00654158"/>
    <w:rsid w:val="006545C0"/>
    <w:rsid w:val="00654792"/>
    <w:rsid w:val="00655D8B"/>
    <w:rsid w:val="00657182"/>
    <w:rsid w:val="00657668"/>
    <w:rsid w:val="0066024E"/>
    <w:rsid w:val="00660649"/>
    <w:rsid w:val="00660A69"/>
    <w:rsid w:val="006638C4"/>
    <w:rsid w:val="00665982"/>
    <w:rsid w:val="00666593"/>
    <w:rsid w:val="006668D5"/>
    <w:rsid w:val="00666BAD"/>
    <w:rsid w:val="006679ED"/>
    <w:rsid w:val="00670EA8"/>
    <w:rsid w:val="00672673"/>
    <w:rsid w:val="00674D3F"/>
    <w:rsid w:val="0067658B"/>
    <w:rsid w:val="00676B68"/>
    <w:rsid w:val="006805ED"/>
    <w:rsid w:val="00680B1F"/>
    <w:rsid w:val="00680B79"/>
    <w:rsid w:val="00680EEE"/>
    <w:rsid w:val="00682D34"/>
    <w:rsid w:val="00683C1D"/>
    <w:rsid w:val="00687D9F"/>
    <w:rsid w:val="00690CA8"/>
    <w:rsid w:val="00691818"/>
    <w:rsid w:val="00691E9D"/>
    <w:rsid w:val="006925A0"/>
    <w:rsid w:val="006935D2"/>
    <w:rsid w:val="00694135"/>
    <w:rsid w:val="00695097"/>
    <w:rsid w:val="00697595"/>
    <w:rsid w:val="006977F1"/>
    <w:rsid w:val="00697978"/>
    <w:rsid w:val="006A0790"/>
    <w:rsid w:val="006A13B2"/>
    <w:rsid w:val="006A15C7"/>
    <w:rsid w:val="006A28F7"/>
    <w:rsid w:val="006A3294"/>
    <w:rsid w:val="006A402E"/>
    <w:rsid w:val="006A4731"/>
    <w:rsid w:val="006A4CF6"/>
    <w:rsid w:val="006A5C8C"/>
    <w:rsid w:val="006A7F5D"/>
    <w:rsid w:val="006B0D40"/>
    <w:rsid w:val="006B4401"/>
    <w:rsid w:val="006B5E27"/>
    <w:rsid w:val="006B677B"/>
    <w:rsid w:val="006B6A55"/>
    <w:rsid w:val="006B7558"/>
    <w:rsid w:val="006C0877"/>
    <w:rsid w:val="006C1CB0"/>
    <w:rsid w:val="006C24A3"/>
    <w:rsid w:val="006C26FC"/>
    <w:rsid w:val="006C2B49"/>
    <w:rsid w:val="006C4567"/>
    <w:rsid w:val="006C51A0"/>
    <w:rsid w:val="006C5F89"/>
    <w:rsid w:val="006D1016"/>
    <w:rsid w:val="006D4079"/>
    <w:rsid w:val="006D471F"/>
    <w:rsid w:val="006D4F44"/>
    <w:rsid w:val="006D5D95"/>
    <w:rsid w:val="006D6987"/>
    <w:rsid w:val="006D6B1F"/>
    <w:rsid w:val="006D7648"/>
    <w:rsid w:val="006E075C"/>
    <w:rsid w:val="006E1512"/>
    <w:rsid w:val="006E1D6A"/>
    <w:rsid w:val="006E2849"/>
    <w:rsid w:val="006E30C8"/>
    <w:rsid w:val="006E3C97"/>
    <w:rsid w:val="006E410D"/>
    <w:rsid w:val="006E42D4"/>
    <w:rsid w:val="006E5A36"/>
    <w:rsid w:val="006E636D"/>
    <w:rsid w:val="006E6E0B"/>
    <w:rsid w:val="006F1D31"/>
    <w:rsid w:val="006F3A7F"/>
    <w:rsid w:val="006F41C6"/>
    <w:rsid w:val="006F4596"/>
    <w:rsid w:val="006F5AF5"/>
    <w:rsid w:val="006F5BC2"/>
    <w:rsid w:val="00701B50"/>
    <w:rsid w:val="00702748"/>
    <w:rsid w:val="00702F7E"/>
    <w:rsid w:val="007036C6"/>
    <w:rsid w:val="00703969"/>
    <w:rsid w:val="007063C1"/>
    <w:rsid w:val="00711A40"/>
    <w:rsid w:val="00711D57"/>
    <w:rsid w:val="00713471"/>
    <w:rsid w:val="0071437F"/>
    <w:rsid w:val="00714DB3"/>
    <w:rsid w:val="00716238"/>
    <w:rsid w:val="007162EC"/>
    <w:rsid w:val="007176C3"/>
    <w:rsid w:val="007207D5"/>
    <w:rsid w:val="007217C8"/>
    <w:rsid w:val="007218D5"/>
    <w:rsid w:val="007225F6"/>
    <w:rsid w:val="0072411C"/>
    <w:rsid w:val="007245B0"/>
    <w:rsid w:val="007268E5"/>
    <w:rsid w:val="0073574F"/>
    <w:rsid w:val="00735B34"/>
    <w:rsid w:val="00737295"/>
    <w:rsid w:val="00740342"/>
    <w:rsid w:val="00740D3F"/>
    <w:rsid w:val="00741D27"/>
    <w:rsid w:val="00743191"/>
    <w:rsid w:val="00743217"/>
    <w:rsid w:val="007433ED"/>
    <w:rsid w:val="0074354C"/>
    <w:rsid w:val="00743DAD"/>
    <w:rsid w:val="0074453C"/>
    <w:rsid w:val="007446A3"/>
    <w:rsid w:val="00745090"/>
    <w:rsid w:val="0074745E"/>
    <w:rsid w:val="007526B1"/>
    <w:rsid w:val="00752D24"/>
    <w:rsid w:val="007533B4"/>
    <w:rsid w:val="00753610"/>
    <w:rsid w:val="007549A0"/>
    <w:rsid w:val="00754C30"/>
    <w:rsid w:val="007572A3"/>
    <w:rsid w:val="007579B7"/>
    <w:rsid w:val="0076024F"/>
    <w:rsid w:val="00761302"/>
    <w:rsid w:val="00761650"/>
    <w:rsid w:val="00762433"/>
    <w:rsid w:val="0076438D"/>
    <w:rsid w:val="00764C0C"/>
    <w:rsid w:val="00765A50"/>
    <w:rsid w:val="00766C1B"/>
    <w:rsid w:val="00770150"/>
    <w:rsid w:val="0077077F"/>
    <w:rsid w:val="0077142E"/>
    <w:rsid w:val="007744BC"/>
    <w:rsid w:val="007747D6"/>
    <w:rsid w:val="00775492"/>
    <w:rsid w:val="00781319"/>
    <w:rsid w:val="00783CBB"/>
    <w:rsid w:val="00783DF0"/>
    <w:rsid w:val="00785FEA"/>
    <w:rsid w:val="00786907"/>
    <w:rsid w:val="00786E19"/>
    <w:rsid w:val="00787561"/>
    <w:rsid w:val="00787E63"/>
    <w:rsid w:val="00791FB8"/>
    <w:rsid w:val="00792187"/>
    <w:rsid w:val="00793A0A"/>
    <w:rsid w:val="00797C02"/>
    <w:rsid w:val="00797F2E"/>
    <w:rsid w:val="00797FB0"/>
    <w:rsid w:val="007A013A"/>
    <w:rsid w:val="007A0DC0"/>
    <w:rsid w:val="007A20CA"/>
    <w:rsid w:val="007A34F9"/>
    <w:rsid w:val="007A55DF"/>
    <w:rsid w:val="007A5AB9"/>
    <w:rsid w:val="007A7CB5"/>
    <w:rsid w:val="007B0637"/>
    <w:rsid w:val="007B0FE2"/>
    <w:rsid w:val="007B1419"/>
    <w:rsid w:val="007B3472"/>
    <w:rsid w:val="007B3BEF"/>
    <w:rsid w:val="007B4860"/>
    <w:rsid w:val="007B525E"/>
    <w:rsid w:val="007B56B0"/>
    <w:rsid w:val="007B6555"/>
    <w:rsid w:val="007B7968"/>
    <w:rsid w:val="007C12B2"/>
    <w:rsid w:val="007C5318"/>
    <w:rsid w:val="007C556A"/>
    <w:rsid w:val="007D0365"/>
    <w:rsid w:val="007D1285"/>
    <w:rsid w:val="007D1FA4"/>
    <w:rsid w:val="007D37E0"/>
    <w:rsid w:val="007D3918"/>
    <w:rsid w:val="007D3C1C"/>
    <w:rsid w:val="007D44C3"/>
    <w:rsid w:val="007D5153"/>
    <w:rsid w:val="007D67B8"/>
    <w:rsid w:val="007D73F1"/>
    <w:rsid w:val="007D78DC"/>
    <w:rsid w:val="007D7C13"/>
    <w:rsid w:val="007E04F2"/>
    <w:rsid w:val="007E1B43"/>
    <w:rsid w:val="007E5054"/>
    <w:rsid w:val="007E7B93"/>
    <w:rsid w:val="007F1254"/>
    <w:rsid w:val="007F1C39"/>
    <w:rsid w:val="007F1F44"/>
    <w:rsid w:val="007F5959"/>
    <w:rsid w:val="007F6D62"/>
    <w:rsid w:val="007F6E41"/>
    <w:rsid w:val="007F75B8"/>
    <w:rsid w:val="007F7D3D"/>
    <w:rsid w:val="008001DA"/>
    <w:rsid w:val="00801655"/>
    <w:rsid w:val="00803DC7"/>
    <w:rsid w:val="00804736"/>
    <w:rsid w:val="008059D1"/>
    <w:rsid w:val="00805D1B"/>
    <w:rsid w:val="00807465"/>
    <w:rsid w:val="0080755B"/>
    <w:rsid w:val="00807750"/>
    <w:rsid w:val="00807C0C"/>
    <w:rsid w:val="00810454"/>
    <w:rsid w:val="008110C3"/>
    <w:rsid w:val="008126B4"/>
    <w:rsid w:val="00812B62"/>
    <w:rsid w:val="00813D16"/>
    <w:rsid w:val="00815104"/>
    <w:rsid w:val="00817A8D"/>
    <w:rsid w:val="00820578"/>
    <w:rsid w:val="00820E2F"/>
    <w:rsid w:val="0082140D"/>
    <w:rsid w:val="00821A82"/>
    <w:rsid w:val="00822056"/>
    <w:rsid w:val="00824D53"/>
    <w:rsid w:val="00824EBB"/>
    <w:rsid w:val="00824F8B"/>
    <w:rsid w:val="008259E3"/>
    <w:rsid w:val="00826776"/>
    <w:rsid w:val="008272B5"/>
    <w:rsid w:val="00827A61"/>
    <w:rsid w:val="008302C4"/>
    <w:rsid w:val="00831007"/>
    <w:rsid w:val="00833BEF"/>
    <w:rsid w:val="008349F2"/>
    <w:rsid w:val="008356D4"/>
    <w:rsid w:val="008369E0"/>
    <w:rsid w:val="00837D32"/>
    <w:rsid w:val="00837FFE"/>
    <w:rsid w:val="00841576"/>
    <w:rsid w:val="00841B0E"/>
    <w:rsid w:val="00842490"/>
    <w:rsid w:val="0084610D"/>
    <w:rsid w:val="0084684C"/>
    <w:rsid w:val="00846AD6"/>
    <w:rsid w:val="00846C26"/>
    <w:rsid w:val="0084753A"/>
    <w:rsid w:val="008509D2"/>
    <w:rsid w:val="0085140C"/>
    <w:rsid w:val="00851544"/>
    <w:rsid w:val="00852996"/>
    <w:rsid w:val="0085538B"/>
    <w:rsid w:val="00855655"/>
    <w:rsid w:val="00856299"/>
    <w:rsid w:val="008569B2"/>
    <w:rsid w:val="00861B6A"/>
    <w:rsid w:val="00862C49"/>
    <w:rsid w:val="00865023"/>
    <w:rsid w:val="0086639E"/>
    <w:rsid w:val="008675AF"/>
    <w:rsid w:val="00870A6E"/>
    <w:rsid w:val="008718A8"/>
    <w:rsid w:val="00871EA5"/>
    <w:rsid w:val="00872A83"/>
    <w:rsid w:val="00873CA0"/>
    <w:rsid w:val="00873E4A"/>
    <w:rsid w:val="00875712"/>
    <w:rsid w:val="00877380"/>
    <w:rsid w:val="008774B5"/>
    <w:rsid w:val="00877BD6"/>
    <w:rsid w:val="00883C3C"/>
    <w:rsid w:val="00885BE7"/>
    <w:rsid w:val="00885FF4"/>
    <w:rsid w:val="00886FB5"/>
    <w:rsid w:val="0088730F"/>
    <w:rsid w:val="008902A4"/>
    <w:rsid w:val="008908DD"/>
    <w:rsid w:val="00891243"/>
    <w:rsid w:val="00892102"/>
    <w:rsid w:val="00892211"/>
    <w:rsid w:val="00892EE2"/>
    <w:rsid w:val="008952ED"/>
    <w:rsid w:val="008956BE"/>
    <w:rsid w:val="008957BC"/>
    <w:rsid w:val="008959C0"/>
    <w:rsid w:val="00896A35"/>
    <w:rsid w:val="0089702C"/>
    <w:rsid w:val="008978F6"/>
    <w:rsid w:val="008A0ACC"/>
    <w:rsid w:val="008A1597"/>
    <w:rsid w:val="008A41C5"/>
    <w:rsid w:val="008A4924"/>
    <w:rsid w:val="008A4DFE"/>
    <w:rsid w:val="008A50A3"/>
    <w:rsid w:val="008A5F61"/>
    <w:rsid w:val="008A6B3D"/>
    <w:rsid w:val="008A7A76"/>
    <w:rsid w:val="008B1052"/>
    <w:rsid w:val="008B18DB"/>
    <w:rsid w:val="008B1CB2"/>
    <w:rsid w:val="008B1CBB"/>
    <w:rsid w:val="008B2364"/>
    <w:rsid w:val="008B350F"/>
    <w:rsid w:val="008B502C"/>
    <w:rsid w:val="008B51AD"/>
    <w:rsid w:val="008B554F"/>
    <w:rsid w:val="008B5B03"/>
    <w:rsid w:val="008B67F3"/>
    <w:rsid w:val="008B71F3"/>
    <w:rsid w:val="008B7795"/>
    <w:rsid w:val="008B7F42"/>
    <w:rsid w:val="008C0AA3"/>
    <w:rsid w:val="008C282E"/>
    <w:rsid w:val="008C4B94"/>
    <w:rsid w:val="008C630E"/>
    <w:rsid w:val="008C6CC9"/>
    <w:rsid w:val="008D191D"/>
    <w:rsid w:val="008D1C59"/>
    <w:rsid w:val="008D444A"/>
    <w:rsid w:val="008D49D7"/>
    <w:rsid w:val="008D52E5"/>
    <w:rsid w:val="008D6980"/>
    <w:rsid w:val="008D6C73"/>
    <w:rsid w:val="008D6CCD"/>
    <w:rsid w:val="008D6D04"/>
    <w:rsid w:val="008D739A"/>
    <w:rsid w:val="008D7DA8"/>
    <w:rsid w:val="008E10D2"/>
    <w:rsid w:val="008E29D0"/>
    <w:rsid w:val="008E3176"/>
    <w:rsid w:val="008E328D"/>
    <w:rsid w:val="008E439A"/>
    <w:rsid w:val="008E5E10"/>
    <w:rsid w:val="008E6E7C"/>
    <w:rsid w:val="008E7745"/>
    <w:rsid w:val="008F100D"/>
    <w:rsid w:val="008F2483"/>
    <w:rsid w:val="008F2E28"/>
    <w:rsid w:val="008F35B1"/>
    <w:rsid w:val="008F36EB"/>
    <w:rsid w:val="008F50F8"/>
    <w:rsid w:val="008F5BD6"/>
    <w:rsid w:val="008F6460"/>
    <w:rsid w:val="008F6EC6"/>
    <w:rsid w:val="008F7183"/>
    <w:rsid w:val="008F7F1B"/>
    <w:rsid w:val="00901190"/>
    <w:rsid w:val="009011BF"/>
    <w:rsid w:val="0090243F"/>
    <w:rsid w:val="00902900"/>
    <w:rsid w:val="00905835"/>
    <w:rsid w:val="00906BE2"/>
    <w:rsid w:val="00906FC6"/>
    <w:rsid w:val="009078CC"/>
    <w:rsid w:val="009079DF"/>
    <w:rsid w:val="00907D39"/>
    <w:rsid w:val="009127B5"/>
    <w:rsid w:val="00912ED9"/>
    <w:rsid w:val="00915B5F"/>
    <w:rsid w:val="009173A0"/>
    <w:rsid w:val="0091792F"/>
    <w:rsid w:val="00917F51"/>
    <w:rsid w:val="009218B5"/>
    <w:rsid w:val="00921D68"/>
    <w:rsid w:val="00924ABA"/>
    <w:rsid w:val="009255B5"/>
    <w:rsid w:val="00927FE9"/>
    <w:rsid w:val="00930D30"/>
    <w:rsid w:val="0093124B"/>
    <w:rsid w:val="009317C1"/>
    <w:rsid w:val="00933310"/>
    <w:rsid w:val="009339D1"/>
    <w:rsid w:val="00933BCF"/>
    <w:rsid w:val="00933BE1"/>
    <w:rsid w:val="00933BFB"/>
    <w:rsid w:val="00936137"/>
    <w:rsid w:val="00936271"/>
    <w:rsid w:val="00936A09"/>
    <w:rsid w:val="00937872"/>
    <w:rsid w:val="00940269"/>
    <w:rsid w:val="00940DDB"/>
    <w:rsid w:val="00947B67"/>
    <w:rsid w:val="00947D06"/>
    <w:rsid w:val="00947FEB"/>
    <w:rsid w:val="00951D5B"/>
    <w:rsid w:val="0095257D"/>
    <w:rsid w:val="00954672"/>
    <w:rsid w:val="00954779"/>
    <w:rsid w:val="009559FF"/>
    <w:rsid w:val="00956452"/>
    <w:rsid w:val="009605DF"/>
    <w:rsid w:val="0096084E"/>
    <w:rsid w:val="009609B4"/>
    <w:rsid w:val="00962C2E"/>
    <w:rsid w:val="00963012"/>
    <w:rsid w:val="00963D43"/>
    <w:rsid w:val="00964B2F"/>
    <w:rsid w:val="009672CB"/>
    <w:rsid w:val="009676A2"/>
    <w:rsid w:val="00970720"/>
    <w:rsid w:val="00970B7A"/>
    <w:rsid w:val="00972449"/>
    <w:rsid w:val="009732FC"/>
    <w:rsid w:val="0097385E"/>
    <w:rsid w:val="009740F1"/>
    <w:rsid w:val="00974564"/>
    <w:rsid w:val="00974A5F"/>
    <w:rsid w:val="0097518A"/>
    <w:rsid w:val="00975337"/>
    <w:rsid w:val="00975641"/>
    <w:rsid w:val="00975CC8"/>
    <w:rsid w:val="009775E4"/>
    <w:rsid w:val="00977A20"/>
    <w:rsid w:val="00977EF6"/>
    <w:rsid w:val="009816F5"/>
    <w:rsid w:val="00981F8A"/>
    <w:rsid w:val="009832E3"/>
    <w:rsid w:val="0098609E"/>
    <w:rsid w:val="00987C57"/>
    <w:rsid w:val="00990002"/>
    <w:rsid w:val="00990C72"/>
    <w:rsid w:val="00991C0A"/>
    <w:rsid w:val="00992E46"/>
    <w:rsid w:val="00993F7C"/>
    <w:rsid w:val="009944F4"/>
    <w:rsid w:val="009974A2"/>
    <w:rsid w:val="00997A6F"/>
    <w:rsid w:val="009A1122"/>
    <w:rsid w:val="009A118B"/>
    <w:rsid w:val="009A1E6F"/>
    <w:rsid w:val="009A50DD"/>
    <w:rsid w:val="009A50F5"/>
    <w:rsid w:val="009A68FB"/>
    <w:rsid w:val="009A7379"/>
    <w:rsid w:val="009A7E13"/>
    <w:rsid w:val="009B0D49"/>
    <w:rsid w:val="009B2270"/>
    <w:rsid w:val="009B544A"/>
    <w:rsid w:val="009B73ED"/>
    <w:rsid w:val="009C08F8"/>
    <w:rsid w:val="009C0F5B"/>
    <w:rsid w:val="009C26AD"/>
    <w:rsid w:val="009C44B0"/>
    <w:rsid w:val="009C469B"/>
    <w:rsid w:val="009C49FF"/>
    <w:rsid w:val="009C4A20"/>
    <w:rsid w:val="009C50BB"/>
    <w:rsid w:val="009C5FD3"/>
    <w:rsid w:val="009C785E"/>
    <w:rsid w:val="009D048E"/>
    <w:rsid w:val="009D056B"/>
    <w:rsid w:val="009D09B8"/>
    <w:rsid w:val="009D101D"/>
    <w:rsid w:val="009D15FB"/>
    <w:rsid w:val="009D519A"/>
    <w:rsid w:val="009D5E99"/>
    <w:rsid w:val="009D61C9"/>
    <w:rsid w:val="009D661B"/>
    <w:rsid w:val="009D68C6"/>
    <w:rsid w:val="009D7CD6"/>
    <w:rsid w:val="009D7DEE"/>
    <w:rsid w:val="009D7EFD"/>
    <w:rsid w:val="009E09AE"/>
    <w:rsid w:val="009E6519"/>
    <w:rsid w:val="009E6EC2"/>
    <w:rsid w:val="009E71AC"/>
    <w:rsid w:val="009F2774"/>
    <w:rsid w:val="009F2EE0"/>
    <w:rsid w:val="009F3973"/>
    <w:rsid w:val="009F4CF0"/>
    <w:rsid w:val="009F76A8"/>
    <w:rsid w:val="00A00CA7"/>
    <w:rsid w:val="00A00EE4"/>
    <w:rsid w:val="00A0241A"/>
    <w:rsid w:val="00A031D1"/>
    <w:rsid w:val="00A03CB2"/>
    <w:rsid w:val="00A0492B"/>
    <w:rsid w:val="00A04DE0"/>
    <w:rsid w:val="00A05109"/>
    <w:rsid w:val="00A05F34"/>
    <w:rsid w:val="00A06688"/>
    <w:rsid w:val="00A10B12"/>
    <w:rsid w:val="00A12CFC"/>
    <w:rsid w:val="00A14528"/>
    <w:rsid w:val="00A14ABD"/>
    <w:rsid w:val="00A150CE"/>
    <w:rsid w:val="00A15782"/>
    <w:rsid w:val="00A15D85"/>
    <w:rsid w:val="00A20F45"/>
    <w:rsid w:val="00A213DC"/>
    <w:rsid w:val="00A23610"/>
    <w:rsid w:val="00A23A20"/>
    <w:rsid w:val="00A245D0"/>
    <w:rsid w:val="00A2464D"/>
    <w:rsid w:val="00A25C90"/>
    <w:rsid w:val="00A26925"/>
    <w:rsid w:val="00A26C99"/>
    <w:rsid w:val="00A27FDE"/>
    <w:rsid w:val="00A30F4E"/>
    <w:rsid w:val="00A31354"/>
    <w:rsid w:val="00A317D1"/>
    <w:rsid w:val="00A338CB"/>
    <w:rsid w:val="00A33D3A"/>
    <w:rsid w:val="00A3643A"/>
    <w:rsid w:val="00A40BD9"/>
    <w:rsid w:val="00A40CF4"/>
    <w:rsid w:val="00A42107"/>
    <w:rsid w:val="00A42E6D"/>
    <w:rsid w:val="00A448A6"/>
    <w:rsid w:val="00A45D71"/>
    <w:rsid w:val="00A4610A"/>
    <w:rsid w:val="00A46598"/>
    <w:rsid w:val="00A46905"/>
    <w:rsid w:val="00A46BB7"/>
    <w:rsid w:val="00A477A5"/>
    <w:rsid w:val="00A47ED3"/>
    <w:rsid w:val="00A50544"/>
    <w:rsid w:val="00A524C6"/>
    <w:rsid w:val="00A52BA9"/>
    <w:rsid w:val="00A5377B"/>
    <w:rsid w:val="00A539C7"/>
    <w:rsid w:val="00A53FA6"/>
    <w:rsid w:val="00A54D5F"/>
    <w:rsid w:val="00A625E5"/>
    <w:rsid w:val="00A63D92"/>
    <w:rsid w:val="00A640EB"/>
    <w:rsid w:val="00A65855"/>
    <w:rsid w:val="00A66943"/>
    <w:rsid w:val="00A70A92"/>
    <w:rsid w:val="00A70C74"/>
    <w:rsid w:val="00A7136A"/>
    <w:rsid w:val="00A74816"/>
    <w:rsid w:val="00A7552C"/>
    <w:rsid w:val="00A769ED"/>
    <w:rsid w:val="00A76B8E"/>
    <w:rsid w:val="00A76E81"/>
    <w:rsid w:val="00A77E79"/>
    <w:rsid w:val="00A80023"/>
    <w:rsid w:val="00A806A2"/>
    <w:rsid w:val="00A80F85"/>
    <w:rsid w:val="00A8170D"/>
    <w:rsid w:val="00A8407A"/>
    <w:rsid w:val="00A84D2B"/>
    <w:rsid w:val="00A85429"/>
    <w:rsid w:val="00A854E1"/>
    <w:rsid w:val="00A860E0"/>
    <w:rsid w:val="00A86D8E"/>
    <w:rsid w:val="00A87367"/>
    <w:rsid w:val="00A873E6"/>
    <w:rsid w:val="00A875FD"/>
    <w:rsid w:val="00A90F9F"/>
    <w:rsid w:val="00A918BC"/>
    <w:rsid w:val="00A94509"/>
    <w:rsid w:val="00A95EBB"/>
    <w:rsid w:val="00A97349"/>
    <w:rsid w:val="00AA1C56"/>
    <w:rsid w:val="00AA3857"/>
    <w:rsid w:val="00AA3FC4"/>
    <w:rsid w:val="00AA4137"/>
    <w:rsid w:val="00AA4456"/>
    <w:rsid w:val="00AA4C44"/>
    <w:rsid w:val="00AA5DEE"/>
    <w:rsid w:val="00AA7790"/>
    <w:rsid w:val="00AA7D66"/>
    <w:rsid w:val="00AB1DAF"/>
    <w:rsid w:val="00AB1E97"/>
    <w:rsid w:val="00AB1F57"/>
    <w:rsid w:val="00AB21A8"/>
    <w:rsid w:val="00AB2992"/>
    <w:rsid w:val="00AB2F24"/>
    <w:rsid w:val="00AB3268"/>
    <w:rsid w:val="00AB358E"/>
    <w:rsid w:val="00AB37B4"/>
    <w:rsid w:val="00AB4CC9"/>
    <w:rsid w:val="00AB5C5F"/>
    <w:rsid w:val="00AB6A89"/>
    <w:rsid w:val="00AB6EF6"/>
    <w:rsid w:val="00AC00BF"/>
    <w:rsid w:val="00AC1C3C"/>
    <w:rsid w:val="00AC1EEF"/>
    <w:rsid w:val="00AC673D"/>
    <w:rsid w:val="00AC736A"/>
    <w:rsid w:val="00AD0323"/>
    <w:rsid w:val="00AD1B3A"/>
    <w:rsid w:val="00AD1CB7"/>
    <w:rsid w:val="00AD230E"/>
    <w:rsid w:val="00AD2D18"/>
    <w:rsid w:val="00AD5AD5"/>
    <w:rsid w:val="00AD6236"/>
    <w:rsid w:val="00AD7EB2"/>
    <w:rsid w:val="00AE037F"/>
    <w:rsid w:val="00AE27D1"/>
    <w:rsid w:val="00AE3017"/>
    <w:rsid w:val="00AE3947"/>
    <w:rsid w:val="00AE5310"/>
    <w:rsid w:val="00AE5753"/>
    <w:rsid w:val="00AE585D"/>
    <w:rsid w:val="00AE7522"/>
    <w:rsid w:val="00AF0C1B"/>
    <w:rsid w:val="00AF1E2B"/>
    <w:rsid w:val="00AF27AF"/>
    <w:rsid w:val="00AF298B"/>
    <w:rsid w:val="00AF3F7D"/>
    <w:rsid w:val="00AF40B9"/>
    <w:rsid w:val="00AF4116"/>
    <w:rsid w:val="00AF4247"/>
    <w:rsid w:val="00AF507F"/>
    <w:rsid w:val="00AF55CE"/>
    <w:rsid w:val="00AF66A2"/>
    <w:rsid w:val="00AF754B"/>
    <w:rsid w:val="00B012AE"/>
    <w:rsid w:val="00B01BF0"/>
    <w:rsid w:val="00B02279"/>
    <w:rsid w:val="00B02411"/>
    <w:rsid w:val="00B024F5"/>
    <w:rsid w:val="00B03633"/>
    <w:rsid w:val="00B03B00"/>
    <w:rsid w:val="00B04615"/>
    <w:rsid w:val="00B04B56"/>
    <w:rsid w:val="00B04F19"/>
    <w:rsid w:val="00B06363"/>
    <w:rsid w:val="00B06BD8"/>
    <w:rsid w:val="00B07666"/>
    <w:rsid w:val="00B10271"/>
    <w:rsid w:val="00B11013"/>
    <w:rsid w:val="00B121BF"/>
    <w:rsid w:val="00B14194"/>
    <w:rsid w:val="00B15EC4"/>
    <w:rsid w:val="00B16E61"/>
    <w:rsid w:val="00B205D6"/>
    <w:rsid w:val="00B20B69"/>
    <w:rsid w:val="00B22CE3"/>
    <w:rsid w:val="00B24D42"/>
    <w:rsid w:val="00B251E3"/>
    <w:rsid w:val="00B25CA1"/>
    <w:rsid w:val="00B25FEC"/>
    <w:rsid w:val="00B34FD6"/>
    <w:rsid w:val="00B3609A"/>
    <w:rsid w:val="00B40934"/>
    <w:rsid w:val="00B41513"/>
    <w:rsid w:val="00B41DB3"/>
    <w:rsid w:val="00B42027"/>
    <w:rsid w:val="00B43288"/>
    <w:rsid w:val="00B44C25"/>
    <w:rsid w:val="00B44E18"/>
    <w:rsid w:val="00B45020"/>
    <w:rsid w:val="00B4522E"/>
    <w:rsid w:val="00B45F19"/>
    <w:rsid w:val="00B4626B"/>
    <w:rsid w:val="00B46B1A"/>
    <w:rsid w:val="00B47929"/>
    <w:rsid w:val="00B5045B"/>
    <w:rsid w:val="00B52988"/>
    <w:rsid w:val="00B52FA0"/>
    <w:rsid w:val="00B543B9"/>
    <w:rsid w:val="00B57FC2"/>
    <w:rsid w:val="00B6327E"/>
    <w:rsid w:val="00B63818"/>
    <w:rsid w:val="00B66A1B"/>
    <w:rsid w:val="00B70BB1"/>
    <w:rsid w:val="00B70E40"/>
    <w:rsid w:val="00B71C42"/>
    <w:rsid w:val="00B732CF"/>
    <w:rsid w:val="00B74039"/>
    <w:rsid w:val="00B74F42"/>
    <w:rsid w:val="00B75675"/>
    <w:rsid w:val="00B760F6"/>
    <w:rsid w:val="00B80933"/>
    <w:rsid w:val="00B80A86"/>
    <w:rsid w:val="00B80C3F"/>
    <w:rsid w:val="00B80CC9"/>
    <w:rsid w:val="00B840E4"/>
    <w:rsid w:val="00B87409"/>
    <w:rsid w:val="00B87A77"/>
    <w:rsid w:val="00B900DF"/>
    <w:rsid w:val="00B902F6"/>
    <w:rsid w:val="00B906BB"/>
    <w:rsid w:val="00B90E88"/>
    <w:rsid w:val="00B9118F"/>
    <w:rsid w:val="00B912EF"/>
    <w:rsid w:val="00B91513"/>
    <w:rsid w:val="00B92398"/>
    <w:rsid w:val="00B95FF5"/>
    <w:rsid w:val="00B96BA4"/>
    <w:rsid w:val="00BA0307"/>
    <w:rsid w:val="00BA07D6"/>
    <w:rsid w:val="00BA0CAD"/>
    <w:rsid w:val="00BA0DF7"/>
    <w:rsid w:val="00BA231C"/>
    <w:rsid w:val="00BA24A7"/>
    <w:rsid w:val="00BA2F44"/>
    <w:rsid w:val="00BA3C5A"/>
    <w:rsid w:val="00BA4A5F"/>
    <w:rsid w:val="00BA5AEE"/>
    <w:rsid w:val="00BA653B"/>
    <w:rsid w:val="00BA6F23"/>
    <w:rsid w:val="00BB109D"/>
    <w:rsid w:val="00BB1C3B"/>
    <w:rsid w:val="00BB1F81"/>
    <w:rsid w:val="00BB2306"/>
    <w:rsid w:val="00BB2A90"/>
    <w:rsid w:val="00BB2BFB"/>
    <w:rsid w:val="00BB5127"/>
    <w:rsid w:val="00BB5367"/>
    <w:rsid w:val="00BC0F30"/>
    <w:rsid w:val="00BC0FD6"/>
    <w:rsid w:val="00BC11CB"/>
    <w:rsid w:val="00BC2985"/>
    <w:rsid w:val="00BC3BE6"/>
    <w:rsid w:val="00BC43A4"/>
    <w:rsid w:val="00BC6020"/>
    <w:rsid w:val="00BD10FB"/>
    <w:rsid w:val="00BD160A"/>
    <w:rsid w:val="00BD3ECD"/>
    <w:rsid w:val="00BD3F5E"/>
    <w:rsid w:val="00BD442A"/>
    <w:rsid w:val="00BD53BA"/>
    <w:rsid w:val="00BD547F"/>
    <w:rsid w:val="00BD5A67"/>
    <w:rsid w:val="00BD6D8D"/>
    <w:rsid w:val="00BD715C"/>
    <w:rsid w:val="00BD71D9"/>
    <w:rsid w:val="00BE159E"/>
    <w:rsid w:val="00BE38AB"/>
    <w:rsid w:val="00BE5133"/>
    <w:rsid w:val="00BE64F2"/>
    <w:rsid w:val="00BE679B"/>
    <w:rsid w:val="00BE6BA1"/>
    <w:rsid w:val="00BE7C2F"/>
    <w:rsid w:val="00BF026B"/>
    <w:rsid w:val="00BF1528"/>
    <w:rsid w:val="00BF1886"/>
    <w:rsid w:val="00BF1B82"/>
    <w:rsid w:val="00BF1C06"/>
    <w:rsid w:val="00BF32B9"/>
    <w:rsid w:val="00BF5419"/>
    <w:rsid w:val="00BF7CB7"/>
    <w:rsid w:val="00C0055B"/>
    <w:rsid w:val="00C015E5"/>
    <w:rsid w:val="00C036AD"/>
    <w:rsid w:val="00C0436D"/>
    <w:rsid w:val="00C048C2"/>
    <w:rsid w:val="00C0539E"/>
    <w:rsid w:val="00C05C1E"/>
    <w:rsid w:val="00C05C5C"/>
    <w:rsid w:val="00C07CAC"/>
    <w:rsid w:val="00C10B29"/>
    <w:rsid w:val="00C10E82"/>
    <w:rsid w:val="00C10FDB"/>
    <w:rsid w:val="00C11999"/>
    <w:rsid w:val="00C120D6"/>
    <w:rsid w:val="00C122B6"/>
    <w:rsid w:val="00C15D34"/>
    <w:rsid w:val="00C2008B"/>
    <w:rsid w:val="00C20D0B"/>
    <w:rsid w:val="00C21380"/>
    <w:rsid w:val="00C21F6B"/>
    <w:rsid w:val="00C22243"/>
    <w:rsid w:val="00C22E31"/>
    <w:rsid w:val="00C30016"/>
    <w:rsid w:val="00C30E4C"/>
    <w:rsid w:val="00C313B7"/>
    <w:rsid w:val="00C32633"/>
    <w:rsid w:val="00C3373C"/>
    <w:rsid w:val="00C41751"/>
    <w:rsid w:val="00C41B6B"/>
    <w:rsid w:val="00C42773"/>
    <w:rsid w:val="00C43784"/>
    <w:rsid w:val="00C43893"/>
    <w:rsid w:val="00C43F06"/>
    <w:rsid w:val="00C44BF3"/>
    <w:rsid w:val="00C44EDC"/>
    <w:rsid w:val="00C45E94"/>
    <w:rsid w:val="00C505A6"/>
    <w:rsid w:val="00C51FD3"/>
    <w:rsid w:val="00C52C11"/>
    <w:rsid w:val="00C52F4E"/>
    <w:rsid w:val="00C538CF"/>
    <w:rsid w:val="00C56C79"/>
    <w:rsid w:val="00C57BF6"/>
    <w:rsid w:val="00C609C7"/>
    <w:rsid w:val="00C61015"/>
    <w:rsid w:val="00C610A0"/>
    <w:rsid w:val="00C61521"/>
    <w:rsid w:val="00C61C2D"/>
    <w:rsid w:val="00C62D18"/>
    <w:rsid w:val="00C62E63"/>
    <w:rsid w:val="00C63EB7"/>
    <w:rsid w:val="00C66923"/>
    <w:rsid w:val="00C66C56"/>
    <w:rsid w:val="00C66E4B"/>
    <w:rsid w:val="00C70FD4"/>
    <w:rsid w:val="00C72BCD"/>
    <w:rsid w:val="00C72C51"/>
    <w:rsid w:val="00C731AA"/>
    <w:rsid w:val="00C74470"/>
    <w:rsid w:val="00C762E5"/>
    <w:rsid w:val="00C77081"/>
    <w:rsid w:val="00C80CE6"/>
    <w:rsid w:val="00C811C0"/>
    <w:rsid w:val="00C83BE2"/>
    <w:rsid w:val="00C84D48"/>
    <w:rsid w:val="00C85635"/>
    <w:rsid w:val="00C85D9C"/>
    <w:rsid w:val="00C85DF5"/>
    <w:rsid w:val="00C86575"/>
    <w:rsid w:val="00C92B64"/>
    <w:rsid w:val="00C92D7C"/>
    <w:rsid w:val="00C93B7A"/>
    <w:rsid w:val="00C94578"/>
    <w:rsid w:val="00C95A77"/>
    <w:rsid w:val="00C95FF8"/>
    <w:rsid w:val="00C96801"/>
    <w:rsid w:val="00C96AEB"/>
    <w:rsid w:val="00C97FB5"/>
    <w:rsid w:val="00CA0A30"/>
    <w:rsid w:val="00CA1434"/>
    <w:rsid w:val="00CA158F"/>
    <w:rsid w:val="00CA1B69"/>
    <w:rsid w:val="00CA265E"/>
    <w:rsid w:val="00CA305C"/>
    <w:rsid w:val="00CA31DD"/>
    <w:rsid w:val="00CA4310"/>
    <w:rsid w:val="00CA45A3"/>
    <w:rsid w:val="00CA45EA"/>
    <w:rsid w:val="00CA519C"/>
    <w:rsid w:val="00CA6C6A"/>
    <w:rsid w:val="00CB0428"/>
    <w:rsid w:val="00CB2388"/>
    <w:rsid w:val="00CB27E7"/>
    <w:rsid w:val="00CB2B80"/>
    <w:rsid w:val="00CB567C"/>
    <w:rsid w:val="00CB70FE"/>
    <w:rsid w:val="00CB7270"/>
    <w:rsid w:val="00CC1835"/>
    <w:rsid w:val="00CC2121"/>
    <w:rsid w:val="00CC295F"/>
    <w:rsid w:val="00CC4097"/>
    <w:rsid w:val="00CC4627"/>
    <w:rsid w:val="00CC51B1"/>
    <w:rsid w:val="00CC5940"/>
    <w:rsid w:val="00CC6840"/>
    <w:rsid w:val="00CC7589"/>
    <w:rsid w:val="00CD1396"/>
    <w:rsid w:val="00CD293F"/>
    <w:rsid w:val="00CD4320"/>
    <w:rsid w:val="00CD47BB"/>
    <w:rsid w:val="00CD4E64"/>
    <w:rsid w:val="00CD5803"/>
    <w:rsid w:val="00CD6456"/>
    <w:rsid w:val="00CD66F3"/>
    <w:rsid w:val="00CE1979"/>
    <w:rsid w:val="00CE47BA"/>
    <w:rsid w:val="00CE5395"/>
    <w:rsid w:val="00CE6B74"/>
    <w:rsid w:val="00CF052D"/>
    <w:rsid w:val="00CF12CF"/>
    <w:rsid w:val="00CF1896"/>
    <w:rsid w:val="00CF31CA"/>
    <w:rsid w:val="00CF64FC"/>
    <w:rsid w:val="00CF6C3C"/>
    <w:rsid w:val="00CF71F7"/>
    <w:rsid w:val="00CF7510"/>
    <w:rsid w:val="00CF7E43"/>
    <w:rsid w:val="00D0117D"/>
    <w:rsid w:val="00D016FF"/>
    <w:rsid w:val="00D017A2"/>
    <w:rsid w:val="00D0351D"/>
    <w:rsid w:val="00D04148"/>
    <w:rsid w:val="00D048F5"/>
    <w:rsid w:val="00D04AB3"/>
    <w:rsid w:val="00D04F11"/>
    <w:rsid w:val="00D061F7"/>
    <w:rsid w:val="00D06EFD"/>
    <w:rsid w:val="00D102D5"/>
    <w:rsid w:val="00D1116D"/>
    <w:rsid w:val="00D1245C"/>
    <w:rsid w:val="00D13D28"/>
    <w:rsid w:val="00D14382"/>
    <w:rsid w:val="00D14F2D"/>
    <w:rsid w:val="00D16D16"/>
    <w:rsid w:val="00D17806"/>
    <w:rsid w:val="00D21A1A"/>
    <w:rsid w:val="00D21A76"/>
    <w:rsid w:val="00D21F42"/>
    <w:rsid w:val="00D22FAD"/>
    <w:rsid w:val="00D24AE9"/>
    <w:rsid w:val="00D252B3"/>
    <w:rsid w:val="00D2531D"/>
    <w:rsid w:val="00D30832"/>
    <w:rsid w:val="00D30C65"/>
    <w:rsid w:val="00D310BF"/>
    <w:rsid w:val="00D325C8"/>
    <w:rsid w:val="00D32788"/>
    <w:rsid w:val="00D32FB2"/>
    <w:rsid w:val="00D3356E"/>
    <w:rsid w:val="00D33CF7"/>
    <w:rsid w:val="00D35223"/>
    <w:rsid w:val="00D36A6A"/>
    <w:rsid w:val="00D40396"/>
    <w:rsid w:val="00D4093E"/>
    <w:rsid w:val="00D4320A"/>
    <w:rsid w:val="00D43BB4"/>
    <w:rsid w:val="00D43FC7"/>
    <w:rsid w:val="00D44593"/>
    <w:rsid w:val="00D448CA"/>
    <w:rsid w:val="00D45530"/>
    <w:rsid w:val="00D4577A"/>
    <w:rsid w:val="00D4689E"/>
    <w:rsid w:val="00D46D25"/>
    <w:rsid w:val="00D502D1"/>
    <w:rsid w:val="00D5093C"/>
    <w:rsid w:val="00D5186B"/>
    <w:rsid w:val="00D51AC2"/>
    <w:rsid w:val="00D5424A"/>
    <w:rsid w:val="00D54DCF"/>
    <w:rsid w:val="00D54EE4"/>
    <w:rsid w:val="00D55C64"/>
    <w:rsid w:val="00D575FC"/>
    <w:rsid w:val="00D5790E"/>
    <w:rsid w:val="00D61692"/>
    <w:rsid w:val="00D61F44"/>
    <w:rsid w:val="00D627F0"/>
    <w:rsid w:val="00D6567B"/>
    <w:rsid w:val="00D67909"/>
    <w:rsid w:val="00D67BC5"/>
    <w:rsid w:val="00D7698C"/>
    <w:rsid w:val="00D76ABD"/>
    <w:rsid w:val="00D76B50"/>
    <w:rsid w:val="00D807C7"/>
    <w:rsid w:val="00D809C9"/>
    <w:rsid w:val="00D814E5"/>
    <w:rsid w:val="00D81D4E"/>
    <w:rsid w:val="00D82071"/>
    <w:rsid w:val="00D82226"/>
    <w:rsid w:val="00D82E03"/>
    <w:rsid w:val="00D830C7"/>
    <w:rsid w:val="00D838AC"/>
    <w:rsid w:val="00D843EE"/>
    <w:rsid w:val="00D84D8C"/>
    <w:rsid w:val="00D85F0A"/>
    <w:rsid w:val="00D86753"/>
    <w:rsid w:val="00D86B2A"/>
    <w:rsid w:val="00D90492"/>
    <w:rsid w:val="00D907EF"/>
    <w:rsid w:val="00D916AF"/>
    <w:rsid w:val="00D9183A"/>
    <w:rsid w:val="00D920C3"/>
    <w:rsid w:val="00D92C6E"/>
    <w:rsid w:val="00D92D6C"/>
    <w:rsid w:val="00D930EF"/>
    <w:rsid w:val="00D93921"/>
    <w:rsid w:val="00D944E9"/>
    <w:rsid w:val="00D94A46"/>
    <w:rsid w:val="00D950DE"/>
    <w:rsid w:val="00D959A0"/>
    <w:rsid w:val="00D96D0C"/>
    <w:rsid w:val="00D979B1"/>
    <w:rsid w:val="00DA09CB"/>
    <w:rsid w:val="00DA0E23"/>
    <w:rsid w:val="00DA0F80"/>
    <w:rsid w:val="00DA2C5C"/>
    <w:rsid w:val="00DA3AFD"/>
    <w:rsid w:val="00DA51F1"/>
    <w:rsid w:val="00DA610B"/>
    <w:rsid w:val="00DA7237"/>
    <w:rsid w:val="00DA7DC7"/>
    <w:rsid w:val="00DB0930"/>
    <w:rsid w:val="00DB0F8B"/>
    <w:rsid w:val="00DB1BD5"/>
    <w:rsid w:val="00DB2E59"/>
    <w:rsid w:val="00DB3A80"/>
    <w:rsid w:val="00DB4F9B"/>
    <w:rsid w:val="00DB595D"/>
    <w:rsid w:val="00DB5C46"/>
    <w:rsid w:val="00DC0F19"/>
    <w:rsid w:val="00DC11F2"/>
    <w:rsid w:val="00DC1396"/>
    <w:rsid w:val="00DC15DF"/>
    <w:rsid w:val="00DC1844"/>
    <w:rsid w:val="00DC3186"/>
    <w:rsid w:val="00DC3C05"/>
    <w:rsid w:val="00DC4BDD"/>
    <w:rsid w:val="00DC4E4F"/>
    <w:rsid w:val="00DC6665"/>
    <w:rsid w:val="00DC7902"/>
    <w:rsid w:val="00DD0EA2"/>
    <w:rsid w:val="00DD3956"/>
    <w:rsid w:val="00DD5357"/>
    <w:rsid w:val="00DD55C3"/>
    <w:rsid w:val="00DE248A"/>
    <w:rsid w:val="00DE4573"/>
    <w:rsid w:val="00DE5C8A"/>
    <w:rsid w:val="00DE603B"/>
    <w:rsid w:val="00DE6826"/>
    <w:rsid w:val="00DE688B"/>
    <w:rsid w:val="00DE695D"/>
    <w:rsid w:val="00DF3CCE"/>
    <w:rsid w:val="00DF40E9"/>
    <w:rsid w:val="00DF4F34"/>
    <w:rsid w:val="00DF7FE1"/>
    <w:rsid w:val="00E00774"/>
    <w:rsid w:val="00E0164D"/>
    <w:rsid w:val="00E01B39"/>
    <w:rsid w:val="00E01BCA"/>
    <w:rsid w:val="00E02502"/>
    <w:rsid w:val="00E051D9"/>
    <w:rsid w:val="00E05592"/>
    <w:rsid w:val="00E077BB"/>
    <w:rsid w:val="00E07EEB"/>
    <w:rsid w:val="00E112AB"/>
    <w:rsid w:val="00E11E25"/>
    <w:rsid w:val="00E11FF4"/>
    <w:rsid w:val="00E12047"/>
    <w:rsid w:val="00E1229C"/>
    <w:rsid w:val="00E13163"/>
    <w:rsid w:val="00E13370"/>
    <w:rsid w:val="00E13B55"/>
    <w:rsid w:val="00E14377"/>
    <w:rsid w:val="00E149EC"/>
    <w:rsid w:val="00E14C0F"/>
    <w:rsid w:val="00E14F96"/>
    <w:rsid w:val="00E15E6B"/>
    <w:rsid w:val="00E16148"/>
    <w:rsid w:val="00E1648D"/>
    <w:rsid w:val="00E1676A"/>
    <w:rsid w:val="00E17977"/>
    <w:rsid w:val="00E203C2"/>
    <w:rsid w:val="00E25B47"/>
    <w:rsid w:val="00E2648C"/>
    <w:rsid w:val="00E31969"/>
    <w:rsid w:val="00E32963"/>
    <w:rsid w:val="00E329B2"/>
    <w:rsid w:val="00E329DD"/>
    <w:rsid w:val="00E33741"/>
    <w:rsid w:val="00E35BAE"/>
    <w:rsid w:val="00E36E7A"/>
    <w:rsid w:val="00E36F4C"/>
    <w:rsid w:val="00E375B4"/>
    <w:rsid w:val="00E40147"/>
    <w:rsid w:val="00E42CB6"/>
    <w:rsid w:val="00E42EAF"/>
    <w:rsid w:val="00E43385"/>
    <w:rsid w:val="00E45BA0"/>
    <w:rsid w:val="00E47570"/>
    <w:rsid w:val="00E50B39"/>
    <w:rsid w:val="00E518DC"/>
    <w:rsid w:val="00E51961"/>
    <w:rsid w:val="00E52575"/>
    <w:rsid w:val="00E55A65"/>
    <w:rsid w:val="00E562F5"/>
    <w:rsid w:val="00E56A4C"/>
    <w:rsid w:val="00E56ED5"/>
    <w:rsid w:val="00E57EF5"/>
    <w:rsid w:val="00E60BF2"/>
    <w:rsid w:val="00E60FE1"/>
    <w:rsid w:val="00E61152"/>
    <w:rsid w:val="00E61D81"/>
    <w:rsid w:val="00E61F18"/>
    <w:rsid w:val="00E6261B"/>
    <w:rsid w:val="00E63D2E"/>
    <w:rsid w:val="00E64C33"/>
    <w:rsid w:val="00E65342"/>
    <w:rsid w:val="00E65434"/>
    <w:rsid w:val="00E66A27"/>
    <w:rsid w:val="00E6716F"/>
    <w:rsid w:val="00E67B32"/>
    <w:rsid w:val="00E70DFF"/>
    <w:rsid w:val="00E71A3D"/>
    <w:rsid w:val="00E75F75"/>
    <w:rsid w:val="00E81681"/>
    <w:rsid w:val="00E817F9"/>
    <w:rsid w:val="00E81AE5"/>
    <w:rsid w:val="00E8229A"/>
    <w:rsid w:val="00E839DB"/>
    <w:rsid w:val="00E84695"/>
    <w:rsid w:val="00E86EF6"/>
    <w:rsid w:val="00E87EEA"/>
    <w:rsid w:val="00E90379"/>
    <w:rsid w:val="00E905B8"/>
    <w:rsid w:val="00E91985"/>
    <w:rsid w:val="00E93AAF"/>
    <w:rsid w:val="00E95F15"/>
    <w:rsid w:val="00E9698A"/>
    <w:rsid w:val="00E96BB6"/>
    <w:rsid w:val="00E96DC5"/>
    <w:rsid w:val="00EA0C5C"/>
    <w:rsid w:val="00EA1885"/>
    <w:rsid w:val="00EA234D"/>
    <w:rsid w:val="00EA465A"/>
    <w:rsid w:val="00EA4C20"/>
    <w:rsid w:val="00EA4F99"/>
    <w:rsid w:val="00EA56D0"/>
    <w:rsid w:val="00EA67E0"/>
    <w:rsid w:val="00EA7A09"/>
    <w:rsid w:val="00EA7EF4"/>
    <w:rsid w:val="00EB05B8"/>
    <w:rsid w:val="00EB06A7"/>
    <w:rsid w:val="00EB14C3"/>
    <w:rsid w:val="00EB1EC1"/>
    <w:rsid w:val="00EB3A54"/>
    <w:rsid w:val="00EB5823"/>
    <w:rsid w:val="00EB5AE9"/>
    <w:rsid w:val="00EB687B"/>
    <w:rsid w:val="00EC2D6F"/>
    <w:rsid w:val="00EC2ECE"/>
    <w:rsid w:val="00EC3DD5"/>
    <w:rsid w:val="00EC4541"/>
    <w:rsid w:val="00EC4DE4"/>
    <w:rsid w:val="00EC53DC"/>
    <w:rsid w:val="00EC5810"/>
    <w:rsid w:val="00EC584C"/>
    <w:rsid w:val="00EC7835"/>
    <w:rsid w:val="00ED05E1"/>
    <w:rsid w:val="00ED289B"/>
    <w:rsid w:val="00ED3470"/>
    <w:rsid w:val="00ED34CD"/>
    <w:rsid w:val="00ED59E4"/>
    <w:rsid w:val="00ED5AC2"/>
    <w:rsid w:val="00ED61C5"/>
    <w:rsid w:val="00ED63FB"/>
    <w:rsid w:val="00EE0D5A"/>
    <w:rsid w:val="00EE4E53"/>
    <w:rsid w:val="00EE59C9"/>
    <w:rsid w:val="00EE5F94"/>
    <w:rsid w:val="00EE6E3C"/>
    <w:rsid w:val="00EE7F0C"/>
    <w:rsid w:val="00EF0FDA"/>
    <w:rsid w:val="00EF16F8"/>
    <w:rsid w:val="00EF476E"/>
    <w:rsid w:val="00EF4FD5"/>
    <w:rsid w:val="00EF79B3"/>
    <w:rsid w:val="00F015B7"/>
    <w:rsid w:val="00F017A1"/>
    <w:rsid w:val="00F01ABD"/>
    <w:rsid w:val="00F0214C"/>
    <w:rsid w:val="00F02340"/>
    <w:rsid w:val="00F03973"/>
    <w:rsid w:val="00F04667"/>
    <w:rsid w:val="00F0479C"/>
    <w:rsid w:val="00F04D45"/>
    <w:rsid w:val="00F04F2E"/>
    <w:rsid w:val="00F057C7"/>
    <w:rsid w:val="00F05A1C"/>
    <w:rsid w:val="00F05F92"/>
    <w:rsid w:val="00F06F8B"/>
    <w:rsid w:val="00F07CE0"/>
    <w:rsid w:val="00F10BC2"/>
    <w:rsid w:val="00F11A13"/>
    <w:rsid w:val="00F11B28"/>
    <w:rsid w:val="00F11C10"/>
    <w:rsid w:val="00F1295A"/>
    <w:rsid w:val="00F13F1E"/>
    <w:rsid w:val="00F152BE"/>
    <w:rsid w:val="00F1662A"/>
    <w:rsid w:val="00F1692D"/>
    <w:rsid w:val="00F16E65"/>
    <w:rsid w:val="00F17835"/>
    <w:rsid w:val="00F209B1"/>
    <w:rsid w:val="00F209FA"/>
    <w:rsid w:val="00F22188"/>
    <w:rsid w:val="00F2356F"/>
    <w:rsid w:val="00F23E96"/>
    <w:rsid w:val="00F269C6"/>
    <w:rsid w:val="00F27064"/>
    <w:rsid w:val="00F27C69"/>
    <w:rsid w:val="00F308BC"/>
    <w:rsid w:val="00F310AA"/>
    <w:rsid w:val="00F32B75"/>
    <w:rsid w:val="00F33416"/>
    <w:rsid w:val="00F345AD"/>
    <w:rsid w:val="00F348EC"/>
    <w:rsid w:val="00F35124"/>
    <w:rsid w:val="00F35CA1"/>
    <w:rsid w:val="00F35CDB"/>
    <w:rsid w:val="00F3640B"/>
    <w:rsid w:val="00F36BCA"/>
    <w:rsid w:val="00F36DEC"/>
    <w:rsid w:val="00F40B9A"/>
    <w:rsid w:val="00F443FE"/>
    <w:rsid w:val="00F44EFA"/>
    <w:rsid w:val="00F4710C"/>
    <w:rsid w:val="00F47A91"/>
    <w:rsid w:val="00F5322D"/>
    <w:rsid w:val="00F54575"/>
    <w:rsid w:val="00F545CA"/>
    <w:rsid w:val="00F54CCD"/>
    <w:rsid w:val="00F55258"/>
    <w:rsid w:val="00F57037"/>
    <w:rsid w:val="00F5789F"/>
    <w:rsid w:val="00F57900"/>
    <w:rsid w:val="00F57D38"/>
    <w:rsid w:val="00F60013"/>
    <w:rsid w:val="00F60BAC"/>
    <w:rsid w:val="00F60DB5"/>
    <w:rsid w:val="00F60E7E"/>
    <w:rsid w:val="00F60EF9"/>
    <w:rsid w:val="00F61F7E"/>
    <w:rsid w:val="00F64264"/>
    <w:rsid w:val="00F64296"/>
    <w:rsid w:val="00F64503"/>
    <w:rsid w:val="00F6501A"/>
    <w:rsid w:val="00F65A84"/>
    <w:rsid w:val="00F668D6"/>
    <w:rsid w:val="00F669F8"/>
    <w:rsid w:val="00F6772C"/>
    <w:rsid w:val="00F679E2"/>
    <w:rsid w:val="00F67ADB"/>
    <w:rsid w:val="00F67B6A"/>
    <w:rsid w:val="00F71675"/>
    <w:rsid w:val="00F718BF"/>
    <w:rsid w:val="00F74CF2"/>
    <w:rsid w:val="00F753FA"/>
    <w:rsid w:val="00F76D65"/>
    <w:rsid w:val="00F76FF2"/>
    <w:rsid w:val="00F77EBC"/>
    <w:rsid w:val="00F80446"/>
    <w:rsid w:val="00F85E2C"/>
    <w:rsid w:val="00F86D1F"/>
    <w:rsid w:val="00F86E88"/>
    <w:rsid w:val="00F8762B"/>
    <w:rsid w:val="00F876CB"/>
    <w:rsid w:val="00F90DF3"/>
    <w:rsid w:val="00F91CEF"/>
    <w:rsid w:val="00F91FBF"/>
    <w:rsid w:val="00F920CD"/>
    <w:rsid w:val="00F9223D"/>
    <w:rsid w:val="00F9251D"/>
    <w:rsid w:val="00F93A0C"/>
    <w:rsid w:val="00F945C3"/>
    <w:rsid w:val="00F95331"/>
    <w:rsid w:val="00F97F39"/>
    <w:rsid w:val="00FA2547"/>
    <w:rsid w:val="00FA3070"/>
    <w:rsid w:val="00FA4721"/>
    <w:rsid w:val="00FA5699"/>
    <w:rsid w:val="00FA5C46"/>
    <w:rsid w:val="00FA6012"/>
    <w:rsid w:val="00FA602B"/>
    <w:rsid w:val="00FA665F"/>
    <w:rsid w:val="00FA7C58"/>
    <w:rsid w:val="00FB1E1F"/>
    <w:rsid w:val="00FB351A"/>
    <w:rsid w:val="00FB3798"/>
    <w:rsid w:val="00FB3945"/>
    <w:rsid w:val="00FB46F4"/>
    <w:rsid w:val="00FB573B"/>
    <w:rsid w:val="00FC00B9"/>
    <w:rsid w:val="00FC07F9"/>
    <w:rsid w:val="00FC1C74"/>
    <w:rsid w:val="00FC2C80"/>
    <w:rsid w:val="00FC59FB"/>
    <w:rsid w:val="00FC5C8F"/>
    <w:rsid w:val="00FC5E64"/>
    <w:rsid w:val="00FC6FFC"/>
    <w:rsid w:val="00FC7F49"/>
    <w:rsid w:val="00FD0C01"/>
    <w:rsid w:val="00FD0D6C"/>
    <w:rsid w:val="00FD1B8F"/>
    <w:rsid w:val="00FD2816"/>
    <w:rsid w:val="00FD3403"/>
    <w:rsid w:val="00FD4DE2"/>
    <w:rsid w:val="00FD53D4"/>
    <w:rsid w:val="00FE0A13"/>
    <w:rsid w:val="00FE1680"/>
    <w:rsid w:val="00FE2126"/>
    <w:rsid w:val="00FE28E0"/>
    <w:rsid w:val="00FE4A82"/>
    <w:rsid w:val="00FE59EE"/>
    <w:rsid w:val="00FE61DE"/>
    <w:rsid w:val="00FE6710"/>
    <w:rsid w:val="00FF4164"/>
    <w:rsid w:val="00FF4726"/>
    <w:rsid w:val="00FF5774"/>
    <w:rsid w:val="00FF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48950B"/>
  <w15:chartTrackingRefBased/>
  <w15:docId w15:val="{9429AF97-B849-476B-9168-03992D6B4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20"/>
      <w:jc w:val="both"/>
    </w:pPr>
    <w:rPr>
      <w:rFonts w:ascii="Univers" w:hAnsi="Univers"/>
      <w:sz w:val="22"/>
      <w:lang w:val="es-ES_tradnl"/>
    </w:rPr>
  </w:style>
  <w:style w:type="paragraph" w:styleId="Ttulo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kern w:val="28"/>
    </w:rPr>
  </w:style>
  <w:style w:type="paragraph" w:styleId="Ttulo2">
    <w:name w:val="heading 2"/>
    <w:basedOn w:val="Normal"/>
    <w:next w:val="Normal"/>
    <w:qFormat/>
    <w:rsid w:val="005D35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5D35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02502"/>
    <w:pPr>
      <w:keepNext/>
      <w:spacing w:before="240" w:after="60"/>
      <w:jc w:val="left"/>
      <w:outlineLvl w:val="3"/>
    </w:pPr>
    <w:rPr>
      <w:rFonts w:ascii="Times New Roman" w:hAnsi="Times New Roman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qFormat/>
    <w:rsid w:val="00E02502"/>
    <w:pPr>
      <w:spacing w:before="240" w:after="6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 w:val="es-ES"/>
    </w:rPr>
  </w:style>
  <w:style w:type="paragraph" w:styleId="Ttulo6">
    <w:name w:val="heading 6"/>
    <w:basedOn w:val="Normal"/>
    <w:next w:val="Normal"/>
    <w:qFormat/>
    <w:rsid w:val="00E02502"/>
    <w:pPr>
      <w:spacing w:before="240" w:after="60"/>
      <w:jc w:val="left"/>
      <w:outlineLvl w:val="5"/>
    </w:pPr>
    <w:rPr>
      <w:rFonts w:ascii="Times New Roman" w:hAnsi="Times New Roman"/>
      <w:b/>
      <w:bCs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1">
    <w:name w:val="Titulo 1"/>
    <w:basedOn w:val="Normal"/>
    <w:pPr>
      <w:jc w:val="center"/>
    </w:pPr>
    <w:rPr>
      <w:b/>
      <w:sz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table" w:styleId="Tablaconcuadrcula">
    <w:name w:val="Table Grid"/>
    <w:basedOn w:val="Tablanormal"/>
    <w:rsid w:val="002909E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2909E3"/>
    <w:pPr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2">
    <w:name w:val="Body Text 2"/>
    <w:basedOn w:val="Normal"/>
    <w:rsid w:val="005D35A3"/>
    <w:pPr>
      <w:spacing w:line="480" w:lineRule="auto"/>
    </w:pPr>
  </w:style>
  <w:style w:type="paragraph" w:styleId="Listaconnmeros2">
    <w:name w:val="List Number 2"/>
    <w:basedOn w:val="Normal"/>
    <w:rsid w:val="005D35A3"/>
    <w:pPr>
      <w:spacing w:after="240" w:line="360" w:lineRule="auto"/>
      <w:ind w:left="567"/>
    </w:pPr>
    <w:rPr>
      <w:rFonts w:ascii="Times New Roman" w:hAnsi="Times New Roman"/>
      <w:lang w:eastAsia="en-US"/>
    </w:rPr>
  </w:style>
  <w:style w:type="character" w:styleId="Hipervnculo">
    <w:name w:val="Hyperlink"/>
    <w:uiPriority w:val="99"/>
    <w:rsid w:val="005D35A3"/>
    <w:rPr>
      <w:color w:val="0000FF"/>
      <w:u w:val="single"/>
    </w:rPr>
  </w:style>
  <w:style w:type="paragraph" w:styleId="NormalWeb">
    <w:name w:val="Normal (Web)"/>
    <w:basedOn w:val="Normal"/>
    <w:rsid w:val="005D35A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">
    <w:name w:val="List"/>
    <w:basedOn w:val="Normal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2">
    <w:name w:val="List 2"/>
    <w:basedOn w:val="Normal"/>
    <w:rsid w:val="005D35A3"/>
    <w:pPr>
      <w:spacing w:after="0"/>
      <w:ind w:left="566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convietas2">
    <w:name w:val="List Bullet 2"/>
    <w:basedOn w:val="Normal"/>
    <w:rsid w:val="005D35A3"/>
    <w:pPr>
      <w:numPr>
        <w:numId w:val="1"/>
      </w:num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2">
    <w:name w:val="List Continue 2"/>
    <w:basedOn w:val="Normal"/>
    <w:rsid w:val="005D35A3"/>
    <w:pPr>
      <w:ind w:left="566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">
    <w:name w:val="Body Text First Indent"/>
    <w:basedOn w:val="Textoindependiente"/>
    <w:rsid w:val="005D35A3"/>
    <w:pPr>
      <w:ind w:firstLine="210"/>
    </w:pPr>
  </w:style>
  <w:style w:type="paragraph" w:customStyle="1" w:styleId="ListNumber1">
    <w:name w:val="List Number 1"/>
    <w:basedOn w:val="Normal"/>
    <w:rsid w:val="005D35A3"/>
    <w:pPr>
      <w:spacing w:after="240" w:line="360" w:lineRule="auto"/>
      <w:ind w:left="425"/>
    </w:pPr>
    <w:rPr>
      <w:rFonts w:ascii="Times New Roman" w:hAnsi="Times New Roman"/>
      <w:lang w:eastAsia="en-US"/>
    </w:rPr>
  </w:style>
  <w:style w:type="character" w:customStyle="1" w:styleId="negrita1">
    <w:name w:val="negrita1"/>
    <w:basedOn w:val="Fuentedeprrafopredeter"/>
    <w:rsid w:val="005D35A3"/>
  </w:style>
  <w:style w:type="paragraph" w:styleId="Sangra3detindependiente">
    <w:name w:val="Body Text Indent 3"/>
    <w:basedOn w:val="Normal"/>
    <w:rsid w:val="00E02502"/>
    <w:pPr>
      <w:ind w:left="283"/>
    </w:pPr>
    <w:rPr>
      <w:sz w:val="16"/>
      <w:szCs w:val="16"/>
    </w:rPr>
  </w:style>
  <w:style w:type="character" w:customStyle="1" w:styleId="subrayado1">
    <w:name w:val="subrayado1"/>
    <w:basedOn w:val="Fuentedeprrafopredeter"/>
    <w:rsid w:val="00E02502"/>
  </w:style>
  <w:style w:type="character" w:customStyle="1" w:styleId="destaca-aranzadi1">
    <w:name w:val="destaca-aranzadi1"/>
    <w:rsid w:val="00E02502"/>
    <w:rPr>
      <w:b/>
      <w:bCs/>
      <w:color w:val="E36033"/>
    </w:rPr>
  </w:style>
  <w:style w:type="paragraph" w:styleId="Lista3">
    <w:name w:val="List 3"/>
    <w:basedOn w:val="Normal"/>
    <w:rsid w:val="00E02502"/>
    <w:pPr>
      <w:spacing w:after="0"/>
      <w:ind w:left="849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4">
    <w:name w:val="List 4"/>
    <w:basedOn w:val="Normal"/>
    <w:rsid w:val="00E02502"/>
    <w:pPr>
      <w:spacing w:after="0"/>
      <w:ind w:left="1132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5">
    <w:name w:val="List 5"/>
    <w:basedOn w:val="Normal"/>
    <w:rsid w:val="00E02502"/>
    <w:pPr>
      <w:spacing w:after="0"/>
      <w:ind w:left="1415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Saludo">
    <w:name w:val="Salutation"/>
    <w:basedOn w:val="Normal"/>
    <w:next w:val="Normal"/>
    <w:rsid w:val="00E02502"/>
    <w:p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">
    <w:name w:val="List Continue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3">
    <w:name w:val="List Continue 3"/>
    <w:basedOn w:val="Normal"/>
    <w:rsid w:val="00E02502"/>
    <w:pPr>
      <w:ind w:left="849"/>
      <w:jc w:val="left"/>
    </w:pPr>
    <w:rPr>
      <w:rFonts w:ascii="Times New Roman" w:hAnsi="Times New Roman"/>
      <w:sz w:val="24"/>
      <w:szCs w:val="24"/>
      <w:lang w:val="es-ES"/>
    </w:rPr>
  </w:style>
  <w:style w:type="paragraph" w:styleId="Sangradetextonormal">
    <w:name w:val="Body Text Indent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2">
    <w:name w:val="Body Text First Indent 2"/>
    <w:basedOn w:val="Sangradetextonormal"/>
    <w:rsid w:val="00E02502"/>
    <w:pPr>
      <w:ind w:firstLine="210"/>
    </w:pPr>
  </w:style>
  <w:style w:type="paragraph" w:customStyle="1" w:styleId="josea">
    <w:name w:val="josea"/>
    <w:basedOn w:val="Normal"/>
    <w:rsid w:val="00E02502"/>
    <w:pPr>
      <w:spacing w:before="60" w:line="280" w:lineRule="atLeast"/>
      <w:ind w:left="567" w:hanging="567"/>
    </w:pPr>
    <w:rPr>
      <w:rFonts w:ascii="Arial" w:hAnsi="Arial" w:cs="Arial"/>
      <w:spacing w:val="-2"/>
      <w:sz w:val="20"/>
      <w:lang w:val="es-ES"/>
    </w:rPr>
  </w:style>
  <w:style w:type="paragraph" w:customStyle="1" w:styleId="Contrato">
    <w:name w:val="Contrato"/>
    <w:basedOn w:val="Normal"/>
    <w:rsid w:val="00E02502"/>
    <w:pPr>
      <w:pBdr>
        <w:bottom w:val="single" w:sz="4" w:space="1" w:color="auto"/>
      </w:pBdr>
    </w:pPr>
    <w:rPr>
      <w:rFonts w:ascii="Arial" w:hAnsi="Arial" w:cs="Arial"/>
      <w:b/>
      <w:caps/>
      <w:szCs w:val="22"/>
    </w:rPr>
  </w:style>
  <w:style w:type="character" w:styleId="Hipervnculovisitado">
    <w:name w:val="FollowedHyperlink"/>
    <w:rsid w:val="00E02502"/>
    <w:rPr>
      <w:color w:val="0000FF"/>
      <w:u w:val="single"/>
    </w:rPr>
  </w:style>
  <w:style w:type="paragraph" w:styleId="Textodeglobo">
    <w:name w:val="Balloon Text"/>
    <w:basedOn w:val="Normal"/>
    <w:semiHidden/>
    <w:rsid w:val="00344CA4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rsid w:val="002221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22112"/>
    <w:rPr>
      <w:sz w:val="20"/>
      <w:lang w:eastAsia="x-none"/>
    </w:rPr>
  </w:style>
  <w:style w:type="character" w:customStyle="1" w:styleId="TextocomentarioCar">
    <w:name w:val="Texto comentario Car"/>
    <w:link w:val="Textocomentario"/>
    <w:rsid w:val="00222112"/>
    <w:rPr>
      <w:rFonts w:ascii="Univers" w:hAnsi="Univers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22112"/>
    <w:rPr>
      <w:b/>
      <w:bCs/>
    </w:rPr>
  </w:style>
  <w:style w:type="character" w:customStyle="1" w:styleId="AsuntodelcomentarioCar">
    <w:name w:val="Asunto del comentario Car"/>
    <w:link w:val="Asuntodelcomentario"/>
    <w:rsid w:val="00222112"/>
    <w:rPr>
      <w:rFonts w:ascii="Univers" w:hAnsi="Univers"/>
      <w:b/>
      <w:bCs/>
      <w:lang w:val="es-ES_tradnl"/>
    </w:rPr>
  </w:style>
  <w:style w:type="paragraph" w:customStyle="1" w:styleId="Style7">
    <w:name w:val="Style 7"/>
    <w:uiPriority w:val="99"/>
    <w:rsid w:val="006F1D31"/>
    <w:pPr>
      <w:widowControl w:val="0"/>
      <w:autoSpaceDE w:val="0"/>
      <w:autoSpaceDN w:val="0"/>
      <w:spacing w:before="36" w:line="264" w:lineRule="auto"/>
      <w:ind w:left="504" w:right="72"/>
      <w:jc w:val="both"/>
    </w:pPr>
    <w:rPr>
      <w:rFonts w:ascii="Bookman Old Style" w:hAnsi="Bookman Old Style" w:cs="Bookman Old Style"/>
      <w:sz w:val="22"/>
      <w:szCs w:val="22"/>
      <w:lang w:val="en-US"/>
    </w:rPr>
  </w:style>
  <w:style w:type="character" w:customStyle="1" w:styleId="TextoindependienteCar">
    <w:name w:val="Texto independiente Car"/>
    <w:link w:val="Textoindependiente"/>
    <w:rsid w:val="00FE4A82"/>
    <w:rPr>
      <w:sz w:val="24"/>
      <w:szCs w:val="24"/>
    </w:rPr>
  </w:style>
  <w:style w:type="paragraph" w:styleId="Prrafodelista">
    <w:name w:val="List Paragraph"/>
    <w:aliases w:val="Viñeta Atos,Viñeta 1,List Bulletized,Viñeta 11,List Bulletized1,Viñeta 12,Viñeta 13,List Bulletized2,Viñeta 111,Normal Párrafo,Párrafo de lista 1,List,Lista1,Lista sin Numerar,Lista11,lista tabla,Titulo tabla,Pá,Bullet,Normal N3,Arial 8"/>
    <w:basedOn w:val="Normal"/>
    <w:link w:val="PrrafodelistaCar"/>
    <w:uiPriority w:val="34"/>
    <w:qFormat/>
    <w:rsid w:val="00974A5F"/>
    <w:pPr>
      <w:ind w:left="708"/>
    </w:pPr>
  </w:style>
  <w:style w:type="character" w:customStyle="1" w:styleId="EncabezadoCar">
    <w:name w:val="Encabezado Car"/>
    <w:link w:val="Encabezado"/>
    <w:uiPriority w:val="99"/>
    <w:rsid w:val="003D2078"/>
    <w:rPr>
      <w:rFonts w:ascii="Univers" w:hAnsi="Univers"/>
      <w:sz w:val="22"/>
      <w:lang w:val="es-ES_tradnl"/>
    </w:rPr>
  </w:style>
  <w:style w:type="paragraph" w:styleId="TDC1">
    <w:name w:val="toc 1"/>
    <w:basedOn w:val="Normal"/>
    <w:next w:val="Normal"/>
    <w:autoRedefine/>
    <w:rsid w:val="00FC00B9"/>
  </w:style>
  <w:style w:type="paragraph" w:customStyle="1" w:styleId="Default">
    <w:name w:val="Default"/>
    <w:rsid w:val="005F30A0"/>
    <w:pPr>
      <w:autoSpaceDE w:val="0"/>
      <w:autoSpaceDN w:val="0"/>
      <w:adjustRightInd w:val="0"/>
    </w:pPr>
    <w:rPr>
      <w:rFonts w:ascii="ENRESA Aroma" w:hAnsi="ENRESA Aroma" w:cs="ENRESA Aroma"/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3F37F9"/>
    <w:rPr>
      <w:rFonts w:ascii="Univers" w:hAnsi="Univers"/>
      <w:sz w:val="22"/>
      <w:lang w:val="es-ES_tradnl"/>
    </w:rPr>
  </w:style>
  <w:style w:type="paragraph" w:customStyle="1" w:styleId="Estilo1">
    <w:name w:val="Estilo1"/>
    <w:basedOn w:val="Normal"/>
    <w:link w:val="Estilo1Car"/>
    <w:autoRedefine/>
    <w:qFormat/>
    <w:rsid w:val="000E7D6F"/>
    <w:pPr>
      <w:numPr>
        <w:numId w:val="2"/>
      </w:numPr>
      <w:shd w:val="clear" w:color="auto" w:fill="FFFFFF"/>
      <w:tabs>
        <w:tab w:val="left" w:pos="709"/>
      </w:tabs>
      <w:spacing w:before="120" w:line="276" w:lineRule="auto"/>
    </w:pPr>
    <w:rPr>
      <w:rFonts w:ascii="ENRESA Aroma Light" w:hAnsi="ENRESA Aroma Light"/>
      <w:b/>
      <w:szCs w:val="22"/>
      <w:u w:val="single"/>
      <w:lang w:val="es-ES"/>
    </w:rPr>
  </w:style>
  <w:style w:type="paragraph" w:customStyle="1" w:styleId="Estilo2">
    <w:name w:val="Estilo2"/>
    <w:basedOn w:val="Estilo1"/>
    <w:link w:val="Estilo2Car"/>
    <w:autoRedefine/>
    <w:qFormat/>
    <w:rsid w:val="004A634A"/>
    <w:pPr>
      <w:numPr>
        <w:ilvl w:val="1"/>
      </w:numPr>
      <w:tabs>
        <w:tab w:val="clear" w:pos="709"/>
        <w:tab w:val="left" w:pos="993"/>
      </w:tabs>
      <w:spacing w:before="200" w:after="200"/>
      <w:ind w:left="993" w:hanging="709"/>
    </w:pPr>
    <w:rPr>
      <w:rFonts w:cs="Arial"/>
      <w:bCs/>
      <w:u w:val="none"/>
    </w:rPr>
  </w:style>
  <w:style w:type="character" w:customStyle="1" w:styleId="Estilo1Car">
    <w:name w:val="Estilo1 Car"/>
    <w:link w:val="Estilo1"/>
    <w:rsid w:val="000E7D6F"/>
    <w:rPr>
      <w:rFonts w:ascii="ENRESA Aroma Light" w:hAnsi="ENRESA Aroma Light"/>
      <w:b/>
      <w:sz w:val="22"/>
      <w:szCs w:val="22"/>
      <w:u w:val="single"/>
      <w:shd w:val="clear" w:color="auto" w:fill="FFFFFF"/>
    </w:rPr>
  </w:style>
  <w:style w:type="paragraph" w:customStyle="1" w:styleId="Estilo3">
    <w:name w:val="Estilo3"/>
    <w:basedOn w:val="Estilo2"/>
    <w:link w:val="Estilo3Car"/>
    <w:autoRedefine/>
    <w:qFormat/>
    <w:rsid w:val="004A634A"/>
    <w:pPr>
      <w:numPr>
        <w:ilvl w:val="2"/>
      </w:numPr>
      <w:tabs>
        <w:tab w:val="clear" w:pos="993"/>
        <w:tab w:val="left" w:pos="1418"/>
      </w:tabs>
      <w:ind w:left="1418" w:hanging="851"/>
    </w:pPr>
  </w:style>
  <w:style w:type="character" w:customStyle="1" w:styleId="Estilo2Car">
    <w:name w:val="Estilo2 Car"/>
    <w:link w:val="Estilo2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4">
    <w:name w:val="Estilo4"/>
    <w:basedOn w:val="Estilo3"/>
    <w:link w:val="Estilo4Car"/>
    <w:autoRedefine/>
    <w:qFormat/>
    <w:rsid w:val="009D048E"/>
    <w:pPr>
      <w:numPr>
        <w:ilvl w:val="3"/>
      </w:numPr>
      <w:tabs>
        <w:tab w:val="clear" w:pos="1418"/>
        <w:tab w:val="left" w:pos="1560"/>
      </w:tabs>
      <w:spacing w:before="120" w:after="120" w:line="260" w:lineRule="exact"/>
      <w:ind w:left="1418"/>
    </w:pPr>
  </w:style>
  <w:style w:type="character" w:customStyle="1" w:styleId="Estilo3Car">
    <w:name w:val="Estilo3 Car"/>
    <w:link w:val="Estilo3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5">
    <w:name w:val="Estilo5"/>
    <w:basedOn w:val="Estilo4"/>
    <w:link w:val="Estilo5Car"/>
    <w:autoRedefine/>
    <w:qFormat/>
    <w:rsid w:val="00D950DE"/>
    <w:pPr>
      <w:numPr>
        <w:ilvl w:val="4"/>
      </w:numPr>
      <w:tabs>
        <w:tab w:val="left" w:pos="2268"/>
      </w:tabs>
      <w:ind w:left="2268" w:hanging="1134"/>
    </w:pPr>
  </w:style>
  <w:style w:type="character" w:customStyle="1" w:styleId="Estilo4Car">
    <w:name w:val="Estilo4 Car"/>
    <w:link w:val="Estilo4"/>
    <w:rsid w:val="009D048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iedepginaCar">
    <w:name w:val="Pie de página Car"/>
    <w:link w:val="Piedepgina"/>
    <w:uiPriority w:val="99"/>
    <w:rsid w:val="00342DC5"/>
    <w:rPr>
      <w:rFonts w:ascii="Univers" w:hAnsi="Univers"/>
      <w:sz w:val="22"/>
      <w:lang w:val="es-ES_tradnl"/>
    </w:rPr>
  </w:style>
  <w:style w:type="character" w:customStyle="1" w:styleId="Estilo5Car">
    <w:name w:val="Estilo5 Car"/>
    <w:link w:val="Estilo5"/>
    <w:rsid w:val="00D950D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rrafodelistaCar">
    <w:name w:val="Párrafo de lista Car"/>
    <w:aliases w:val="Viñeta Atos Car,Viñeta 1 Car,List Bulletized Car,Viñeta 11 Car,List Bulletized1 Car,Viñeta 12 Car,Viñeta 13 Car,List Bulletized2 Car,Viñeta 111 Car,Normal Párrafo Car,Párrafo de lista 1 Car,List Car,Lista1 Car,Lista sin Numerar Car"/>
    <w:link w:val="Prrafodelista"/>
    <w:uiPriority w:val="34"/>
    <w:qFormat/>
    <w:locked/>
    <w:rsid w:val="00655D8B"/>
    <w:rPr>
      <w:rFonts w:ascii="Univers" w:hAnsi="Univers"/>
      <w:sz w:val="22"/>
      <w:lang w:val="es-ES_tradnl"/>
    </w:rPr>
  </w:style>
  <w:style w:type="table" w:customStyle="1" w:styleId="Tablaconcuadrcula1">
    <w:name w:val="Tabla con cuadrícula1"/>
    <w:rsid w:val="00993F7C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6D4079"/>
    <w:pPr>
      <w:spacing w:after="0"/>
      <w:ind w:left="10" w:hanging="10"/>
    </w:pPr>
    <w:rPr>
      <w:rFonts w:ascii="Times New Roman" w:hAnsi="Times New Roman"/>
      <w:color w:val="000000"/>
      <w:sz w:val="20"/>
      <w:lang w:val="es-ES"/>
    </w:rPr>
  </w:style>
  <w:style w:type="character" w:customStyle="1" w:styleId="TextonotapieCar">
    <w:name w:val="Texto nota pie Car"/>
    <w:link w:val="Textonotapie"/>
    <w:uiPriority w:val="99"/>
    <w:rsid w:val="006D4079"/>
    <w:rPr>
      <w:color w:val="000000"/>
    </w:rPr>
  </w:style>
  <w:style w:type="character" w:styleId="Refdenotaalpie">
    <w:name w:val="footnote reference"/>
    <w:unhideWhenUsed/>
    <w:rsid w:val="006D4079"/>
    <w:rPr>
      <w:vertAlign w:val="superscript"/>
    </w:rPr>
  </w:style>
  <w:style w:type="character" w:customStyle="1" w:styleId="TextocomentarioCar1">
    <w:name w:val="Texto comentario Car1"/>
    <w:uiPriority w:val="99"/>
    <w:rsid w:val="00B70E40"/>
    <w:rPr>
      <w:rFonts w:ascii="Arial" w:eastAsia="Times New Roman" w:hAnsi="Arial" w:cs="Arial"/>
      <w:sz w:val="20"/>
      <w:szCs w:val="20"/>
      <w:lang w:eastAsia="es-ES"/>
    </w:rPr>
  </w:style>
  <w:style w:type="character" w:styleId="Mencinsinresolver">
    <w:name w:val="Unresolved Mention"/>
    <w:uiPriority w:val="99"/>
    <w:semiHidden/>
    <w:unhideWhenUsed/>
    <w:rsid w:val="00674D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GOA\Configuraci&#243;n%20local\Archivos%20temporales%20de%20Internet\Content.IE5\HMGHOEKD\Procedimiento%20tipo_AROMA%5b1%5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136f9e-4c62-4529-96d7-4d45c08bd7fe">
      <Terms xmlns="http://schemas.microsoft.com/office/infopath/2007/PartnerControls"/>
    </lcf76f155ced4ddcb4097134ff3c332f>
    <TaxCatchAll xmlns="09521594-1c3f-4dc0-883b-87d08b31ebb9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E42E925AEB0D428E82179EA616534B" ma:contentTypeVersion="18" ma:contentTypeDescription="Create a new document." ma:contentTypeScope="" ma:versionID="c58f5ed14266be85abea696115e5c1c7">
  <xsd:schema xmlns:xsd="http://www.w3.org/2001/XMLSchema" xmlns:xs="http://www.w3.org/2001/XMLSchema" xmlns:p="http://schemas.microsoft.com/office/2006/metadata/properties" xmlns:ns2="5c136f9e-4c62-4529-96d7-4d45c08bd7fe" xmlns:ns3="09521594-1c3f-4dc0-883b-87d08b31ebb9" targetNamespace="http://schemas.microsoft.com/office/2006/metadata/properties" ma:root="true" ma:fieldsID="2e50349bc110a1a6672437df647846e2" ns2:_="" ns3:_="">
    <xsd:import namespace="5c136f9e-4c62-4529-96d7-4d45c08bd7fe"/>
    <xsd:import namespace="09521594-1c3f-4dc0-883b-87d08b31e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36f9e-4c62-4529-96d7-4d45c08bd7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24008f0c-77cc-4ac8-b256-0f6140b09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21594-1c3f-4dc0-883b-87d08b31e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7489d52-0c8c-469c-8e97-b41cc147591a}" ma:internalName="TaxCatchAll" ma:showField="CatchAllData" ma:web="09521594-1c3f-4dc0-883b-87d08b31e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EF0FA49-4070-4421-AA3B-6069008D856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7EDD196-BDCD-434D-9CC4-33EECA435F7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B68074A-85FA-4D10-9666-348166C77FEC}">
  <ds:schemaRefs>
    <ds:schemaRef ds:uri="http://schemas.microsoft.com/office/2006/metadata/properties"/>
    <ds:schemaRef ds:uri="http://schemas.microsoft.com/office/infopath/2007/PartnerControls"/>
    <ds:schemaRef ds:uri="5c136f9e-4c62-4529-96d7-4d45c08bd7fe"/>
    <ds:schemaRef ds:uri="09521594-1c3f-4dc0-883b-87d08b31ebb9"/>
  </ds:schemaRefs>
</ds:datastoreItem>
</file>

<file path=customXml/itemProps4.xml><?xml version="1.0" encoding="utf-8"?>
<ds:datastoreItem xmlns:ds="http://schemas.openxmlformats.org/officeDocument/2006/customXml" ds:itemID="{A79FA819-35B8-4EE2-A684-5111ADBBCB6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16674169-EE77-486D-87BA-E0AF809D99CA}"/>
</file>

<file path=docProps/app.xml><?xml version="1.0" encoding="utf-8"?>
<Properties xmlns="http://schemas.openxmlformats.org/officeDocument/2006/extended-properties" xmlns:vt="http://schemas.openxmlformats.org/officeDocument/2006/docPropsVTypes">
  <Template>Procedimiento tipo_AROMA[1]</Template>
  <TotalTime>12</TotalTime>
  <Pages>1</Pages>
  <Words>117</Words>
  <Characters>644</Characters>
  <Application>Microsoft Office Word</Application>
  <DocSecurity>8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ENRESA</Company>
  <LinksUpToDate>false</LinksUpToDate>
  <CharactersWithSpaces>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motm</dc:creator>
  <cp:keywords/>
  <dc:description/>
  <cp:lastModifiedBy>Pérez Morales, Javier</cp:lastModifiedBy>
  <cp:revision>19</cp:revision>
  <cp:lastPrinted>2022-11-30T10:28:00Z</cp:lastPrinted>
  <dcterms:created xsi:type="dcterms:W3CDTF">2025-11-17T12:19:00Z</dcterms:created>
  <dcterms:modified xsi:type="dcterms:W3CDTF">2026-10-16T10:26:00Z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62214b-4402-4fd7-9e7a-cd3557d9ab45_Enabled">
    <vt:lpwstr>True</vt:lpwstr>
  </property>
  <property fmtid="{D5CDD505-2E9C-101B-9397-08002B2CF9AE}" pid="3" name="MSIP_Label_3262214b-4402-4fd7-9e7a-cd3557d9ab45_SiteId">
    <vt:lpwstr>d3d40c49-151b-4845-b6de-f08b75bdb984</vt:lpwstr>
  </property>
  <property fmtid="{D5CDD505-2E9C-101B-9397-08002B2CF9AE}" pid="4" name="MSIP_Label_3262214b-4402-4fd7-9e7a-cd3557d9ab45_Owner">
    <vt:lpwstr>MPEG@enresa.es</vt:lpwstr>
  </property>
  <property fmtid="{D5CDD505-2E9C-101B-9397-08002B2CF9AE}" pid="5" name="MSIP_Label_3262214b-4402-4fd7-9e7a-cd3557d9ab45_SetDate">
    <vt:lpwstr>2019-11-14T12:17:54.7274483Z</vt:lpwstr>
  </property>
  <property fmtid="{D5CDD505-2E9C-101B-9397-08002B2CF9AE}" pid="6" name="MSIP_Label_3262214b-4402-4fd7-9e7a-cd3557d9ab45_Name">
    <vt:lpwstr>Pública</vt:lpwstr>
  </property>
  <property fmtid="{D5CDD505-2E9C-101B-9397-08002B2CF9AE}" pid="7" name="MSIP_Label_3262214b-4402-4fd7-9e7a-cd3557d9ab45_Application">
    <vt:lpwstr>Microsoft Azure Information Protection</vt:lpwstr>
  </property>
  <property fmtid="{D5CDD505-2E9C-101B-9397-08002B2CF9AE}" pid="8" name="MSIP_Label_3262214b-4402-4fd7-9e7a-cd3557d9ab45_ActionId">
    <vt:lpwstr>2c23fe0d-e545-42bf-a6e7-25776bd84ec4</vt:lpwstr>
  </property>
  <property fmtid="{D5CDD505-2E9C-101B-9397-08002B2CF9AE}" pid="9" name="MSIP_Label_3262214b-4402-4fd7-9e7a-cd3557d9ab45_Extended_MSFT_Method">
    <vt:lpwstr>Automatic</vt:lpwstr>
  </property>
  <property fmtid="{D5CDD505-2E9C-101B-9397-08002B2CF9AE}" pid="10" name="Sensitivity">
    <vt:lpwstr>Pública</vt:lpwstr>
  </property>
  <property fmtid="{D5CDD505-2E9C-101B-9397-08002B2CF9AE}" pid="11" name="ContentTypeId">
    <vt:lpwstr>0x01010030E42E925AEB0D428E82179EA616534B</vt:lpwstr>
  </property>
  <property fmtid="{D5CDD505-2E9C-101B-9397-08002B2CF9AE}" pid="12" name="MediaServiceImageTags">
    <vt:lpwstr/>
  </property>
</Properties>
</file>